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D25A0" w14:textId="2D3329BE" w:rsidR="00DD5425" w:rsidRPr="00787CEF" w:rsidRDefault="00DD5425" w:rsidP="00F67F5D">
      <w:pPr>
        <w:pStyle w:val="Heading1"/>
        <w:spacing w:before="0" w:after="0" w:line="240" w:lineRule="auto"/>
      </w:pPr>
      <w:r w:rsidRPr="00DD5425">
        <w:t>10YPP Checklist</w:t>
      </w:r>
      <w:r w:rsidR="00F41AB1">
        <w:t xml:space="preserve"> for Consultants</w:t>
      </w:r>
    </w:p>
    <w:p w14:paraId="51A9517A" w14:textId="77777777" w:rsidR="00DD5425" w:rsidRDefault="00DD5425" w:rsidP="00F67F5D">
      <w:pPr>
        <w:pStyle w:val="Heading3"/>
        <w:spacing w:before="0" w:after="0" w:line="240" w:lineRule="auto"/>
        <w:rPr>
          <w:rStyle w:val="Heading2Char"/>
          <w:b/>
          <w:bCs/>
          <w:color w:val="582655"/>
          <w:sz w:val="24"/>
          <w:szCs w:val="24"/>
        </w:rPr>
      </w:pPr>
    </w:p>
    <w:p w14:paraId="7F616597" w14:textId="1418C32C" w:rsidR="00DD5425" w:rsidRDefault="00DD5425" w:rsidP="00F67F5D">
      <w:pPr>
        <w:spacing w:before="0" w:after="0" w:line="240" w:lineRule="auto"/>
        <w:rPr>
          <w:rFonts w:ascii="Arial" w:hAnsi="Arial" w:cs="Arial"/>
        </w:rPr>
      </w:pPr>
      <w:r w:rsidRPr="00DD5425">
        <w:rPr>
          <w:rFonts w:ascii="Arial" w:hAnsi="Arial" w:cs="Arial"/>
        </w:rPr>
        <w:t>This checklist is for provisioned 10YPP Consultants who have been fully trained and have access to WebFM, Helios and the 10YPP Planner. The form acts as a guide through the 10YPP Process and aligns to the specifications and Ministry operational practice.</w:t>
      </w:r>
    </w:p>
    <w:p w14:paraId="0862AA71" w14:textId="77777777" w:rsidR="00DD5425" w:rsidRDefault="00DD5425" w:rsidP="00F67F5D">
      <w:pPr>
        <w:pStyle w:val="Heading3"/>
        <w:spacing w:before="0" w:after="0" w:line="240" w:lineRule="auto"/>
        <w:rPr>
          <w:rStyle w:val="Heading2Char"/>
          <w:b/>
          <w:bCs/>
          <w:color w:val="582655"/>
          <w:sz w:val="24"/>
          <w:szCs w:val="24"/>
        </w:rPr>
      </w:pPr>
    </w:p>
    <w:p w14:paraId="67A793CE" w14:textId="56835BB9" w:rsidR="00DD5425" w:rsidRPr="00696F8B" w:rsidRDefault="00DD5425" w:rsidP="00F67F5D">
      <w:pPr>
        <w:pStyle w:val="Heading3"/>
        <w:spacing w:before="0" w:after="0" w:line="240" w:lineRule="auto"/>
        <w:rPr>
          <w:rStyle w:val="Heading2Char"/>
          <w:b/>
          <w:bCs/>
          <w:color w:val="582655"/>
          <w:sz w:val="24"/>
          <w:szCs w:val="24"/>
        </w:rPr>
      </w:pPr>
      <w:r w:rsidRPr="00696F8B">
        <w:rPr>
          <w:rStyle w:val="Heading2Char"/>
          <w:b/>
          <w:bCs/>
          <w:color w:val="582655"/>
          <w:sz w:val="24"/>
          <w:szCs w:val="24"/>
        </w:rPr>
        <w:t xml:space="preserve">All training manuals, forms and checklists referenced here are available online at </w:t>
      </w:r>
    </w:p>
    <w:p w14:paraId="1EAAF80D" w14:textId="3018C16A" w:rsidR="00DD5425" w:rsidRDefault="0B53D92E" w:rsidP="00F67F5D">
      <w:pPr>
        <w:spacing w:before="0" w:after="0" w:line="240" w:lineRule="auto"/>
        <w:jc w:val="both"/>
      </w:pPr>
      <w:hyperlink r:id="rId12">
        <w:r w:rsidRPr="38346E8E">
          <w:rPr>
            <w:rStyle w:val="Hyperlink"/>
          </w:rPr>
          <w:t xml:space="preserve">10 Year Property Plan </w:t>
        </w:r>
        <w:r w:rsidR="5002E508" w:rsidRPr="38346E8E">
          <w:rPr>
            <w:rStyle w:val="Hyperlink"/>
          </w:rPr>
          <w:t>resources</w:t>
        </w:r>
        <w:r w:rsidRPr="38346E8E">
          <w:rPr>
            <w:rStyle w:val="Hyperlink"/>
          </w:rPr>
          <w:t xml:space="preserve"> for consultants – Education in New Zealand</w:t>
        </w:r>
      </w:hyperlink>
    </w:p>
    <w:p w14:paraId="67CBEAE1" w14:textId="77777777" w:rsidR="00826AB7" w:rsidRDefault="00826AB7" w:rsidP="00F67F5D">
      <w:pPr>
        <w:pStyle w:val="Heading2"/>
        <w:spacing w:before="0" w:after="0" w:line="240" w:lineRule="auto"/>
        <w:rPr>
          <w:rStyle w:val="Heading2Char"/>
          <w:b/>
          <w:bCs/>
          <w:color w:val="582655"/>
          <w:sz w:val="24"/>
          <w:szCs w:val="24"/>
        </w:rPr>
      </w:pPr>
    </w:p>
    <w:p w14:paraId="38BC1822" w14:textId="77777777" w:rsidR="00DD5425" w:rsidRDefault="00DD5425" w:rsidP="00F67F5D">
      <w:pPr>
        <w:pStyle w:val="Heading2"/>
        <w:spacing w:before="0" w:after="0" w:line="240" w:lineRule="auto"/>
        <w:rPr>
          <w:rStyle w:val="Heading2Char"/>
          <w:b/>
          <w:bCs/>
          <w:color w:val="582655"/>
          <w:sz w:val="24"/>
          <w:szCs w:val="24"/>
        </w:rPr>
      </w:pPr>
      <w:r w:rsidRPr="00DD5425">
        <w:rPr>
          <w:rStyle w:val="Heading2Char"/>
          <w:b/>
          <w:bCs/>
          <w:color w:val="582655"/>
          <w:sz w:val="24"/>
          <w:szCs w:val="24"/>
        </w:rPr>
        <w:t xml:space="preserve">10YPP process steps </w:t>
      </w:r>
    </w:p>
    <w:p w14:paraId="7575DB45" w14:textId="77777777" w:rsidR="0024435F" w:rsidRPr="0024435F" w:rsidRDefault="0024435F" w:rsidP="00F67F5D">
      <w:pPr>
        <w:spacing w:before="0" w:after="0" w:line="240" w:lineRule="auto"/>
      </w:pPr>
    </w:p>
    <w:tbl>
      <w:tblPr>
        <w:tblW w:w="9628" w:type="dxa"/>
        <w:tblInd w:w="1" w:type="dxa"/>
        <w:tblBorders>
          <w:top w:val="single" w:sz="4" w:space="0" w:color="74676B"/>
          <w:left w:val="single" w:sz="4" w:space="0" w:color="74676B"/>
          <w:bottom w:val="single" w:sz="4" w:space="0" w:color="74676B"/>
          <w:right w:val="single" w:sz="4" w:space="0" w:color="74676B"/>
          <w:insideH w:val="single" w:sz="4" w:space="0" w:color="74676B"/>
          <w:insideV w:val="single" w:sz="4" w:space="0" w:color="74676B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810"/>
        <w:gridCol w:w="930"/>
        <w:gridCol w:w="2182"/>
      </w:tblGrid>
      <w:tr w:rsidR="003E6616" w:rsidRPr="005326CE" w14:paraId="32D9DF86" w14:textId="77777777" w:rsidTr="3AD46882">
        <w:trPr>
          <w:trHeight w:val="21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582655"/>
            <w:noWrap/>
            <w:vAlign w:val="bottom"/>
          </w:tcPr>
          <w:p w14:paraId="22F6AE04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326CE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582655"/>
            <w:noWrap/>
            <w:vAlign w:val="bottom"/>
          </w:tcPr>
          <w:p w14:paraId="6C7E84E0" w14:textId="77777777" w:rsidR="00DD5425" w:rsidRPr="005326CE" w:rsidRDefault="00DD5425" w:rsidP="00F67F5D">
            <w:pPr>
              <w:spacing w:before="0" w:after="0" w:line="240" w:lineRule="auto"/>
              <w:rPr>
                <w:rFonts w:ascii="Arial" w:hAnsi="Arial" w:cs="Arial"/>
                <w:color w:val="FFFFFF" w:themeColor="background1"/>
              </w:rPr>
            </w:pPr>
            <w:r w:rsidRPr="005326CE">
              <w:rPr>
                <w:rFonts w:ascii="Arial" w:hAnsi="Arial" w:cs="Arial"/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582655"/>
            <w:noWrap/>
            <w:vAlign w:val="bottom"/>
          </w:tcPr>
          <w:p w14:paraId="4CBC72C5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326CE">
              <w:rPr>
                <w:rFonts w:ascii="Arial" w:hAnsi="Arial" w:cs="Arial"/>
                <w:b/>
                <w:bCs/>
                <w:color w:val="FFFFFF" w:themeColor="background1"/>
              </w:rPr>
              <w:t>Check</w:t>
            </w: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582655"/>
            <w:noWrap/>
            <w:vAlign w:val="bottom"/>
          </w:tcPr>
          <w:p w14:paraId="748BD0E5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326CE">
              <w:rPr>
                <w:rFonts w:ascii="Arial" w:hAnsi="Arial" w:cs="Arial"/>
                <w:b/>
                <w:bCs/>
                <w:color w:val="FFFFFF" w:themeColor="background1"/>
              </w:rPr>
              <w:t>Comments/Actions</w:t>
            </w:r>
          </w:p>
        </w:tc>
      </w:tr>
      <w:tr w:rsidR="007B58E7" w:rsidRPr="005326CE" w14:paraId="7B0F630F" w14:textId="77777777" w:rsidTr="3AD46882">
        <w:trPr>
          <w:trHeight w:val="21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6E23A99F" w14:textId="77777777" w:rsidR="007B58E7" w:rsidRPr="005326CE" w:rsidRDefault="007B58E7" w:rsidP="00AA2A4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692F39F0" w14:textId="7CC1A8AE" w:rsidR="007B58E7" w:rsidRPr="005326CE" w:rsidRDefault="007B58E7" w:rsidP="00F67F5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B58E7">
              <w:rPr>
                <w:rFonts w:ascii="Arial" w:hAnsi="Arial" w:cs="Arial"/>
                <w:b/>
                <w:bCs/>
                <w:color w:val="auto"/>
              </w:rPr>
              <w:t>Preparation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53CE8BB8" w14:textId="77777777" w:rsidR="007B58E7" w:rsidRPr="005326CE" w:rsidRDefault="007B58E7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E4CAE5"/>
            <w:noWrap/>
            <w:vAlign w:val="bottom"/>
          </w:tcPr>
          <w:p w14:paraId="35D30263" w14:textId="77777777" w:rsidR="007B58E7" w:rsidRPr="005326CE" w:rsidRDefault="007B58E7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DD5425" w:rsidRPr="005326CE" w14:paraId="540D71DD" w14:textId="77777777" w:rsidTr="3AD46882">
        <w:trPr>
          <w:trHeight w:val="2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18DD8970" w14:textId="18D2CB31" w:rsidR="00DD5425" w:rsidRPr="005326CE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1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05EE4D28" w14:textId="77777777" w:rsidR="00DD5425" w:rsidRDefault="00DD5425" w:rsidP="00F67F5D">
            <w:pPr>
              <w:pStyle w:val="MoETableBodyText"/>
              <w:ind w:left="0"/>
              <w:rPr>
                <w:rStyle w:val="normaltextrun"/>
                <w:rFonts w:ascii="Arial" w:hAnsi="Arial" w:cs="Arial"/>
                <w:color w:val="000000"/>
                <w:position w:val="1"/>
              </w:rPr>
            </w:pPr>
            <w:r>
              <w:rPr>
                <w:rStyle w:val="normaltextrun"/>
                <w:rFonts w:ascii="Arial" w:hAnsi="Arial" w:cs="Arial"/>
                <w:color w:val="000000"/>
                <w:position w:val="1"/>
              </w:rPr>
              <w:t>Have you requested access to WebFM, Helios portal and the 10YPP tool?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2212A53D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4059E75B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5425" w:rsidRPr="005326CE" w14:paraId="2786CF7E" w14:textId="77777777" w:rsidTr="3AD46882">
        <w:trPr>
          <w:trHeight w:val="2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22D60307" w14:textId="69C9C81A" w:rsidR="00DD5425" w:rsidRPr="005326CE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2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073EF1EC" w14:textId="3FE16843" w:rsidR="00DD5425" w:rsidRPr="00963139" w:rsidRDefault="05624649" w:rsidP="3AD46882">
            <w:pPr>
              <w:pStyle w:val="MoETableBodyText"/>
              <w:ind w:left="0"/>
              <w:rPr>
                <w:rFonts w:ascii="Arial" w:hAnsi="Arial" w:cs="Arial"/>
                <w:i/>
                <w:iCs/>
                <w:color w:val="F36E26" w:themeColor="accent1"/>
                <w:u w:val="single"/>
              </w:rPr>
            </w:pPr>
            <w:r w:rsidRPr="38346E8E">
              <w:rPr>
                <w:rFonts w:ascii="Arial" w:hAnsi="Arial" w:cs="Arial"/>
                <w:color w:val="auto"/>
              </w:rPr>
              <w:t xml:space="preserve">Have you reviewed the </w:t>
            </w:r>
            <w:hyperlink r:id="rId13" w:history="1">
              <w:r w:rsidRPr="00416E3B">
                <w:rPr>
                  <w:rStyle w:val="Hyperlink"/>
                  <w:rFonts w:asciiTheme="majorHAnsi" w:eastAsiaTheme="majorEastAsia" w:hAnsiTheme="majorHAnsi" w:cstheme="majorBidi"/>
                  <w:i/>
                  <w:iCs/>
                </w:rPr>
                <w:t xml:space="preserve">10YPP Specification </w:t>
              </w:r>
              <w:r w:rsidR="638239E3" w:rsidRPr="00416E3B">
                <w:rPr>
                  <w:rStyle w:val="Hyperlink"/>
                  <w:rFonts w:asciiTheme="majorHAnsi" w:eastAsiaTheme="majorEastAsia" w:hAnsiTheme="majorHAnsi" w:cstheme="majorBidi"/>
                  <w:i/>
                  <w:iCs/>
                </w:rPr>
                <w:t>document</w:t>
              </w:r>
              <w:r w:rsidRPr="00416E3B">
                <w:rPr>
                  <w:rStyle w:val="Hyperlink"/>
                  <w:rFonts w:asciiTheme="majorHAnsi" w:eastAsiaTheme="majorEastAsia" w:hAnsiTheme="majorHAnsi" w:cstheme="majorBidi"/>
                  <w:i/>
                  <w:iCs/>
                </w:rPr>
                <w:t>?</w:t>
              </w:r>
            </w:hyperlink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14D39E10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15638F8D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5425" w:rsidRPr="005326CE" w14:paraId="7645E1E1" w14:textId="77777777" w:rsidTr="3AD46882">
        <w:trPr>
          <w:trHeight w:val="2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79D2E23F" w14:textId="7D0E7B36" w:rsidR="00DD5425" w:rsidRPr="005326CE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3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2A3E840C" w14:textId="6AE84693" w:rsidR="00DD5425" w:rsidRPr="00963139" w:rsidRDefault="00DD5425" w:rsidP="00F67F5D">
            <w:pPr>
              <w:pStyle w:val="MoETableBodyText"/>
              <w:ind w:left="0"/>
              <w:rPr>
                <w:rFonts w:ascii="Arial" w:hAnsi="Arial" w:cs="Arial"/>
                <w:i/>
              </w:rPr>
            </w:pPr>
            <w:r w:rsidRPr="00963139">
              <w:rPr>
                <w:rStyle w:val="normaltextrun"/>
                <w:rFonts w:ascii="Arial" w:hAnsi="Arial" w:cs="Arial"/>
                <w:color w:val="000000"/>
                <w:position w:val="1"/>
              </w:rPr>
              <w:t xml:space="preserve">Have you reviewed background information provided by school and </w:t>
            </w:r>
            <w:r w:rsidR="00A74850" w:rsidRPr="00963139">
              <w:rPr>
                <w:rStyle w:val="normaltextrun"/>
                <w:rFonts w:ascii="Arial" w:hAnsi="Arial" w:cs="Arial"/>
                <w:color w:val="000000"/>
                <w:position w:val="1"/>
              </w:rPr>
              <w:t>P</w:t>
            </w:r>
            <w:r w:rsidRPr="00963139">
              <w:rPr>
                <w:rStyle w:val="normaltextrun"/>
                <w:rFonts w:ascii="Arial" w:hAnsi="Arial" w:cs="Arial"/>
                <w:color w:val="000000"/>
                <w:position w:val="1"/>
              </w:rPr>
              <w:t xml:space="preserve">roperty </w:t>
            </w:r>
            <w:r w:rsidR="00076FCD" w:rsidRPr="00963139">
              <w:rPr>
                <w:rStyle w:val="normaltextrun"/>
                <w:rFonts w:ascii="Arial" w:hAnsi="Arial" w:cs="Arial"/>
                <w:color w:val="000000"/>
                <w:position w:val="1"/>
              </w:rPr>
              <w:t>A</w:t>
            </w:r>
            <w:r w:rsidRPr="00963139">
              <w:rPr>
                <w:rStyle w:val="normaltextrun"/>
                <w:rFonts w:ascii="Arial" w:hAnsi="Arial" w:cs="Arial"/>
                <w:color w:val="000000"/>
                <w:position w:val="1"/>
              </w:rPr>
              <w:t>dvisor</w:t>
            </w:r>
            <w:r w:rsidRPr="00963139">
              <w:rPr>
                <w:rStyle w:val="eop"/>
                <w:rFonts w:ascii="Arial" w:hAnsi="Arial" w:cs="Arial"/>
                <w:lang w:val="en-US"/>
              </w:rPr>
              <w:t xml:space="preserve">​? 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3B5C8F42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68F0BB14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5425" w:rsidRPr="005326CE" w14:paraId="368CFC1D" w14:textId="77777777" w:rsidTr="3AD46882">
        <w:trPr>
          <w:trHeight w:val="2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71F758FD" w14:textId="2F99CACB" w:rsidR="00DD5425" w:rsidRPr="005326CE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4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391DE39D" w14:textId="4F34D0E0" w:rsidR="00DD5425" w:rsidRPr="001B1724" w:rsidRDefault="00DD5425" w:rsidP="00F67F5D">
            <w:pPr>
              <w:pStyle w:val="MoETableBodyText"/>
              <w:ind w:left="0"/>
              <w:rPr>
                <w:rFonts w:ascii="Arial" w:hAnsi="Arial" w:cs="Arial"/>
                <w:color w:val="000000"/>
                <w:position w:val="1"/>
              </w:rPr>
            </w:pPr>
            <w:r>
              <w:rPr>
                <w:rStyle w:val="normaltextrun"/>
                <w:rFonts w:ascii="Arial" w:hAnsi="Arial" w:cs="Arial"/>
                <w:color w:val="000000"/>
                <w:position w:val="1"/>
              </w:rPr>
              <w:t>Have you e</w:t>
            </w:r>
            <w:r w:rsidRPr="00901EEF">
              <w:rPr>
                <w:rStyle w:val="normaltextrun"/>
                <w:rFonts w:ascii="Arial" w:hAnsi="Arial" w:cs="Arial"/>
                <w:color w:val="000000"/>
                <w:position w:val="1"/>
              </w:rPr>
              <w:t>ngage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</w:rPr>
              <w:t>d</w:t>
            </w:r>
            <w:r w:rsidRPr="00901EEF">
              <w:rPr>
                <w:rStyle w:val="normaltextrun"/>
                <w:rFonts w:ascii="Arial" w:hAnsi="Arial" w:cs="Arial"/>
                <w:color w:val="000000"/>
                <w:position w:val="1"/>
              </w:rPr>
              <w:t xml:space="preserve"> specialist report contractors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</w:rPr>
              <w:t xml:space="preserve">? </w:t>
            </w:r>
            <w:r w:rsidRPr="00BA2805">
              <w:rPr>
                <w:rFonts w:ascii="Arial" w:hAnsi="Arial" w:cs="Arial"/>
                <w:color w:val="000000"/>
                <w:position w:val="1"/>
                <w:lang w:val="en-US"/>
              </w:rPr>
              <w:t xml:space="preserve">If Additional specialist reports are required, the process </w:t>
            </w:r>
            <w:r>
              <w:rPr>
                <w:rFonts w:ascii="Arial" w:hAnsi="Arial" w:cs="Arial"/>
                <w:color w:val="000000"/>
                <w:position w:val="1"/>
                <w:lang w:val="en-US"/>
              </w:rPr>
              <w:t>outlined on w</w:t>
            </w:r>
            <w:r w:rsidRPr="00C224BD">
              <w:rPr>
                <w:rFonts w:ascii="Arial" w:hAnsi="Arial" w:cs="Arial"/>
                <w:color w:val="000000"/>
                <w:position w:val="1"/>
                <w:lang w:val="en-US"/>
              </w:rPr>
              <w:t>ebsite</w:t>
            </w:r>
            <w:r w:rsidR="00C224BD" w:rsidRPr="00C224BD">
              <w:rPr>
                <w:rFonts w:ascii="Arial" w:hAnsi="Arial" w:cs="Arial"/>
                <w:color w:val="000000"/>
                <w:position w:val="1"/>
                <w:lang w:val="en-US"/>
              </w:rPr>
              <w:t xml:space="preserve"> </w:t>
            </w:r>
            <w:r w:rsidR="00C224BD" w:rsidRPr="00C224BD">
              <w:rPr>
                <w:rFonts w:ascii="Arial" w:hAnsi="Arial" w:cs="Arial"/>
                <w:lang w:val="en-US"/>
              </w:rPr>
              <w:t>should be followed</w:t>
            </w:r>
            <w:r>
              <w:rPr>
                <w:rFonts w:ascii="Arial" w:hAnsi="Arial" w:cs="Arial"/>
                <w:color w:val="000000"/>
                <w:position w:val="1"/>
                <w:lang w:val="en-US"/>
              </w:rPr>
              <w:t xml:space="preserve">. </w:t>
            </w:r>
            <w:r w:rsidRPr="00BA2805">
              <w:rPr>
                <w:rFonts w:ascii="Arial" w:hAnsi="Arial" w:cs="Arial"/>
                <w:color w:val="000000"/>
                <w:position w:val="1"/>
              </w:rPr>
              <w:t> 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4AB1C1B2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2060A454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5425" w:rsidRPr="005326CE" w14:paraId="620AD149" w14:textId="77777777" w:rsidTr="3AD46882">
        <w:trPr>
          <w:trHeight w:val="2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59B0B6F4" w14:textId="3A05911B" w:rsidR="00DD5425" w:rsidRPr="005326CE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5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6B67A759" w14:textId="77777777" w:rsidR="00DD5425" w:rsidRPr="00901EEF" w:rsidRDefault="00DD5425" w:rsidP="00F67F5D">
            <w:pPr>
              <w:pStyle w:val="MoETableBodyText"/>
              <w:ind w:left="0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Have you e</w:t>
            </w:r>
            <w:r w:rsidRPr="00901EEF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ngage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d</w:t>
            </w:r>
            <w:r w:rsidRPr="00901EEF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 with the school to ensure their School Evaluation of the Physical Environment (SEPE) has been completed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? 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028BF314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4DF8EF8D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6616" w:rsidRPr="005326CE" w14:paraId="1EED80B1" w14:textId="77777777" w:rsidTr="3AD46882">
        <w:trPr>
          <w:trHeight w:val="21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0D1DCC00" w14:textId="77777777" w:rsidR="007B58E7" w:rsidRPr="005326CE" w:rsidRDefault="007B58E7" w:rsidP="00AA2A4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4B27D253" w14:textId="3DE261AF" w:rsidR="007B58E7" w:rsidRPr="005326CE" w:rsidRDefault="007B58E7" w:rsidP="00F67F5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B58E7">
              <w:rPr>
                <w:rFonts w:ascii="Arial" w:hAnsi="Arial" w:cs="Arial"/>
                <w:b/>
                <w:bCs/>
                <w:color w:val="auto"/>
              </w:rPr>
              <w:t>Desktop Condition Assessment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51BC8814" w14:textId="77777777" w:rsidR="007B58E7" w:rsidRPr="005326CE" w:rsidRDefault="007B58E7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E4CAE5"/>
            <w:noWrap/>
            <w:vAlign w:val="bottom"/>
          </w:tcPr>
          <w:p w14:paraId="48BD3D82" w14:textId="77777777" w:rsidR="007B58E7" w:rsidRPr="005326CE" w:rsidRDefault="007B58E7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DD5425" w:rsidRPr="005326CE" w14:paraId="07EE7FD5" w14:textId="77777777" w:rsidTr="3AD46882">
        <w:trPr>
          <w:trHeight w:val="286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14D23711" w14:textId="0923FA13" w:rsidR="00DD5425" w:rsidRPr="00FC4F88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6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5F9754E0" w14:textId="77777777" w:rsidR="00DD5425" w:rsidRPr="00D514B0" w:rsidRDefault="05624649" w:rsidP="3AD46882">
            <w:pPr>
              <w:pStyle w:val="MoETableBodyText"/>
              <w:ind w:left="0"/>
              <w:rPr>
                <w:rFonts w:ascii="Arial" w:hAnsi="Arial" w:cs="Arial"/>
              </w:rPr>
            </w:pPr>
            <w:r w:rsidRPr="3AD46882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Have you gathered existing data and knowledge about the condition of the school?  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4B9FFD13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53BCAABA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5425" w:rsidRPr="005326CE" w14:paraId="11B4BCB2" w14:textId="77777777" w:rsidTr="3AD46882">
        <w:trPr>
          <w:trHeight w:val="2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63AAD52F" w14:textId="443D5E14" w:rsidR="00DD5425" w:rsidRPr="005326CE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7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2BC15EDE" w14:textId="029A6B67" w:rsidR="00DD5425" w:rsidRPr="00416E3B" w:rsidRDefault="05624649" w:rsidP="3AD46882">
            <w:pPr>
              <w:pStyle w:val="MoETableBodyText"/>
              <w:ind w:left="0"/>
              <w:rPr>
                <w:rFonts w:asciiTheme="minorHAnsi" w:eastAsiaTheme="minorEastAsia" w:hAnsiTheme="minorHAnsi"/>
              </w:rPr>
            </w:pPr>
            <w:r w:rsidRPr="00416E3B">
              <w:rPr>
                <w:rFonts w:asciiTheme="minorHAnsi" w:eastAsiaTheme="minorEastAsia" w:hAnsiTheme="minorHAnsi"/>
              </w:rPr>
              <w:t xml:space="preserve">Have you </w:t>
            </w:r>
            <w:r w:rsidRPr="00416E3B">
              <w:rPr>
                <w:rFonts w:asciiTheme="minorHAnsi" w:eastAsiaTheme="minorEastAsia" w:hAnsiTheme="minorHAnsi"/>
                <w:position w:val="1"/>
                <w:lang w:val="en-US"/>
              </w:rPr>
              <w:t xml:space="preserve">completed the </w:t>
            </w:r>
            <w:hyperlink r:id="rId14" w:history="1">
              <w:r w:rsidR="2521A55C" w:rsidRPr="00416E3B">
                <w:rPr>
                  <w:rStyle w:val="Hyperlink"/>
                  <w:rFonts w:asciiTheme="minorHAnsi" w:eastAsiaTheme="minorEastAsia" w:hAnsiTheme="minorHAnsi"/>
                  <w:i/>
                  <w:iCs/>
                  <w:position w:val="1"/>
                  <w:lang w:val="en-US"/>
                </w:rPr>
                <w:t>Desktop Condition Assessment questionnaire?</w:t>
              </w:r>
            </w:hyperlink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3461289D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0E5FF132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6616" w:rsidRPr="005326CE" w14:paraId="223968FF" w14:textId="77777777" w:rsidTr="3AD46882">
        <w:trPr>
          <w:trHeight w:val="21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23212952" w14:textId="77777777" w:rsidR="007B58E7" w:rsidRPr="005326CE" w:rsidRDefault="007B58E7" w:rsidP="00AA2A4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4A3AEEDA" w14:textId="5002EE0C" w:rsidR="007B58E7" w:rsidRPr="005326CE" w:rsidRDefault="007B58E7" w:rsidP="00F67F5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B58E7">
              <w:rPr>
                <w:rFonts w:ascii="Arial" w:hAnsi="Arial" w:cs="Arial"/>
                <w:b/>
                <w:bCs/>
                <w:color w:val="auto"/>
              </w:rPr>
              <w:t>Physical Condition Assessment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51EA06A6" w14:textId="77777777" w:rsidR="007B58E7" w:rsidRPr="005326CE" w:rsidRDefault="007B58E7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E4CAE5"/>
            <w:noWrap/>
            <w:vAlign w:val="bottom"/>
          </w:tcPr>
          <w:p w14:paraId="1A0DE5E6" w14:textId="77777777" w:rsidR="007B58E7" w:rsidRPr="005326CE" w:rsidRDefault="007B58E7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DD5425" w:rsidRPr="005326CE" w14:paraId="0B00DCDD" w14:textId="77777777" w:rsidTr="3AD46882">
        <w:trPr>
          <w:trHeight w:val="286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5F10EF88" w14:textId="014F016E" w:rsidR="00DD5425" w:rsidRPr="005326CE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8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27C20EFF" w14:textId="77777777" w:rsidR="00DD5425" w:rsidRPr="004E325B" w:rsidRDefault="00DD5425" w:rsidP="00F67F5D">
            <w:pPr>
              <w:pStyle w:val="MoETableBodyText"/>
              <w:ind w:left="0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Have you v</w:t>
            </w:r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alidate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d</w:t>
            </w:r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 the </w:t>
            </w:r>
            <w:r w:rsidRPr="00963139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information gathered from the Desktop Condition Assessment?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5AC61744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7C77623E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5425" w:rsidRPr="005326CE" w14:paraId="40E48AC3" w14:textId="77777777" w:rsidTr="3AD46882">
        <w:trPr>
          <w:trHeight w:val="286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3B25B2F9" w14:textId="4EF69C79" w:rsidR="00DD5425" w:rsidRPr="005326CE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9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304FC623" w14:textId="77777777" w:rsidR="00DD5425" w:rsidRPr="004E325B" w:rsidRDefault="00DD5425" w:rsidP="00F67F5D">
            <w:pPr>
              <w:pStyle w:val="MoETableBodyText"/>
              <w:ind w:left="0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Have you c</w:t>
            </w:r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onfirm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ed</w:t>
            </w:r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 that the buildings in </w:t>
            </w:r>
            <w:proofErr w:type="spellStart"/>
            <w:r w:rsidRPr="004E325B">
              <w:rPr>
                <w:rStyle w:val="scxp129273789"/>
                <w:rFonts w:ascii="Arial" w:hAnsi="Arial" w:cs="Arial"/>
                <w:color w:val="000000"/>
                <w:position w:val="1"/>
              </w:rPr>
              <w:t>MPlan</w:t>
            </w:r>
            <w:proofErr w:type="spellEnd"/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 match the buildings onsite and in Helios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?</w:t>
            </w:r>
            <w:r w:rsidRPr="004E325B">
              <w:rPr>
                <w:rStyle w:val="eop"/>
                <w:rFonts w:ascii="Arial" w:hAnsi="Arial" w:cs="Arial"/>
                <w:lang w:val="en-US"/>
              </w:rPr>
              <w:t>​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7F70F1B8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2AF62B36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5425" w:rsidRPr="005326CE" w14:paraId="3135C06F" w14:textId="77777777" w:rsidTr="3AD46882">
        <w:trPr>
          <w:trHeight w:val="286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1AAC3402" w14:textId="018410E2" w:rsidR="00DD5425" w:rsidRPr="005326CE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10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5B53EA0C" w14:textId="77777777" w:rsidR="00DD5425" w:rsidRPr="004E325B" w:rsidRDefault="00DD5425" w:rsidP="00F67F5D">
            <w:pPr>
              <w:pStyle w:val="MoETableBodyText"/>
              <w:ind w:left="0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Have you c</w:t>
            </w:r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onfirm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ed</w:t>
            </w:r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 that the site plans are correct and match the asset information in Ministry systems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?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3D46A67A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5A6D612C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5425" w:rsidRPr="005326CE" w14:paraId="34BB2D5C" w14:textId="77777777" w:rsidTr="3AD46882">
        <w:trPr>
          <w:trHeight w:val="286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762427EE" w14:textId="02A75861" w:rsidR="00DD5425" w:rsidRPr="005326CE" w:rsidRDefault="00AA2A48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11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641CCBD9" w14:textId="77777777" w:rsidR="00DD5425" w:rsidRDefault="00DD5425" w:rsidP="00F67F5D">
            <w:pPr>
              <w:pStyle w:val="MoETableBodyText"/>
              <w:ind w:left="0"/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Have you c</w:t>
            </w:r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apture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d</w:t>
            </w:r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 the </w:t>
            </w:r>
            <w:proofErr w:type="gramStart"/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works</w:t>
            </w:r>
            <w:proofErr w:type="gramEnd"/>
            <w:r w:rsidRPr="004E325B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 required in the next 10-year period</w:t>
            </w:r>
            <w:r w:rsidRPr="004E325B">
              <w:rPr>
                <w:rStyle w:val="eop"/>
                <w:rFonts w:ascii="Arial" w:hAnsi="Arial" w:cs="Arial"/>
                <w:lang w:val="en-US"/>
              </w:rPr>
              <w:t>​</w:t>
            </w:r>
            <w:r>
              <w:rPr>
                <w:rStyle w:val="eop"/>
                <w:rFonts w:ascii="Arial" w:hAnsi="Arial" w:cs="Arial"/>
                <w:lang w:val="en-US"/>
              </w:rPr>
              <w:t>?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3FC51D5F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0804A1AD" w14:textId="77777777" w:rsidR="00DD5425" w:rsidRPr="005326CE" w:rsidRDefault="00DD5425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97224" w:rsidRPr="005326CE" w14:paraId="0ABCD9BE" w14:textId="77777777" w:rsidTr="3AD46882">
        <w:trPr>
          <w:trHeight w:val="286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25C29D95" w14:textId="03647EC4" w:rsidR="00C97224" w:rsidRDefault="007E5513" w:rsidP="00AA2A48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>
              <w:rPr>
                <w:rFonts w:ascii="Arial" w:hAnsi="Arial" w:cs="Arial"/>
                <w:lang w:eastAsia="en-NZ"/>
              </w:rPr>
              <w:t>12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</w:tcPr>
          <w:p w14:paraId="36243000" w14:textId="54D50A4E" w:rsidR="00C97224" w:rsidRDefault="00C97224" w:rsidP="00F67F5D">
            <w:pPr>
              <w:pStyle w:val="MoETableBodyText"/>
              <w:ind w:left="0"/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</w:pPr>
            <w:r>
              <w:rPr>
                <w:rFonts w:ascii="Arial" w:hAnsi="Arial" w:cs="Arial"/>
              </w:rPr>
              <w:t>H</w:t>
            </w:r>
            <w:r w:rsidRPr="00E22E81">
              <w:rPr>
                <w:rFonts w:ascii="Arial" w:hAnsi="Arial" w:cs="Arial"/>
              </w:rPr>
              <w:t xml:space="preserve">ave any asset update forms been </w:t>
            </w:r>
            <w:r w:rsidRPr="00D94289">
              <w:rPr>
                <w:rFonts w:ascii="Arial" w:hAnsi="Arial" w:cs="Arial"/>
              </w:rPr>
              <w:t>actioned?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2552514C" w14:textId="77777777" w:rsidR="00C97224" w:rsidRPr="005326CE" w:rsidRDefault="00C97224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noWrap/>
            <w:vAlign w:val="center"/>
          </w:tcPr>
          <w:p w14:paraId="620591F2" w14:textId="77777777" w:rsidR="00C97224" w:rsidRPr="005326CE" w:rsidRDefault="00C97224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6616" w:rsidRPr="005326CE" w14:paraId="5A91D409" w14:textId="77777777" w:rsidTr="3AD46882">
        <w:trPr>
          <w:trHeight w:val="21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41E9D0F1" w14:textId="77777777" w:rsidR="008371D3" w:rsidRPr="005326CE" w:rsidRDefault="008371D3" w:rsidP="00AA2A4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42019481" w14:textId="46C47282" w:rsidR="008371D3" w:rsidRPr="005326CE" w:rsidRDefault="008371D3" w:rsidP="00F67F5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371D3">
              <w:rPr>
                <w:rFonts w:ascii="Arial" w:hAnsi="Arial" w:cs="Arial"/>
                <w:b/>
                <w:bCs/>
                <w:color w:val="auto"/>
              </w:rPr>
              <w:t xml:space="preserve">Auditing and Updating </w:t>
            </w:r>
            <w:proofErr w:type="spellStart"/>
            <w:r w:rsidRPr="008371D3">
              <w:rPr>
                <w:rFonts w:ascii="Arial" w:hAnsi="Arial" w:cs="Arial"/>
                <w:b/>
                <w:bCs/>
                <w:color w:val="auto"/>
              </w:rPr>
              <w:t>MPlan</w:t>
            </w:r>
            <w:proofErr w:type="spellEnd"/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51AAE25E" w14:textId="77777777" w:rsidR="008371D3" w:rsidRPr="005326CE" w:rsidRDefault="008371D3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E4CAE5"/>
            <w:noWrap/>
            <w:vAlign w:val="bottom"/>
          </w:tcPr>
          <w:p w14:paraId="23BB1142" w14:textId="77777777" w:rsidR="008371D3" w:rsidRPr="005326CE" w:rsidRDefault="008371D3" w:rsidP="00F67F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3139" w:rsidRPr="005326CE" w14:paraId="62DE0293" w14:textId="77777777" w:rsidTr="3AD46882">
        <w:trPr>
          <w:trHeight w:val="286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69D23277" w14:textId="0BC08301" w:rsidR="00963139" w:rsidRPr="0023708A" w:rsidRDefault="57016E24" w:rsidP="3AD46882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 w:rsidRPr="3AD46882">
              <w:rPr>
                <w:rFonts w:ascii="Arial" w:hAnsi="Arial" w:cs="Arial"/>
                <w:lang w:eastAsia="en-NZ"/>
              </w:rPr>
              <w:t>13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</w:tcPr>
          <w:p w14:paraId="3FE6FA30" w14:textId="12E25143" w:rsidR="00963139" w:rsidRPr="00416E3B" w:rsidRDefault="57016E24" w:rsidP="3AD46882">
            <w:pPr>
              <w:pStyle w:val="MoETableBodyText"/>
              <w:ind w:left="0"/>
              <w:rPr>
                <w:rFonts w:ascii="Arial" w:hAnsi="Arial" w:cs="Arial"/>
                <w:color w:val="000000"/>
                <w:lang w:eastAsia="en-NZ"/>
              </w:rPr>
            </w:pPr>
            <w:r w:rsidRPr="38346E8E">
              <w:rPr>
                <w:rStyle w:val="normaltextrun"/>
                <w:rFonts w:ascii="Arial" w:hAnsi="Arial" w:cs="Arial"/>
                <w:color w:val="000000"/>
              </w:rPr>
              <w:t>Have you completed the</w:t>
            </w:r>
            <w:r w:rsidRPr="00416E3B">
              <w:rPr>
                <w:rStyle w:val="normaltextrun"/>
                <w:rFonts w:asciiTheme="minorHAnsi" w:eastAsiaTheme="minorEastAsia" w:hAnsiTheme="minorHAnsi"/>
                <w:color w:val="000000"/>
              </w:rPr>
              <w:t xml:space="preserve"> </w:t>
            </w:r>
            <w:hyperlink r:id="rId15" w:history="1">
              <w:r w:rsidRPr="00416E3B">
                <w:rPr>
                  <w:rStyle w:val="Hyperlink"/>
                  <w:rFonts w:asciiTheme="minorHAnsi" w:eastAsiaTheme="minorEastAsia" w:hAnsiTheme="minorHAnsi"/>
                  <w:i/>
                  <w:iCs/>
                </w:rPr>
                <w:t>Condition Assessment checklist?</w:t>
              </w:r>
            </w:hyperlink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1B18E00D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245819AF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63139" w:rsidRPr="005326CE" w14:paraId="7A28A5CD" w14:textId="77777777" w:rsidTr="3AD46882">
        <w:trPr>
          <w:trHeight w:val="286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6E047032" w14:textId="4E0D2A2B" w:rsidR="00963139" w:rsidRPr="0023708A" w:rsidRDefault="57016E24" w:rsidP="3AD46882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 w:rsidRPr="3AD46882">
              <w:rPr>
                <w:rFonts w:ascii="Arial" w:hAnsi="Arial" w:cs="Arial"/>
                <w:lang w:eastAsia="en-NZ"/>
              </w:rPr>
              <w:t>14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</w:tcPr>
          <w:p w14:paraId="3B5125AD" w14:textId="58C36501" w:rsidR="00963139" w:rsidRPr="00416E3B" w:rsidRDefault="57016E24" w:rsidP="3AD46882">
            <w:pPr>
              <w:pStyle w:val="MoETableBodyText"/>
              <w:ind w:left="0"/>
              <w:rPr>
                <w:rStyle w:val="normaltextrun"/>
                <w:rFonts w:ascii="Arial" w:hAnsi="Arial" w:cs="Arial"/>
                <w:color w:val="000000"/>
                <w:lang w:eastAsia="en-NZ"/>
              </w:rPr>
            </w:pPr>
            <w:r w:rsidRPr="3AD46882">
              <w:rPr>
                <w:rFonts w:ascii="Arial" w:hAnsi="Arial" w:cs="Arial"/>
                <w:color w:val="000000"/>
              </w:rPr>
              <w:t>Have you validated and updated the MPlan data to complete the condition assessment (including adding the works from the specialist reports)?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331F2CE6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4E0A3F3B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63139" w:rsidRPr="005326CE" w14:paraId="5B0D7505" w14:textId="77777777" w:rsidTr="3AD46882">
        <w:trPr>
          <w:trHeight w:val="286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4C298160" w14:textId="718F5EAF" w:rsidR="00963139" w:rsidRDefault="57016E24" w:rsidP="00963139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 w:rsidRPr="3AD46882">
              <w:rPr>
                <w:rFonts w:ascii="Arial" w:hAnsi="Arial" w:cs="Arial"/>
                <w:lang w:eastAsia="en-NZ"/>
              </w:rPr>
              <w:t>15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</w:tcPr>
          <w:p w14:paraId="6F5525DA" w14:textId="6A6F12AC" w:rsidR="00963139" w:rsidRDefault="00963139" w:rsidP="00963139">
            <w:pPr>
              <w:pStyle w:val="MoETableBodyText"/>
              <w:ind w:left="0"/>
              <w:rPr>
                <w:rFonts w:ascii="Arial" w:hAnsi="Arial" w:cs="Arial"/>
                <w:color w:val="000000"/>
                <w:position w:val="1"/>
              </w:rPr>
            </w:pPr>
            <w:r w:rsidRPr="305351B0">
              <w:rPr>
                <w:rFonts w:ascii="Arial" w:hAnsi="Arial" w:cs="Arial"/>
                <w:color w:val="000000"/>
              </w:rPr>
              <w:t>Have you produced the three excel pivot tables for strategic impacts, maintenance standards and condition survey?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3099FE34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1EB9DAD9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63139" w:rsidRPr="005326CE" w14:paraId="1B8715DE" w14:textId="77777777" w:rsidTr="3AD46882">
        <w:trPr>
          <w:trHeight w:val="210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1DF4CB66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532BBBC1" w14:textId="29B97D94" w:rsidR="00963139" w:rsidRPr="005326CE" w:rsidRDefault="00963139" w:rsidP="0096313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371D3">
              <w:rPr>
                <w:rFonts w:ascii="Arial" w:hAnsi="Arial" w:cs="Arial"/>
                <w:b/>
                <w:bCs/>
                <w:color w:val="auto"/>
              </w:rPr>
              <w:t xml:space="preserve">Consider Ministry Policies  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nil"/>
            </w:tcBorders>
            <w:shd w:val="clear" w:color="auto" w:fill="E4CAE5"/>
            <w:noWrap/>
            <w:vAlign w:val="bottom"/>
          </w:tcPr>
          <w:p w14:paraId="4FCEC1B1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nil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E4CAE5"/>
            <w:noWrap/>
            <w:vAlign w:val="bottom"/>
          </w:tcPr>
          <w:p w14:paraId="49E97054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3139" w:rsidRPr="005326CE" w14:paraId="4F3BEB65" w14:textId="77777777" w:rsidTr="3AD46882">
        <w:trPr>
          <w:trHeight w:val="286"/>
        </w:trPr>
        <w:tc>
          <w:tcPr>
            <w:tcW w:w="706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6E42206A" w14:textId="199AB529" w:rsidR="00963139" w:rsidRPr="005326CE" w:rsidRDefault="57016E24" w:rsidP="00963139">
            <w:pPr>
              <w:pStyle w:val="MoETableBodyText"/>
              <w:ind w:left="0"/>
              <w:jc w:val="center"/>
              <w:rPr>
                <w:rFonts w:ascii="Arial" w:hAnsi="Arial" w:cs="Arial"/>
                <w:lang w:eastAsia="en-NZ"/>
              </w:rPr>
            </w:pPr>
            <w:r w:rsidRPr="3AD46882">
              <w:rPr>
                <w:rFonts w:ascii="Arial" w:hAnsi="Arial" w:cs="Arial"/>
                <w:lang w:eastAsia="en-NZ"/>
              </w:rPr>
              <w:t>16</w:t>
            </w:r>
          </w:p>
        </w:tc>
        <w:tc>
          <w:tcPr>
            <w:tcW w:w="581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</w:tcPr>
          <w:p w14:paraId="79E26257" w14:textId="1D89FE2C" w:rsidR="00963139" w:rsidRPr="00675B29" w:rsidRDefault="00963139" w:rsidP="00963139">
            <w:pPr>
              <w:pStyle w:val="MoETableBodyText"/>
              <w:ind w:left="0"/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</w:pP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Has</w:t>
            </w:r>
            <w:r w:rsidRPr="00675B29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 the ministry policy and budget information 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been </w:t>
            </w:r>
            <w:r w:rsidRPr="00675B29"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>overlayed across the proposed works?</w:t>
            </w:r>
            <w:r>
              <w:rPr>
                <w:rStyle w:val="normaltextrun"/>
                <w:rFonts w:ascii="Arial" w:hAnsi="Arial" w:cs="Arial"/>
                <w:color w:val="000000"/>
                <w:position w:val="1"/>
                <w:lang w:val="en-US"/>
              </w:rPr>
              <w:t xml:space="preserve"> This includes Ministry project priorities and budget and spending rules.</w:t>
            </w:r>
          </w:p>
        </w:tc>
        <w:tc>
          <w:tcPr>
            <w:tcW w:w="930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7CE389BB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7A7A7A" w:themeColor="background2" w:themeShade="80"/>
              <w:left w:val="single" w:sz="4" w:space="0" w:color="7A7A7A" w:themeColor="background2" w:themeShade="80"/>
              <w:bottom w:val="single" w:sz="4" w:space="0" w:color="7A7A7A" w:themeColor="background2" w:themeShade="80"/>
              <w:right w:val="single" w:sz="4" w:space="0" w:color="7A7A7A" w:themeColor="background2" w:themeShade="80"/>
            </w:tcBorders>
            <w:shd w:val="clear" w:color="auto" w:fill="FFFFFF" w:themeFill="background1"/>
            <w:noWrap/>
            <w:vAlign w:val="center"/>
          </w:tcPr>
          <w:p w14:paraId="4027BAF4" w14:textId="77777777" w:rsidR="00963139" w:rsidRPr="005326CE" w:rsidRDefault="00963139" w:rsidP="0096313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A5FE4F7" w14:textId="02C8E1FE" w:rsidR="00E80247" w:rsidRPr="00E80247" w:rsidDel="00E80247" w:rsidRDefault="00E80247" w:rsidP="3AD46882">
      <w:pPr>
        <w:spacing w:before="0" w:after="0" w:line="240" w:lineRule="auto"/>
        <w:rPr>
          <w:rFonts w:ascii="Arial" w:hAnsi="Arial" w:cs="Arial"/>
        </w:rPr>
        <w:sectPr w:rsidR="00E80247" w:rsidRPr="00E80247" w:rsidDel="00E80247" w:rsidSect="00DD542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2268" w:right="1134" w:bottom="1701" w:left="1134" w:header="624" w:footer="624" w:gutter="0"/>
          <w:cols w:space="708"/>
          <w:titlePg/>
          <w:docGrid w:linePitch="360"/>
        </w:sectPr>
      </w:pPr>
    </w:p>
    <w:tbl>
      <w:tblPr>
        <w:tblW w:w="5148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655601" w:rsidRPr="00222F97" w14:paraId="50EF5926" w14:textId="77777777" w:rsidTr="683C1898">
        <w:trPr>
          <w:trHeight w:val="210"/>
        </w:trPr>
        <w:tc>
          <w:tcPr>
            <w:tcW w:w="5000" w:type="pct"/>
            <w:noWrap/>
            <w:vAlign w:val="bottom"/>
            <w:hideMark/>
          </w:tcPr>
          <w:p w14:paraId="3967F3B7" w14:textId="12CC0408" w:rsidR="00655601" w:rsidDel="00E80247" w:rsidRDefault="68BE24E6">
            <w:pPr>
              <w:pStyle w:val="Heading2"/>
              <w:spacing w:before="0" w:after="0" w:line="240" w:lineRule="auto"/>
              <w:rPr>
                <w:rStyle w:val="Heading2Char"/>
                <w:b/>
                <w:bCs/>
                <w:color w:val="582655"/>
                <w:sz w:val="24"/>
                <w:szCs w:val="24"/>
              </w:rPr>
            </w:pPr>
            <w:r w:rsidRPr="3AD46882">
              <w:rPr>
                <w:rStyle w:val="Heading2Char"/>
                <w:b/>
                <w:bCs/>
                <w:color w:val="582655"/>
                <w:sz w:val="24"/>
                <w:szCs w:val="24"/>
              </w:rPr>
              <w:lastRenderedPageBreak/>
              <w:t>Planning Meeting</w:t>
            </w:r>
          </w:p>
          <w:p w14:paraId="63FD7EC8" w14:textId="37C35404" w:rsidR="00655601" w:rsidRPr="00691072" w:rsidDel="00E80247" w:rsidRDefault="00655601">
            <w:pPr>
              <w:spacing w:before="0" w:after="0" w:line="240" w:lineRule="auto"/>
            </w:pPr>
          </w:p>
          <w:tbl>
            <w:tblPr>
              <w:tblW w:w="9668" w:type="dxa"/>
              <w:tblBorders>
                <w:top w:val="single" w:sz="4" w:space="0" w:color="74676B" w:themeColor="text1" w:themeTint="A6"/>
                <w:left w:val="single" w:sz="4" w:space="0" w:color="74676B" w:themeColor="text1" w:themeTint="A6"/>
                <w:bottom w:val="single" w:sz="4" w:space="0" w:color="74676B" w:themeColor="text1" w:themeTint="A6"/>
                <w:right w:val="single" w:sz="4" w:space="0" w:color="74676B" w:themeColor="text1" w:themeTint="A6"/>
                <w:insideH w:val="single" w:sz="4" w:space="0" w:color="74676B" w:themeColor="text1" w:themeTint="A6"/>
                <w:insideV w:val="single" w:sz="4" w:space="0" w:color="74676B" w:themeColor="text1" w:themeTint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"/>
              <w:gridCol w:w="5812"/>
              <w:gridCol w:w="851"/>
              <w:gridCol w:w="2266"/>
            </w:tblGrid>
            <w:tr w:rsidR="008761FD" w:rsidRPr="00222F97" w:rsidDel="00E80247" w14:paraId="251D6513" w14:textId="7BE6C21D" w:rsidTr="683C1898">
              <w:trPr>
                <w:trHeight w:val="210"/>
              </w:trPr>
              <w:tc>
                <w:tcPr>
                  <w:tcW w:w="38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0EF5AD8E" w14:textId="13ADB51E" w:rsidR="00655601" w:rsidRPr="004A0B2F" w:rsidDel="00E80247" w:rsidRDefault="68BE24E6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  <w:r w:rsidRPr="3AD46882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>No.</w:t>
                  </w:r>
                </w:p>
              </w:tc>
              <w:tc>
                <w:tcPr>
                  <w:tcW w:w="3006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020FCD79" w14:textId="3A070457" w:rsidR="00655601" w:rsidRPr="004A0B2F" w:rsidDel="00E80247" w:rsidRDefault="68BE24E6">
                  <w:pPr>
                    <w:spacing w:before="0" w:after="0" w:line="240" w:lineRule="auto"/>
                    <w:rPr>
                      <w:rFonts w:ascii="Arial" w:hAnsi="Arial" w:cs="Arial"/>
                      <w:color w:val="FFFFFF" w:themeColor="background1"/>
                    </w:rPr>
                  </w:pPr>
                  <w:r w:rsidRPr="3AD46882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>Description</w:t>
                  </w:r>
                </w:p>
              </w:tc>
              <w:tc>
                <w:tcPr>
                  <w:tcW w:w="440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334A46DE" w14:textId="065CAEB1" w:rsidR="00655601" w:rsidRPr="004A0B2F" w:rsidDel="00E80247" w:rsidRDefault="68BE24E6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  <w:r w:rsidRPr="3AD46882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>Check</w:t>
                  </w: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438D770F" w14:textId="0762FF3F" w:rsidR="00655601" w:rsidRPr="004A0B2F" w:rsidDel="00E80247" w:rsidRDefault="68BE24E6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  <w:r w:rsidRPr="3AD46882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>Comments/Actions</w:t>
                  </w:r>
                </w:p>
              </w:tc>
            </w:tr>
            <w:tr w:rsidR="00963139" w:rsidRPr="00222F97" w:rsidDel="00E80247" w14:paraId="26C55496" w14:textId="643FFE95" w:rsidTr="683C1898">
              <w:trPr>
                <w:trHeight w:val="20"/>
              </w:trPr>
              <w:tc>
                <w:tcPr>
                  <w:tcW w:w="38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176C1BD5" w14:textId="5438DA39" w:rsidR="00963139" w:rsidDel="00E80247" w:rsidRDefault="57016E24" w:rsidP="00963139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17</w:t>
                  </w:r>
                </w:p>
              </w:tc>
              <w:tc>
                <w:tcPr>
                  <w:tcW w:w="3006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</w:tcPr>
                <w:p w14:paraId="29747221" w14:textId="00A154C6" w:rsidR="00963139" w:rsidRPr="00D94289" w:rsidDel="00E80247" w:rsidRDefault="6E15EB24" w:rsidP="00963139">
                  <w:pPr>
                    <w:pStyle w:val="MoETableBodyText"/>
                    <w:ind w:left="0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 xml:space="preserve">Have you arranged the planning meeting using the </w:t>
                  </w:r>
                  <w:hyperlink r:id="rId22" w:history="1">
                    <w:r w:rsidRPr="683C1898">
                      <w:rPr>
                        <w:rStyle w:val="Hyperlink"/>
                        <w:rFonts w:ascii="Arial" w:hAnsi="Arial" w:cs="Arial"/>
                        <w:i/>
                        <w:iCs/>
                      </w:rPr>
                      <w:t>Agenda</w:t>
                    </w:r>
                  </w:hyperlink>
                  <w:r w:rsidRPr="683C1898">
                    <w:rPr>
                      <w:rFonts w:ascii="Arial" w:hAnsi="Arial" w:cs="Arial"/>
                      <w:i/>
                      <w:iCs/>
                      <w:color w:val="F36E26" w:themeColor="accent1"/>
                      <w:u w:val="single"/>
                    </w:rPr>
                    <w:t xml:space="preserve"> template</w:t>
                  </w:r>
                  <w:r w:rsidRPr="3AD46882">
                    <w:rPr>
                      <w:rFonts w:ascii="Arial" w:hAnsi="Arial" w:cs="Arial"/>
                      <w:color w:val="F36E26" w:themeColor="accent1"/>
                      <w:u w:val="single"/>
                    </w:rPr>
                    <w:t>?</w:t>
                  </w:r>
                </w:p>
              </w:tc>
              <w:tc>
                <w:tcPr>
                  <w:tcW w:w="440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734B14DB" w14:textId="31D1FBCF" w:rsidR="00963139" w:rsidRPr="00222F97" w:rsidDel="00E80247" w:rsidRDefault="00963139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226C1098" w14:textId="5FB6008D" w:rsidR="00963139" w:rsidRPr="00222F97" w:rsidDel="00E80247" w:rsidRDefault="00963139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</w:tr>
            <w:tr w:rsidR="00963139" w:rsidRPr="00222F97" w:rsidDel="00E80247" w14:paraId="28FF63D3" w14:textId="2C12145B" w:rsidTr="00EA5A53">
              <w:trPr>
                <w:trHeight w:val="1039"/>
              </w:trPr>
              <w:tc>
                <w:tcPr>
                  <w:tcW w:w="38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73BB4F95" w14:textId="2848ED4D" w:rsidR="00963139" w:rsidRPr="00D94289" w:rsidDel="00E80247" w:rsidRDefault="57016E24" w:rsidP="00963139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18</w:t>
                  </w:r>
                </w:p>
              </w:tc>
              <w:tc>
                <w:tcPr>
                  <w:tcW w:w="3006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</w:tcPr>
                <w:p w14:paraId="73E9047B" w14:textId="289D6B6C" w:rsidR="00963139" w:rsidRPr="00FC15A7" w:rsidDel="00E80247" w:rsidRDefault="57016E24" w:rsidP="00963139">
                  <w:pPr>
                    <w:pStyle w:val="MoETableBodyText"/>
                    <w:ind w:left="0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 xml:space="preserve">Do you have a copy of the site plan? Confirm if the site plan is correct. </w:t>
                  </w:r>
                </w:p>
                <w:p w14:paraId="4D5DDE8A" w14:textId="6A1ECBAF" w:rsidR="00963139" w:rsidRPr="00D94289" w:rsidDel="00E80247" w:rsidRDefault="57016E24" w:rsidP="00963139">
                  <w:pPr>
                    <w:pStyle w:val="MoETableBodyText"/>
                    <w:ind w:left="0"/>
                    <w:rPr>
                      <w:rFonts w:ascii="Arial" w:hAnsi="Arial" w:cs="Arial"/>
                      <w:color w:val="auto"/>
                    </w:rPr>
                  </w:pPr>
                  <w:r w:rsidRPr="3AD46882">
                    <w:rPr>
                      <w:rFonts w:ascii="Arial" w:hAnsi="Arial" w:cs="Arial"/>
                      <w:color w:val="auto"/>
                      <w:lang w:val="en-US"/>
                    </w:rPr>
                    <w:t xml:space="preserve">If </w:t>
                  </w:r>
                  <w:r w:rsidRPr="3AD46882">
                    <w:rPr>
                      <w:rFonts w:ascii="Arial" w:hAnsi="Arial" w:cs="Arial"/>
                    </w:rPr>
                    <w:t>the</w:t>
                  </w:r>
                  <w:r w:rsidRPr="3AD46882">
                    <w:rPr>
                      <w:rFonts w:ascii="Arial" w:hAnsi="Arial" w:cs="Arial"/>
                      <w:color w:val="auto"/>
                      <w:lang w:val="en-US"/>
                    </w:rPr>
                    <w:t xml:space="preserve"> school’s site plan needs to be updated, the process should be followed as per website instructions. </w:t>
                  </w:r>
                </w:p>
                <w:p w14:paraId="252F37B7" w14:textId="3A78FA93" w:rsidR="00963139" w:rsidRPr="00D94289" w:rsidDel="00E80247" w:rsidRDefault="00963139" w:rsidP="00963139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000000"/>
                      <w:position w:val="1"/>
                    </w:rPr>
                  </w:pPr>
                </w:p>
              </w:tc>
              <w:tc>
                <w:tcPr>
                  <w:tcW w:w="440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1F792A52" w14:textId="4E31B8DC" w:rsidR="00963139" w:rsidRPr="00222F97" w:rsidDel="00E80247" w:rsidRDefault="00963139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0659402B" w14:textId="648DB97E" w:rsidR="00963139" w:rsidRPr="00222F97" w:rsidDel="00E80247" w:rsidRDefault="00963139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</w:tr>
            <w:tr w:rsidR="00963139" w:rsidRPr="00222F97" w:rsidDel="00E80247" w14:paraId="59C6A4D2" w14:textId="2CB5A08A" w:rsidTr="683C1898">
              <w:trPr>
                <w:trHeight w:val="20"/>
              </w:trPr>
              <w:tc>
                <w:tcPr>
                  <w:tcW w:w="38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748A34E0" w14:textId="3DE4AEFD" w:rsidR="00963139" w:rsidRPr="00D94289" w:rsidDel="00E80247" w:rsidRDefault="57016E24" w:rsidP="00963139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19</w:t>
                  </w:r>
                </w:p>
              </w:tc>
              <w:tc>
                <w:tcPr>
                  <w:tcW w:w="3006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</w:tcPr>
                <w:p w14:paraId="336AAA39" w14:textId="469A34E2" w:rsidR="00963139" w:rsidDel="00E80247" w:rsidRDefault="57016E24" w:rsidP="00963139">
                  <w:pPr>
                    <w:pStyle w:val="MoETableBodyText"/>
                    <w:ind w:left="0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 xml:space="preserve">Are there any outstanding weathertightness or earthquake strengthening issues at the school? </w:t>
                  </w:r>
                </w:p>
                <w:p w14:paraId="44F71948" w14:textId="004E2142" w:rsidR="00963139" w:rsidDel="00E80247" w:rsidRDefault="57016E24" w:rsidP="00963139">
                  <w:pPr>
                    <w:pStyle w:val="MoETableBodyText"/>
                    <w:ind w:left="0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 xml:space="preserve">Have you received advice from your Property Advisor? </w:t>
                  </w:r>
                </w:p>
                <w:p w14:paraId="751B676A" w14:textId="5704BCBA" w:rsidR="00963139" w:rsidRPr="00D94289" w:rsidDel="00E80247" w:rsidRDefault="57016E24" w:rsidP="00963139">
                  <w:pPr>
                    <w:pStyle w:val="MoETableBodyText"/>
                    <w:ind w:left="0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>Did you update the Condition Assessment (CA) Strategic Impacts as a result?</w:t>
                  </w:r>
                </w:p>
              </w:tc>
              <w:tc>
                <w:tcPr>
                  <w:tcW w:w="440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375B3908" w14:textId="6BC9167E" w:rsidR="00963139" w:rsidRPr="00222F97" w:rsidDel="00E80247" w:rsidRDefault="00963139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41A7B48F" w14:textId="1C70C155" w:rsidR="00963139" w:rsidRPr="00222F97" w:rsidDel="00E80247" w:rsidRDefault="00963139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</w:tr>
            <w:tr w:rsidR="00963139" w:rsidRPr="00222F97" w:rsidDel="00E80247" w14:paraId="209708B7" w14:textId="42063EE6" w:rsidTr="683C1898">
              <w:trPr>
                <w:trHeight w:val="20"/>
              </w:trPr>
              <w:tc>
                <w:tcPr>
                  <w:tcW w:w="38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34ADE215" w14:textId="7E0B9C54" w:rsidR="00963139" w:rsidRPr="00D94289" w:rsidDel="00E80247" w:rsidRDefault="57016E24" w:rsidP="00963139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20</w:t>
                  </w:r>
                </w:p>
              </w:tc>
              <w:tc>
                <w:tcPr>
                  <w:tcW w:w="3006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</w:tcPr>
                <w:p w14:paraId="0DC718A6" w14:textId="2A5B8E4D" w:rsidR="00963139" w:rsidRPr="00D94289" w:rsidDel="00E80247" w:rsidRDefault="57016E24" w:rsidP="00963139">
                  <w:pPr>
                    <w:pStyle w:val="MoETableBodyText"/>
                    <w:ind w:left="0"/>
                    <w:rPr>
                      <w:rFonts w:ascii="Arial" w:hAnsi="Arial" w:cs="Arial"/>
                      <w:color w:val="000000"/>
                      <w:position w:val="1"/>
                    </w:rPr>
                  </w:pPr>
                  <w:r w:rsidRPr="3AD46882">
                    <w:rPr>
                      <w:rFonts w:ascii="Arial" w:hAnsi="Arial" w:cs="Arial"/>
                    </w:rPr>
                    <w:t>Were all the items on the planning meeting agenda covered?</w:t>
                  </w:r>
                </w:p>
              </w:tc>
              <w:tc>
                <w:tcPr>
                  <w:tcW w:w="440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2A0943B1" w14:textId="156EEDAD" w:rsidR="00963139" w:rsidRPr="00222F97" w:rsidDel="00E80247" w:rsidRDefault="00963139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4076974C" w14:textId="5BA0C72F" w:rsidR="00963139" w:rsidRPr="00222F97" w:rsidDel="00E80247" w:rsidRDefault="00963139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</w:tr>
            <w:tr w:rsidR="00963139" w:rsidRPr="00222F97" w:rsidDel="00E80247" w14:paraId="7ED1B095" w14:textId="36962E5C" w:rsidTr="683C1898">
              <w:trPr>
                <w:trHeight w:val="286"/>
              </w:trPr>
              <w:tc>
                <w:tcPr>
                  <w:tcW w:w="38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00E30742" w14:textId="7F37A3B8" w:rsidR="00963139" w:rsidRPr="00D94289" w:rsidDel="00E80247" w:rsidRDefault="57016E24" w:rsidP="00963139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21</w:t>
                  </w:r>
                </w:p>
              </w:tc>
              <w:tc>
                <w:tcPr>
                  <w:tcW w:w="3006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</w:tcPr>
                <w:p w14:paraId="209A1B43" w14:textId="13366E01" w:rsidR="00963139" w:rsidRPr="00D94289" w:rsidDel="00E80247" w:rsidRDefault="57016E24" w:rsidP="00963139">
                  <w:pPr>
                    <w:pStyle w:val="MoETableBodyText"/>
                    <w:ind w:left="0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>Have the minutes of the planning meeting been sent to the school and Property Advisor for approval?</w:t>
                  </w:r>
                </w:p>
              </w:tc>
              <w:tc>
                <w:tcPr>
                  <w:tcW w:w="440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53149A3A" w14:textId="2A26D4DC" w:rsidR="00963139" w:rsidRPr="00222F97" w:rsidDel="00E80247" w:rsidRDefault="00963139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586D93F3" w14:textId="2EC0D41D" w:rsidR="00963139" w:rsidRPr="00222F97" w:rsidDel="00E80247" w:rsidRDefault="00963139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</w:tr>
          </w:tbl>
          <w:p w14:paraId="4D704621" w14:textId="3A7D4063" w:rsidR="00655601" w:rsidDel="00E80247" w:rsidRDefault="00655601" w:rsidP="3AD46882">
            <w:pPr>
              <w:spacing w:before="0" w:after="0" w:line="240" w:lineRule="auto"/>
              <w:rPr>
                <w:i/>
                <w:iCs/>
              </w:rPr>
            </w:pPr>
          </w:p>
          <w:p w14:paraId="673F3F85" w14:textId="2B10E3B5" w:rsidR="00655601" w:rsidRPr="00691072" w:rsidRDefault="09BFEA68" w:rsidP="3AD46882">
            <w:pPr>
              <w:spacing w:before="0" w:after="0" w:line="240" w:lineRule="auto"/>
              <w:rPr>
                <w:rStyle w:val="Heading2Char"/>
                <w:color w:val="582655"/>
                <w:sz w:val="24"/>
                <w:szCs w:val="24"/>
              </w:rPr>
            </w:pPr>
            <w:r w:rsidRPr="3AD46882">
              <w:rPr>
                <w:rStyle w:val="Heading2Char"/>
                <w:color w:val="582655"/>
                <w:sz w:val="24"/>
                <w:szCs w:val="24"/>
              </w:rPr>
              <w:t xml:space="preserve">Drafting the </w:t>
            </w:r>
            <w:r w:rsidR="33F46EE9" w:rsidRPr="3AD46882">
              <w:rPr>
                <w:rStyle w:val="Heading2Char"/>
                <w:color w:val="582655"/>
                <w:sz w:val="24"/>
                <w:szCs w:val="24"/>
              </w:rPr>
              <w:t>10YPP</w:t>
            </w:r>
          </w:p>
          <w:p w14:paraId="0074C1DD" w14:textId="77777777" w:rsidR="00655601" w:rsidRDefault="00655601">
            <w:pPr>
              <w:spacing w:before="0" w:after="0" w:line="240" w:lineRule="auto"/>
            </w:pPr>
          </w:p>
          <w:tbl>
            <w:tblPr>
              <w:tblW w:w="5000" w:type="pct"/>
              <w:tblBorders>
                <w:top w:val="single" w:sz="4" w:space="0" w:color="74676B"/>
                <w:left w:val="single" w:sz="4" w:space="0" w:color="74676B"/>
                <w:bottom w:val="single" w:sz="4" w:space="0" w:color="74676B"/>
                <w:right w:val="single" w:sz="4" w:space="0" w:color="74676B"/>
                <w:insideH w:val="single" w:sz="4" w:space="0" w:color="74676B"/>
                <w:insideV w:val="single" w:sz="4" w:space="0" w:color="74676B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4"/>
              <w:gridCol w:w="4849"/>
              <w:gridCol w:w="2424"/>
            </w:tblGrid>
            <w:tr w:rsidR="00655601" w:rsidRPr="005326CE" w14:paraId="4482E7D7" w14:textId="77777777" w:rsidTr="683C1898">
              <w:trPr>
                <w:trHeight w:val="210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1A3DE805" w14:textId="77777777" w:rsidR="00655601" w:rsidRPr="005326CE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  <w:r w:rsidRPr="005326CE">
                    <w:rPr>
                      <w:rFonts w:ascii="Arial" w:hAnsi="Arial" w:cs="Arial"/>
                      <w:b/>
                      <w:color w:val="FFFFFF" w:themeColor="background1"/>
                    </w:rPr>
                    <w:t>No.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53FACC27" w14:textId="77777777" w:rsidR="00655601" w:rsidRPr="005326CE" w:rsidRDefault="68BE24E6">
                  <w:pPr>
                    <w:spacing w:before="0" w:after="0" w:line="240" w:lineRule="auto"/>
                    <w:rPr>
                      <w:rFonts w:ascii="Arial" w:hAnsi="Arial" w:cs="Arial"/>
                      <w:color w:val="FFFFFF" w:themeColor="background1"/>
                    </w:rPr>
                  </w:pPr>
                  <w:r w:rsidRPr="3AD46882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>Description</w:t>
                  </w:r>
                </w:p>
                <w:p w14:paraId="5776CC52" w14:textId="77777777" w:rsidR="68BE24E6" w:rsidRDefault="68BE24E6" w:rsidP="3AD46882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  <w:r w:rsidRPr="3AD46882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>Check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0389475A" w14:textId="77777777" w:rsidR="00655601" w:rsidRPr="005326CE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  <w:r w:rsidRPr="005326CE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>Comments/Actions</w:t>
                  </w:r>
                </w:p>
              </w:tc>
            </w:tr>
            <w:tr w:rsidR="00655601" w:rsidRPr="005326CE" w14:paraId="3AC04A8C" w14:textId="77777777" w:rsidTr="683C1898">
              <w:trPr>
                <w:trHeight w:val="210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bottom"/>
                </w:tcPr>
                <w:p w14:paraId="68188364" w14:textId="77777777" w:rsidR="00655601" w:rsidRPr="005326CE" w:rsidRDefault="00655601" w:rsidP="00AA2A48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bottom"/>
                </w:tcPr>
                <w:p w14:paraId="0F757AE2" w14:textId="77777777" w:rsidR="00655601" w:rsidRPr="00691072" w:rsidRDefault="00655601">
                  <w:pPr>
                    <w:spacing w:before="0" w:after="0" w:line="240" w:lineRule="auto"/>
                    <w:rPr>
                      <w:rFonts w:ascii="Arial" w:hAnsi="Arial" w:cs="Arial"/>
                      <w:b/>
                      <w:bCs/>
                      <w:color w:val="auto"/>
                    </w:rPr>
                  </w:pPr>
                  <w:r w:rsidRPr="00691072">
                    <w:rPr>
                      <w:rFonts w:ascii="Arial" w:hAnsi="Arial" w:cs="Arial"/>
                      <w:b/>
                      <w:bCs/>
                      <w:color w:val="auto"/>
                    </w:rPr>
                    <w:t>Executive Summary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E4CAE5"/>
                  <w:noWrap/>
                  <w:vAlign w:val="bottom"/>
                </w:tcPr>
                <w:p w14:paraId="490AB4A0" w14:textId="77777777" w:rsidR="00655601" w:rsidRPr="005326CE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</w:p>
              </w:tc>
            </w:tr>
            <w:tr w:rsidR="00655601" w:rsidRPr="005326CE" w14:paraId="1A60768B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7DF8B053" w14:textId="5EF1496F" w:rsidR="00655601" w:rsidRPr="00FC4F88" w:rsidRDefault="52D34FFB" w:rsidP="00AA2A48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2</w:t>
                  </w:r>
                  <w:r w:rsidR="312A542E" w:rsidRPr="3AD46882">
                    <w:rPr>
                      <w:rFonts w:ascii="Arial" w:hAnsi="Arial" w:cs="Arial"/>
                      <w:lang w:eastAsia="en-NZ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48916DB1" w14:textId="41CBF0D6" w:rsidR="00655601" w:rsidRPr="00F61B9B" w:rsidRDefault="00655601" w:rsidP="004A0B2F">
                  <w:pPr>
                    <w:pStyle w:val="MoETableBodyText"/>
                    <w:ind w:left="0"/>
                    <w:rPr>
                      <w:rFonts w:asciiTheme="minorHAnsi" w:hAnsiTheme="minorHAnsi" w:cstheme="minorHAnsi"/>
                    </w:rPr>
                  </w:pPr>
                  <w:r w:rsidRPr="00F61B9B">
                    <w:rPr>
                      <w:rFonts w:asciiTheme="minorHAnsi" w:hAnsiTheme="minorHAnsi" w:cstheme="minorHAnsi"/>
                      <w:lang w:eastAsia="en-NZ"/>
                    </w:rPr>
                    <w:t>Does the Executive Summary</w:t>
                  </w:r>
                  <w:r w:rsidR="00F61B9B" w:rsidRPr="00F61B9B">
                    <w:rPr>
                      <w:rFonts w:asciiTheme="minorHAnsi" w:hAnsiTheme="minorHAnsi" w:cstheme="minorHAnsi"/>
                      <w:lang w:eastAsia="en-NZ"/>
                    </w:rPr>
                    <w:t xml:space="preserve"> cover</w:t>
                  </w:r>
                  <w:r w:rsidRPr="00F61B9B">
                    <w:rPr>
                      <w:rFonts w:asciiTheme="minorHAnsi" w:hAnsiTheme="minorHAnsi" w:cstheme="minorHAnsi"/>
                      <w:lang w:eastAsia="en-NZ"/>
                    </w:rPr>
                    <w:t>:</w:t>
                  </w:r>
                  <w:r w:rsidRPr="00F61B9B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0E29FDCA" w14:textId="2446A755" w:rsidR="00655601" w:rsidRPr="00F61B9B" w:rsidRDefault="68BE24E6" w:rsidP="3AD46882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 w:rsidRPr="3AD46882">
                    <w:rPr>
                      <w:rFonts w:asciiTheme="minorHAnsi" w:hAnsiTheme="minorHAnsi" w:cstheme="minorBidi"/>
                      <w:sz w:val="20"/>
                      <w:szCs w:val="20"/>
                    </w:rPr>
                    <w:t xml:space="preserve">the school’s property vision and strategy for the next ten years as described in the school’s Education Brief </w:t>
                  </w:r>
                </w:p>
                <w:p w14:paraId="7BF9E3BA" w14:textId="77777777" w:rsidR="00655601" w:rsidRPr="00F61B9B" w:rsidRDefault="00655601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61B9B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the wider issues affecting the school </w:t>
                  </w:r>
                </w:p>
                <w:p w14:paraId="3CA2635C" w14:textId="77777777" w:rsidR="00655601" w:rsidRPr="00F61B9B" w:rsidRDefault="00655601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61B9B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relevant factors and key property challenges, including roll movement and meeting core Design Quality Learning Spaces (DQLS) </w:t>
                  </w:r>
                </w:p>
                <w:p w14:paraId="3CCAA5F3" w14:textId="77777777" w:rsidR="00655601" w:rsidRPr="00F61B9B" w:rsidRDefault="00655601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61B9B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the works that will address those issues over the next 10 years. 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3EB0A96C" w14:textId="77777777" w:rsidR="00655601" w:rsidRPr="005326CE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655601" w:rsidRPr="005326CE" w14:paraId="35F7D152" w14:textId="77777777" w:rsidTr="683C1898">
              <w:trPr>
                <w:trHeight w:val="210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bottom"/>
                </w:tcPr>
                <w:p w14:paraId="01B071F7" w14:textId="77777777" w:rsidR="00655601" w:rsidRPr="005326CE" w:rsidRDefault="00655601" w:rsidP="00AA2A48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bottom"/>
                </w:tcPr>
                <w:p w14:paraId="6910BE6F" w14:textId="77777777" w:rsidR="00655601" w:rsidRPr="005326CE" w:rsidRDefault="00655601">
                  <w:pPr>
                    <w:spacing w:before="0" w:after="0" w:line="240" w:lineRule="auto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  <w:r w:rsidRPr="00116CF1">
                    <w:rPr>
                      <w:rFonts w:ascii="Arial" w:hAnsi="Arial" w:cs="Arial"/>
                      <w:b/>
                      <w:bCs/>
                      <w:color w:val="auto"/>
                    </w:rPr>
                    <w:t>Project Summary (Funding Allocation and Milestones)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E4CAE5"/>
                  <w:noWrap/>
                  <w:vAlign w:val="bottom"/>
                </w:tcPr>
                <w:p w14:paraId="7636F8E8" w14:textId="77777777" w:rsidR="00655601" w:rsidRPr="005326CE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</w:p>
              </w:tc>
            </w:tr>
            <w:tr w:rsidR="00E80247" w:rsidRPr="005326CE" w14:paraId="78529521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7F260622" w14:textId="526C7101" w:rsidR="00E80247" w:rsidRPr="005326CE" w:rsidRDefault="7934FBAB" w:rsidP="00E80247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23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70C65443" w14:textId="7F2E72C0" w:rsidR="00E80247" w:rsidRPr="004E325B" w:rsidRDefault="00E80247" w:rsidP="00E80247">
                  <w:pPr>
                    <w:pStyle w:val="MoETableBodyText"/>
                    <w:ind w:left="0"/>
                    <w:rPr>
                      <w:rFonts w:ascii="Arial" w:hAnsi="Arial" w:cs="Arial"/>
                    </w:rPr>
                  </w:pPr>
                  <w:r w:rsidRPr="005326CE">
                    <w:rPr>
                      <w:rFonts w:ascii="Arial" w:hAnsi="Arial" w:cs="Arial"/>
                      <w:lang w:eastAsia="en-NZ"/>
                    </w:rPr>
                    <w:t>Is the fundi</w:t>
                  </w:r>
                  <w:r w:rsidRPr="00F61B9B">
                    <w:rPr>
                      <w:rFonts w:asciiTheme="minorHAnsi" w:hAnsiTheme="minorHAnsi" w:cstheme="minorHAnsi"/>
                      <w:lang w:eastAsia="en-NZ"/>
                    </w:rPr>
                    <w:t xml:space="preserve">ng allocation correct and above the minimum threshold of </w:t>
                  </w:r>
                  <w:r w:rsidRPr="005326CE">
                    <w:rPr>
                      <w:rFonts w:ascii="Arial" w:hAnsi="Arial" w:cs="Arial"/>
                      <w:lang w:eastAsia="en-NZ"/>
                    </w:rPr>
                    <w:t>$5</w:t>
                  </w:r>
                  <w:r>
                    <w:rPr>
                      <w:rFonts w:ascii="Arial" w:hAnsi="Arial" w:cs="Arial"/>
                      <w:lang w:eastAsia="en-NZ"/>
                    </w:rPr>
                    <w:t>,</w:t>
                  </w:r>
                  <w:r w:rsidRPr="005326CE">
                    <w:rPr>
                      <w:rFonts w:ascii="Arial" w:hAnsi="Arial" w:cs="Arial"/>
                      <w:lang w:eastAsia="en-NZ"/>
                    </w:rPr>
                    <w:t>000?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01E63A2E" w14:textId="77777777" w:rsidR="00E80247" w:rsidRPr="005326CE" w:rsidRDefault="00E80247" w:rsidP="00E80247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80247" w:rsidRPr="005326CE" w14:paraId="4FC380FB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13300975" w14:textId="7C860DEA" w:rsidR="00E80247" w:rsidRPr="005326CE" w:rsidRDefault="7934FBAB" w:rsidP="00E80247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24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34E7784A" w14:textId="77777777" w:rsidR="00E80247" w:rsidRPr="004E325B" w:rsidRDefault="00E80247" w:rsidP="00E80247">
                  <w:pPr>
                    <w:pStyle w:val="MoETableBodyText"/>
                    <w:ind w:left="0"/>
                    <w:rPr>
                      <w:rFonts w:ascii="Arial" w:hAnsi="Arial" w:cs="Arial"/>
                    </w:rPr>
                  </w:pPr>
                  <w:r w:rsidRPr="005326CE">
                    <w:rPr>
                      <w:rFonts w:ascii="Arial" w:hAnsi="Arial" w:cs="Arial"/>
                      <w:lang w:eastAsia="en-NZ"/>
                    </w:rPr>
                    <w:t>If a building has shared ownership, has this been correctly reflected in the cost allocation?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742F25A1" w14:textId="77777777" w:rsidR="00E80247" w:rsidRPr="005326CE" w:rsidRDefault="00E80247" w:rsidP="00E80247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655601" w:rsidRPr="005326CE" w14:paraId="3B67B4FE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1A3801D1" w14:textId="101D60A9" w:rsidR="00655601" w:rsidRPr="005326CE" w:rsidRDefault="52D34FFB" w:rsidP="00AA2A48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2</w:t>
                  </w:r>
                  <w:r w:rsidR="312A542E" w:rsidRPr="3AD46882">
                    <w:rPr>
                      <w:rFonts w:ascii="Arial" w:hAnsi="Arial" w:cs="Arial"/>
                      <w:lang w:eastAsia="en-NZ"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71AA603A" w14:textId="30F8D80A" w:rsidR="00655601" w:rsidRDefault="008B1D90">
                  <w:pPr>
                    <w:pStyle w:val="pf0"/>
                    <w:spacing w:before="0" w:beforeAutospacing="0" w:after="0" w:afterAutospacing="0"/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</w:pPr>
                  <w:r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 xml:space="preserve">In the </w:t>
                  </w:r>
                  <w:r w:rsidR="00655601" w:rsidRPr="00507E3D"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>Project Summary:​</w:t>
                  </w:r>
                </w:p>
                <w:p w14:paraId="303A7ED7" w14:textId="5FCD0A03" w:rsidR="00655601" w:rsidRDefault="008B1D90">
                  <w:pPr>
                    <w:pStyle w:val="pf0"/>
                    <w:numPr>
                      <w:ilvl w:val="0"/>
                      <w:numId w:val="6"/>
                    </w:numPr>
                    <w:spacing w:before="0" w:beforeAutospacing="0" w:after="0" w:afterAutospacing="0"/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</w:pPr>
                  <w:r>
                    <w:rPr>
                      <w:rStyle w:val="cf01"/>
                      <w:rFonts w:asciiTheme="minorHAnsi" w:eastAsiaTheme="majorEastAsia" w:hAnsiTheme="minorHAnsi" w:cstheme="minorHAnsi"/>
                      <w:sz w:val="20"/>
                      <w:szCs w:val="20"/>
                    </w:rPr>
                    <w:t xml:space="preserve">Has </w:t>
                  </w:r>
                  <w:proofErr w:type="gramStart"/>
                  <w:r>
                    <w:rPr>
                      <w:rStyle w:val="cf01"/>
                      <w:rFonts w:asciiTheme="minorHAnsi" w:eastAsiaTheme="majorEastAsia" w:hAnsiTheme="minorHAnsi" w:cstheme="minorHAnsi"/>
                      <w:sz w:val="20"/>
                      <w:szCs w:val="20"/>
                    </w:rPr>
                    <w:t>a</w:t>
                  </w:r>
                  <w:r w:rsidR="00655601" w:rsidRPr="00062434">
                    <w:rPr>
                      <w:rStyle w:val="cf01"/>
                      <w:rFonts w:asciiTheme="minorHAnsi" w:eastAsiaTheme="majorEastAsia" w:hAnsiTheme="minorHAnsi" w:cstheme="minorHAnsi"/>
                      <w:sz w:val="20"/>
                      <w:szCs w:val="20"/>
                    </w:rPr>
                    <w:t>ll of</w:t>
                  </w:r>
                  <w:proofErr w:type="gramEnd"/>
                  <w:r w:rsidR="00655601" w:rsidRPr="00062434">
                    <w:rPr>
                      <w:rStyle w:val="cf01"/>
                      <w:rFonts w:asciiTheme="minorHAnsi" w:eastAsiaTheme="majorEastAsia" w:hAnsiTheme="minorHAnsi" w:cstheme="minorHAnsi"/>
                      <w:sz w:val="20"/>
                      <w:szCs w:val="20"/>
                    </w:rPr>
                    <w:t xml:space="preserve"> the </w:t>
                  </w:r>
                  <w:proofErr w:type="gramStart"/>
                  <w:r w:rsidR="00655601" w:rsidRPr="00062434">
                    <w:rPr>
                      <w:rStyle w:val="cf01"/>
                      <w:rFonts w:asciiTheme="minorHAnsi" w:eastAsiaTheme="majorEastAsia" w:hAnsiTheme="minorHAnsi" w:cstheme="minorHAnsi"/>
                      <w:sz w:val="20"/>
                      <w:szCs w:val="20"/>
                    </w:rPr>
                    <w:t>budget</w:t>
                  </w:r>
                  <w:proofErr w:type="gramEnd"/>
                  <w:r w:rsidR="00655601" w:rsidRPr="00062434">
                    <w:rPr>
                      <w:rStyle w:val="cf01"/>
                      <w:rFonts w:asciiTheme="minorHAnsi" w:eastAsiaTheme="majorEastAsia" w:hAnsiTheme="minorHAnsi" w:cstheme="minorHAnsi"/>
                      <w:sz w:val="20"/>
                      <w:szCs w:val="20"/>
                    </w:rPr>
                    <w:t xml:space="preserve"> </w:t>
                  </w:r>
                  <w:r w:rsidR="00655601" w:rsidRPr="00507E3D"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>been allocated to projects</w:t>
                  </w:r>
                  <w:r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>?</w:t>
                  </w:r>
                </w:p>
                <w:p w14:paraId="4F20DBFD" w14:textId="55ED7B81" w:rsidR="00655601" w:rsidRDefault="008B1D90">
                  <w:pPr>
                    <w:pStyle w:val="pf0"/>
                    <w:numPr>
                      <w:ilvl w:val="0"/>
                      <w:numId w:val="6"/>
                    </w:numPr>
                    <w:spacing w:before="0" w:beforeAutospacing="0" w:after="0" w:afterAutospacing="0"/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</w:pPr>
                  <w:r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>Have a</w:t>
                  </w:r>
                  <w:r w:rsidR="00655601" w:rsidRPr="00507E3D"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 xml:space="preserve">dditional budgets </w:t>
                  </w:r>
                  <w:r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 xml:space="preserve">been </w:t>
                  </w:r>
                  <w:r w:rsidR="00655601" w:rsidRPr="00507E3D"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>allocated to appropriate projects</w:t>
                  </w:r>
                  <w:r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>?</w:t>
                  </w:r>
                </w:p>
                <w:p w14:paraId="3AA4699A" w14:textId="12A7F5D5" w:rsidR="00655601" w:rsidRDefault="008B1D90">
                  <w:pPr>
                    <w:pStyle w:val="pf0"/>
                    <w:numPr>
                      <w:ilvl w:val="0"/>
                      <w:numId w:val="6"/>
                    </w:numPr>
                    <w:spacing w:before="0" w:beforeAutospacing="0" w:after="0" w:afterAutospacing="0"/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</w:pPr>
                  <w:proofErr w:type="gramStart"/>
                  <w:r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>Have</w:t>
                  </w:r>
                  <w:proofErr w:type="gramEnd"/>
                  <w:r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 xml:space="preserve"> a</w:t>
                  </w:r>
                  <w:r w:rsidR="00655601" w:rsidRPr="00507E3D"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>ll other funding sources have been included</w:t>
                  </w:r>
                  <w:r w:rsidR="006B2DC9"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>?</w:t>
                  </w:r>
                  <w:r w:rsidR="00655601" w:rsidRPr="00507E3D">
                    <w:rPr>
                      <w:rStyle w:val="cf01"/>
                      <w:rFonts w:ascii="Arial" w:eastAsiaTheme="majorEastAsia" w:hAnsi="Arial" w:cs="Arial"/>
                      <w:sz w:val="20"/>
                      <w:szCs w:val="20"/>
                    </w:rPr>
                    <w:t>​</w:t>
                  </w:r>
                </w:p>
                <w:p w14:paraId="507419FA" w14:textId="0C2CB400" w:rsidR="00655601" w:rsidRPr="00F67F5D" w:rsidRDefault="00655601">
                  <w:pPr>
                    <w:pStyle w:val="MoETableBodyText"/>
                    <w:ind w:left="0"/>
                    <w:rPr>
                      <w:rStyle w:val="cf01"/>
                      <w:rFonts w:ascii="Arial" w:eastAsiaTheme="majorEastAsia" w:hAnsi="Arial" w:cs="Arial"/>
                      <w:color w:val="auto"/>
                      <w:sz w:val="20"/>
                      <w:szCs w:val="20"/>
                      <w:lang w:eastAsia="en-NZ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7E346731" w14:textId="77777777" w:rsidR="00655601" w:rsidRPr="005326CE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655601" w:rsidRPr="005326CE" w14:paraId="789B596C" w14:textId="77777777" w:rsidTr="683C1898">
              <w:trPr>
                <w:trHeight w:val="210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bottom"/>
                </w:tcPr>
                <w:p w14:paraId="14974739" w14:textId="77777777" w:rsidR="00655601" w:rsidRPr="005326CE" w:rsidRDefault="00655601" w:rsidP="00AA2A48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bottom"/>
                </w:tcPr>
                <w:p w14:paraId="0A940C1C" w14:textId="77777777" w:rsidR="00655601" w:rsidRPr="005326CE" w:rsidRDefault="00655601">
                  <w:pPr>
                    <w:spacing w:before="0" w:after="0" w:line="240" w:lineRule="auto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  <w:r w:rsidRPr="00F67F5D">
                    <w:rPr>
                      <w:rFonts w:ascii="Arial" w:hAnsi="Arial" w:cs="Arial"/>
                      <w:b/>
                      <w:bCs/>
                      <w:color w:val="auto"/>
                    </w:rPr>
                    <w:t>Projects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E4CAE5"/>
                  <w:noWrap/>
                  <w:vAlign w:val="bottom"/>
                </w:tcPr>
                <w:p w14:paraId="00A29784" w14:textId="77777777" w:rsidR="00655601" w:rsidRPr="005326CE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</w:p>
              </w:tc>
            </w:tr>
            <w:tr w:rsidR="00655601" w:rsidRPr="005326CE" w14:paraId="2E7F263F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7AC28675" w14:textId="4667F99A" w:rsidR="00655601" w:rsidRPr="005326CE" w:rsidRDefault="52D34FFB" w:rsidP="00AA2A48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2</w:t>
                  </w:r>
                  <w:r w:rsidR="312A542E" w:rsidRPr="3AD46882">
                    <w:rPr>
                      <w:rFonts w:ascii="Arial" w:hAnsi="Arial" w:cs="Arial"/>
                      <w:lang w:eastAsia="en-NZ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13AD3669" w14:textId="0AC9F596" w:rsidR="00655601" w:rsidRPr="00FD520F" w:rsidRDefault="00655601" w:rsidP="004A0B2F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  <w:r w:rsidRPr="005326CE">
                    <w:rPr>
                      <w:rFonts w:ascii="Arial" w:hAnsi="Arial" w:cs="Arial"/>
                      <w:lang w:eastAsia="en-NZ"/>
                    </w:rPr>
                    <w:t xml:space="preserve">Do the project </w:t>
                  </w:r>
                  <w:r>
                    <w:rPr>
                      <w:rFonts w:ascii="Arial" w:hAnsi="Arial" w:cs="Arial"/>
                      <w:lang w:eastAsia="en-NZ"/>
                    </w:rPr>
                    <w:t>title</w:t>
                  </w:r>
                  <w:r w:rsidR="005F23CE">
                    <w:rPr>
                      <w:rFonts w:ascii="Arial" w:hAnsi="Arial" w:cs="Arial"/>
                      <w:lang w:eastAsia="en-NZ"/>
                    </w:rPr>
                    <w:t>s</w:t>
                  </w:r>
                  <w:r>
                    <w:rPr>
                      <w:rFonts w:ascii="Arial" w:hAnsi="Arial" w:cs="Arial"/>
                      <w:lang w:eastAsia="en-NZ"/>
                    </w:rPr>
                    <w:t xml:space="preserve"> </w:t>
                  </w:r>
                  <w:r w:rsidRPr="005326CE">
                    <w:rPr>
                      <w:rFonts w:ascii="Arial" w:hAnsi="Arial" w:cs="Arial"/>
                      <w:lang w:eastAsia="en-NZ"/>
                    </w:rPr>
                    <w:t xml:space="preserve">follow Ministry </w:t>
                  </w:r>
                  <w:r>
                    <w:rPr>
                      <w:rFonts w:ascii="Arial" w:hAnsi="Arial" w:cs="Arial"/>
                      <w:lang w:eastAsia="en-NZ"/>
                    </w:rPr>
                    <w:t>naming convention</w:t>
                  </w:r>
                  <w:r w:rsidRPr="005326CE">
                    <w:rPr>
                      <w:rFonts w:ascii="Arial" w:hAnsi="Arial" w:cs="Arial"/>
                      <w:lang w:eastAsia="en-NZ"/>
                    </w:rPr>
                    <w:t>?</w:t>
                  </w:r>
                  <w:r>
                    <w:rPr>
                      <w:rFonts w:ascii="Arial" w:hAnsi="Arial" w:cs="Arial"/>
                      <w:lang w:eastAsia="en-NZ"/>
                    </w:rPr>
                    <w:t xml:space="preserve"> </w:t>
                  </w:r>
                  <w:r w:rsidRPr="00FD520F">
                    <w:rPr>
                      <w:rFonts w:ascii="Arial" w:hAnsi="Arial" w:cs="Arial"/>
                      <w:lang w:eastAsia="en-NZ"/>
                    </w:rPr>
                    <w:t>For example:</w:t>
                  </w:r>
                </w:p>
                <w:p w14:paraId="770D1004" w14:textId="0A64EFA5" w:rsidR="00655601" w:rsidRPr="005F23CE" w:rsidRDefault="00655601" w:rsidP="005F23CE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  <w:r w:rsidRPr="009037BC">
                    <w:rPr>
                      <w:rFonts w:asciiTheme="minorHAnsi" w:eastAsiaTheme="minorEastAsia" w:hAnsiTheme="minorHAnsi" w:cstheme="minorBidi"/>
                      <w:sz w:val="20"/>
                      <w:szCs w:val="20"/>
                    </w:rPr>
                    <w:t>B</w:t>
                  </w:r>
                  <w:r w:rsidR="39B38CD4" w:rsidRPr="305351B0">
                    <w:rPr>
                      <w:rFonts w:asciiTheme="minorHAnsi" w:eastAsiaTheme="minorEastAsia" w:hAnsiTheme="minorHAnsi" w:cstheme="minorBidi"/>
                      <w:sz w:val="20"/>
                      <w:szCs w:val="20"/>
                    </w:rPr>
                    <w:t>, C</w:t>
                  </w:r>
                  <w:r w:rsidRPr="009037BC">
                    <w:rPr>
                      <w:rFonts w:asciiTheme="minorHAnsi" w:eastAsiaTheme="minorEastAsia" w:hAnsiTheme="minorHAnsi" w:cstheme="minorBidi"/>
                      <w:sz w:val="20"/>
                      <w:szCs w:val="20"/>
                    </w:rPr>
                    <w:t>:</w:t>
                  </w:r>
                  <w:r w:rsidRPr="00FD520F">
                    <w:rPr>
                      <w:lang w:eastAsia="en-NZ"/>
                    </w:rPr>
                    <w:t xml:space="preserve"> </w:t>
                  </w:r>
                  <w:r w:rsidRPr="305351B0">
                    <w:rPr>
                      <w:rFonts w:asciiTheme="minorHAnsi" w:hAnsiTheme="minorHAnsi" w:cstheme="minorBidi"/>
                      <w:sz w:val="20"/>
                      <w:szCs w:val="20"/>
                    </w:rPr>
                    <w:t>roof replacement</w:t>
                  </w:r>
                </w:p>
                <w:p w14:paraId="4B2C5A4B" w14:textId="1FCC3D5D" w:rsidR="00655601" w:rsidRPr="00790D19" w:rsidRDefault="00655601" w:rsidP="005F23CE">
                  <w:pPr>
                    <w:pStyle w:val="Default"/>
                    <w:numPr>
                      <w:ilvl w:val="0"/>
                      <w:numId w:val="5"/>
                    </w:numPr>
                    <w:rPr>
                      <w:rStyle w:val="normaltextrun"/>
                      <w:position w:val="1"/>
                      <w:lang w:val="en-US"/>
                    </w:rPr>
                  </w:pPr>
                  <w:r w:rsidRPr="005F23CE">
                    <w:rPr>
                      <w:rFonts w:asciiTheme="minorHAnsi" w:hAnsiTheme="minorHAnsi" w:cstheme="minorHAnsi"/>
                      <w:sz w:val="20"/>
                      <w:szCs w:val="20"/>
                    </w:rPr>
                    <w:t>Site: s</w:t>
                  </w:r>
                  <w:r w:rsidRPr="005F23CE">
                    <w:rPr>
                      <w:sz w:val="20"/>
                      <w:szCs w:val="20"/>
                      <w:lang w:eastAsia="en-NZ"/>
                    </w:rPr>
                    <w:t>eptic tank replacement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73AF7DEF" w14:textId="77777777" w:rsidR="00655601" w:rsidRPr="005326CE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655601" w:rsidRPr="005326CE" w14:paraId="6CB2896C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5EEB126E" w14:textId="23F7EC86" w:rsidR="00655601" w:rsidRPr="005326CE" w:rsidRDefault="52D34FFB" w:rsidP="00AA2A48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2</w:t>
                  </w:r>
                  <w:r w:rsidR="312A542E" w:rsidRPr="3AD46882">
                    <w:rPr>
                      <w:rFonts w:ascii="Arial" w:hAnsi="Arial" w:cs="Arial"/>
                      <w:lang w:eastAsia="en-NZ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7B2EF41A" w14:textId="77777777" w:rsidR="00655601" w:rsidRPr="002B11CD" w:rsidRDefault="00655601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000000"/>
                      <w:position w:val="1"/>
                      <w:lang w:val="en-US"/>
                    </w:rPr>
                  </w:pPr>
                  <w:r w:rsidRPr="005326CE">
                    <w:rPr>
                      <w:rFonts w:ascii="Arial" w:hAnsi="Arial" w:cs="Arial"/>
                      <w:lang w:eastAsia="en-NZ"/>
                    </w:rPr>
                    <w:t xml:space="preserve">Have the correct priorities </w:t>
                  </w:r>
                  <w:r>
                    <w:rPr>
                      <w:rFonts w:ascii="Arial" w:hAnsi="Arial" w:cs="Arial"/>
                      <w:lang w:eastAsia="en-NZ"/>
                    </w:rPr>
                    <w:t xml:space="preserve">(P2-4) </w:t>
                  </w:r>
                  <w:r w:rsidRPr="005326CE">
                    <w:rPr>
                      <w:rFonts w:ascii="Arial" w:hAnsi="Arial" w:cs="Arial"/>
                      <w:lang w:eastAsia="en-NZ"/>
                    </w:rPr>
                    <w:t xml:space="preserve">been selected for each project? 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6059B646" w14:textId="77777777" w:rsidR="00655601" w:rsidRPr="005326CE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655601" w:rsidRPr="005326CE" w14:paraId="5D57CFEB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184EE6F4" w14:textId="5C5F4A7E" w:rsidR="00655601" w:rsidRPr="005326CE" w:rsidRDefault="52D34FFB" w:rsidP="00AA2A48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2</w:t>
                  </w:r>
                  <w:r w:rsidR="312A542E" w:rsidRPr="3AD46882">
                    <w:rPr>
                      <w:rFonts w:ascii="Arial" w:hAnsi="Arial" w:cs="Arial"/>
                      <w:lang w:eastAsia="en-NZ"/>
                    </w:rPr>
                    <w:t>8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25FED5B7" w14:textId="77777777" w:rsidR="00655601" w:rsidRDefault="00655601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000000"/>
                      <w:position w:val="1"/>
                    </w:rPr>
                  </w:pPr>
                  <w:r w:rsidRPr="005326CE">
                    <w:rPr>
                      <w:rFonts w:ascii="Arial" w:hAnsi="Arial" w:cs="Arial"/>
                      <w:lang w:eastAsia="en-NZ"/>
                    </w:rPr>
                    <w:t>Have the project types been selected?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539D872E" w14:textId="77777777" w:rsidR="00655601" w:rsidRPr="005326CE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0D4D1426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0CD04CE8" w14:textId="66DF52A4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29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2E230E4A" w14:textId="7289E5B4" w:rsidR="0023708A" w:rsidRPr="005326CE" w:rsidDel="0023708A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Have the project allocations been completed i.e. Fees release, construction, retention?</w:t>
                  </w:r>
                </w:p>
                <w:p w14:paraId="11E7F498" w14:textId="276D94F7" w:rsidR="0023708A" w:rsidRPr="00457014" w:rsidRDefault="6053FCBD" w:rsidP="0023708A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B0138E"/>
                      <w:position w:val="1"/>
                      <w:lang w:val="en-US"/>
                    </w:rPr>
                  </w:pPr>
                  <w:r w:rsidRPr="3AD46882">
                    <w:rPr>
                      <w:rFonts w:ascii="Arial" w:hAnsi="Arial" w:cs="Arial"/>
                      <w:i/>
                      <w:iCs/>
                      <w:color w:val="B0138E"/>
                      <w:lang w:eastAsia="en-NZ"/>
                    </w:rPr>
                    <w:lastRenderedPageBreak/>
                    <w:t>Fees release only required if project exceeds $100k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146F4F97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2C25BB92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610AA36F" w14:textId="4609321F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30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702CCAEA" w14:textId="10CE6ACD" w:rsidR="0023708A" w:rsidRPr="00675B29" w:rsidRDefault="6053FCBD" w:rsidP="0023708A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000000"/>
                      <w:position w:val="1"/>
                      <w:lang w:val="en-US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Have the site or blocks been selected and an associated cost entered against them?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74BA5A43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33CBBEBB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3E999F63" w14:textId="5F21FB0C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31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26848085" w14:textId="4F046AA1" w:rsidR="0023708A" w:rsidRPr="00675B29" w:rsidRDefault="6053FCBD" w:rsidP="0023708A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000000"/>
                      <w:position w:val="1"/>
                      <w:lang w:val="en-US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 xml:space="preserve">Has a Condition Assessment record and value been entered for each project as appropriate?                                                                         </w:t>
                  </w:r>
                  <w:r w:rsidRPr="3AD46882">
                    <w:rPr>
                      <w:rFonts w:ascii="Arial" w:hAnsi="Arial" w:cs="Arial"/>
                      <w:i/>
                      <w:iCs/>
                      <w:color w:val="B0138E"/>
                      <w:lang w:eastAsia="en-NZ"/>
                    </w:rPr>
                    <w:t>Check that it aligns with WebFM data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5E9C789B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2E3B0CFC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2A60DF68" w14:textId="4291C3B5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32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61675998" w14:textId="197375D6" w:rsidR="0023708A" w:rsidRPr="00675B29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position w:val="1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Do the scope of works adequately describe the works to be undertaken and match the problem identified in the Condition Assessment?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6F6FC73B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5724E0AF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2A6DDE6A" w14:textId="2F0E5530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33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53FA4B31" w14:textId="2E32C6C9" w:rsidR="0023708A" w:rsidRPr="00675B29" w:rsidRDefault="6053FCBD" w:rsidP="0023708A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000000"/>
                      <w:position w:val="1"/>
                      <w:lang w:val="en-US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Have the DQLS assessments been completed for each project?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2270A98A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114D56DF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3CCC7357" w14:textId="54752641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34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0A719B50" w14:textId="2C7CF72A" w:rsidR="0023708A" w:rsidRPr="00675B29" w:rsidRDefault="6053FCBD" w:rsidP="0023708A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000000"/>
                      <w:position w:val="1"/>
                      <w:lang w:val="en-US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 xml:space="preserve">Do the SEPE references in the planner align with the data in the SEPE assessment tool?  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5567FC77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3DABD2F5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5F0A633B" w14:textId="5D49853C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35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2C8DAD72" w14:textId="4D822CE8" w:rsidR="0023708A" w:rsidRPr="00675B29" w:rsidRDefault="6053FCBD" w:rsidP="0023708A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000000"/>
                      <w:position w:val="1"/>
                      <w:lang w:val="en-US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Has a sketch of the existing and proposed alteration been provided for any footprint extension or building alteration?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097DE44B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047C9894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03C8E650" w14:textId="3F0E1771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36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4D382E5A" w14:textId="4F0ACE2C" w:rsidR="0023708A" w:rsidRPr="00675B29" w:rsidRDefault="6053FCBD" w:rsidP="0023708A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000000"/>
                      <w:position w:val="1"/>
                      <w:lang w:val="en-US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Is there good operational delivery (spread of projects, amalgamation of similar works, doable in the years indicated)?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4CB630D7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212CE7CA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bottom"/>
                </w:tcPr>
                <w:p w14:paraId="3AF60B88" w14:textId="156E801C" w:rsidR="0023708A" w:rsidRPr="005326CE" w:rsidRDefault="0023708A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bottom"/>
                </w:tcPr>
                <w:p w14:paraId="0C2528DE" w14:textId="76414546" w:rsidR="0023708A" w:rsidRPr="00F67F5D" w:rsidRDefault="6053FCBD" w:rsidP="0023708A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b/>
                      <w:bCs/>
                      <w:color w:val="000000"/>
                      <w:position w:val="1"/>
                      <w:lang w:val="en-US"/>
                    </w:rPr>
                  </w:pPr>
                  <w:r w:rsidRPr="3AD46882">
                    <w:rPr>
                      <w:rStyle w:val="normaltextrun"/>
                      <w:rFonts w:ascii="Arial" w:hAnsi="Arial" w:cs="Arial"/>
                      <w:b/>
                      <w:bCs/>
                      <w:color w:val="000000"/>
                      <w:lang w:val="en-US"/>
                    </w:rPr>
                    <w:t>Block Summary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E4CAE5"/>
                  <w:noWrap/>
                  <w:vAlign w:val="bottom"/>
                </w:tcPr>
                <w:p w14:paraId="1B40D4B5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47532CD2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52C50786" w14:textId="02D6716A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37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6BBE8308" w14:textId="782CEF91" w:rsidR="0023708A" w:rsidRPr="00675B29" w:rsidRDefault="6053FCBD" w:rsidP="0023708A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color w:val="000000"/>
                      <w:position w:val="1"/>
                      <w:lang w:val="en-US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Are all blocks correctly identified and attached to the project?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0642AF7E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52C5298C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5CEB4908" w14:textId="0E19BDC1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495DA274" w14:textId="36366C74" w:rsidR="0023708A" w:rsidRPr="005326CE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Has a Condition Assessment value been entered against each block for 10 years?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0CBD3C76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78762C59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70D7BFEA" w14:textId="2B71D2D1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>39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1FEA6EF8" w14:textId="1986B07B" w:rsidR="0023708A" w:rsidRPr="005326CE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Have Board or community owned assets been correctly identified (if any)?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17C194CD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6B92E1DD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center"/>
                </w:tcPr>
                <w:p w14:paraId="68905528" w14:textId="6C988BB3" w:rsidR="0023708A" w:rsidRPr="005326CE" w:rsidRDefault="0023708A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center"/>
                </w:tcPr>
                <w:p w14:paraId="041FBF12" w14:textId="61DD9FDE" w:rsidR="0023708A" w:rsidRPr="00F67F5D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b/>
                      <w:bCs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b/>
                      <w:bCs/>
                      <w:lang w:eastAsia="en-NZ"/>
                    </w:rPr>
                    <w:t>Rationalisation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E4CAE5"/>
                  <w:noWrap/>
                  <w:vAlign w:val="center"/>
                </w:tcPr>
                <w:p w14:paraId="6460AB27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5C2F1BC4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7CEFCE4C" w14:textId="399C4A2E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>40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16CA32EC" w14:textId="33ACC7F8" w:rsidR="0023708A" w:rsidDel="00EE796A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Has a rationalisation plan been provided, if required?</w:t>
                  </w:r>
                </w:p>
                <w:p w14:paraId="3C77F6AB" w14:textId="415D0806" w:rsidR="0023708A" w:rsidRDefault="0023708A" w:rsidP="0023708A">
                  <w:pPr>
                    <w:pStyle w:val="MoETableBodyText"/>
                    <w:ind w:left="0"/>
                    <w:rPr>
                      <w:rFonts w:ascii="Arial" w:hAnsi="Arial" w:cs="Arial"/>
                      <w:color w:val="231F20" w:themeColor="text2"/>
                    </w:rPr>
                  </w:pPr>
                </w:p>
                <w:p w14:paraId="66103E35" w14:textId="6E9C5B22" w:rsidR="00045FAA" w:rsidRPr="00747DEA" w:rsidRDefault="00045FAA" w:rsidP="0023708A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  <w:r>
                    <w:rPr>
                      <w:rFonts w:ascii="Arial" w:hAnsi="Arial" w:cs="Arial"/>
                      <w:lang w:eastAsia="en-NZ"/>
                    </w:rPr>
                    <w:t xml:space="preserve">See the </w:t>
                  </w:r>
                  <w:hyperlink r:id="rId23" w:history="1">
                    <w:r w:rsidRPr="00963B96">
                      <w:rPr>
                        <w:rStyle w:val="Hyperlink"/>
                        <w:rFonts w:ascii="Arial" w:hAnsi="Arial" w:cs="Arial"/>
                        <w:lang w:eastAsia="en-NZ"/>
                      </w:rPr>
                      <w:t>School Property Website</w:t>
                    </w:r>
                  </w:hyperlink>
                  <w:r>
                    <w:rPr>
                      <w:rFonts w:ascii="Arial" w:hAnsi="Arial" w:cs="Arial"/>
                      <w:lang w:eastAsia="en-NZ"/>
                    </w:rPr>
                    <w:t xml:space="preserve"> </w:t>
                  </w:r>
                  <w:r w:rsidR="004551ED">
                    <w:rPr>
                      <w:rFonts w:ascii="Arial" w:hAnsi="Arial" w:cs="Arial"/>
                      <w:lang w:eastAsia="en-NZ"/>
                    </w:rPr>
                    <w:t xml:space="preserve">to which schools </w:t>
                  </w:r>
                  <w:r w:rsidR="004551ED" w:rsidRPr="683C1898">
                    <w:rPr>
                      <w:rFonts w:ascii="Arial" w:hAnsi="Arial" w:cs="Arial"/>
                      <w:lang w:eastAsia="en-NZ"/>
                    </w:rPr>
                    <w:t>are required to hav</w:t>
                  </w:r>
                  <w:r w:rsidR="004551ED">
                    <w:rPr>
                      <w:rFonts w:ascii="Arial" w:hAnsi="Arial" w:cs="Arial"/>
                      <w:lang w:eastAsia="en-NZ"/>
                    </w:rPr>
                    <w:t>e a rationalisation plan.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6A9473E6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3E7F794C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center"/>
                </w:tcPr>
                <w:p w14:paraId="1649068C" w14:textId="064505C9" w:rsidR="0023708A" w:rsidRPr="00A05211" w:rsidRDefault="0023708A" w:rsidP="3AD46882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center"/>
                </w:tcPr>
                <w:p w14:paraId="0A8CE242" w14:textId="1E887821" w:rsidR="0023708A" w:rsidRPr="00A05211" w:rsidRDefault="6053FCBD" w:rsidP="3AD46882">
                  <w:pPr>
                    <w:spacing w:before="0" w:after="0" w:line="240" w:lineRule="auto"/>
                    <w:rPr>
                      <w:rFonts w:ascii="Arial" w:hAnsi="Arial" w:cs="Arial"/>
                      <w:b/>
                      <w:bCs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b/>
                      <w:bCs/>
                      <w:lang w:eastAsia="en-NZ"/>
                    </w:rPr>
                    <w:t>Future and Excluded Projects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E4CAE5"/>
                  <w:noWrap/>
                  <w:vAlign w:val="center"/>
                </w:tcPr>
                <w:p w14:paraId="36FDB7C3" w14:textId="77777777" w:rsidR="0023708A" w:rsidRPr="00A05211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66BF1439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3B5D410F" w14:textId="6B59CDCF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>41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0395BE3C" w14:textId="4F7E9376" w:rsidR="0023708A" w:rsidRPr="002E65A9" w:rsidDel="00EE796A" w:rsidRDefault="6053FCBD" w:rsidP="3AD46882">
                  <w:pPr>
                    <w:spacing w:before="0" w:after="0" w:line="240" w:lineRule="auto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>Have projects been entered for years 6-10?</w:t>
                  </w:r>
                </w:p>
                <w:p w14:paraId="22AFB8D9" w14:textId="645EB43C" w:rsidR="0023708A" w:rsidRPr="005326CE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i/>
                      <w:iCs/>
                      <w:color w:val="B0138E"/>
                    </w:rPr>
                    <w:t>At a minimum this should include all condition assessment items and can include an indication of planned modernisation with a high-level description only (not full scope of work)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731AD089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38C5C892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4B77C3AB" w14:textId="3845CAF8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4C9A65B7" w14:textId="0E497C25" w:rsidR="0023708A" w:rsidRPr="005326CE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Has commentary and rationale been provided for all excluded 5YA projects/works?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707E4FBC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22159C60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center"/>
                </w:tcPr>
                <w:p w14:paraId="16AC6AD3" w14:textId="4C1D58F5" w:rsidR="0023708A" w:rsidRPr="00A05211" w:rsidRDefault="0023708A" w:rsidP="3AD46882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center"/>
                </w:tcPr>
                <w:p w14:paraId="6F8AD5B3" w14:textId="48CCAC07" w:rsidR="0023708A" w:rsidRPr="00A05211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b/>
                      <w:bCs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b/>
                      <w:bCs/>
                      <w:lang w:eastAsia="en-NZ"/>
                    </w:rPr>
                    <w:t>Roll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E4CAE5"/>
                  <w:noWrap/>
                  <w:vAlign w:val="center"/>
                </w:tcPr>
                <w:p w14:paraId="5DD72790" w14:textId="77777777" w:rsidR="0023708A" w:rsidRPr="00A05211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70829F3C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321CD948" w14:textId="447C2B5A" w:rsidR="0023708A" w:rsidRPr="005326CE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>43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17C860CC" w14:textId="1FDB80A5" w:rsidR="0023708A" w:rsidRPr="005326CE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Has projected roll and teaching space data been entered?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21F93568" w14:textId="77777777" w:rsidR="0023708A" w:rsidRPr="005326CE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14:paraId="550C3A50" w14:textId="77777777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center"/>
                </w:tcPr>
                <w:p w14:paraId="5E23B370" w14:textId="016A2B44" w:rsidR="0023708A" w:rsidRPr="00A05211" w:rsidRDefault="0023708A" w:rsidP="3AD46882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nil"/>
                  </w:tcBorders>
                  <w:shd w:val="clear" w:color="auto" w:fill="E4CAE5"/>
                  <w:noWrap/>
                  <w:vAlign w:val="center"/>
                </w:tcPr>
                <w:p w14:paraId="1AA7A63B" w14:textId="738A6C5A" w:rsidR="0023708A" w:rsidRPr="00A05211" w:rsidRDefault="6053FCBD" w:rsidP="0023708A">
                  <w:pPr>
                    <w:pStyle w:val="MoETableBodyText"/>
                    <w:ind w:left="0"/>
                    <w:rPr>
                      <w:rFonts w:ascii="Arial" w:hAnsi="Arial" w:cs="Arial"/>
                      <w:b/>
                      <w:bCs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b/>
                      <w:bCs/>
                      <w:lang w:eastAsia="en-NZ"/>
                    </w:rPr>
                    <w:t>Cyclical Maintenance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nil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E4CAE5"/>
                  <w:noWrap/>
                  <w:vAlign w:val="center"/>
                </w:tcPr>
                <w:p w14:paraId="36401FAF" w14:textId="77777777" w:rsidR="0023708A" w:rsidRPr="00A05211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23708A" w:rsidRPr="005326CE" w:rsidDel="0023708A" w14:paraId="417DCB39" w14:textId="1C45B9FD" w:rsidTr="683C1898">
              <w:trPr>
                <w:trHeight w:val="286"/>
              </w:trPr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512602AD" w14:textId="53D0EA14" w:rsidR="0023708A" w:rsidRPr="005326CE" w:rsidDel="0023708A" w:rsidRDefault="6053FCBD" w:rsidP="0023708A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3AD46882">
                    <w:rPr>
                      <w:rFonts w:ascii="Arial" w:hAnsi="Arial" w:cs="Arial"/>
                    </w:rPr>
                    <w:t>44</w:t>
                  </w:r>
                </w:p>
              </w:tc>
              <w:tc>
                <w:tcPr>
                  <w:tcW w:w="72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4B1D5937" w14:textId="00830EAC" w:rsidR="0023708A" w:rsidRPr="005326CE" w:rsidDel="0023708A" w:rsidRDefault="6053FCBD" w:rsidP="683C1898">
                  <w:pPr>
                    <w:pStyle w:val="MoETableBodyText"/>
                    <w:ind w:left="0"/>
                  </w:pPr>
                  <w:r w:rsidRPr="683C1898">
                    <w:rPr>
                      <w:rFonts w:asciiTheme="minorHAnsi" w:hAnsiTheme="minorHAnsi"/>
                      <w:lang w:eastAsia="en-NZ"/>
                    </w:rPr>
                    <w:t xml:space="preserve">Has a </w:t>
                  </w:r>
                  <w:r w:rsidRPr="683C1898">
                    <w:rPr>
                      <w:rFonts w:asciiTheme="minorHAnsi" w:hAnsiTheme="minorHAnsi"/>
                    </w:rPr>
                    <w:t>cyclical maintenance</w:t>
                  </w:r>
                  <w:r w:rsidRPr="683C1898">
                    <w:rPr>
                      <w:rFonts w:asciiTheme="minorHAnsi" w:hAnsiTheme="minorHAnsi"/>
                      <w:lang w:eastAsia="en-NZ"/>
                    </w:rPr>
                    <w:t xml:space="preserve"> </w:t>
                  </w:r>
                  <w:r w:rsidR="139F609F" w:rsidRPr="683C1898">
                    <w:rPr>
                      <w:rFonts w:asciiTheme="minorHAnsi" w:hAnsiTheme="minorHAnsi"/>
                      <w:lang w:eastAsia="en-NZ"/>
                    </w:rPr>
                    <w:t>calculator</w:t>
                  </w:r>
                  <w:r w:rsidRPr="683C1898">
                    <w:rPr>
                      <w:rFonts w:ascii="Arial" w:hAnsi="Arial" w:cs="Arial"/>
                      <w:lang w:eastAsia="en-NZ"/>
                    </w:rPr>
                    <w:t xml:space="preserve"> been completed </w:t>
                  </w:r>
                  <w:r w:rsidR="7FD5B7C9" w:rsidRPr="683C1898">
                    <w:rPr>
                      <w:rFonts w:ascii="Arial" w:hAnsi="Arial" w:cs="Arial"/>
                      <w:lang w:eastAsia="en-NZ"/>
                    </w:rPr>
                    <w:t>and signed?</w:t>
                  </w:r>
                </w:p>
                <w:p w14:paraId="51861AC6" w14:textId="26D8AC43" w:rsidR="0023708A" w:rsidRPr="005326CE" w:rsidDel="0023708A" w:rsidRDefault="0023708A" w:rsidP="683C1898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</w:p>
                <w:p w14:paraId="3A418B1A" w14:textId="16C0EAC3" w:rsidR="0023708A" w:rsidRPr="005326CE" w:rsidDel="0023708A" w:rsidRDefault="7FD5B7C9" w:rsidP="683C1898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  <w:r w:rsidRPr="683C1898">
                    <w:rPr>
                      <w:rFonts w:ascii="Arial" w:hAnsi="Arial" w:cs="Arial"/>
                      <w:lang w:eastAsia="en-NZ"/>
                    </w:rPr>
                    <w:t xml:space="preserve">The cyclical maintenance calculator can be found the </w:t>
                  </w:r>
                  <w:hyperlink r:id="rId24" w:history="1">
                    <w:r w:rsidRPr="00B2259C">
                      <w:rPr>
                        <w:rStyle w:val="Hyperlink"/>
                        <w:rFonts w:ascii="Arial" w:hAnsi="Arial" w:cs="Arial"/>
                        <w:lang w:eastAsia="en-NZ"/>
                      </w:rPr>
                      <w:t>School Property Website</w:t>
                    </w:r>
                  </w:hyperlink>
                  <w:r w:rsidRPr="683C1898">
                    <w:rPr>
                      <w:rFonts w:ascii="Arial" w:hAnsi="Arial" w:cs="Arial"/>
                      <w:lang w:eastAsia="en-NZ"/>
                    </w:rPr>
                    <w:t>.</w:t>
                  </w:r>
                </w:p>
              </w:tc>
              <w:tc>
                <w:tcPr>
                  <w:tcW w:w="360" w:type="dxa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FFFFFF" w:themeFill="background1"/>
                  <w:noWrap/>
                  <w:vAlign w:val="center"/>
                </w:tcPr>
                <w:p w14:paraId="42D005DD" w14:textId="6CF208BA" w:rsidR="0023708A" w:rsidRPr="005326CE" w:rsidDel="0023708A" w:rsidRDefault="0023708A" w:rsidP="0023708A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11EA1EAE" w14:textId="39FCE079" w:rsidR="00655601" w:rsidDel="0023708A" w:rsidRDefault="00655601" w:rsidP="3AD46882">
            <w:pPr>
              <w:spacing w:before="0" w:after="0" w:line="240" w:lineRule="auto"/>
              <w:rPr>
                <w:i/>
                <w:iCs/>
              </w:rPr>
            </w:pPr>
          </w:p>
          <w:p w14:paraId="5DA7ABF0" w14:textId="19538FA1" w:rsidR="00655601" w:rsidRDefault="68BE24E6">
            <w:pPr>
              <w:pStyle w:val="Heading2"/>
              <w:spacing w:before="0" w:after="0" w:line="240" w:lineRule="auto"/>
              <w:rPr>
                <w:rStyle w:val="Heading2Char"/>
                <w:b/>
                <w:bCs/>
                <w:color w:val="582655"/>
                <w:sz w:val="24"/>
                <w:szCs w:val="24"/>
              </w:rPr>
            </w:pPr>
            <w:r w:rsidRPr="3AD46882">
              <w:rPr>
                <w:rStyle w:val="Heading2Char"/>
                <w:b/>
                <w:bCs/>
                <w:color w:val="582655"/>
                <w:sz w:val="24"/>
                <w:szCs w:val="24"/>
              </w:rPr>
              <w:t>Peer Review and Submission</w:t>
            </w:r>
          </w:p>
          <w:p w14:paraId="047BEEE8" w14:textId="77777777" w:rsidR="00655601" w:rsidRPr="00691072" w:rsidRDefault="00655601">
            <w:pPr>
              <w:spacing w:before="0" w:after="0" w:line="240" w:lineRule="auto"/>
            </w:pPr>
          </w:p>
          <w:tbl>
            <w:tblPr>
              <w:tblW w:w="5000" w:type="pct"/>
              <w:tblBorders>
                <w:top w:val="single" w:sz="4" w:space="0" w:color="74676B" w:themeColor="text1" w:themeTint="A6"/>
                <w:left w:val="single" w:sz="4" w:space="0" w:color="74676B" w:themeColor="text1" w:themeTint="A6"/>
                <w:bottom w:val="single" w:sz="4" w:space="0" w:color="74676B" w:themeColor="text1" w:themeTint="A6"/>
                <w:right w:val="single" w:sz="4" w:space="0" w:color="74676B" w:themeColor="text1" w:themeTint="A6"/>
                <w:insideH w:val="single" w:sz="4" w:space="0" w:color="74676B" w:themeColor="text1" w:themeTint="A6"/>
                <w:insideV w:val="single" w:sz="4" w:space="0" w:color="74676B" w:themeColor="text1" w:themeTint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3"/>
              <w:gridCol w:w="5712"/>
              <w:gridCol w:w="999"/>
              <w:gridCol w:w="2273"/>
            </w:tblGrid>
            <w:tr w:rsidR="00655601" w:rsidRPr="00222F97" w14:paraId="362263E4" w14:textId="77777777" w:rsidTr="3AD46882">
              <w:trPr>
                <w:trHeight w:val="210"/>
              </w:trPr>
              <w:tc>
                <w:tcPr>
                  <w:tcW w:w="368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2188F028" w14:textId="77777777" w:rsidR="00655601" w:rsidRPr="00AA2A48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  <w:r w:rsidRPr="00AA2A48">
                    <w:rPr>
                      <w:rFonts w:ascii="Arial" w:hAnsi="Arial" w:cs="Arial"/>
                      <w:b/>
                      <w:color w:val="FFFFFF" w:themeColor="background1"/>
                    </w:rPr>
                    <w:t>No.</w:t>
                  </w:r>
                </w:p>
              </w:tc>
              <w:tc>
                <w:tcPr>
                  <w:tcW w:w="2945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1D71F903" w14:textId="77777777" w:rsidR="00655601" w:rsidRPr="00AA2A48" w:rsidRDefault="00655601">
                  <w:pPr>
                    <w:spacing w:before="0" w:after="0" w:line="240" w:lineRule="auto"/>
                    <w:rPr>
                      <w:rFonts w:ascii="Arial" w:hAnsi="Arial" w:cs="Arial"/>
                      <w:color w:val="FFFFFF" w:themeColor="background1"/>
                    </w:rPr>
                  </w:pPr>
                  <w:r w:rsidRPr="00AA2A48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>Description</w:t>
                  </w:r>
                </w:p>
              </w:tc>
              <w:tc>
                <w:tcPr>
                  <w:tcW w:w="515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386AB0B2" w14:textId="77777777" w:rsidR="00655601" w:rsidRPr="00AA2A48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  <w:r w:rsidRPr="00AA2A48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>Check</w:t>
                  </w: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shd w:val="clear" w:color="auto" w:fill="582655"/>
                  <w:noWrap/>
                  <w:vAlign w:val="bottom"/>
                </w:tcPr>
                <w:p w14:paraId="700976E0" w14:textId="77777777" w:rsidR="00655601" w:rsidRPr="00AA2A48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</w:pPr>
                  <w:r w:rsidRPr="00AA2A48">
                    <w:rPr>
                      <w:rFonts w:ascii="Arial" w:hAnsi="Arial" w:cs="Arial"/>
                      <w:b/>
                      <w:bCs/>
                      <w:color w:val="FFFFFF" w:themeColor="background1"/>
                    </w:rPr>
                    <w:t>Comments/Actions</w:t>
                  </w:r>
                </w:p>
              </w:tc>
            </w:tr>
            <w:tr w:rsidR="00655601" w:rsidRPr="00222F97" w14:paraId="181602FD" w14:textId="77777777" w:rsidTr="3AD46882">
              <w:trPr>
                <w:trHeight w:val="20"/>
              </w:trPr>
              <w:tc>
                <w:tcPr>
                  <w:tcW w:w="368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605EE6B0" w14:textId="0B0B0E93" w:rsidR="00655601" w:rsidRPr="00C55C8F" w:rsidRDefault="341E0555" w:rsidP="00AA2A48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4</w:t>
                  </w:r>
                  <w:r w:rsidR="312A542E" w:rsidRPr="3AD46882">
                    <w:rPr>
                      <w:rFonts w:ascii="Arial" w:hAnsi="Arial" w:cs="Arial"/>
                      <w:lang w:eastAsia="en-NZ"/>
                    </w:rPr>
                    <w:t>5</w:t>
                  </w:r>
                </w:p>
              </w:tc>
              <w:tc>
                <w:tcPr>
                  <w:tcW w:w="2945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33C4C501" w14:textId="77777777" w:rsidR="00655601" w:rsidRPr="00222F97" w:rsidRDefault="00655601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i/>
                      <w:iCs/>
                      <w:color w:val="000000"/>
                      <w:position w:val="1"/>
                    </w:rPr>
                  </w:pPr>
                  <w:r w:rsidRPr="005326CE">
                    <w:rPr>
                      <w:rFonts w:ascii="Arial" w:hAnsi="Arial" w:cs="Arial"/>
                      <w:lang w:eastAsia="en-NZ"/>
                    </w:rPr>
                    <w:t>Has your internal peer reviewer reviewed the plan, Condition Assessment and associated documents?</w:t>
                  </w:r>
                </w:p>
              </w:tc>
              <w:tc>
                <w:tcPr>
                  <w:tcW w:w="515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1EC693C1" w14:textId="77777777" w:rsidR="00655601" w:rsidRPr="00222F97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431F052A" w14:textId="77777777" w:rsidR="00655601" w:rsidRPr="00222F97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</w:tr>
            <w:tr w:rsidR="00655601" w:rsidRPr="00222F97" w14:paraId="0D1E1A0F" w14:textId="77777777" w:rsidTr="3AD46882">
              <w:trPr>
                <w:trHeight w:val="20"/>
              </w:trPr>
              <w:tc>
                <w:tcPr>
                  <w:tcW w:w="368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1F7D5883" w14:textId="6F9D30F8" w:rsidR="00655601" w:rsidRPr="00C55C8F" w:rsidRDefault="341E0555" w:rsidP="00AA2A48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4</w:t>
                  </w:r>
                  <w:r w:rsidR="640FC4F4" w:rsidRPr="3AD46882">
                    <w:rPr>
                      <w:rFonts w:ascii="Arial" w:hAnsi="Arial" w:cs="Arial"/>
                      <w:lang w:eastAsia="en-NZ"/>
                    </w:rPr>
                    <w:t>6</w:t>
                  </w:r>
                </w:p>
              </w:tc>
              <w:tc>
                <w:tcPr>
                  <w:tcW w:w="2945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26B960B3" w14:textId="77777777" w:rsidR="00655601" w:rsidRPr="00222F97" w:rsidRDefault="00655601">
                  <w:pPr>
                    <w:pStyle w:val="MoETableBodyText"/>
                    <w:ind w:left="0"/>
                    <w:rPr>
                      <w:rStyle w:val="normaltextrun"/>
                      <w:rFonts w:ascii="Arial" w:hAnsi="Arial" w:cs="Arial"/>
                      <w:i/>
                      <w:iCs/>
                      <w:color w:val="000000"/>
                      <w:position w:val="1"/>
                    </w:rPr>
                  </w:pPr>
                  <w:r>
                    <w:rPr>
                      <w:rFonts w:ascii="Arial" w:hAnsi="Arial" w:cs="Arial"/>
                      <w:lang w:eastAsia="en-NZ"/>
                    </w:rPr>
                    <w:t>Has the Property Advisor viewed the draft plan?</w:t>
                  </w:r>
                </w:p>
              </w:tc>
              <w:tc>
                <w:tcPr>
                  <w:tcW w:w="515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30BF74F7" w14:textId="77777777" w:rsidR="00655601" w:rsidRPr="00222F97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3BF6FB93" w14:textId="77777777" w:rsidR="00655601" w:rsidRPr="00222F97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</w:tr>
            <w:tr w:rsidR="00655601" w:rsidRPr="00222F97" w14:paraId="6A96C325" w14:textId="77777777" w:rsidTr="3AD46882">
              <w:trPr>
                <w:trHeight w:val="20"/>
              </w:trPr>
              <w:tc>
                <w:tcPr>
                  <w:tcW w:w="368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56DA7B41" w14:textId="76C86A7E" w:rsidR="00655601" w:rsidRPr="00C55C8F" w:rsidRDefault="341E0555" w:rsidP="00AA2A48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lastRenderedPageBreak/>
                    <w:t>47</w:t>
                  </w:r>
                </w:p>
              </w:tc>
              <w:tc>
                <w:tcPr>
                  <w:tcW w:w="2945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16B7433C" w14:textId="30BB1CC9" w:rsidR="00655601" w:rsidRPr="00222F97" w:rsidRDefault="00655601">
                  <w:pPr>
                    <w:pStyle w:val="MoETableBodyText"/>
                    <w:ind w:left="0"/>
                    <w:rPr>
                      <w:rFonts w:ascii="Arial" w:hAnsi="Arial" w:cs="Arial"/>
                      <w:i/>
                      <w:iCs/>
                    </w:rPr>
                  </w:pPr>
                  <w:r w:rsidRPr="005326CE">
                    <w:rPr>
                      <w:rFonts w:ascii="Arial" w:hAnsi="Arial" w:cs="Arial"/>
                      <w:lang w:eastAsia="en-NZ"/>
                    </w:rPr>
                    <w:t xml:space="preserve">Has the Board </w:t>
                  </w:r>
                  <w:r w:rsidR="7FF085C8" w:rsidRPr="305351B0">
                    <w:rPr>
                      <w:rFonts w:ascii="Arial" w:hAnsi="Arial" w:cs="Arial"/>
                      <w:lang w:eastAsia="en-NZ"/>
                    </w:rPr>
                    <w:t>endorsed</w:t>
                  </w:r>
                  <w:r w:rsidR="0CB421A4" w:rsidRPr="305351B0">
                    <w:rPr>
                      <w:rFonts w:ascii="Arial" w:hAnsi="Arial" w:cs="Arial"/>
                      <w:lang w:eastAsia="en-NZ"/>
                    </w:rPr>
                    <w:t xml:space="preserve"> the plan?</w:t>
                  </w:r>
                  <w:r w:rsidR="7BC8A5B5" w:rsidRPr="305351B0">
                    <w:rPr>
                      <w:rFonts w:ascii="Arial" w:hAnsi="Arial" w:cs="Arial"/>
                      <w:lang w:eastAsia="en-NZ"/>
                    </w:rPr>
                    <w:t xml:space="preserve"> Have they provided a Board meeting minute or written endorsement of</w:t>
                  </w:r>
                  <w:r w:rsidRPr="005326CE">
                    <w:rPr>
                      <w:rFonts w:ascii="Arial" w:hAnsi="Arial" w:cs="Arial"/>
                      <w:lang w:eastAsia="en-NZ"/>
                    </w:rPr>
                    <w:t xml:space="preserve"> the plan?</w:t>
                  </w:r>
                </w:p>
              </w:tc>
              <w:tc>
                <w:tcPr>
                  <w:tcW w:w="515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0F9B0760" w14:textId="77777777" w:rsidR="00655601" w:rsidRPr="00222F97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4976B8A7" w14:textId="77777777" w:rsidR="00655601" w:rsidRPr="00222F97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</w:tr>
            <w:tr w:rsidR="00655601" w:rsidRPr="00222F97" w14:paraId="4D795A12" w14:textId="77777777" w:rsidTr="3AD46882">
              <w:trPr>
                <w:trHeight w:val="20"/>
              </w:trPr>
              <w:tc>
                <w:tcPr>
                  <w:tcW w:w="368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34C95289" w14:textId="3D24A889" w:rsidR="00655601" w:rsidRPr="00C55C8F" w:rsidRDefault="341E0555" w:rsidP="00AA2A48">
                  <w:pPr>
                    <w:pStyle w:val="MoETableBodyText"/>
                    <w:ind w:left="0"/>
                    <w:jc w:val="center"/>
                    <w:rPr>
                      <w:rFonts w:ascii="Arial" w:hAnsi="Arial" w:cs="Arial"/>
                      <w:lang w:eastAsia="en-NZ"/>
                    </w:rPr>
                  </w:pPr>
                  <w:r w:rsidRPr="3AD46882">
                    <w:rPr>
                      <w:rFonts w:ascii="Arial" w:hAnsi="Arial" w:cs="Arial"/>
                      <w:lang w:eastAsia="en-NZ"/>
                    </w:rPr>
                    <w:t>48</w:t>
                  </w:r>
                </w:p>
              </w:tc>
              <w:tc>
                <w:tcPr>
                  <w:tcW w:w="2945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2A70216C" w14:textId="77777777" w:rsidR="00655601" w:rsidRPr="00222F97" w:rsidRDefault="00655601">
                  <w:pPr>
                    <w:pStyle w:val="MoETableBodyText"/>
                    <w:ind w:left="0"/>
                    <w:rPr>
                      <w:rFonts w:ascii="Arial" w:hAnsi="Arial" w:cs="Arial"/>
                      <w:i/>
                      <w:iCs/>
                      <w:color w:val="000000"/>
                      <w:position w:val="1"/>
                    </w:rPr>
                  </w:pPr>
                  <w:r w:rsidRPr="005326CE">
                    <w:rPr>
                      <w:rFonts w:ascii="Arial" w:hAnsi="Arial" w:cs="Arial"/>
                      <w:lang w:eastAsia="en-NZ"/>
                    </w:rPr>
                    <w:t>Have you submitted the plan and emailed the associated documents (as individual documents not a single PDF) to your Property Advisor?</w:t>
                  </w:r>
                </w:p>
              </w:tc>
              <w:tc>
                <w:tcPr>
                  <w:tcW w:w="515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2ABEE2EF" w14:textId="77777777" w:rsidR="00655601" w:rsidRPr="00222F97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single" w:sz="4" w:space="0" w:color="7A7A7A" w:themeColor="background2" w:themeShade="80"/>
                    <w:bottom w:val="single" w:sz="4" w:space="0" w:color="7A7A7A" w:themeColor="background2" w:themeShade="80"/>
                    <w:right w:val="single" w:sz="4" w:space="0" w:color="7A7A7A" w:themeColor="background2" w:themeShade="80"/>
                  </w:tcBorders>
                  <w:noWrap/>
                  <w:vAlign w:val="center"/>
                </w:tcPr>
                <w:p w14:paraId="7814B53A" w14:textId="77777777" w:rsidR="00655601" w:rsidRPr="00222F97" w:rsidRDefault="00655601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</w:tr>
            <w:tr w:rsidR="00123C74" w:rsidRPr="00222F97" w14:paraId="088F9CD0" w14:textId="77777777" w:rsidTr="3AD46882">
              <w:trPr>
                <w:trHeight w:val="20"/>
              </w:trPr>
              <w:tc>
                <w:tcPr>
                  <w:tcW w:w="368" w:type="pct"/>
                  <w:tcBorders>
                    <w:top w:val="single" w:sz="4" w:space="0" w:color="7A7A7A" w:themeColor="background2" w:themeShade="80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474011D" w14:textId="77777777" w:rsidR="00123C74" w:rsidRPr="00222F97" w:rsidRDefault="00123C74">
                  <w:pPr>
                    <w:pStyle w:val="MoETableBodyText"/>
                    <w:jc w:val="center"/>
                    <w:rPr>
                      <w:rFonts w:ascii="Arial" w:hAnsi="Arial" w:cs="Arial"/>
                      <w:i/>
                      <w:iCs/>
                      <w:lang w:eastAsia="en-NZ"/>
                    </w:rPr>
                  </w:pPr>
                </w:p>
              </w:tc>
              <w:tc>
                <w:tcPr>
                  <w:tcW w:w="2945" w:type="pct"/>
                  <w:tcBorders>
                    <w:top w:val="single" w:sz="4" w:space="0" w:color="7A7A7A" w:themeColor="background2" w:themeShade="80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15BA8A1" w14:textId="77777777" w:rsidR="00123C74" w:rsidRPr="005326CE" w:rsidRDefault="00123C74">
                  <w:pPr>
                    <w:pStyle w:val="MoETableBodyText"/>
                    <w:ind w:left="0"/>
                    <w:rPr>
                      <w:rFonts w:ascii="Arial" w:hAnsi="Arial" w:cs="Arial"/>
                      <w:lang w:eastAsia="en-NZ"/>
                    </w:rPr>
                  </w:pPr>
                </w:p>
              </w:tc>
              <w:tc>
                <w:tcPr>
                  <w:tcW w:w="515" w:type="pct"/>
                  <w:tcBorders>
                    <w:top w:val="single" w:sz="4" w:space="0" w:color="7A7A7A" w:themeColor="background2" w:themeShade="80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460DBF7" w14:textId="77777777" w:rsidR="00123C74" w:rsidRPr="00222F97" w:rsidRDefault="00123C74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1172" w:type="pct"/>
                  <w:tcBorders>
                    <w:top w:val="single" w:sz="4" w:space="0" w:color="7A7A7A" w:themeColor="background2" w:themeShade="80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2E36468" w14:textId="77777777" w:rsidR="00123C74" w:rsidRPr="00222F97" w:rsidRDefault="00123C74">
                  <w:pPr>
                    <w:spacing w:before="0"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</w:tr>
          </w:tbl>
          <w:p w14:paraId="438142E0" w14:textId="77777777" w:rsidR="00655601" w:rsidRPr="00222F97" w:rsidRDefault="00655601">
            <w:pPr>
              <w:spacing w:before="0" w:after="0" w:line="240" w:lineRule="auto"/>
              <w:rPr>
                <w:i/>
                <w:iCs/>
              </w:rPr>
            </w:pPr>
          </w:p>
        </w:tc>
      </w:tr>
    </w:tbl>
    <w:p w14:paraId="0B069DF2" w14:textId="77777777" w:rsidR="00DD5425" w:rsidRDefault="00DD5425" w:rsidP="00150950">
      <w:pPr>
        <w:spacing w:before="0" w:after="0" w:line="240" w:lineRule="auto"/>
        <w:rPr>
          <w:rFonts w:ascii="Arial" w:hAnsi="Arial" w:cs="Arial"/>
        </w:rPr>
      </w:pPr>
    </w:p>
    <w:sectPr w:rsidR="00DD5425" w:rsidSect="003E6616">
      <w:headerReference w:type="default" r:id="rId25"/>
      <w:headerReference w:type="first" r:id="rId26"/>
      <w:pgSz w:w="11906" w:h="16838"/>
      <w:pgMar w:top="1276" w:right="1134" w:bottom="1134" w:left="1134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09F2" w14:textId="77777777" w:rsidR="00DA035E" w:rsidRDefault="00DA035E" w:rsidP="00A51367">
      <w:pPr>
        <w:spacing w:after="0" w:line="240" w:lineRule="auto"/>
      </w:pPr>
      <w:r>
        <w:separator/>
      </w:r>
    </w:p>
  </w:endnote>
  <w:endnote w:type="continuationSeparator" w:id="0">
    <w:p w14:paraId="74528AC7" w14:textId="77777777" w:rsidR="00DA035E" w:rsidRDefault="00DA035E" w:rsidP="00A51367">
      <w:pPr>
        <w:spacing w:after="0" w:line="240" w:lineRule="auto"/>
      </w:pPr>
      <w:r>
        <w:continuationSeparator/>
      </w:r>
    </w:p>
  </w:endnote>
  <w:endnote w:type="continuationNotice" w:id="1">
    <w:p w14:paraId="10621443" w14:textId="77777777" w:rsidR="00DA035E" w:rsidRDefault="00DA035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E743" w14:textId="712A059F" w:rsidR="00970F1C" w:rsidRDefault="00970F1C">
    <w:pPr>
      <w:pStyle w:val="Footer"/>
    </w:pPr>
    <w:r>
      <mc:AlternateContent>
        <mc:Choice Requires="wps">
          <w:drawing>
            <wp:anchor distT="0" distB="0" distL="0" distR="0" simplePos="0" relativeHeight="251658249" behindDoc="0" locked="0" layoutInCell="1" allowOverlap="1" wp14:anchorId="7426AA5B" wp14:editId="03DFCA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825" cy="504825"/>
              <wp:effectExtent l="0" t="0" r="9525" b="0"/>
              <wp:wrapNone/>
              <wp:docPr id="95106793" name="Text Box 7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444C9" w14:textId="116FAA2A" w:rsidR="00970F1C" w:rsidRPr="00970F1C" w:rsidRDefault="00970F1C" w:rsidP="00970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970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6AA5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[UNCLASSIFIED]" style="position:absolute;margin-left:0;margin-top:0;width:69.75pt;height:39.7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" filled="f" stroked="f">
              <v:textbox style="mso-fit-shape-to-text:t" inset="0,0,0,15pt">
                <w:txbxContent>
                  <w:p w14:paraId="332444C9" w14:textId="116FAA2A" w:rsidR="00970F1C" w:rsidRPr="00970F1C" w:rsidRDefault="00970F1C" w:rsidP="00970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970F1C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C8B16" w14:textId="3F003499" w:rsidR="00EB3787" w:rsidRPr="00DD5425" w:rsidRDefault="00970F1C" w:rsidP="00DD5425">
    <w:pPr>
      <w:pStyle w:val="Footer"/>
      <w:rPr>
        <w:color w:val="4D1F40"/>
      </w:rPr>
    </w:pPr>
    <w:r>
      <w:rPr>
        <w:color w:val="582655"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05EEA907" wp14:editId="03D39A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825" cy="504825"/>
              <wp:effectExtent l="0" t="0" r="9525" b="0"/>
              <wp:wrapNone/>
              <wp:docPr id="524758080" name="Text Box 8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3CEE38" w14:textId="6E8BCA0F" w:rsidR="00970F1C" w:rsidRPr="00970F1C" w:rsidRDefault="00970F1C" w:rsidP="00970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970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EA90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[UNCLASSIFIED]" style="position:absolute;margin-left:0;margin-top:0;width:69.75pt;height:39.75pt;z-index:25165825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" filled="f" stroked="f">
              <v:textbox style="mso-fit-shape-to-text:t" inset="0,0,0,15pt">
                <w:txbxContent>
                  <w:p w14:paraId="5A3CEE38" w14:textId="6E8BCA0F" w:rsidR="00970F1C" w:rsidRPr="00970F1C" w:rsidRDefault="00970F1C" w:rsidP="00970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970F1C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5425" w:rsidRPr="00DD5425">
      <w:rPr>
        <w:color w:val="582655"/>
      </w:rPr>
      <w:drawing>
        <wp:anchor distT="0" distB="0" distL="114300" distR="114300" simplePos="0" relativeHeight="251658242" behindDoc="1" locked="0" layoutInCell="1" allowOverlap="1" wp14:anchorId="69F1ABF9" wp14:editId="775F4FBD">
          <wp:simplePos x="0" y="0"/>
          <wp:positionH relativeFrom="margin">
            <wp:posOffset>5195570</wp:posOffset>
          </wp:positionH>
          <wp:positionV relativeFrom="page">
            <wp:posOffset>10153015</wp:posOffset>
          </wp:positionV>
          <wp:extent cx="925200" cy="86400"/>
          <wp:effectExtent l="0" t="0" r="8255" b="8890"/>
          <wp:wrapNone/>
          <wp:docPr id="2123340405" name="Picture 212334040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305351B0" w:rsidRPr="00DD5425">
      <w:rPr>
        <w:color w:val="582655"/>
      </w:rPr>
      <w:t>Ten Year Property Plan</w:t>
    </w:r>
    <w:r w:rsidR="00DD5425" w:rsidRPr="00DD5425">
      <w:rPr>
        <w:color w:val="582655"/>
      </w:rPr>
      <w:br/>
    </w:r>
    <w:r w:rsidR="305351B0" w:rsidRPr="305351B0">
      <w:rPr>
        <w:b w:val="0"/>
        <w:bCs w:val="0"/>
        <w:color w:val="4D1F40"/>
      </w:rPr>
      <w:t xml:space="preserve"> 10YPP Checklist for Consultants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7DAEF" w14:textId="19280CC0" w:rsidR="005A63E8" w:rsidRPr="00553CA4" w:rsidRDefault="00970F1C">
    <w:pPr>
      <w:pStyle w:val="Footer"/>
      <w:rPr>
        <w:color w:val="4D1F40"/>
      </w:rPr>
    </w:pPr>
    <w:r>
      <mc:AlternateContent>
        <mc:Choice Requires="wps">
          <w:drawing>
            <wp:anchor distT="0" distB="0" distL="0" distR="0" simplePos="0" relativeHeight="251658248" behindDoc="0" locked="0" layoutInCell="1" allowOverlap="1" wp14:anchorId="307DE197" wp14:editId="7BC613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825" cy="504825"/>
              <wp:effectExtent l="0" t="0" r="9525" b="0"/>
              <wp:wrapNone/>
              <wp:docPr id="2142309241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56731" w14:textId="51C488EF" w:rsidR="00970F1C" w:rsidRPr="00970F1C" w:rsidRDefault="00970F1C" w:rsidP="00970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970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DE19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[UNCLASSIFIED]" style="position:absolute;margin-left:0;margin-top:0;width:69.75pt;height:39.7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" filled="f" stroked="f">
              <v:textbox style="mso-fit-shape-to-text:t" inset="0,0,0,15pt">
                <w:txbxContent>
                  <w:p w14:paraId="2E356731" w14:textId="51C488EF" w:rsidR="00970F1C" w:rsidRPr="00970F1C" w:rsidRDefault="00970F1C" w:rsidP="00970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970F1C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5425">
      <w:drawing>
        <wp:anchor distT="0" distB="0" distL="114300" distR="114300" simplePos="0" relativeHeight="251658241" behindDoc="1" locked="0" layoutInCell="1" allowOverlap="1" wp14:anchorId="4EC11E0F" wp14:editId="61AB12D8">
          <wp:simplePos x="0" y="0"/>
          <wp:positionH relativeFrom="margin">
            <wp:posOffset>5195570</wp:posOffset>
          </wp:positionH>
          <wp:positionV relativeFrom="page">
            <wp:posOffset>10153015</wp:posOffset>
          </wp:positionV>
          <wp:extent cx="925200" cy="86400"/>
          <wp:effectExtent l="0" t="0" r="8255" b="8890"/>
          <wp:wrapNone/>
          <wp:docPr id="1072401022" name="Picture 107240102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425">
      <w:rPr>
        <w:color w:val="4D1F40"/>
      </w:rPr>
      <w:t>Ten Year Property Plan</w:t>
    </w:r>
    <w:r w:rsidR="00DD5425">
      <w:rPr>
        <w:color w:val="4D1F40"/>
      </w:rPr>
      <w:br/>
    </w:r>
    <w:r w:rsidR="00FB32C1" w:rsidRPr="00FB32C1">
      <w:rPr>
        <w:b w:val="0"/>
        <w:bCs w:val="0"/>
        <w:color w:val="4D1F40"/>
      </w:rPr>
      <w:t>10YPP Checklist for Consultants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78D37" w14:textId="77777777" w:rsidR="00DA035E" w:rsidRDefault="00DA035E" w:rsidP="00A51367">
      <w:pPr>
        <w:spacing w:after="0" w:line="240" w:lineRule="auto"/>
      </w:pPr>
      <w:r>
        <w:separator/>
      </w:r>
    </w:p>
  </w:footnote>
  <w:footnote w:type="continuationSeparator" w:id="0">
    <w:p w14:paraId="1EAA2C71" w14:textId="77777777" w:rsidR="00DA035E" w:rsidRDefault="00DA035E" w:rsidP="00A51367">
      <w:pPr>
        <w:spacing w:after="0" w:line="240" w:lineRule="auto"/>
      </w:pPr>
      <w:r>
        <w:continuationSeparator/>
      </w:r>
    </w:p>
  </w:footnote>
  <w:footnote w:type="continuationNotice" w:id="1">
    <w:p w14:paraId="660C2713" w14:textId="77777777" w:rsidR="00DA035E" w:rsidRDefault="00DA035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8606" w14:textId="1AE21C4E" w:rsidR="00970F1C" w:rsidRDefault="00970F1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F64A8FC" wp14:editId="734249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825" cy="504825"/>
              <wp:effectExtent l="0" t="0" r="9525" b="9525"/>
              <wp:wrapNone/>
              <wp:docPr id="1346392294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1D8E89" w14:textId="78F1E745" w:rsidR="00970F1C" w:rsidRPr="00970F1C" w:rsidRDefault="00970F1C" w:rsidP="00970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970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4A8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9.75pt;height:39.7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" filled="f" stroked="f">
              <v:textbox style="mso-fit-shape-to-text:t" inset="0,15pt,0,0">
                <w:txbxContent>
                  <w:p w14:paraId="301D8E89" w14:textId="78F1E745" w:rsidR="00970F1C" w:rsidRPr="00970F1C" w:rsidRDefault="00970F1C" w:rsidP="00970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970F1C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05351B0" w14:paraId="71162F06" w14:textId="77777777" w:rsidTr="009037BC">
      <w:trPr>
        <w:trHeight w:val="300"/>
      </w:trPr>
      <w:tc>
        <w:tcPr>
          <w:tcW w:w="3210" w:type="dxa"/>
        </w:tcPr>
        <w:p w14:paraId="17DA0862" w14:textId="52F0A585" w:rsidR="305351B0" w:rsidRDefault="00970F1C" w:rsidP="009037BC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5" behindDoc="0" locked="0" layoutInCell="1" allowOverlap="1" wp14:anchorId="750AB27C" wp14:editId="7131CC90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885825" cy="504825"/>
                    <wp:effectExtent l="0" t="0" r="9525" b="9525"/>
                    <wp:wrapNone/>
                    <wp:docPr id="2091621713" name="Text Box 3" descr="[UNCLASSIFIED]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85825" cy="50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7D1734" w14:textId="17F01A68" w:rsidR="00970F1C" w:rsidRPr="00970F1C" w:rsidRDefault="00970F1C" w:rsidP="00970F1C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0"/>
                                  </w:rPr>
                                </w:pPr>
                                <w:r w:rsidRPr="00970F1C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0"/>
                                  </w:rPr>
                                  <w:t>[UNCLASSIFIED]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50AB27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[UNCLASSIFIED]" style="position:absolute;left:0;text-align:left;margin-left:0;margin-top:0;width:69.75pt;height:39.7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" filled="f" stroked="f">
                    <v:textbox style="mso-fit-shape-to-text:t" inset="0,15pt,0,0">
                      <w:txbxContent>
                        <w:p w14:paraId="567D1734" w14:textId="17F01A68" w:rsidR="00970F1C" w:rsidRPr="00970F1C" w:rsidRDefault="00970F1C" w:rsidP="00970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970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[UNCLASSIFIED]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0B79061A" w14:textId="0D3523DC" w:rsidR="305351B0" w:rsidRDefault="305351B0" w:rsidP="009037BC">
          <w:pPr>
            <w:pStyle w:val="Header"/>
            <w:jc w:val="center"/>
          </w:pPr>
        </w:p>
      </w:tc>
      <w:tc>
        <w:tcPr>
          <w:tcW w:w="3210" w:type="dxa"/>
        </w:tcPr>
        <w:p w14:paraId="5A47BC99" w14:textId="3697FEEE" w:rsidR="305351B0" w:rsidRDefault="305351B0" w:rsidP="009037BC">
          <w:pPr>
            <w:pStyle w:val="Header"/>
            <w:ind w:right="-115"/>
            <w:jc w:val="right"/>
          </w:pPr>
        </w:p>
      </w:tc>
    </w:tr>
  </w:tbl>
  <w:p w14:paraId="6E01358D" w14:textId="4D2AA17A" w:rsidR="000D3A7F" w:rsidRDefault="000D3A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BBC8" w14:textId="244B487B" w:rsidR="005A63E8" w:rsidRDefault="00970F1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728613C" wp14:editId="36A398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825" cy="504825"/>
              <wp:effectExtent l="0" t="0" r="9525" b="9525"/>
              <wp:wrapNone/>
              <wp:docPr id="1835724516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87F499" w14:textId="25BF4AC1" w:rsidR="00970F1C" w:rsidRPr="00970F1C" w:rsidRDefault="00970F1C" w:rsidP="00970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970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861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UNCLASSIFIED]" style="position:absolute;margin-left:0;margin-top:0;width:69.75pt;height:39.7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" filled="f" stroked="f">
              <v:textbox style="mso-fit-shape-to-text:t" inset="0,15pt,0,0">
                <w:txbxContent>
                  <w:p w14:paraId="2787F499" w14:textId="25BF4AC1" w:rsidR="00970F1C" w:rsidRPr="00970F1C" w:rsidRDefault="00970F1C" w:rsidP="00970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970F1C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3CA4">
      <w:rPr>
        <w:noProof/>
      </w:rPr>
      <w:drawing>
        <wp:anchor distT="0" distB="0" distL="114300" distR="114300" simplePos="0" relativeHeight="251658240" behindDoc="1" locked="0" layoutInCell="1" allowOverlap="1" wp14:anchorId="1624A52A" wp14:editId="16E0FD39">
          <wp:simplePos x="0" y="0"/>
          <wp:positionH relativeFrom="margin">
            <wp:posOffset>-10795</wp:posOffset>
          </wp:positionH>
          <wp:positionV relativeFrom="page">
            <wp:posOffset>716280</wp:posOffset>
          </wp:positionV>
          <wp:extent cx="1807200" cy="522000"/>
          <wp:effectExtent l="0" t="0" r="3175" b="0"/>
          <wp:wrapNone/>
          <wp:docPr id="1819841390" name="Picture 1819841390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2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05351B0" w14:paraId="0C5A5F26" w14:textId="77777777" w:rsidTr="009037BC">
      <w:trPr>
        <w:trHeight w:val="300"/>
      </w:trPr>
      <w:tc>
        <w:tcPr>
          <w:tcW w:w="3210" w:type="dxa"/>
        </w:tcPr>
        <w:p w14:paraId="57FFBB10" w14:textId="53AAF51F" w:rsidR="305351B0" w:rsidRDefault="00970F1C" w:rsidP="009037BC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7" behindDoc="0" locked="0" layoutInCell="1" allowOverlap="1" wp14:anchorId="608A96A7" wp14:editId="3F904FEA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885825" cy="504825"/>
                    <wp:effectExtent l="0" t="0" r="9525" b="9525"/>
                    <wp:wrapNone/>
                    <wp:docPr id="2013520603" name="Text Box 5" descr="[UNCLASSIFIED]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85825" cy="50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1E5925" w14:textId="764E93FD" w:rsidR="00970F1C" w:rsidRPr="00970F1C" w:rsidRDefault="00970F1C" w:rsidP="00970F1C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0"/>
                                  </w:rPr>
                                </w:pPr>
                                <w:r w:rsidRPr="00970F1C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Cs w:val="20"/>
                                  </w:rPr>
                                  <w:t>[UNCLASSIFIED]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08A96A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2" type="#_x0000_t202" alt="[UNCLASSIFIED]" style="position:absolute;left:0;text-align:left;margin-left:0;margin-top:0;width:69.75pt;height:39.75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" filled="f" stroked="f">
                    <v:textbox style="mso-fit-shape-to-text:t" inset="0,15pt,0,0">
                      <w:txbxContent>
                        <w:p w14:paraId="1B1E5925" w14:textId="764E93FD" w:rsidR="00970F1C" w:rsidRPr="00970F1C" w:rsidRDefault="00970F1C" w:rsidP="00970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970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[UNCLASSIFIED]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2FD25212" w14:textId="5128CEFD" w:rsidR="305351B0" w:rsidRDefault="305351B0" w:rsidP="009037BC">
          <w:pPr>
            <w:pStyle w:val="Header"/>
            <w:jc w:val="center"/>
          </w:pPr>
        </w:p>
      </w:tc>
      <w:tc>
        <w:tcPr>
          <w:tcW w:w="3210" w:type="dxa"/>
        </w:tcPr>
        <w:p w14:paraId="775516DF" w14:textId="3BBCE10B" w:rsidR="305351B0" w:rsidRDefault="305351B0" w:rsidP="009037BC">
          <w:pPr>
            <w:pStyle w:val="Header"/>
            <w:ind w:right="-115"/>
            <w:jc w:val="right"/>
          </w:pPr>
        </w:p>
      </w:tc>
    </w:tr>
  </w:tbl>
  <w:p w14:paraId="63F0F4AA" w14:textId="70D2063C" w:rsidR="000D3A7F" w:rsidRDefault="000D3A7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0F02" w14:textId="6EE7DA82" w:rsidR="00655601" w:rsidRDefault="00970F1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FB6B299" wp14:editId="232B54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825" cy="504825"/>
              <wp:effectExtent l="0" t="0" r="9525" b="9525"/>
              <wp:wrapNone/>
              <wp:docPr id="1711619005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82CBE" w14:textId="325933F7" w:rsidR="00970F1C" w:rsidRPr="00970F1C" w:rsidRDefault="00970F1C" w:rsidP="00970F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970F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6B29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[UNCLASSIFIED]" style="position:absolute;margin-left:0;margin-top:0;width:69.75pt;height:39.75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" filled="f" stroked="f">
              <v:textbox style="mso-fit-shape-to-text:t" inset="0,15pt,0,0">
                <w:txbxContent>
                  <w:p w14:paraId="19782CBE" w14:textId="325933F7" w:rsidR="00970F1C" w:rsidRPr="00970F1C" w:rsidRDefault="00970F1C" w:rsidP="00970F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970F1C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9EEAE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2305AA"/>
    <w:multiLevelType w:val="hybridMultilevel"/>
    <w:tmpl w:val="D03C1A6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A65FA"/>
    <w:multiLevelType w:val="multilevel"/>
    <w:tmpl w:val="74E2A362"/>
    <w:lvl w:ilvl="0">
      <w:start w:val="1"/>
      <w:numFmt w:val="decimal"/>
      <w:pStyle w:val="TableNumbers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pStyle w:val="TableBullets"/>
      <w:lvlText w:val="•"/>
      <w:lvlJc w:val="left"/>
      <w:pPr>
        <w:ind w:left="144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0AF4C6F"/>
    <w:multiLevelType w:val="hybridMultilevel"/>
    <w:tmpl w:val="1A707D9C"/>
    <w:lvl w:ilvl="0" w:tplc="CBB6B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E27D2"/>
    <w:multiLevelType w:val="hybridMultilevel"/>
    <w:tmpl w:val="E00CF0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92067"/>
    <w:multiLevelType w:val="hybridMultilevel"/>
    <w:tmpl w:val="6C4049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21111">
    <w:abstractNumId w:val="1"/>
  </w:num>
  <w:num w:numId="2" w16cid:durableId="1542329282">
    <w:abstractNumId w:val="2"/>
  </w:num>
  <w:num w:numId="3" w16cid:durableId="1756051147">
    <w:abstractNumId w:val="3"/>
  </w:num>
  <w:num w:numId="4" w16cid:durableId="14962068">
    <w:abstractNumId w:val="0"/>
  </w:num>
  <w:num w:numId="5" w16cid:durableId="1638024915">
    <w:abstractNumId w:val="5"/>
  </w:num>
  <w:num w:numId="6" w16cid:durableId="1561209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25"/>
    <w:rsid w:val="00014925"/>
    <w:rsid w:val="00045FAA"/>
    <w:rsid w:val="000462F6"/>
    <w:rsid w:val="00046A67"/>
    <w:rsid w:val="00050468"/>
    <w:rsid w:val="00060FE2"/>
    <w:rsid w:val="00062434"/>
    <w:rsid w:val="00075AF3"/>
    <w:rsid w:val="00076FCD"/>
    <w:rsid w:val="000937AD"/>
    <w:rsid w:val="00097A3A"/>
    <w:rsid w:val="000D13DB"/>
    <w:rsid w:val="000D3A7F"/>
    <w:rsid w:val="001107FA"/>
    <w:rsid w:val="00115DD3"/>
    <w:rsid w:val="00116CF1"/>
    <w:rsid w:val="00123C74"/>
    <w:rsid w:val="00123DF4"/>
    <w:rsid w:val="001240E3"/>
    <w:rsid w:val="00142626"/>
    <w:rsid w:val="00143ADC"/>
    <w:rsid w:val="00144862"/>
    <w:rsid w:val="0015019D"/>
    <w:rsid w:val="00150950"/>
    <w:rsid w:val="00161F09"/>
    <w:rsid w:val="0016579F"/>
    <w:rsid w:val="00174C34"/>
    <w:rsid w:val="0018169D"/>
    <w:rsid w:val="00187687"/>
    <w:rsid w:val="00190816"/>
    <w:rsid w:val="00193940"/>
    <w:rsid w:val="001D4B59"/>
    <w:rsid w:val="001F15AC"/>
    <w:rsid w:val="001F55BD"/>
    <w:rsid w:val="00222F97"/>
    <w:rsid w:val="00224EF8"/>
    <w:rsid w:val="00230A2E"/>
    <w:rsid w:val="002332D5"/>
    <w:rsid w:val="002341F8"/>
    <w:rsid w:val="0023708A"/>
    <w:rsid w:val="002401B3"/>
    <w:rsid w:val="0024435F"/>
    <w:rsid w:val="00254B93"/>
    <w:rsid w:val="002570A8"/>
    <w:rsid w:val="0026181B"/>
    <w:rsid w:val="00266C06"/>
    <w:rsid w:val="002702A5"/>
    <w:rsid w:val="00270F40"/>
    <w:rsid w:val="002820A7"/>
    <w:rsid w:val="0028360B"/>
    <w:rsid w:val="0029160E"/>
    <w:rsid w:val="00294891"/>
    <w:rsid w:val="002A3ADD"/>
    <w:rsid w:val="002A5951"/>
    <w:rsid w:val="002A7764"/>
    <w:rsid w:val="002B7F15"/>
    <w:rsid w:val="002C7A9F"/>
    <w:rsid w:val="002D7674"/>
    <w:rsid w:val="002E0459"/>
    <w:rsid w:val="002E3362"/>
    <w:rsid w:val="003250AB"/>
    <w:rsid w:val="00332CB4"/>
    <w:rsid w:val="0033796A"/>
    <w:rsid w:val="00337C85"/>
    <w:rsid w:val="003611D2"/>
    <w:rsid w:val="00380C9C"/>
    <w:rsid w:val="003909C6"/>
    <w:rsid w:val="003A6493"/>
    <w:rsid w:val="003D1902"/>
    <w:rsid w:val="003D26A2"/>
    <w:rsid w:val="003E6616"/>
    <w:rsid w:val="003F6E7B"/>
    <w:rsid w:val="00416E3B"/>
    <w:rsid w:val="00433352"/>
    <w:rsid w:val="00436475"/>
    <w:rsid w:val="00436B55"/>
    <w:rsid w:val="004551ED"/>
    <w:rsid w:val="00457014"/>
    <w:rsid w:val="00466105"/>
    <w:rsid w:val="0047077B"/>
    <w:rsid w:val="004869CD"/>
    <w:rsid w:val="00490CE5"/>
    <w:rsid w:val="004928C5"/>
    <w:rsid w:val="004A0B2F"/>
    <w:rsid w:val="004B50A2"/>
    <w:rsid w:val="004C035B"/>
    <w:rsid w:val="004C2138"/>
    <w:rsid w:val="004E41E9"/>
    <w:rsid w:val="004F1DC1"/>
    <w:rsid w:val="00501DF4"/>
    <w:rsid w:val="005022AE"/>
    <w:rsid w:val="00502CDE"/>
    <w:rsid w:val="005176EE"/>
    <w:rsid w:val="00521B21"/>
    <w:rsid w:val="00533D44"/>
    <w:rsid w:val="00553CA4"/>
    <w:rsid w:val="0055535F"/>
    <w:rsid w:val="0056319E"/>
    <w:rsid w:val="00563E99"/>
    <w:rsid w:val="00566480"/>
    <w:rsid w:val="00576458"/>
    <w:rsid w:val="0059125B"/>
    <w:rsid w:val="005929D6"/>
    <w:rsid w:val="005A3E2C"/>
    <w:rsid w:val="005A63E8"/>
    <w:rsid w:val="005B16B6"/>
    <w:rsid w:val="005C3EE9"/>
    <w:rsid w:val="005D4A11"/>
    <w:rsid w:val="005E0527"/>
    <w:rsid w:val="005E2150"/>
    <w:rsid w:val="005E5A69"/>
    <w:rsid w:val="005F23CE"/>
    <w:rsid w:val="005F7444"/>
    <w:rsid w:val="00602586"/>
    <w:rsid w:val="00612011"/>
    <w:rsid w:val="00614223"/>
    <w:rsid w:val="00622EC3"/>
    <w:rsid w:val="00625F6A"/>
    <w:rsid w:val="00655601"/>
    <w:rsid w:val="0065758E"/>
    <w:rsid w:val="00691072"/>
    <w:rsid w:val="006A7B4C"/>
    <w:rsid w:val="006B2DC9"/>
    <w:rsid w:val="006B442B"/>
    <w:rsid w:val="006C3BA0"/>
    <w:rsid w:val="006C7888"/>
    <w:rsid w:val="006C7A6C"/>
    <w:rsid w:val="006D23D0"/>
    <w:rsid w:val="006F10CE"/>
    <w:rsid w:val="006F33B1"/>
    <w:rsid w:val="006F7604"/>
    <w:rsid w:val="00702F88"/>
    <w:rsid w:val="00707C00"/>
    <w:rsid w:val="00714FB8"/>
    <w:rsid w:val="00716BB7"/>
    <w:rsid w:val="007206B1"/>
    <w:rsid w:val="007249E0"/>
    <w:rsid w:val="0073787F"/>
    <w:rsid w:val="00747DEA"/>
    <w:rsid w:val="007714E0"/>
    <w:rsid w:val="00774830"/>
    <w:rsid w:val="00775AE6"/>
    <w:rsid w:val="00791DA3"/>
    <w:rsid w:val="00794E42"/>
    <w:rsid w:val="0079686A"/>
    <w:rsid w:val="007A5EC5"/>
    <w:rsid w:val="007B58E7"/>
    <w:rsid w:val="007C7EBC"/>
    <w:rsid w:val="007E4366"/>
    <w:rsid w:val="007E5513"/>
    <w:rsid w:val="007F569A"/>
    <w:rsid w:val="007F6DCD"/>
    <w:rsid w:val="00802151"/>
    <w:rsid w:val="00813F56"/>
    <w:rsid w:val="00820A31"/>
    <w:rsid w:val="00826AB7"/>
    <w:rsid w:val="008371D3"/>
    <w:rsid w:val="00843428"/>
    <w:rsid w:val="00844537"/>
    <w:rsid w:val="00845253"/>
    <w:rsid w:val="0086404E"/>
    <w:rsid w:val="00875FC0"/>
    <w:rsid w:val="008761FD"/>
    <w:rsid w:val="008A3446"/>
    <w:rsid w:val="008A65D7"/>
    <w:rsid w:val="008B1D90"/>
    <w:rsid w:val="008B7CE2"/>
    <w:rsid w:val="008C69C7"/>
    <w:rsid w:val="008D15C3"/>
    <w:rsid w:val="008E0EE3"/>
    <w:rsid w:val="008E6949"/>
    <w:rsid w:val="008F0039"/>
    <w:rsid w:val="008F3BFC"/>
    <w:rsid w:val="008F4B51"/>
    <w:rsid w:val="009037BC"/>
    <w:rsid w:val="00904046"/>
    <w:rsid w:val="00920BE3"/>
    <w:rsid w:val="0092751E"/>
    <w:rsid w:val="009358CB"/>
    <w:rsid w:val="00937296"/>
    <w:rsid w:val="00951E73"/>
    <w:rsid w:val="00955A72"/>
    <w:rsid w:val="00963139"/>
    <w:rsid w:val="00963B96"/>
    <w:rsid w:val="00963CEC"/>
    <w:rsid w:val="00970F1C"/>
    <w:rsid w:val="00972078"/>
    <w:rsid w:val="00974275"/>
    <w:rsid w:val="00982325"/>
    <w:rsid w:val="00990887"/>
    <w:rsid w:val="009C0B34"/>
    <w:rsid w:val="009D07A2"/>
    <w:rsid w:val="009D0ADC"/>
    <w:rsid w:val="009E2272"/>
    <w:rsid w:val="00A006C3"/>
    <w:rsid w:val="00A05211"/>
    <w:rsid w:val="00A07DFD"/>
    <w:rsid w:val="00A2501D"/>
    <w:rsid w:val="00A263FA"/>
    <w:rsid w:val="00A42D4F"/>
    <w:rsid w:val="00A4380A"/>
    <w:rsid w:val="00A43ECF"/>
    <w:rsid w:val="00A443D0"/>
    <w:rsid w:val="00A51367"/>
    <w:rsid w:val="00A74850"/>
    <w:rsid w:val="00A93702"/>
    <w:rsid w:val="00A95748"/>
    <w:rsid w:val="00A966C5"/>
    <w:rsid w:val="00AA2A48"/>
    <w:rsid w:val="00AC11A4"/>
    <w:rsid w:val="00AD0741"/>
    <w:rsid w:val="00AD2271"/>
    <w:rsid w:val="00AD2C52"/>
    <w:rsid w:val="00AD76D2"/>
    <w:rsid w:val="00AD7D67"/>
    <w:rsid w:val="00AE34C8"/>
    <w:rsid w:val="00AF397C"/>
    <w:rsid w:val="00AF463C"/>
    <w:rsid w:val="00B004F2"/>
    <w:rsid w:val="00B041B5"/>
    <w:rsid w:val="00B2259C"/>
    <w:rsid w:val="00B345C7"/>
    <w:rsid w:val="00B45FF0"/>
    <w:rsid w:val="00B57060"/>
    <w:rsid w:val="00B93DC4"/>
    <w:rsid w:val="00BA2CF2"/>
    <w:rsid w:val="00BD53DE"/>
    <w:rsid w:val="00BE4B38"/>
    <w:rsid w:val="00BE5A38"/>
    <w:rsid w:val="00C1635C"/>
    <w:rsid w:val="00C224BD"/>
    <w:rsid w:val="00C27847"/>
    <w:rsid w:val="00C33903"/>
    <w:rsid w:val="00C47C83"/>
    <w:rsid w:val="00C55C8F"/>
    <w:rsid w:val="00C70ECF"/>
    <w:rsid w:val="00C80522"/>
    <w:rsid w:val="00C83774"/>
    <w:rsid w:val="00C96530"/>
    <w:rsid w:val="00C97224"/>
    <w:rsid w:val="00C97CEF"/>
    <w:rsid w:val="00CA5C0E"/>
    <w:rsid w:val="00CA794B"/>
    <w:rsid w:val="00CC1C04"/>
    <w:rsid w:val="00CE17A0"/>
    <w:rsid w:val="00D3294C"/>
    <w:rsid w:val="00D350F5"/>
    <w:rsid w:val="00D44881"/>
    <w:rsid w:val="00D514B0"/>
    <w:rsid w:val="00D51EB7"/>
    <w:rsid w:val="00D52674"/>
    <w:rsid w:val="00D5440D"/>
    <w:rsid w:val="00D75DA7"/>
    <w:rsid w:val="00D8471F"/>
    <w:rsid w:val="00D86EA4"/>
    <w:rsid w:val="00D94289"/>
    <w:rsid w:val="00D94DB1"/>
    <w:rsid w:val="00DA035E"/>
    <w:rsid w:val="00DA157F"/>
    <w:rsid w:val="00DA2B85"/>
    <w:rsid w:val="00DA5791"/>
    <w:rsid w:val="00DD0F51"/>
    <w:rsid w:val="00DD1C68"/>
    <w:rsid w:val="00DD459D"/>
    <w:rsid w:val="00DD5425"/>
    <w:rsid w:val="00DF1F1A"/>
    <w:rsid w:val="00E03CDC"/>
    <w:rsid w:val="00E04957"/>
    <w:rsid w:val="00E20A9F"/>
    <w:rsid w:val="00E22E81"/>
    <w:rsid w:val="00E27653"/>
    <w:rsid w:val="00E30EC5"/>
    <w:rsid w:val="00E32D4E"/>
    <w:rsid w:val="00E33A67"/>
    <w:rsid w:val="00E64056"/>
    <w:rsid w:val="00E80247"/>
    <w:rsid w:val="00E932F9"/>
    <w:rsid w:val="00EA5A53"/>
    <w:rsid w:val="00EB157B"/>
    <w:rsid w:val="00EB3787"/>
    <w:rsid w:val="00EB626D"/>
    <w:rsid w:val="00ED0E3D"/>
    <w:rsid w:val="00ED1478"/>
    <w:rsid w:val="00ED187D"/>
    <w:rsid w:val="00ED2C9D"/>
    <w:rsid w:val="00F049AC"/>
    <w:rsid w:val="00F41AB1"/>
    <w:rsid w:val="00F50225"/>
    <w:rsid w:val="00F51B5E"/>
    <w:rsid w:val="00F57A1A"/>
    <w:rsid w:val="00F60BD1"/>
    <w:rsid w:val="00F61B9B"/>
    <w:rsid w:val="00F67F5D"/>
    <w:rsid w:val="00F81A35"/>
    <w:rsid w:val="00F84EE0"/>
    <w:rsid w:val="00F863A1"/>
    <w:rsid w:val="00F93367"/>
    <w:rsid w:val="00F97AF5"/>
    <w:rsid w:val="00FB2027"/>
    <w:rsid w:val="00FB32C1"/>
    <w:rsid w:val="00FB6D1D"/>
    <w:rsid w:val="00FC15A7"/>
    <w:rsid w:val="00FC15BC"/>
    <w:rsid w:val="00FD3DFE"/>
    <w:rsid w:val="053AA146"/>
    <w:rsid w:val="05624649"/>
    <w:rsid w:val="05CA7BDF"/>
    <w:rsid w:val="065BE63F"/>
    <w:rsid w:val="06BC2579"/>
    <w:rsid w:val="0829F7D2"/>
    <w:rsid w:val="091A2D36"/>
    <w:rsid w:val="09BFEA68"/>
    <w:rsid w:val="0AE0C2F2"/>
    <w:rsid w:val="0B53D92E"/>
    <w:rsid w:val="0CB421A4"/>
    <w:rsid w:val="109B29B4"/>
    <w:rsid w:val="139F609F"/>
    <w:rsid w:val="169FAA0C"/>
    <w:rsid w:val="179B2808"/>
    <w:rsid w:val="17EF680F"/>
    <w:rsid w:val="1AC2D0D1"/>
    <w:rsid w:val="1C6DA0B2"/>
    <w:rsid w:val="1F044B6A"/>
    <w:rsid w:val="223E01BA"/>
    <w:rsid w:val="22AAE882"/>
    <w:rsid w:val="22F0A244"/>
    <w:rsid w:val="242752FD"/>
    <w:rsid w:val="2521A55C"/>
    <w:rsid w:val="25B770B7"/>
    <w:rsid w:val="28EDB321"/>
    <w:rsid w:val="2E40DB48"/>
    <w:rsid w:val="2FB7C13E"/>
    <w:rsid w:val="305351B0"/>
    <w:rsid w:val="306112A3"/>
    <w:rsid w:val="312A542E"/>
    <w:rsid w:val="33F46EE9"/>
    <w:rsid w:val="341E0555"/>
    <w:rsid w:val="357AD81B"/>
    <w:rsid w:val="38346E8E"/>
    <w:rsid w:val="39B38CD4"/>
    <w:rsid w:val="3AD46882"/>
    <w:rsid w:val="3D805DA0"/>
    <w:rsid w:val="404D2864"/>
    <w:rsid w:val="43F08909"/>
    <w:rsid w:val="4736A808"/>
    <w:rsid w:val="4B20CC78"/>
    <w:rsid w:val="4B7BA45B"/>
    <w:rsid w:val="4E6475E4"/>
    <w:rsid w:val="4E853179"/>
    <w:rsid w:val="4EB0B51A"/>
    <w:rsid w:val="4EF9EF36"/>
    <w:rsid w:val="4FB997F4"/>
    <w:rsid w:val="5002E508"/>
    <w:rsid w:val="5178F007"/>
    <w:rsid w:val="52D34FFB"/>
    <w:rsid w:val="534B76D3"/>
    <w:rsid w:val="57016E24"/>
    <w:rsid w:val="5B60DF9E"/>
    <w:rsid w:val="5BC2AB44"/>
    <w:rsid w:val="6053FCBD"/>
    <w:rsid w:val="6243AB27"/>
    <w:rsid w:val="62F1E6D6"/>
    <w:rsid w:val="638239E3"/>
    <w:rsid w:val="640FC4F4"/>
    <w:rsid w:val="683C1898"/>
    <w:rsid w:val="68BE24E6"/>
    <w:rsid w:val="6E15EB24"/>
    <w:rsid w:val="70748264"/>
    <w:rsid w:val="73BE50B3"/>
    <w:rsid w:val="7934FBAB"/>
    <w:rsid w:val="7B9D4A83"/>
    <w:rsid w:val="7BC8A5B5"/>
    <w:rsid w:val="7C0664BD"/>
    <w:rsid w:val="7FD5B7C9"/>
    <w:rsid w:val="7FF08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41999"/>
  <w15:chartTrackingRefBased/>
  <w15:docId w15:val="{9C28EF67-641B-416F-8D74-F8D793E6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DD5425"/>
    <w:pPr>
      <w:spacing w:before="240" w:after="120"/>
    </w:pPr>
    <w:rPr>
      <w:color w:val="231F2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CA4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bCs/>
      <w:color w:val="4D1F4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553CA4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D1F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A15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DA15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51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751E"/>
    <w:rPr>
      <w:color w:val="231F20" w:themeColor="text1"/>
    </w:rPr>
  </w:style>
  <w:style w:type="paragraph" w:styleId="Footer">
    <w:name w:val="footer"/>
    <w:basedOn w:val="Normal"/>
    <w:link w:val="FooterChar"/>
    <w:uiPriority w:val="99"/>
    <w:semiHidden/>
    <w:rsid w:val="00EB3787"/>
    <w:pPr>
      <w:tabs>
        <w:tab w:val="center" w:pos="4513"/>
        <w:tab w:val="right" w:pos="9026"/>
      </w:tabs>
      <w:spacing w:after="80" w:line="240" w:lineRule="auto"/>
    </w:pPr>
    <w:rPr>
      <w:b/>
      <w:bCs/>
      <w:noProof/>
      <w:color w:val="F36E26" w:themeColor="accent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2751E"/>
    <w:rPr>
      <w:b/>
      <w:bCs/>
      <w:noProof/>
      <w:color w:val="F36E26" w:themeColor="accen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53CA4"/>
    <w:rPr>
      <w:rFonts w:asciiTheme="majorHAnsi" w:eastAsiaTheme="majorEastAsia" w:hAnsiTheme="majorHAnsi" w:cstheme="majorBidi"/>
      <w:b/>
      <w:bCs/>
      <w:color w:val="4D1F40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230A2E"/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2E3362"/>
    <w:rPr>
      <w:b/>
      <w:bCs/>
      <w:color w:val="231F20" w:themeColor="text1"/>
      <w:sz w:val="28"/>
      <w:szCs w:val="28"/>
    </w:rPr>
  </w:style>
  <w:style w:type="table" w:styleId="TableGrid">
    <w:name w:val="Table Grid"/>
    <w:basedOn w:val="TableNormal"/>
    <w:uiPriority w:val="39"/>
    <w:rsid w:val="00230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0A2E"/>
    <w:rPr>
      <w:color w:val="808080"/>
    </w:rPr>
  </w:style>
  <w:style w:type="table" w:customStyle="1" w:styleId="Style1">
    <w:name w:val="Style1"/>
    <w:basedOn w:val="TableNormal"/>
    <w:uiPriority w:val="99"/>
    <w:rsid w:val="007E4366"/>
    <w:pPr>
      <w:spacing w:after="0" w:line="240" w:lineRule="auto"/>
    </w:pPr>
    <w:tblPr>
      <w:tblStyleRowBandSize w:val="1"/>
      <w:tblBorders>
        <w:insideV w:val="single" w:sz="4" w:space="0" w:color="FFFFFF" w:themeColor="background1"/>
      </w:tblBorders>
      <w:tblCellMar>
        <w:top w:w="108" w:type="dxa"/>
        <w:bottom w:w="108" w:type="dxa"/>
      </w:tblCellMar>
    </w:tblPr>
    <w:tblStylePr w:type="firstRow">
      <w:tblPr/>
      <w:tcPr>
        <w:shd w:val="clear" w:color="auto" w:fill="F36E26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9EF"/>
      </w:tcPr>
    </w:tblStylePr>
  </w:style>
  <w:style w:type="paragraph" w:customStyle="1" w:styleId="TableText">
    <w:name w:val="Table Text"/>
    <w:basedOn w:val="Normal"/>
    <w:semiHidden/>
    <w:qFormat/>
    <w:rsid w:val="00533D44"/>
    <w:pPr>
      <w:spacing w:after="0" w:line="240" w:lineRule="auto"/>
    </w:pPr>
  </w:style>
  <w:style w:type="paragraph" w:customStyle="1" w:styleId="TableNumbers">
    <w:name w:val="Table Numbers"/>
    <w:basedOn w:val="TableText"/>
    <w:semiHidden/>
    <w:qFormat/>
    <w:rsid w:val="00533D44"/>
    <w:pPr>
      <w:numPr>
        <w:numId w:val="2"/>
      </w:numPr>
      <w:ind w:left="284" w:hanging="284"/>
    </w:pPr>
  </w:style>
  <w:style w:type="paragraph" w:customStyle="1" w:styleId="TableBullets">
    <w:name w:val="Table Bullets"/>
    <w:basedOn w:val="TableNumbers"/>
    <w:semiHidden/>
    <w:qFormat/>
    <w:rsid w:val="00533D44"/>
    <w:pPr>
      <w:numPr>
        <w:ilvl w:val="1"/>
      </w:numPr>
      <w:ind w:left="624" w:hanging="284"/>
    </w:pPr>
  </w:style>
  <w:style w:type="paragraph" w:customStyle="1" w:styleId="Footer2">
    <w:name w:val="Footer 2"/>
    <w:basedOn w:val="Footer"/>
    <w:semiHidden/>
    <w:qFormat/>
    <w:rsid w:val="00EB3787"/>
    <w:pPr>
      <w:spacing w:after="0"/>
    </w:pPr>
    <w:rPr>
      <w:b w:val="0"/>
      <w:color w:val="auto"/>
    </w:rPr>
  </w:style>
  <w:style w:type="paragraph" w:customStyle="1" w:styleId="TableHeader">
    <w:name w:val="Table Header"/>
    <w:basedOn w:val="TableText"/>
    <w:semiHidden/>
    <w:qFormat/>
    <w:rsid w:val="007E4366"/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553CA4"/>
    <w:rPr>
      <w:rFonts w:asciiTheme="majorHAnsi" w:eastAsiaTheme="majorEastAsia" w:hAnsiTheme="majorHAnsi" w:cstheme="majorBidi"/>
      <w:b/>
      <w:bCs/>
      <w:color w:val="4D1F4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A157F"/>
    <w:rPr>
      <w:rFonts w:asciiTheme="majorHAnsi" w:eastAsiaTheme="majorEastAsia" w:hAnsiTheme="majorHAnsi" w:cstheme="majorBidi"/>
      <w:b/>
      <w:bCs/>
      <w:color w:val="231F2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A157F"/>
    <w:rPr>
      <w:rFonts w:asciiTheme="majorHAnsi" w:eastAsiaTheme="majorEastAsia" w:hAnsiTheme="majorHAnsi" w:cstheme="majorBidi"/>
      <w:b/>
      <w:bCs/>
      <w:i/>
      <w:iCs/>
      <w:color w:val="231F20" w:themeColor="text1"/>
      <w:sz w:val="20"/>
      <w:szCs w:val="20"/>
    </w:rPr>
  </w:style>
  <w:style w:type="paragraph" w:styleId="ListBullet">
    <w:name w:val="List Bullet"/>
    <w:basedOn w:val="Normal"/>
    <w:uiPriority w:val="99"/>
    <w:rsid w:val="00DA157F"/>
    <w:pPr>
      <w:numPr>
        <w:numId w:val="4"/>
      </w:numPr>
      <w:spacing w:before="120"/>
      <w:ind w:left="357" w:hanging="357"/>
      <w:contextualSpacing/>
    </w:pPr>
  </w:style>
  <w:style w:type="character" w:styleId="Hyperlink">
    <w:name w:val="Hyperlink"/>
    <w:basedOn w:val="DefaultParagraphFont"/>
    <w:unhideWhenUsed/>
    <w:rsid w:val="00DD5425"/>
    <w:rPr>
      <w:color w:val="F36E26" w:themeColor="hyperlink"/>
      <w:u w:val="single"/>
    </w:rPr>
  </w:style>
  <w:style w:type="paragraph" w:styleId="BodyText">
    <w:name w:val="Body Text"/>
    <w:aliases w:val="MoE: Body Text"/>
    <w:basedOn w:val="Normal"/>
    <w:link w:val="BodyTextChar"/>
    <w:qFormat/>
    <w:rsid w:val="00DD5425"/>
    <w:pPr>
      <w:spacing w:before="0" w:after="240" w:line="240" w:lineRule="atLeast"/>
    </w:pPr>
    <w:rPr>
      <w:color w:val="auto"/>
    </w:rPr>
  </w:style>
  <w:style w:type="character" w:customStyle="1" w:styleId="BodyTextChar">
    <w:name w:val="Body Text Char"/>
    <w:aliases w:val="MoE: Body Text Char"/>
    <w:basedOn w:val="DefaultParagraphFont"/>
    <w:link w:val="BodyText"/>
    <w:rsid w:val="00DD5425"/>
    <w:rPr>
      <w:sz w:val="20"/>
    </w:rPr>
  </w:style>
  <w:style w:type="paragraph" w:customStyle="1" w:styleId="Default">
    <w:name w:val="Default"/>
    <w:rsid w:val="00DD54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D542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542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DD5425"/>
    <w:rPr>
      <w:color w:val="231F20" w:themeColor="text1"/>
      <w:sz w:val="20"/>
      <w:szCs w:val="20"/>
    </w:rPr>
  </w:style>
  <w:style w:type="paragraph" w:customStyle="1" w:styleId="MoETableBodyText">
    <w:name w:val="MoE: Table (Body Text)"/>
    <w:basedOn w:val="BodyText"/>
    <w:link w:val="MoETableBodyTextChar"/>
    <w:qFormat/>
    <w:rsid w:val="00DD5425"/>
    <w:pPr>
      <w:keepLines/>
      <w:suppressAutoHyphens/>
      <w:spacing w:after="0" w:line="240" w:lineRule="auto"/>
      <w:ind w:left="113"/>
    </w:pPr>
    <w:rPr>
      <w:rFonts w:ascii="Calibri" w:hAnsi="Calibri"/>
      <w:color w:val="231F20" w:themeColor="text1"/>
      <w:szCs w:val="20"/>
    </w:rPr>
  </w:style>
  <w:style w:type="character" w:customStyle="1" w:styleId="MoETableBodyTextChar">
    <w:name w:val="MoE: Table (Body Text) Char"/>
    <w:basedOn w:val="BodyTextChar"/>
    <w:link w:val="MoETableBodyText"/>
    <w:rsid w:val="00DD5425"/>
    <w:rPr>
      <w:rFonts w:ascii="Calibri" w:hAnsi="Calibri"/>
      <w:color w:val="231F20" w:themeColor="text1"/>
      <w:sz w:val="20"/>
      <w:szCs w:val="20"/>
    </w:rPr>
  </w:style>
  <w:style w:type="character" w:customStyle="1" w:styleId="normaltextrun">
    <w:name w:val="normaltextrun"/>
    <w:basedOn w:val="DefaultParagraphFont"/>
    <w:rsid w:val="00DD5425"/>
  </w:style>
  <w:style w:type="character" w:customStyle="1" w:styleId="eop">
    <w:name w:val="eop"/>
    <w:basedOn w:val="DefaultParagraphFont"/>
    <w:rsid w:val="00DD5425"/>
  </w:style>
  <w:style w:type="character" w:customStyle="1" w:styleId="scxp129273789">
    <w:name w:val="scxp129273789"/>
    <w:basedOn w:val="DefaultParagraphFont"/>
    <w:rsid w:val="00DD5425"/>
  </w:style>
  <w:style w:type="paragraph" w:customStyle="1" w:styleId="pf0">
    <w:name w:val="pf0"/>
    <w:basedOn w:val="Normal"/>
    <w:rsid w:val="00DD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NZ"/>
    </w:rPr>
  </w:style>
  <w:style w:type="character" w:customStyle="1" w:styleId="cf01">
    <w:name w:val="cf01"/>
    <w:basedOn w:val="DefaultParagraphFont"/>
    <w:rsid w:val="00DD5425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UnresolvedMention">
    <w:name w:val="Unresolved Mention"/>
    <w:basedOn w:val="DefaultParagraphFont"/>
    <w:uiPriority w:val="99"/>
    <w:semiHidden/>
    <w:unhideWhenUsed/>
    <w:rsid w:val="00DD542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41AB1"/>
    <w:pPr>
      <w:spacing w:after="0" w:line="240" w:lineRule="auto"/>
    </w:pPr>
    <w:rPr>
      <w:color w:val="231F20" w:themeColor="text1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FCD"/>
    <w:rPr>
      <w:b/>
      <w:bCs/>
      <w:color w:val="231F20" w:themeColor="text1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B157B"/>
    <w:rPr>
      <w:color w:val="F04F2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govt.nz/suppliers-and-providers/infrastructure-and-property/school-projects/10-year-property-plan-resources-consultants" TargetMode="External"/><Relationship Id="rId18" Type="http://schemas.openxmlformats.org/officeDocument/2006/relationships/footer" Target="footer1.xm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www.education.govt.nz/suppliers-and-providers/infrastructure-and-property/school-projects/10-year-property-plan-resources-consultants" TargetMode="External"/><Relationship Id="rId17" Type="http://schemas.openxmlformats.org/officeDocument/2006/relationships/header" Target="header2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education.govt.nz/suppliers-and-providers/infrastructure-and-property/school-projects/10-year-property-plan-resources-consultants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education.govt.nz/suppliers-and-providers/infrastructure-and-property/school-projects/10-year-property-plan-resources-consultants" TargetMode="External"/><Relationship Id="rId23" Type="http://schemas.openxmlformats.org/officeDocument/2006/relationships/hyperlink" Target="https://www.education.govt.nz/education-professionals/schools-year-0-13/property/surplus-school-property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govt.nz/suppliers-and-providers/infrastructure-and-property/school-projects/10-year-property-plan-resources-consultants" TargetMode="External"/><Relationship Id="rId22" Type="http://schemas.openxmlformats.org/officeDocument/2006/relationships/hyperlink" Target="https://www.education.govt.nz/suppliers-and-providers/infrastructure-and-property/school-projects/10-year-property-plan-resources-consultants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ducationgovtnz.sharepoint.com/sites/MoEICTOfficeTemplatesandBranding/Template%20Library/MoE%20-%20Corporate/Memo%20Tuhinga%20Poto/Te%20Tahuhu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Te Mahau">
      <a:dk1>
        <a:srgbClr val="231F20"/>
      </a:dk1>
      <a:lt1>
        <a:sysClr val="window" lastClr="FFFFFF"/>
      </a:lt1>
      <a:dk2>
        <a:srgbClr val="231F20"/>
      </a:dk2>
      <a:lt2>
        <a:srgbClr val="F5F5F5"/>
      </a:lt2>
      <a:accent1>
        <a:srgbClr val="F36E26"/>
      </a:accent1>
      <a:accent2>
        <a:srgbClr val="F04F24"/>
      </a:accent2>
      <a:accent3>
        <a:srgbClr val="BD3B27"/>
      </a:accent3>
      <a:accent4>
        <a:srgbClr val="FFEFD5"/>
      </a:accent4>
      <a:accent5>
        <a:srgbClr val="FFBD51"/>
      </a:accent5>
      <a:accent6>
        <a:srgbClr val="FF642B"/>
      </a:accent6>
      <a:hlink>
        <a:srgbClr val="F36E26"/>
      </a:hlink>
      <a:folHlink>
        <a:srgbClr val="F04F2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ef82050-b7a4-42eb-a5eb-85b0771386b6">MoEd-1827424692-106187</_dlc_DocId>
    <_dlc_DocIdUrl xmlns="cef82050-b7a4-42eb-a5eb-85b0771386b6">
      <Url>https://educationgovtnz.sharepoint.com/sites/GRPMoEEISKnowledgeHubWorkProgramme/_layouts/15/DocIdRedir.aspx?ID=MoEd-1827424692-106187</Url>
      <Description>MoEd-1827424692-106187</Description>
    </_dlc_DocIdUrl>
    <_ip_UnifiedCompliancePolicyUIAction xmlns="http://schemas.microsoft.com/sharepoint/v3" xsi:nil="true"/>
    <lcf76f155ced4ddcb4097134ff3c332f xmlns="8c95f6c9-c5e5-46ec-81bc-c1fe2a2b3cde">
      <Terms xmlns="http://schemas.microsoft.com/office/infopath/2007/PartnerControls"/>
    </lcf76f155ced4ddcb4097134ff3c332f>
    <c65b51bc6a0e4ac9b0840b09a1858551 xmlns="d267a1a7-8edd-4111-a118-4a206d87cecc">
      <Terms xmlns="http://schemas.microsoft.com/office/infopath/2007/PartnerControls"/>
    </c65b51bc6a0e4ac9b0840b09a1858551>
    <_ip_UnifiedCompliancePolicyProperties xmlns="http://schemas.microsoft.com/sharepoint/v3" xsi:nil="true"/>
    <TaxCatchAll xmlns="d267a1a7-8edd-4111-a118-4a206d87cecc" xsi:nil="true"/>
    <_Flow_SignoffStatus xmlns="8c95f6c9-c5e5-46ec-81bc-c1fe2a2b3c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BBB2F6328D04488D08C6AF4C28AEBA" ma:contentTypeVersion="23" ma:contentTypeDescription="Create a new document." ma:contentTypeScope="" ma:versionID="d022e5de6ec5e82350f16d78af252ed4">
  <xsd:schema xmlns:xsd="http://www.w3.org/2001/XMLSchema" xmlns:xs="http://www.w3.org/2001/XMLSchema" xmlns:p="http://schemas.microsoft.com/office/2006/metadata/properties" xmlns:ns1="http://schemas.microsoft.com/sharepoint/v3" xmlns:ns2="8c95f6c9-c5e5-46ec-81bc-c1fe2a2b3cde" xmlns:ns3="cef82050-b7a4-42eb-a5eb-85b0771386b6" xmlns:ns4="d267a1a7-8edd-4111-a118-4a206d87cecc" targetNamespace="http://schemas.microsoft.com/office/2006/metadata/properties" ma:root="true" ma:fieldsID="339f11fe64cced49b40bba1ecc40a401" ns1:_="" ns2:_="" ns3:_="" ns4:_="">
    <xsd:import namespace="http://schemas.microsoft.com/sharepoint/v3"/>
    <xsd:import namespace="8c95f6c9-c5e5-46ec-81bc-c1fe2a2b3cde"/>
    <xsd:import namespace="cef82050-b7a4-42eb-a5eb-85b0771386b6"/>
    <xsd:import namespace="d267a1a7-8edd-4111-a118-4a206d87c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4:c65b51bc6a0e4ac9b0840b09a1858551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5f6c9-c5e5-46ec-81bc-c1fe2a2b3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e7a66c-04a3-4463-8f17-244784dbc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format="Dropdown" ma:internalName="Sign_x002d_off_x0020_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raft"/>
                    <xsd:enumeration value="Final"/>
                    <xsd:enumeration value="Approved"/>
                  </xsd:restriction>
                </xsd:simple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82050-b7a4-42eb-a5eb-85b0771386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d4fa407-e88f-41cb-917a-1c035165e101}" ma:internalName="TaxCatchAll" ma:showField="CatchAllData" ma:web="cef82050-b7a4-42eb-a5eb-85b0771386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65b51bc6a0e4ac9b0840b09a1858551" ma:index="29" nillable="true" ma:taxonomy="true" ma:internalName="c65b51bc6a0e4ac9b0840b09a1858551" ma:taxonomyFieldName="Record_x0020_Activity" ma:displayName="Record Activity" ma:indexed="true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0C41E-9E6D-42B4-8EB2-432571B46413}">
  <ds:schemaRefs>
    <ds:schemaRef ds:uri="http://schemas.microsoft.com/office/2006/metadata/properties"/>
    <ds:schemaRef ds:uri="http://schemas.microsoft.com/office/infopath/2007/PartnerControls"/>
    <ds:schemaRef ds:uri="cef82050-b7a4-42eb-a5eb-85b0771386b6"/>
    <ds:schemaRef ds:uri="http://schemas.microsoft.com/sharepoint/v3"/>
    <ds:schemaRef ds:uri="8c95f6c9-c5e5-46ec-81bc-c1fe2a2b3cde"/>
    <ds:schemaRef ds:uri="d267a1a7-8edd-4111-a118-4a206d87cecc"/>
  </ds:schemaRefs>
</ds:datastoreItem>
</file>

<file path=customXml/itemProps2.xml><?xml version="1.0" encoding="utf-8"?>
<ds:datastoreItem xmlns:ds="http://schemas.openxmlformats.org/officeDocument/2006/customXml" ds:itemID="{CB7F1A32-0D6E-4FCD-8975-C975498C0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95f6c9-c5e5-46ec-81bc-c1fe2a2b3cde"/>
    <ds:schemaRef ds:uri="cef82050-b7a4-42eb-a5eb-85b0771386b6"/>
    <ds:schemaRef ds:uri="d267a1a7-8edd-4111-a118-4a206d87c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9A2A85-33C6-4612-A130-D488310B6C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4633BB-3022-4C20-923E-BE8D7A0D6C1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84A72C8-7990-41C9-8B5A-1979A32B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Te%20Tahuhu%20Memo%20template</Template>
  <TotalTime>1</TotalTime>
  <Pages>4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Franklin</dc:creator>
  <cp:keywords/>
  <dc:description/>
  <cp:lastModifiedBy>Luisa Agas</cp:lastModifiedBy>
  <cp:revision>2</cp:revision>
  <dcterms:created xsi:type="dcterms:W3CDTF">2026-07-28T02:43:00Z</dcterms:created>
  <dcterms:modified xsi:type="dcterms:W3CDTF">2026-07-28T02:43:00Z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0x01010042BBB2F6328D04488D08C6AF4C28AEBA</vt:lpwstr>
  </property>
  <property fmtid="{D5CDD505-2E9C-101B-9397-08002B2CF9AE}" pid="3" name="MediaServiceImageTags">
    <vt:lpwstr/>
  </property>
  <property fmtid="{D5CDD505-2E9C-101B-9397-08002B2CF9AE}" pid="4" name="j560beb70aea488fb091e84adbb32566">
    <vt:lpwstr/>
  </property>
  <property fmtid="{D5CDD505-2E9C-101B-9397-08002B2CF9AE}" pid="5" name="Ministerial_x0020_Type">
    <vt:lpwstr/>
  </property>
  <property fmtid="{D5CDD505-2E9C-101B-9397-08002B2CF9AE}" pid="6" name="Property_x0020_Management_x0020_Activity">
    <vt:lpwstr/>
  </property>
  <property fmtid="{D5CDD505-2E9C-101B-9397-08002B2CF9AE}" pid="7" name="hf7c71fd10d346fe8adb3bb49d5c0fc0">
    <vt:lpwstr/>
  </property>
  <property fmtid="{D5CDD505-2E9C-101B-9397-08002B2CF9AE}" pid="8" name="ce139978aae645acb1db0a0e0d3df2f5">
    <vt:lpwstr/>
  </property>
  <property fmtid="{D5CDD505-2E9C-101B-9397-08002B2CF9AE}" pid="9" name="Record Activity">
    <vt:lpwstr/>
  </property>
  <property fmtid="{D5CDD505-2E9C-101B-9397-08002B2CF9AE}" pid="10" name="CalendarYear">
    <vt:lpwstr/>
  </property>
  <property fmtid="{D5CDD505-2E9C-101B-9397-08002B2CF9AE}" pid="11" name="FinancialYear">
    <vt:lpwstr/>
  </property>
  <property fmtid="{D5CDD505-2E9C-101B-9397-08002B2CF9AE}" pid="12" name="m06bc18559e9431bb4d590962e6b7f83">
    <vt:lpwstr/>
  </property>
  <property fmtid="{D5CDD505-2E9C-101B-9397-08002B2CF9AE}" pid="13" name="Property Management Activity">
    <vt:lpwstr/>
  </property>
  <property fmtid="{D5CDD505-2E9C-101B-9397-08002B2CF9AE}" pid="14" name="Ministerial Type">
    <vt:lpwstr/>
  </property>
  <property fmtid="{D5CDD505-2E9C-101B-9397-08002B2CF9AE}" pid="15" name="_dlc_DocIdItemGuid">
    <vt:lpwstr>23e1e8d6-477d-4505-a85c-392f4d726780</vt:lpwstr>
  </property>
  <property fmtid="{D5CDD505-2E9C-101B-9397-08002B2CF9AE}" pid="16" name="Record_x0020_Activity">
    <vt:lpwstr/>
  </property>
  <property fmtid="{D5CDD505-2E9C-101B-9397-08002B2CF9AE}" pid="17" name="ClassificationContentMarkingHeaderShapeIds">
    <vt:lpwstr>6d6aeee4,504050e6,7cab9d51,66053bbd,7803e2db</vt:lpwstr>
  </property>
  <property fmtid="{D5CDD505-2E9C-101B-9397-08002B2CF9AE}" pid="18" name="ClassificationContentMarkingHeaderFontProps">
    <vt:lpwstr>#000000,10,Aptos</vt:lpwstr>
  </property>
  <property fmtid="{D5CDD505-2E9C-101B-9397-08002B2CF9AE}" pid="19" name="ClassificationContentMarkingHeaderText">
    <vt:lpwstr>[UNCLASSIFIED]</vt:lpwstr>
  </property>
  <property fmtid="{D5CDD505-2E9C-101B-9397-08002B2CF9AE}" pid="20" name="ClassificationContentMarkingFooterShapeIds">
    <vt:lpwstr>7fb10b79,5ab36e9,1f472c40</vt:lpwstr>
  </property>
  <property fmtid="{D5CDD505-2E9C-101B-9397-08002B2CF9AE}" pid="21" name="ClassificationContentMarkingFooterFontProps">
    <vt:lpwstr>#000000,10,Aptos</vt:lpwstr>
  </property>
  <property fmtid="{D5CDD505-2E9C-101B-9397-08002B2CF9AE}" pid="22" name="ClassificationContentMarkingFooterText">
    <vt:lpwstr>[UNCLASSIFIED]</vt:lpwstr>
  </property>
  <property fmtid="{D5CDD505-2E9C-101B-9397-08002B2CF9AE}" pid="23" name="MSIP_Label_4009eddf-846d-46a2-8a8f-ad982b694053_Enabled">
    <vt:lpwstr>true</vt:lpwstr>
  </property>
  <property fmtid="{D5CDD505-2E9C-101B-9397-08002B2CF9AE}" pid="24" name="MSIP_Label_4009eddf-846d-46a2-8a8f-ad982b694053_SetDate">
    <vt:lpwstr>2025-12-03T21:31:18Z</vt:lpwstr>
  </property>
  <property fmtid="{D5CDD505-2E9C-101B-9397-08002B2CF9AE}" pid="25" name="MSIP_Label_4009eddf-846d-46a2-8a8f-ad982b694053_Method">
    <vt:lpwstr>Privileged</vt:lpwstr>
  </property>
  <property fmtid="{D5CDD505-2E9C-101B-9397-08002B2CF9AE}" pid="26" name="MSIP_Label_4009eddf-846d-46a2-8a8f-ad982b694053_Name">
    <vt:lpwstr>UNCLASSIFIED</vt:lpwstr>
  </property>
  <property fmtid="{D5CDD505-2E9C-101B-9397-08002B2CF9AE}" pid="27" name="MSIP_Label_4009eddf-846d-46a2-8a8f-ad982b694053_SiteId">
    <vt:lpwstr>e6d2d4cc-b762-486e-8894-4f5f440d5f31</vt:lpwstr>
  </property>
  <property fmtid="{D5CDD505-2E9C-101B-9397-08002B2CF9AE}" pid="28" name="MSIP_Label_4009eddf-846d-46a2-8a8f-ad982b694053_ActionId">
    <vt:lpwstr>0e5f3b38-9558-42ad-9755-b1dbc6fc547d</vt:lpwstr>
  </property>
  <property fmtid="{D5CDD505-2E9C-101B-9397-08002B2CF9AE}" pid="29" name="MSIP_Label_4009eddf-846d-46a2-8a8f-ad982b694053_ContentBits">
    <vt:lpwstr>3</vt:lpwstr>
  </property>
  <property fmtid="{D5CDD505-2E9C-101B-9397-08002B2CF9AE}" pid="30" name="MSIP_Label_4009eddf-846d-46a2-8a8f-ad982b694053_Tag">
    <vt:lpwstr>10, 0, 1, 2</vt:lpwstr>
  </property>
</Properties>
</file>