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12D68D" w14:textId="626E0509" w:rsidR="00F87859" w:rsidRDefault="00B26D12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4F9629A8" wp14:editId="6090A3F8">
            <wp:simplePos x="0" y="0"/>
            <wp:positionH relativeFrom="margin">
              <wp:posOffset>-342900</wp:posOffset>
            </wp:positionH>
            <wp:positionV relativeFrom="paragraph">
              <wp:posOffset>-342900</wp:posOffset>
            </wp:positionV>
            <wp:extent cx="3200400" cy="1632647"/>
            <wp:effectExtent l="0" t="0" r="0" b="0"/>
            <wp:wrapNone/>
            <wp:docPr id="41" name="Picture 41" descr="Ministry of Education logo. On the left there is an image of 3 white triangles on top of two white wavy lines inside a purple box. On the right it says 'Te Tāhuhu o the Mātauranga' in big purple letters and 'Ministry of Education' in smaller purple letters underneat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036" cy="1640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6192" behindDoc="0" locked="0" layoutInCell="1" allowOverlap="1" wp14:anchorId="7B4DD9EA" wp14:editId="27EF432D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DDFCC" w14:textId="77777777" w:rsidR="00F87859" w:rsidRDefault="00F87859" w:rsidP="00F87859">
      <w:pPr>
        <w:rPr>
          <w:rFonts w:cs="Arial"/>
          <w:szCs w:val="32"/>
        </w:rPr>
      </w:pPr>
    </w:p>
    <w:p w14:paraId="073F89A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B8F83E9" w14:textId="77777777" w:rsidR="00F87859" w:rsidRDefault="00F87859" w:rsidP="00F87859">
      <w:pPr>
        <w:rPr>
          <w:rFonts w:cs="Arial"/>
          <w:szCs w:val="32"/>
        </w:rPr>
      </w:pPr>
    </w:p>
    <w:p w14:paraId="3BC451BE" w14:textId="77777777" w:rsidR="00F87859" w:rsidRDefault="00F87859" w:rsidP="00F87859">
      <w:pPr>
        <w:rPr>
          <w:rFonts w:cs="Arial"/>
          <w:szCs w:val="32"/>
        </w:rPr>
      </w:pPr>
    </w:p>
    <w:p w14:paraId="7580C68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84D2772" w14:textId="3CCA01F7" w:rsidR="00887F23" w:rsidRDefault="00F739C5" w:rsidP="00F87859">
      <w:pPr>
        <w:pStyle w:val="Title"/>
      </w:pPr>
      <w:r>
        <w:t>Support with education for children who are Deaf or hard of hearing</w:t>
      </w:r>
    </w:p>
    <w:p w14:paraId="72EF2ABC" w14:textId="77777777" w:rsidR="00887F23" w:rsidRDefault="00323EB3" w:rsidP="00F87859">
      <w:pPr>
        <w:pStyle w:val="Title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BD169EA" wp14:editId="20F0E646">
            <wp:simplePos x="0" y="0"/>
            <wp:positionH relativeFrom="margin">
              <wp:posOffset>685800</wp:posOffset>
            </wp:positionH>
            <wp:positionV relativeFrom="paragraph">
              <wp:posOffset>153035</wp:posOffset>
            </wp:positionV>
            <wp:extent cx="4351904" cy="3112135"/>
            <wp:effectExtent l="0" t="0" r="0" b="0"/>
            <wp:wrapNone/>
            <wp:docPr id="5" name="Picture 5" descr="An adult in a green top speaking New Zealand Sign Language with two children. One of the children is wearing glasses and a grey sweatshirt. The other child is wearing a pink to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67174" cy="312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764D5" w14:textId="77777777" w:rsidR="00887F23" w:rsidRDefault="00887F23" w:rsidP="00F87859">
      <w:pPr>
        <w:pStyle w:val="Title"/>
      </w:pPr>
    </w:p>
    <w:p w14:paraId="39F42701" w14:textId="77777777" w:rsidR="00887F23" w:rsidRDefault="00887F23" w:rsidP="00F87859">
      <w:pPr>
        <w:pStyle w:val="Title"/>
      </w:pPr>
    </w:p>
    <w:p w14:paraId="66893338" w14:textId="77777777" w:rsidR="00887F23" w:rsidRDefault="00887F23" w:rsidP="00F87859">
      <w:pPr>
        <w:pStyle w:val="Title"/>
      </w:pPr>
    </w:p>
    <w:p w14:paraId="387ECDBA" w14:textId="387B4BBC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23551F">
        <w:t>September</w:t>
      </w:r>
      <w:r w:rsidR="00F739C5">
        <w:t xml:space="preserve"> 2025</w:t>
      </w:r>
    </w:p>
    <w:p w14:paraId="73A71F00" w14:textId="452B16C4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E8416E">
        <w:rPr>
          <w:noProof/>
          <w:lang w:val="en-NZ" w:eastAsia="en-NZ"/>
        </w:rPr>
        <w:t>Easy Read</w:t>
      </w:r>
    </w:p>
    <w:p w14:paraId="2C6C84B6" w14:textId="4625C54A" w:rsidR="00F739C5" w:rsidRDefault="00F739C5" w:rsidP="00F739C5">
      <w:pPr>
        <w:rPr>
          <w:lang w:val="en-NZ" w:eastAsia="en-NZ"/>
        </w:rPr>
      </w:pPr>
    </w:p>
    <w:p w14:paraId="320E8B3D" w14:textId="73007774" w:rsidR="00F739C5" w:rsidRDefault="00F739C5" w:rsidP="00F739C5">
      <w:pPr>
        <w:rPr>
          <w:lang w:val="en-NZ" w:eastAsia="en-NZ"/>
        </w:rPr>
      </w:pPr>
    </w:p>
    <w:p w14:paraId="73F3843D" w14:textId="0CE12B02" w:rsidR="00F739C5" w:rsidRDefault="00EB184E" w:rsidP="00F739C5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5568" behindDoc="0" locked="0" layoutInCell="1" allowOverlap="1" wp14:anchorId="025C726D" wp14:editId="54BEC580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1600200" cy="16002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asy Read person reading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9C5">
        <w:rPr>
          <w:lang w:val="en-NZ" w:eastAsia="en-NZ"/>
        </w:rPr>
        <w:t>This Easy Read is about the support children can get at school if they are:</w:t>
      </w:r>
    </w:p>
    <w:p w14:paraId="29FDE7EF" w14:textId="2B72D3F8" w:rsidR="00F739C5" w:rsidRPr="00F739C5" w:rsidRDefault="00F739C5" w:rsidP="00F739C5">
      <w:pPr>
        <w:pStyle w:val="Listtoplevel"/>
        <w:rPr>
          <w:b/>
          <w:bCs/>
        </w:rPr>
      </w:pPr>
      <w:r w:rsidRPr="00F739C5">
        <w:rPr>
          <w:b/>
          <w:bCs/>
        </w:rPr>
        <w:t>Deaf</w:t>
      </w:r>
    </w:p>
    <w:p w14:paraId="391973FC" w14:textId="177C0BE6" w:rsidR="00F739C5" w:rsidRDefault="00F739C5" w:rsidP="00F739C5">
      <w:pPr>
        <w:pStyle w:val="Listtoplevel"/>
      </w:pPr>
      <w:r w:rsidRPr="00F739C5">
        <w:rPr>
          <w:b/>
          <w:bCs/>
        </w:rPr>
        <w:t>hard of hearing</w:t>
      </w:r>
      <w:r>
        <w:t>.</w:t>
      </w:r>
    </w:p>
    <w:p w14:paraId="14A5E046" w14:textId="13A02CB2" w:rsidR="00F739C5" w:rsidRDefault="00F739C5" w:rsidP="00F739C5"/>
    <w:p w14:paraId="02DF5BFE" w14:textId="69D4E1F2" w:rsidR="00F739C5" w:rsidRDefault="00FE197F" w:rsidP="00F739C5">
      <w:r>
        <w:rPr>
          <w:noProof/>
        </w:rPr>
        <w:drawing>
          <wp:anchor distT="0" distB="0" distL="114300" distR="114300" simplePos="0" relativeHeight="251891712" behindDoc="0" locked="0" layoutInCell="1" allowOverlap="1" wp14:anchorId="5C6309DD" wp14:editId="35AB9093">
            <wp:simplePos x="0" y="0"/>
            <wp:positionH relativeFrom="column">
              <wp:posOffset>-114300</wp:posOffset>
            </wp:positionH>
            <wp:positionV relativeFrom="paragraph">
              <wp:posOffset>358140</wp:posOffset>
            </wp:positionV>
            <wp:extent cx="1828800" cy="1828800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eaf person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24958A50" wp14:editId="11D61F69">
                <wp:simplePos x="0" y="0"/>
                <wp:positionH relativeFrom="margin">
                  <wp:posOffset>2171700</wp:posOffset>
                </wp:positionH>
                <wp:positionV relativeFrom="paragraph">
                  <wp:posOffset>243840</wp:posOffset>
                </wp:positionV>
                <wp:extent cx="3600450" cy="800100"/>
                <wp:effectExtent l="0" t="0" r="0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8001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F0291" id="Rectangle 1" o:spid="_x0000_s1026" style="position:absolute;margin-left:171pt;margin-top:19.2pt;width:283.5pt;height:63pt;z-index:-25146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</w:p>
    <w:p w14:paraId="06A58095" w14:textId="059CC241" w:rsidR="0017019D" w:rsidRDefault="00F739C5" w:rsidP="00F739C5">
      <w:r>
        <w:t xml:space="preserve">Being </w:t>
      </w:r>
      <w:r>
        <w:rPr>
          <w:b/>
          <w:bCs/>
        </w:rPr>
        <w:t xml:space="preserve">Deaf / hard of hearing </w:t>
      </w:r>
      <w:r>
        <w:t xml:space="preserve">means you </w:t>
      </w:r>
      <w:r w:rsidR="0017019D">
        <w:t xml:space="preserve">have </w:t>
      </w:r>
      <w:r w:rsidR="0017019D">
        <w:rPr>
          <w:b/>
          <w:bCs/>
        </w:rPr>
        <w:t xml:space="preserve">hearing </w:t>
      </w:r>
      <w:r w:rsidR="0017019D" w:rsidRPr="0017019D">
        <w:rPr>
          <w:b/>
          <w:bCs/>
        </w:rPr>
        <w:t>loss</w:t>
      </w:r>
      <w:r w:rsidR="0017019D">
        <w:t>.</w:t>
      </w:r>
    </w:p>
    <w:p w14:paraId="12F7045C" w14:textId="31A7C0AE" w:rsidR="0017019D" w:rsidRDefault="0017019D" w:rsidP="00F739C5"/>
    <w:p w14:paraId="231916D4" w14:textId="19416DBC" w:rsidR="0017019D" w:rsidRDefault="00AC20DF" w:rsidP="00F739C5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082088C0" wp14:editId="5E7FC7F9">
                <wp:simplePos x="0" y="0"/>
                <wp:positionH relativeFrom="margin">
                  <wp:posOffset>2171700</wp:posOffset>
                </wp:positionH>
                <wp:positionV relativeFrom="paragraph">
                  <wp:posOffset>250825</wp:posOffset>
                </wp:positionV>
                <wp:extent cx="3600450" cy="800100"/>
                <wp:effectExtent l="0" t="0" r="0" b="0"/>
                <wp:wrapNone/>
                <wp:docPr id="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8001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3F944" id="Rectangle 1" o:spid="_x0000_s1026" style="position:absolute;margin-left:171pt;margin-top:19.75pt;width:283.5pt;height:63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" fillcolor="#e5c5e0" stroked="f" strokeweight="1pt">
                <w10:wrap anchorx="margin"/>
              </v:rect>
            </w:pict>
          </mc:Fallback>
        </mc:AlternateContent>
      </w:r>
    </w:p>
    <w:p w14:paraId="17C197B1" w14:textId="145322B7" w:rsidR="00F739C5" w:rsidRDefault="0017019D" w:rsidP="00F739C5">
      <w:r>
        <w:rPr>
          <w:b/>
          <w:bCs/>
        </w:rPr>
        <w:t xml:space="preserve">Hearing loss </w:t>
      </w:r>
      <w:r>
        <w:t xml:space="preserve">means you </w:t>
      </w:r>
      <w:r w:rsidR="00F739C5" w:rsidRPr="0017019D">
        <w:t>cannot</w:t>
      </w:r>
      <w:r w:rsidR="00F739C5">
        <w:t xml:space="preserve"> hear as much as other people.</w:t>
      </w:r>
      <w:r w:rsidR="00AC20DF" w:rsidRPr="00AC20DF">
        <w:rPr>
          <w:b/>
          <w:bCs/>
          <w:noProof/>
        </w:rPr>
        <w:t xml:space="preserve"> </w:t>
      </w:r>
    </w:p>
    <w:p w14:paraId="57F71000" w14:textId="67552039" w:rsidR="00F739C5" w:rsidRDefault="00F739C5" w:rsidP="00F739C5">
      <w:pPr>
        <w:ind w:firstLine="720"/>
      </w:pPr>
    </w:p>
    <w:p w14:paraId="41FB6AB2" w14:textId="7D1ABE09" w:rsidR="00F739C5" w:rsidRDefault="00F739C5" w:rsidP="00F739C5"/>
    <w:p w14:paraId="5821ED5F" w14:textId="05F96060" w:rsidR="00F739C5" w:rsidRDefault="00FE197F" w:rsidP="00F739C5">
      <w:r>
        <w:rPr>
          <w:noProof/>
        </w:rPr>
        <w:drawing>
          <wp:anchor distT="0" distB="0" distL="114300" distR="114300" simplePos="0" relativeHeight="251892736" behindDoc="0" locked="0" layoutInCell="1" allowOverlap="1" wp14:anchorId="04969251" wp14:editId="67278A93">
            <wp:simplePos x="0" y="0"/>
            <wp:positionH relativeFrom="column">
              <wp:posOffset>0</wp:posOffset>
            </wp:positionH>
            <wp:positionV relativeFrom="paragraph">
              <wp:posOffset>80645</wp:posOffset>
            </wp:positionV>
            <wp:extent cx="1714500" cy="17145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eaf conversation sign language interview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Being Deaf / hard of hearing means your hearing loss lasts</w:t>
      </w:r>
      <w:r w:rsidR="00F739C5">
        <w:t>:</w:t>
      </w:r>
    </w:p>
    <w:p w14:paraId="35CC7822" w14:textId="6AC1ADF4" w:rsidR="00F739C5" w:rsidRDefault="00F739C5" w:rsidP="00F739C5">
      <w:pPr>
        <w:pStyle w:val="Listtoplevel"/>
      </w:pPr>
      <w:r>
        <w:t>a long time</w:t>
      </w:r>
    </w:p>
    <w:p w14:paraId="173DD3FE" w14:textId="504649B8" w:rsidR="00F739C5" w:rsidRDefault="00F739C5" w:rsidP="0017019D">
      <w:pPr>
        <w:pStyle w:val="Listtoplevel"/>
      </w:pPr>
      <w:r>
        <w:t>forever.</w:t>
      </w:r>
    </w:p>
    <w:p w14:paraId="58C6C36F" w14:textId="23B1BDB8" w:rsidR="00F739C5" w:rsidRDefault="00CF7AFA" w:rsidP="00F739C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74C80C17" wp14:editId="72FC118D">
                <wp:simplePos x="0" y="0"/>
                <wp:positionH relativeFrom="column">
                  <wp:posOffset>-114300</wp:posOffset>
                </wp:positionH>
                <wp:positionV relativeFrom="paragraph">
                  <wp:posOffset>-228600</wp:posOffset>
                </wp:positionV>
                <wp:extent cx="1714500" cy="1473200"/>
                <wp:effectExtent l="0" t="0" r="0" b="0"/>
                <wp:wrapNone/>
                <wp:docPr id="32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473200"/>
                          <a:chOff x="0" y="0"/>
                          <a:chExt cx="1714500" cy="1473200"/>
                        </a:xfrm>
                      </wpg:grpSpPr>
                      <pic:pic xmlns:pic="http://schemas.openxmlformats.org/drawingml/2006/picture">
                        <pic:nvPicPr>
                          <pic:cNvPr id="29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Graphic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8001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BC248B" id="Group 32" o:spid="_x0000_s1026" style="position:absolute;margin-left:-9pt;margin-top:-18pt;width:135pt;height:116pt;z-index:251896832" coordsize="17145,14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width:14732;height:1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">
                  <v:imagedata r:id="rId20" o:title=""/>
                </v:shape>
                <v:shape id="Graphic 31" o:spid="_x0000_s1028" type="#_x0000_t75" style="position:absolute;left:11430;top:8001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">
                  <v:imagedata r:id="rId21" o:title=""/>
                </v:shape>
              </v:group>
            </w:pict>
          </mc:Fallback>
        </mc:AlternateContent>
      </w:r>
      <w:r w:rsidR="00F739C5">
        <w:t xml:space="preserve">Being Deaf / hard of hearing also includes people who have </w:t>
      </w:r>
      <w:r w:rsidR="00F739C5">
        <w:rPr>
          <w:b/>
          <w:bCs/>
        </w:rPr>
        <w:t>auditory neuropathy disorder</w:t>
      </w:r>
      <w:r w:rsidR="00F739C5">
        <w:t>.</w:t>
      </w:r>
    </w:p>
    <w:p w14:paraId="0B6305F8" w14:textId="70E8A281" w:rsidR="00F739C5" w:rsidRDefault="00F739C5" w:rsidP="00F739C5"/>
    <w:p w14:paraId="27AF1D89" w14:textId="31184681" w:rsidR="00F739C5" w:rsidRDefault="003B69A2" w:rsidP="00F739C5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6B1593EC" wp14:editId="09DCC633">
                <wp:simplePos x="0" y="0"/>
                <wp:positionH relativeFrom="margin">
                  <wp:posOffset>2171700</wp:posOffset>
                </wp:positionH>
                <wp:positionV relativeFrom="paragraph">
                  <wp:posOffset>242570</wp:posOffset>
                </wp:positionV>
                <wp:extent cx="3600450" cy="3924300"/>
                <wp:effectExtent l="0" t="0" r="0" b="0"/>
                <wp:wrapNone/>
                <wp:docPr id="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9243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F6E39" id="Rectangle 1" o:spid="_x0000_s1026" style="position:absolute;margin-left:171pt;margin-top:19.1pt;width:283.5pt;height:309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  <w:r w:rsidR="00CF7AFA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5E5FB427" wp14:editId="2DF61074">
                <wp:simplePos x="0" y="0"/>
                <wp:positionH relativeFrom="column">
                  <wp:posOffset>44450</wp:posOffset>
                </wp:positionH>
                <wp:positionV relativeFrom="paragraph">
                  <wp:posOffset>121920</wp:posOffset>
                </wp:positionV>
                <wp:extent cx="1676400" cy="1676400"/>
                <wp:effectExtent l="0" t="0" r="0" b="0"/>
                <wp:wrapNone/>
                <wp:docPr id="34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1676400"/>
                          <a:chOff x="0" y="0"/>
                          <a:chExt cx="1676400" cy="1676400"/>
                        </a:xfrm>
                      </wpg:grpSpPr>
                      <pic:pic xmlns:pic="http://schemas.openxmlformats.org/drawingml/2006/picture">
                        <pic:nvPicPr>
                          <pic:cNvPr id="30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Graphic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10287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FA0D69" id="Group 34" o:spid="_x0000_s1026" alt="&quot;&quot;" style="position:absolute;margin-left:3.5pt;margin-top:9.6pt;width:132pt;height:132pt;z-index:251898880" coordsize="16764,1676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alt="&quot;&quot;" style="position:absolute;width:16764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">
                  <v:imagedata r:id="rId25" o:title=""/>
                </v:shape>
                <v:shape id="Graphic 33" o:spid="_x0000_s1028" type="#_x0000_t75" alt="&quot;&quot;" style="position:absolute;left:11430;top:10287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">
                  <v:imagedata r:id="rId26" o:title=""/>
                </v:shape>
              </v:group>
            </w:pict>
          </mc:Fallback>
        </mc:AlternateContent>
      </w:r>
    </w:p>
    <w:p w14:paraId="7A7523AC" w14:textId="42AE9A60" w:rsidR="00F739C5" w:rsidRDefault="0017019D" w:rsidP="00F739C5">
      <w:r>
        <w:rPr>
          <w:b/>
          <w:bCs/>
        </w:rPr>
        <w:t xml:space="preserve">Auditory neuropathy disorder </w:t>
      </w:r>
      <w:r>
        <w:t>is when:</w:t>
      </w:r>
      <w:r w:rsidR="00AC20DF" w:rsidRPr="00AC20DF">
        <w:rPr>
          <w:b/>
          <w:bCs/>
          <w:noProof/>
        </w:rPr>
        <w:t xml:space="preserve"> </w:t>
      </w:r>
    </w:p>
    <w:p w14:paraId="0725B36E" w14:textId="28A20DD2" w:rsidR="0017019D" w:rsidRDefault="0017019D" w:rsidP="0017019D">
      <w:pPr>
        <w:pStyle w:val="Listtoplevel"/>
      </w:pPr>
      <w:r>
        <w:t>your ears can hear sound</w:t>
      </w:r>
    </w:p>
    <w:p w14:paraId="291CCCC4" w14:textId="465F5A54" w:rsidR="0017019D" w:rsidRDefault="00CF7AFA" w:rsidP="0017019D">
      <w:pPr>
        <w:pStyle w:val="Listtoplevel"/>
      </w:pPr>
      <w:r>
        <w:drawing>
          <wp:anchor distT="0" distB="0" distL="114300" distR="114300" simplePos="0" relativeHeight="251899904" behindDoc="0" locked="0" layoutInCell="1" allowOverlap="1" wp14:anchorId="38C18B17" wp14:editId="763ACA64">
            <wp:simplePos x="0" y="0"/>
            <wp:positionH relativeFrom="column">
              <wp:posOffset>0</wp:posOffset>
            </wp:positionH>
            <wp:positionV relativeFrom="paragraph">
              <wp:posOffset>309245</wp:posOffset>
            </wp:positionV>
            <wp:extent cx="1600200" cy="2008219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ommunication-jargon-confusing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008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the messages from your ears do not get to your brain.</w:t>
      </w:r>
    </w:p>
    <w:p w14:paraId="59A75AF2" w14:textId="29128404" w:rsidR="0017019D" w:rsidRDefault="0017019D" w:rsidP="0017019D"/>
    <w:p w14:paraId="61FB24AF" w14:textId="476D125B" w:rsidR="0017019D" w:rsidRDefault="0017019D" w:rsidP="0017019D"/>
    <w:p w14:paraId="7AF1E782" w14:textId="51929F3E" w:rsidR="0017019D" w:rsidRDefault="0017019D" w:rsidP="0017019D">
      <w:r>
        <w:t xml:space="preserve">This can make it hard to understand other people when they talk to you. </w:t>
      </w:r>
    </w:p>
    <w:p w14:paraId="00F3ECD6" w14:textId="640CF3FC" w:rsidR="0017019D" w:rsidRPr="0017019D" w:rsidRDefault="0017019D" w:rsidP="0017019D"/>
    <w:p w14:paraId="0475AB22" w14:textId="21DFCC09" w:rsidR="00F739C5" w:rsidRDefault="00F739C5" w:rsidP="0017019D"/>
    <w:p w14:paraId="40DA6270" w14:textId="21A348BF" w:rsidR="00F739C5" w:rsidRDefault="00CF7AFA" w:rsidP="00F739C5">
      <w:r>
        <w:rPr>
          <w:noProof/>
        </w:rPr>
        <w:drawing>
          <wp:anchor distT="0" distB="0" distL="114300" distR="114300" simplePos="0" relativeHeight="251900928" behindDoc="0" locked="0" layoutInCell="1" allowOverlap="1" wp14:anchorId="382239BF" wp14:editId="12FF114A">
            <wp:simplePos x="0" y="0"/>
            <wp:positionH relativeFrom="column">
              <wp:posOffset>0</wp:posOffset>
            </wp:positionH>
            <wp:positionV relativeFrom="paragraph">
              <wp:posOffset>156210</wp:posOffset>
            </wp:positionV>
            <wp:extent cx="1714500" cy="171450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an face smil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9C5">
        <w:t>People can be Deaf / hard of hearing in:</w:t>
      </w:r>
    </w:p>
    <w:p w14:paraId="29331810" w14:textId="311F08A5" w:rsidR="00F739C5" w:rsidRDefault="00F739C5" w:rsidP="00F739C5">
      <w:pPr>
        <w:pStyle w:val="Listtoplevel"/>
      </w:pPr>
      <w:r>
        <w:t>1 ear</w:t>
      </w:r>
    </w:p>
    <w:p w14:paraId="26ADF2D5" w14:textId="65787C22" w:rsidR="00F739C5" w:rsidRPr="00F739C5" w:rsidRDefault="00F739C5" w:rsidP="00F739C5">
      <w:pPr>
        <w:pStyle w:val="Listtoplevel"/>
      </w:pPr>
      <w:r>
        <w:t xml:space="preserve">both ears. </w:t>
      </w:r>
    </w:p>
    <w:p w14:paraId="0970384E" w14:textId="28D18305" w:rsidR="00F739C5" w:rsidRDefault="00F739C5" w:rsidP="00F739C5"/>
    <w:p w14:paraId="089C0FEB" w14:textId="098FE305" w:rsidR="0017019D" w:rsidRDefault="00A25BF9" w:rsidP="00F739C5">
      <w:r w:rsidRPr="00FE197F"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1" wp14:anchorId="2A292464" wp14:editId="1393AC85">
            <wp:simplePos x="0" y="0"/>
            <wp:positionH relativeFrom="margin">
              <wp:posOffset>-285744</wp:posOffset>
            </wp:positionH>
            <wp:positionV relativeFrom="paragraph">
              <wp:posOffset>-339725</wp:posOffset>
            </wp:positionV>
            <wp:extent cx="2400300" cy="1224918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224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19D">
        <w:t xml:space="preserve">This Easy Read is from the </w:t>
      </w:r>
      <w:r w:rsidR="0017019D">
        <w:rPr>
          <w:b/>
          <w:bCs/>
        </w:rPr>
        <w:t>Ministry of Education</w:t>
      </w:r>
      <w:r w:rsidR="0017019D">
        <w:t>.</w:t>
      </w:r>
    </w:p>
    <w:p w14:paraId="44BC7FFE" w14:textId="78537543" w:rsidR="0017019D" w:rsidRDefault="0017019D" w:rsidP="00F739C5"/>
    <w:p w14:paraId="6B6881BA" w14:textId="24CD026B" w:rsidR="0017019D" w:rsidRDefault="00A25BF9" w:rsidP="00F739C5">
      <w:r w:rsidRPr="00FE197F">
        <w:rPr>
          <w:noProof/>
        </w:rPr>
        <w:drawing>
          <wp:anchor distT="0" distB="0" distL="114300" distR="114300" simplePos="0" relativeHeight="251888640" behindDoc="0" locked="0" layoutInCell="1" allowOverlap="1" wp14:anchorId="68AAA9C3" wp14:editId="0DB9CCD0">
            <wp:simplePos x="0" y="0"/>
            <wp:positionH relativeFrom="column">
              <wp:posOffset>5715</wp:posOffset>
            </wp:positionH>
            <wp:positionV relativeFrom="paragraph">
              <wp:posOffset>247015</wp:posOffset>
            </wp:positionV>
            <wp:extent cx="1581150" cy="158115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ackboard todays lesson school teach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3F4936E4" wp14:editId="7837F4B1">
                <wp:simplePos x="0" y="0"/>
                <wp:positionH relativeFrom="margin">
                  <wp:posOffset>2171700</wp:posOffset>
                </wp:positionH>
                <wp:positionV relativeFrom="paragraph">
                  <wp:posOffset>243840</wp:posOffset>
                </wp:positionV>
                <wp:extent cx="3600450" cy="5276850"/>
                <wp:effectExtent l="0" t="0" r="0" b="0"/>
                <wp:wrapNone/>
                <wp:docPr id="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52768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77B49" id="Rectangle 1" o:spid="_x0000_s1026" style="position:absolute;margin-left:171pt;margin-top:19.2pt;width:283.5pt;height:415.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</w:p>
    <w:p w14:paraId="419C3564" w14:textId="153EC9B6" w:rsidR="0017019D" w:rsidRDefault="0017019D" w:rsidP="00F739C5">
      <w:r>
        <w:t xml:space="preserve">The </w:t>
      </w:r>
      <w:r w:rsidRPr="0017019D">
        <w:rPr>
          <w:b/>
          <w:bCs/>
        </w:rPr>
        <w:t>Ministry of Education</w:t>
      </w:r>
      <w:r>
        <w:t xml:space="preserve"> is the part of the Government in charge of schools in Aotearoa New Zealand.</w:t>
      </w:r>
    </w:p>
    <w:p w14:paraId="709D7B49" w14:textId="1A80824C" w:rsidR="0017019D" w:rsidRDefault="0017019D" w:rsidP="00F739C5"/>
    <w:p w14:paraId="73799EC3" w14:textId="49632B29" w:rsidR="0017019D" w:rsidRDefault="0017019D" w:rsidP="00F739C5"/>
    <w:p w14:paraId="14C491BF" w14:textId="7C7B9124" w:rsidR="0017019D" w:rsidRDefault="00321E01" w:rsidP="00F739C5">
      <w:r w:rsidRPr="00FE197F">
        <w:rPr>
          <w:noProof/>
        </w:rPr>
        <w:drawing>
          <wp:anchor distT="0" distB="0" distL="114300" distR="114300" simplePos="0" relativeHeight="251890688" behindDoc="0" locked="0" layoutInCell="1" allowOverlap="1" wp14:anchorId="62475F03" wp14:editId="3DD65E25">
            <wp:simplePos x="0" y="0"/>
            <wp:positionH relativeFrom="column">
              <wp:posOffset>5715</wp:posOffset>
            </wp:positionH>
            <wp:positionV relativeFrom="paragraph">
              <wp:posOffset>41275</wp:posOffset>
            </wp:positionV>
            <wp:extent cx="1600200" cy="1074420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ience teacher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 xml:space="preserve">The Ministry of Education does </w:t>
      </w:r>
      <w:r w:rsidR="003B69A2">
        <w:br/>
      </w:r>
      <w:r w:rsidR="0017019D">
        <w:t>things like:</w:t>
      </w:r>
    </w:p>
    <w:p w14:paraId="6AB43D5E" w14:textId="5749144C" w:rsidR="0017019D" w:rsidRDefault="00A25BF9" w:rsidP="0017019D">
      <w:pPr>
        <w:pStyle w:val="Listtoplevel"/>
      </w:pPr>
      <w:r w:rsidRPr="00FE197F">
        <w:drawing>
          <wp:anchor distT="0" distB="0" distL="114300" distR="114300" simplePos="0" relativeHeight="251889664" behindDoc="0" locked="0" layoutInCell="1" allowOverlap="1" wp14:anchorId="7D7D0D42" wp14:editId="56ABE2B0">
            <wp:simplePos x="0" y="0"/>
            <wp:positionH relativeFrom="column">
              <wp:posOffset>5715</wp:posOffset>
            </wp:positionH>
            <wp:positionV relativeFrom="paragraph">
              <wp:posOffset>828040</wp:posOffset>
            </wp:positionV>
            <wp:extent cx="1485900" cy="1485900"/>
            <wp:effectExtent l="0" t="0" r="0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z school education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deciding what schools should teach</w:t>
      </w:r>
    </w:p>
    <w:p w14:paraId="7B47D247" w14:textId="7F0E00FE" w:rsidR="0017019D" w:rsidRDefault="0017019D" w:rsidP="0017019D">
      <w:pPr>
        <w:pStyle w:val="Listtoplevel"/>
      </w:pPr>
      <w:r>
        <w:t>supporting children who need extra support with their learning</w:t>
      </w:r>
    </w:p>
    <w:p w14:paraId="57FDFBF7" w14:textId="6B46B621" w:rsidR="0017019D" w:rsidRDefault="0017019D" w:rsidP="0017019D">
      <w:pPr>
        <w:pStyle w:val="Listtoplevel"/>
      </w:pPr>
      <w:r>
        <w:t xml:space="preserve">building new classrooms. </w:t>
      </w:r>
    </w:p>
    <w:p w14:paraId="6414B220" w14:textId="381E417E" w:rsidR="0017019D" w:rsidRDefault="0017019D" w:rsidP="0017019D"/>
    <w:p w14:paraId="25625BBF" w14:textId="233A2F38" w:rsidR="0017019D" w:rsidRDefault="00A25BF9" w:rsidP="0017019D">
      <w:r>
        <w:rPr>
          <w:noProof/>
        </w:rPr>
        <w:drawing>
          <wp:anchor distT="0" distB="0" distL="114300" distR="114300" simplePos="0" relativeHeight="251902976" behindDoc="0" locked="0" layoutInCell="1" allowOverlap="1" wp14:anchorId="77A45C93" wp14:editId="70F050B8">
            <wp:simplePos x="0" y="0"/>
            <wp:positionH relativeFrom="column">
              <wp:posOffset>6350</wp:posOffset>
            </wp:positionH>
            <wp:positionV relativeFrom="paragraph">
              <wp:posOffset>287020</wp:posOffset>
            </wp:positionV>
            <wp:extent cx="1513511" cy="1028700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cieving an Award-0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13511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35AA5" w14:textId="183ACF94" w:rsidR="0017019D" w:rsidRDefault="0017019D" w:rsidP="0017019D">
      <w:r>
        <w:t xml:space="preserve">Children who are Deaf / hard of hearing can get support until they leave school. </w:t>
      </w:r>
    </w:p>
    <w:p w14:paraId="66E01763" w14:textId="68A97B15" w:rsidR="0017019D" w:rsidRDefault="0017019D">
      <w:pPr>
        <w:spacing w:line="240" w:lineRule="auto"/>
        <w:ind w:left="0"/>
      </w:pPr>
      <w:r>
        <w:br w:type="page"/>
      </w:r>
    </w:p>
    <w:p w14:paraId="7182E299" w14:textId="7909A7A1" w:rsidR="0017019D" w:rsidRDefault="0017019D" w:rsidP="0017019D">
      <w:pPr>
        <w:pStyle w:val="Heading1"/>
      </w:pPr>
      <w:r>
        <w:t>Working out if a child needs support</w:t>
      </w:r>
    </w:p>
    <w:p w14:paraId="0270C853" w14:textId="12A90BBB" w:rsidR="0017019D" w:rsidRDefault="0017019D" w:rsidP="0017019D"/>
    <w:p w14:paraId="127A4A83" w14:textId="7A33B5EF" w:rsidR="0017019D" w:rsidRDefault="00CF7AFA" w:rsidP="0017019D">
      <w:r>
        <w:rPr>
          <w:noProof/>
        </w:rPr>
        <w:drawing>
          <wp:anchor distT="0" distB="0" distL="114300" distR="114300" simplePos="0" relativeHeight="251904000" behindDoc="0" locked="0" layoutInCell="1" allowOverlap="1" wp14:anchorId="00F0A93C" wp14:editId="2C2A0992">
            <wp:simplePos x="0" y="0"/>
            <wp:positionH relativeFrom="column">
              <wp:posOffset>0</wp:posOffset>
            </wp:positionH>
            <wp:positionV relativeFrom="paragraph">
              <wp:posOffset>12066</wp:posOffset>
            </wp:positionV>
            <wp:extent cx="1485900" cy="1275640"/>
            <wp:effectExtent l="0" t="0" r="0" b="127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hearing-aid-examination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94815" cy="1283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40E4D" w14:textId="43E1AF32" w:rsidR="0017019D" w:rsidRDefault="00CF7AFA" w:rsidP="0017019D">
      <w:r>
        <w:rPr>
          <w:noProof/>
        </w:rPr>
        <w:drawing>
          <wp:anchor distT="0" distB="0" distL="114300" distR="114300" simplePos="0" relativeHeight="251905024" behindDoc="0" locked="0" layoutInCell="1" allowOverlap="1" wp14:anchorId="56DB0941" wp14:editId="62968258">
            <wp:simplePos x="0" y="0"/>
            <wp:positionH relativeFrom="column">
              <wp:posOffset>0</wp:posOffset>
            </wp:positionH>
            <wp:positionV relativeFrom="paragraph">
              <wp:posOffset>918845</wp:posOffset>
            </wp:positionV>
            <wp:extent cx="1485900" cy="1485900"/>
            <wp:effectExtent l="0" t="0" r="0" b="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young people youth teenagers happy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The Ministry of Education provides support to work out if a child has hearing loss.</w:t>
      </w:r>
    </w:p>
    <w:p w14:paraId="4F2FF235" w14:textId="4DA5EB48" w:rsidR="0017019D" w:rsidRDefault="0017019D" w:rsidP="0017019D"/>
    <w:p w14:paraId="293FDDAF" w14:textId="51B26536" w:rsidR="0017019D" w:rsidRDefault="0017019D" w:rsidP="0017019D"/>
    <w:p w14:paraId="5D267643" w14:textId="5D42FFF7" w:rsidR="0017019D" w:rsidRDefault="0017019D" w:rsidP="0017019D">
      <w:r>
        <w:t>Your child can get this support until they leave school.</w:t>
      </w:r>
    </w:p>
    <w:p w14:paraId="3498B2F1" w14:textId="420DF29B" w:rsidR="0017019D" w:rsidRDefault="0017019D" w:rsidP="0017019D"/>
    <w:p w14:paraId="165EA52F" w14:textId="2C2108A4" w:rsidR="0017019D" w:rsidRDefault="00CC7C47" w:rsidP="0017019D">
      <w:r>
        <w:rPr>
          <w:noProof/>
        </w:rPr>
        <w:drawing>
          <wp:anchor distT="0" distB="0" distL="114300" distR="114300" simplePos="0" relativeHeight="251908096" behindDoc="0" locked="0" layoutInCell="1" allowOverlap="1" wp14:anchorId="53BB5FA2" wp14:editId="25666CBC">
            <wp:simplePos x="0" y="0"/>
            <wp:positionH relativeFrom="column">
              <wp:posOffset>-69850</wp:posOffset>
            </wp:positionH>
            <wp:positionV relativeFrom="paragraph">
              <wp:posOffset>153670</wp:posOffset>
            </wp:positionV>
            <wp:extent cx="1714500" cy="1212078"/>
            <wp:effectExtent l="0" t="0" r="0" b="0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tor baby check appointment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12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59BAD" w14:textId="24B2E497" w:rsidR="0017019D" w:rsidRDefault="00717910" w:rsidP="0017019D">
      <w:r>
        <w:t xml:space="preserve">All babies can get a </w:t>
      </w:r>
      <w:r>
        <w:rPr>
          <w:b/>
          <w:bCs/>
        </w:rPr>
        <w:t>hearing screening check</w:t>
      </w:r>
      <w:r w:rsidR="005263D1">
        <w:rPr>
          <w:b/>
          <w:bCs/>
        </w:rPr>
        <w:t xml:space="preserve"> </w:t>
      </w:r>
      <w:r w:rsidR="005263D1">
        <w:t>soon after they are born</w:t>
      </w:r>
      <w:r>
        <w:t>.</w:t>
      </w:r>
    </w:p>
    <w:p w14:paraId="15D0B48A" w14:textId="76E9DD2B" w:rsidR="00717910" w:rsidRDefault="00CF7AFA" w:rsidP="0017019D">
      <w:r>
        <w:rPr>
          <w:noProof/>
        </w:rPr>
        <w:drawing>
          <wp:anchor distT="0" distB="0" distL="114300" distR="114300" simplePos="0" relativeHeight="251906048" behindDoc="0" locked="0" layoutInCell="1" allowOverlap="1" wp14:anchorId="49F7EE6E" wp14:editId="3647DC5F">
            <wp:simplePos x="0" y="0"/>
            <wp:positionH relativeFrom="column">
              <wp:posOffset>0</wp:posOffset>
            </wp:positionH>
            <wp:positionV relativeFrom="paragraph">
              <wp:posOffset>264160</wp:posOffset>
            </wp:positionV>
            <wp:extent cx="1485900" cy="148590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auora Māori healthcare baby mother check temperatur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7D402" w14:textId="6B6B532D" w:rsidR="00717910" w:rsidRDefault="00AC20DF" w:rsidP="0017019D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6B178D29" wp14:editId="01F954BE">
                <wp:simplePos x="0" y="0"/>
                <wp:positionH relativeFrom="margin">
                  <wp:posOffset>2171700</wp:posOffset>
                </wp:positionH>
                <wp:positionV relativeFrom="paragraph">
                  <wp:posOffset>256540</wp:posOffset>
                </wp:positionV>
                <wp:extent cx="3600450" cy="1143000"/>
                <wp:effectExtent l="0" t="0" r="0" b="0"/>
                <wp:wrapNone/>
                <wp:docPr id="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C690B" id="Rectangle 1" o:spid="_x0000_s1026" style="position:absolute;margin-left:171pt;margin-top:20.2pt;width:283.5pt;height:90pt;z-index:-25145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" fillcolor="#e5c5e0" stroked="f" strokeweight="1pt">
                <w10:wrap anchorx="margin"/>
              </v:rect>
            </w:pict>
          </mc:Fallback>
        </mc:AlternateContent>
      </w:r>
    </w:p>
    <w:p w14:paraId="3493B8DD" w14:textId="422BD589" w:rsidR="00717910" w:rsidRDefault="00717910" w:rsidP="0017019D">
      <w:r>
        <w:t xml:space="preserve">A </w:t>
      </w:r>
      <w:r>
        <w:rPr>
          <w:b/>
          <w:bCs/>
        </w:rPr>
        <w:t>hearing screening check</w:t>
      </w:r>
      <w:r>
        <w:t xml:space="preserve"> is a test that checks how well someone can hear. </w:t>
      </w:r>
    </w:p>
    <w:p w14:paraId="6D827EBF" w14:textId="68B67B52" w:rsidR="00717910" w:rsidRDefault="00717910" w:rsidP="0017019D"/>
    <w:p w14:paraId="7BE6DD22" w14:textId="1CE98952" w:rsidR="00717910" w:rsidRDefault="00717910" w:rsidP="0017019D"/>
    <w:p w14:paraId="3B894394" w14:textId="4645DA04" w:rsidR="00717910" w:rsidRDefault="005263D1" w:rsidP="0017019D">
      <w:r>
        <w:rPr>
          <w:noProof/>
        </w:rPr>
        <w:drawing>
          <wp:anchor distT="0" distB="0" distL="114300" distR="114300" simplePos="0" relativeHeight="251907072" behindDoc="0" locked="0" layoutInCell="1" allowOverlap="1" wp14:anchorId="35A34F79" wp14:editId="00C9B362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1024494" cy="131064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aby child smile happy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24494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910">
        <w:t>Doing hearing screening checks on babies means we can work out who needs support with hearing early.</w:t>
      </w:r>
    </w:p>
    <w:p w14:paraId="343B9609" w14:textId="77777777" w:rsidR="005263D1" w:rsidRDefault="005263D1" w:rsidP="0017019D"/>
    <w:p w14:paraId="72CE6DCF" w14:textId="77777777" w:rsidR="005263D1" w:rsidRDefault="005263D1" w:rsidP="0017019D"/>
    <w:p w14:paraId="751920F6" w14:textId="6CF7A052" w:rsidR="00717910" w:rsidRDefault="00CF7AFA" w:rsidP="0017019D">
      <w:r>
        <w:rPr>
          <w:noProof/>
        </w:rPr>
        <w:drawing>
          <wp:anchor distT="0" distB="0" distL="114300" distR="114300" simplePos="0" relativeHeight="251909120" behindDoc="0" locked="0" layoutInCell="1" allowOverlap="1" wp14:anchorId="23690E28" wp14:editId="15283A71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943100" cy="1194793"/>
            <wp:effectExtent l="0" t="0" r="0" b="5715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tor-appointment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47629" cy="1197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910">
        <w:t>Talk to your doctor if:</w:t>
      </w:r>
    </w:p>
    <w:p w14:paraId="3FCDFC36" w14:textId="7F8295CE" w:rsidR="00717910" w:rsidRDefault="00C7106C" w:rsidP="00717910">
      <w:pPr>
        <w:pStyle w:val="Listtoplevel"/>
      </w:pPr>
      <w:r>
        <w:drawing>
          <wp:anchor distT="0" distB="0" distL="114300" distR="114300" simplePos="0" relativeHeight="251910144" behindDoc="0" locked="0" layoutInCell="1" allowOverlap="1" wp14:anchorId="147E1C1C" wp14:editId="7B30197B">
            <wp:simplePos x="0" y="0"/>
            <wp:positionH relativeFrom="column">
              <wp:posOffset>457200</wp:posOffset>
            </wp:positionH>
            <wp:positionV relativeFrom="paragraph">
              <wp:posOffset>906780</wp:posOffset>
            </wp:positionV>
            <wp:extent cx="850001" cy="1510030"/>
            <wp:effectExtent l="0" t="0" r="762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Worry worried think chew nails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50001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910">
        <w:t>your child did not have a hearing screening check when they were a baby</w:t>
      </w:r>
    </w:p>
    <w:p w14:paraId="39235140" w14:textId="119ACC47" w:rsidR="00717910" w:rsidRDefault="00717910" w:rsidP="00717910">
      <w:pPr>
        <w:pStyle w:val="Listtoplevel"/>
      </w:pPr>
      <w:r>
        <w:t>you are worried about their hearing.</w:t>
      </w:r>
    </w:p>
    <w:p w14:paraId="2598AA62" w14:textId="32F7E417" w:rsidR="00717910" w:rsidRDefault="00717910" w:rsidP="00717910"/>
    <w:p w14:paraId="7DD948DC" w14:textId="7EF4FF60" w:rsidR="00717910" w:rsidRDefault="00C7106C" w:rsidP="00717910">
      <w:r>
        <w:rPr>
          <w:noProof/>
        </w:rPr>
        <w:drawing>
          <wp:anchor distT="0" distB="0" distL="114300" distR="114300" simplePos="0" relativeHeight="251911168" behindDoc="0" locked="0" layoutInCell="1" allowOverlap="1" wp14:anchorId="3B41EEE6" wp14:editId="756B242E">
            <wp:simplePos x="0" y="0"/>
            <wp:positionH relativeFrom="column">
              <wp:posOffset>-114300</wp:posOffset>
            </wp:positionH>
            <wp:positionV relativeFrom="paragraph">
              <wp:posOffset>132715</wp:posOffset>
            </wp:positionV>
            <wp:extent cx="1981347" cy="148590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Handshake_Agree_work together_business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1347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5552B" w14:textId="2E409731" w:rsidR="00717910" w:rsidRDefault="00717910" w:rsidP="00717910">
      <w:r>
        <w:t>The Ministry of Education will work with you to support your child when the hearing screening check shows they are Deaf / hard of hearing.</w:t>
      </w:r>
    </w:p>
    <w:p w14:paraId="3478BDA2" w14:textId="7F38BF01" w:rsidR="00717910" w:rsidRDefault="0023551F" w:rsidP="00717910">
      <w:r>
        <w:rPr>
          <w:noProof/>
        </w:rPr>
        <w:drawing>
          <wp:anchor distT="0" distB="0" distL="114300" distR="114300" simplePos="0" relativeHeight="251912192" behindDoc="0" locked="0" layoutInCell="1" allowOverlap="1" wp14:anchorId="5E09E331" wp14:editId="6D1E933D">
            <wp:simplePos x="0" y="0"/>
            <wp:positionH relativeFrom="margin">
              <wp:posOffset>-31750</wp:posOffset>
            </wp:positionH>
            <wp:positionV relativeFrom="paragraph">
              <wp:posOffset>173990</wp:posOffset>
            </wp:positionV>
            <wp:extent cx="1714500" cy="1714500"/>
            <wp:effectExtent l="0" t="0" r="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reschool toddler small children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E7AFA" w14:textId="78C380FF" w:rsidR="00717910" w:rsidRDefault="00717910" w:rsidP="00717910"/>
    <w:p w14:paraId="2AC8C504" w14:textId="6C532439" w:rsidR="00717910" w:rsidRDefault="00717910" w:rsidP="00717910">
      <w:r>
        <w:t>The hearing screening check is free when your child is 6 weeks to 5 years old.</w:t>
      </w:r>
    </w:p>
    <w:p w14:paraId="2FF34E7C" w14:textId="2416B980" w:rsidR="00A25BF9" w:rsidRDefault="00A25BF9" w:rsidP="00717910"/>
    <w:p w14:paraId="4A39CD37" w14:textId="3E5CF47C" w:rsidR="00A25BF9" w:rsidRDefault="005263D1" w:rsidP="00717910">
      <w:r>
        <w:rPr>
          <w:noProof/>
        </w:rPr>
        <w:drawing>
          <wp:anchor distT="0" distB="0" distL="114300" distR="114300" simplePos="0" relativeHeight="251985920" behindDoc="0" locked="0" layoutInCell="1" allowOverlap="1" wp14:anchorId="3C9AAD2C" wp14:editId="32AD9566">
            <wp:simplePos x="0" y="0"/>
            <wp:positionH relativeFrom="margin">
              <wp:align>left</wp:align>
            </wp:positionH>
            <wp:positionV relativeFrom="paragraph">
              <wp:posOffset>-466725</wp:posOffset>
            </wp:positionV>
            <wp:extent cx="1485900" cy="1485900"/>
            <wp:effectExtent l="0" t="0" r="0" b="0"/>
            <wp:wrapNone/>
            <wp:docPr id="505545511" name="Picture 5055455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auora Māori healthcare baby mother check temperatur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BF9">
        <w:t xml:space="preserve">It is done by a Well Child Tamariki Ora service like Plunket. </w:t>
      </w:r>
    </w:p>
    <w:p w14:paraId="57179559" w14:textId="7D86EB53" w:rsidR="00717910" w:rsidRDefault="00717910" w:rsidP="00717910"/>
    <w:p w14:paraId="4D8C2786" w14:textId="4ADC2B70" w:rsidR="00717910" w:rsidRDefault="00717910" w:rsidP="00717910"/>
    <w:p w14:paraId="2476ADCA" w14:textId="7B7B4725" w:rsidR="00717910" w:rsidRDefault="005263D1" w:rsidP="00717910">
      <w:r>
        <w:rPr>
          <w:noProof/>
        </w:rPr>
        <w:drawing>
          <wp:anchor distT="0" distB="0" distL="114300" distR="114300" simplePos="0" relativeHeight="251913216" behindDoc="0" locked="0" layoutInCell="1" allowOverlap="1" wp14:anchorId="181863A1" wp14:editId="586A5A5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60500" cy="1460500"/>
            <wp:effectExtent l="0" t="0" r="6350" b="0"/>
            <wp:wrapNone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Website Link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910">
        <w:t xml:space="preserve">You can find out more on this </w:t>
      </w:r>
      <w:r w:rsidR="00717910">
        <w:rPr>
          <w:b/>
          <w:bCs/>
        </w:rPr>
        <w:t>website</w:t>
      </w:r>
      <w:r w:rsidR="00717910">
        <w:t>:</w:t>
      </w:r>
    </w:p>
    <w:p w14:paraId="488F817D" w14:textId="78620965" w:rsidR="00717910" w:rsidRDefault="00717910" w:rsidP="00717910"/>
    <w:p w14:paraId="4F887391" w14:textId="40D5EE54" w:rsidR="00717910" w:rsidRDefault="00717910" w:rsidP="00717910">
      <w:pPr>
        <w:rPr>
          <w:rStyle w:val="Hyperlink"/>
          <w:b/>
          <w:bCs/>
          <w:color w:val="auto"/>
          <w:u w:val="none"/>
        </w:rPr>
      </w:pPr>
      <w:hyperlink r:id="rId43" w:history="1">
        <w:r w:rsidRPr="00717910">
          <w:rPr>
            <w:rStyle w:val="Hyperlink"/>
            <w:b/>
            <w:bCs/>
            <w:color w:val="auto"/>
            <w:u w:val="none"/>
          </w:rPr>
          <w:t>https://tinyurl.com/49advnfj</w:t>
        </w:r>
      </w:hyperlink>
      <w:r w:rsidRPr="00717910">
        <w:rPr>
          <w:rStyle w:val="Hyperlink"/>
          <w:b/>
          <w:bCs/>
          <w:color w:val="auto"/>
          <w:u w:val="none"/>
        </w:rPr>
        <w:t xml:space="preserve"> </w:t>
      </w:r>
    </w:p>
    <w:p w14:paraId="0B608E77" w14:textId="77777777" w:rsidR="00A25BF9" w:rsidRDefault="00A25BF9" w:rsidP="00717910"/>
    <w:p w14:paraId="28F7C1B3" w14:textId="56C0CF90" w:rsidR="00A25BF9" w:rsidRDefault="00A25BF9" w:rsidP="00717910">
      <w:r>
        <w:rPr>
          <w:noProof/>
        </w:rPr>
        <w:drawing>
          <wp:anchor distT="0" distB="0" distL="114300" distR="114300" simplePos="0" relativeHeight="251914240" behindDoc="0" locked="0" layoutInCell="1" allowOverlap="1" wp14:anchorId="052E3DC6" wp14:editId="1E59A782">
            <wp:simplePos x="0" y="0"/>
            <wp:positionH relativeFrom="column">
              <wp:posOffset>0</wp:posOffset>
            </wp:positionH>
            <wp:positionV relativeFrom="paragraph">
              <wp:posOffset>190500</wp:posOffset>
            </wp:positionV>
            <wp:extent cx="1606550" cy="124060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tor appointment health questions concern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24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83420" w14:textId="4A9F27A5" w:rsidR="00717910" w:rsidRDefault="00717910" w:rsidP="00717910">
      <w:r>
        <w:t>Talk to your doctor about how to get a hearing screening check if your child is over 5 years old.</w:t>
      </w:r>
    </w:p>
    <w:p w14:paraId="2258AF32" w14:textId="3F45C35E" w:rsidR="00717910" w:rsidRDefault="00717910" w:rsidP="00717910"/>
    <w:p w14:paraId="7264BB72" w14:textId="17410F1C" w:rsidR="00717910" w:rsidRDefault="00C7106C" w:rsidP="00717910">
      <w:r>
        <w:rPr>
          <w:noProof/>
        </w:rPr>
        <w:drawing>
          <wp:anchor distT="0" distB="0" distL="114300" distR="114300" simplePos="0" relativeHeight="251915264" behindDoc="0" locked="0" layoutInCell="1" allowOverlap="1" wp14:anchorId="2A324DD0" wp14:editId="13D69231">
            <wp:simplePos x="0" y="0"/>
            <wp:positionH relativeFrom="column">
              <wp:posOffset>0</wp:posOffset>
            </wp:positionH>
            <wp:positionV relativeFrom="paragraph">
              <wp:posOffset>83820</wp:posOffset>
            </wp:positionV>
            <wp:extent cx="1714500" cy="1714500"/>
            <wp:effectExtent l="0" t="0" r="0" b="0"/>
            <wp:wrapNone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Website internet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4DF5C" w14:textId="6739FB0E" w:rsidR="00717910" w:rsidRDefault="00717910" w:rsidP="00717910">
      <w:r>
        <w:t xml:space="preserve">You can find out more on this </w:t>
      </w:r>
      <w:r>
        <w:rPr>
          <w:b/>
          <w:bCs/>
        </w:rPr>
        <w:t>website</w:t>
      </w:r>
      <w:r>
        <w:t>:</w:t>
      </w:r>
    </w:p>
    <w:p w14:paraId="1FF25C5A" w14:textId="457AE8C8" w:rsidR="00717910" w:rsidRDefault="00717910" w:rsidP="00717910"/>
    <w:p w14:paraId="002EDBAA" w14:textId="20ADCB72" w:rsidR="00717910" w:rsidRPr="00717910" w:rsidRDefault="00717910" w:rsidP="00717910">
      <w:pPr>
        <w:rPr>
          <w:b/>
          <w:bCs/>
        </w:rPr>
      </w:pPr>
      <w:hyperlink r:id="rId46" w:history="1">
        <w:r w:rsidRPr="00717910">
          <w:rPr>
            <w:rStyle w:val="Hyperlink"/>
            <w:b/>
            <w:bCs/>
            <w:color w:val="auto"/>
            <w:u w:val="none"/>
          </w:rPr>
          <w:t>https://tinyurl.com/4b2vvnbx</w:t>
        </w:r>
      </w:hyperlink>
    </w:p>
    <w:p w14:paraId="2A45864B" w14:textId="4A3F704B" w:rsidR="00717910" w:rsidRDefault="00C7106C" w:rsidP="00717910">
      <w:r>
        <w:rPr>
          <w:noProof/>
        </w:rPr>
        <w:drawing>
          <wp:anchor distT="0" distB="0" distL="114300" distR="114300" simplePos="0" relativeHeight="251916288" behindDoc="0" locked="0" layoutInCell="1" allowOverlap="1" wp14:anchorId="0F0590B0" wp14:editId="64F8268F">
            <wp:simplePos x="0" y="0"/>
            <wp:positionH relativeFrom="column">
              <wp:posOffset>228600</wp:posOffset>
            </wp:positionH>
            <wp:positionV relativeFrom="paragraph">
              <wp:posOffset>274320</wp:posOffset>
            </wp:positionV>
            <wp:extent cx="1070249" cy="1371600"/>
            <wp:effectExtent l="0" t="0" r="0" b="0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ot Easy Read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78338" cy="1381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C15298" w14:textId="19BC287D" w:rsidR="00717910" w:rsidRDefault="00717910" w:rsidP="00717910"/>
    <w:p w14:paraId="32FD1062" w14:textId="6E40E288" w:rsidR="00717910" w:rsidRDefault="00717910" w:rsidP="00717910">
      <w:r>
        <w:t xml:space="preserve">The websites in this section are </w:t>
      </w:r>
      <w:r>
        <w:rPr>
          <w:b/>
          <w:bCs/>
        </w:rPr>
        <w:t>not</w:t>
      </w:r>
      <w:r>
        <w:t xml:space="preserve"> in Easy Read.</w:t>
      </w:r>
    </w:p>
    <w:p w14:paraId="6456FC10" w14:textId="7810DCF5" w:rsidR="00717910" w:rsidRDefault="00717910" w:rsidP="00717910"/>
    <w:p w14:paraId="39F99977" w14:textId="37814AD0" w:rsidR="00717910" w:rsidRDefault="00717910">
      <w:pPr>
        <w:spacing w:line="240" w:lineRule="auto"/>
        <w:ind w:left="0"/>
      </w:pPr>
      <w:r>
        <w:br w:type="page"/>
      </w:r>
    </w:p>
    <w:p w14:paraId="761FEC92" w14:textId="6AB5D2AA" w:rsidR="00717910" w:rsidRPr="00717910" w:rsidRDefault="0076287B" w:rsidP="00717910">
      <w:pPr>
        <w:pStyle w:val="Heading1"/>
      </w:pPr>
      <w:r>
        <w:t>What support can my child get?</w:t>
      </w:r>
    </w:p>
    <w:p w14:paraId="03BBFA4F" w14:textId="5C5FB247" w:rsidR="00717910" w:rsidRDefault="00717910" w:rsidP="00717910"/>
    <w:p w14:paraId="5E47248F" w14:textId="254B3F55" w:rsidR="0076287B" w:rsidRDefault="00CB29D0" w:rsidP="00717910">
      <w:r>
        <w:rPr>
          <w:noProof/>
        </w:rPr>
        <w:drawing>
          <wp:anchor distT="0" distB="0" distL="114300" distR="114300" simplePos="0" relativeHeight="251917312" behindDoc="0" locked="0" layoutInCell="1" allowOverlap="1" wp14:anchorId="4384102E" wp14:editId="3AC303A6">
            <wp:simplePos x="0" y="0"/>
            <wp:positionH relativeFrom="column">
              <wp:posOffset>-106680</wp:posOffset>
            </wp:positionH>
            <wp:positionV relativeFrom="paragraph">
              <wp:posOffset>370205</wp:posOffset>
            </wp:positionV>
            <wp:extent cx="1874520" cy="187452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roup of children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8C4F8D" w14:textId="775C26D9" w:rsidR="0076287B" w:rsidRDefault="0076287B" w:rsidP="00717910">
      <w:r>
        <w:t>Different children have different needs.</w:t>
      </w:r>
    </w:p>
    <w:p w14:paraId="5D771694" w14:textId="3CAA10B2" w:rsidR="0076287B" w:rsidRDefault="0076287B" w:rsidP="00717910"/>
    <w:p w14:paraId="634F49D7" w14:textId="73D09A63" w:rsidR="0076287B" w:rsidRDefault="0076287B" w:rsidP="00717910"/>
    <w:p w14:paraId="24BFCDA4" w14:textId="05CFF19C" w:rsidR="0076287B" w:rsidRDefault="00CB29D0" w:rsidP="00717910">
      <w:r>
        <w:rPr>
          <w:noProof/>
        </w:rPr>
        <w:drawing>
          <wp:anchor distT="0" distB="0" distL="114300" distR="114300" simplePos="0" relativeHeight="251918336" behindDoc="0" locked="0" layoutInCell="1" allowOverlap="1" wp14:anchorId="29BB263C" wp14:editId="5CDA26F0">
            <wp:simplePos x="0" y="0"/>
            <wp:positionH relativeFrom="column">
              <wp:posOffset>114301</wp:posOffset>
            </wp:positionH>
            <wp:positionV relativeFrom="paragraph">
              <wp:posOffset>1028066</wp:posOffset>
            </wp:positionV>
            <wp:extent cx="1098550" cy="1482422"/>
            <wp:effectExtent l="0" t="0" r="6350" b="0"/>
            <wp:wrapNone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lipboard-lady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00995" cy="1485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87B">
        <w:t>The Ministry of Education will make sure your child gets the support they need.</w:t>
      </w:r>
    </w:p>
    <w:p w14:paraId="37FE5492" w14:textId="54817770" w:rsidR="0076287B" w:rsidRDefault="0076287B" w:rsidP="00717910"/>
    <w:p w14:paraId="02A96B9B" w14:textId="33A83343" w:rsidR="0076287B" w:rsidRDefault="0076287B" w:rsidP="00717910"/>
    <w:p w14:paraId="4EBFF1CB" w14:textId="142C44C6" w:rsidR="0076287B" w:rsidRDefault="0076287B" w:rsidP="001A2DA2">
      <w:r>
        <w:t xml:space="preserve">The Ministry of Education has </w:t>
      </w:r>
      <w:r w:rsidRPr="001A2DA2">
        <w:rPr>
          <w:b/>
          <w:bCs/>
        </w:rPr>
        <w:t>Advisors on Deaf Children</w:t>
      </w:r>
      <w:r>
        <w:t>.</w:t>
      </w:r>
    </w:p>
    <w:p w14:paraId="01572744" w14:textId="7EEC4B77" w:rsidR="001A2DA2" w:rsidRDefault="001A2DA2" w:rsidP="001A2DA2">
      <w:r>
        <w:rPr>
          <w:noProof/>
        </w:rPr>
        <w:drawing>
          <wp:anchor distT="0" distB="0" distL="114300" distR="114300" simplePos="0" relativeHeight="251927552" behindDoc="0" locked="0" layoutInCell="1" allowOverlap="1" wp14:anchorId="48D8C33B" wp14:editId="1738AD77">
            <wp:simplePos x="0" y="0"/>
            <wp:positionH relativeFrom="column">
              <wp:posOffset>1905</wp:posOffset>
            </wp:positionH>
            <wp:positionV relativeFrom="paragraph">
              <wp:posOffset>318135</wp:posOffset>
            </wp:positionV>
            <wp:extent cx="1175385" cy="1488440"/>
            <wp:effectExtent l="0" t="0" r="0" b="0"/>
            <wp:wrapNone/>
            <wp:docPr id="1960139392" name="Picture 19601393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2" name="Clipboard check woman tick work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E7CA5" w14:textId="2D10F74F" w:rsidR="001A2DA2" w:rsidRPr="00323A30" w:rsidRDefault="001A2DA2" w:rsidP="001A2DA2">
      <w:r w:rsidRPr="00040029">
        <w:rPr>
          <w:noProof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7F2BCEBA" wp14:editId="7FCA92E9">
                <wp:simplePos x="0" y="0"/>
                <wp:positionH relativeFrom="margin">
                  <wp:posOffset>2171700</wp:posOffset>
                </wp:positionH>
                <wp:positionV relativeFrom="paragraph">
                  <wp:posOffset>247650</wp:posOffset>
                </wp:positionV>
                <wp:extent cx="3600450" cy="1143000"/>
                <wp:effectExtent l="0" t="0" r="0" b="0"/>
                <wp:wrapNone/>
                <wp:docPr id="14183777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161F8" id="Rectangle 1" o:spid="_x0000_s1026" style="position:absolute;margin-left:171pt;margin-top:19.5pt;width:283.5pt;height:90pt;z-index:-25147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" fillcolor="#ffe599 [1303]" stroked="f" strokeweight="1pt">
                <w10:wrap anchorx="margin"/>
              </v:rect>
            </w:pict>
          </mc:Fallback>
        </mc:AlternateContent>
      </w:r>
    </w:p>
    <w:p w14:paraId="5C00A267" w14:textId="613E5691" w:rsidR="001A2DA2" w:rsidRDefault="001A2DA2" w:rsidP="001A2DA2">
      <w:r>
        <w:t xml:space="preserve">The Ministry of Education sometimes calls Advisors on Deaf Children </w:t>
      </w:r>
      <w:proofErr w:type="spellStart"/>
      <w:r>
        <w:rPr>
          <w:b/>
          <w:bCs/>
        </w:rPr>
        <w:t>AoDC</w:t>
      </w:r>
      <w:proofErr w:type="spellEnd"/>
      <w:r>
        <w:rPr>
          <w:b/>
          <w:bCs/>
        </w:rPr>
        <w:t xml:space="preserve"> </w:t>
      </w:r>
      <w:r>
        <w:t>for short.</w:t>
      </w:r>
    </w:p>
    <w:p w14:paraId="00722B94" w14:textId="53AEAC6E" w:rsidR="001A2DA2" w:rsidRDefault="001A2DA2" w:rsidP="00717910"/>
    <w:p w14:paraId="47F318CD" w14:textId="1BA3CBF4" w:rsidR="0076287B" w:rsidRDefault="0076287B" w:rsidP="00717910"/>
    <w:p w14:paraId="4E826401" w14:textId="51791E7C" w:rsidR="0076287B" w:rsidRDefault="0076287B" w:rsidP="00717910"/>
    <w:p w14:paraId="4673A1A5" w14:textId="75CA411C" w:rsidR="00323A30" w:rsidRDefault="00323A3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60F980F3" w14:textId="4E84B062" w:rsidR="0076287B" w:rsidRDefault="00321E01" w:rsidP="00717910">
      <w:r w:rsidRPr="00321E0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050E1E82" wp14:editId="419B5F79">
                <wp:simplePos x="0" y="0"/>
                <wp:positionH relativeFrom="margin">
                  <wp:posOffset>2179320</wp:posOffset>
                </wp:positionH>
                <wp:positionV relativeFrom="paragraph">
                  <wp:posOffset>-106680</wp:posOffset>
                </wp:positionV>
                <wp:extent cx="3600450" cy="8275320"/>
                <wp:effectExtent l="0" t="0" r="0" b="0"/>
                <wp:wrapNone/>
                <wp:docPr id="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827532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C33B0" id="Rectangle 1" o:spid="_x0000_s1026" style="position:absolute;margin-left:171.6pt;margin-top:-8.4pt;width:283.5pt;height:651.6pt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" fillcolor="#e5c5e0" stroked="f" strokeweight="1pt">
                <w10:wrap anchorx="margin"/>
              </v:rect>
            </w:pict>
          </mc:Fallback>
        </mc:AlternateContent>
      </w:r>
      <w:r w:rsidR="00C7106C" w:rsidRPr="00321E01">
        <w:rPr>
          <w:b/>
          <w:bCs/>
          <w:noProof/>
        </w:rPr>
        <w:drawing>
          <wp:anchor distT="0" distB="0" distL="114300" distR="114300" simplePos="0" relativeHeight="251920384" behindDoc="0" locked="0" layoutInCell="1" allowOverlap="1" wp14:anchorId="7A9663F6" wp14:editId="7079DEBE">
            <wp:simplePos x="0" y="0"/>
            <wp:positionH relativeFrom="margin">
              <wp:posOffset>0</wp:posOffset>
            </wp:positionH>
            <wp:positionV relativeFrom="paragraph">
              <wp:posOffset>-69850</wp:posOffset>
            </wp:positionV>
            <wp:extent cx="1758166" cy="12573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58166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1E01">
        <w:rPr>
          <w:b/>
          <w:bCs/>
          <w:noProof/>
        </w:rPr>
        <w:t>AoDC</w:t>
      </w:r>
      <w:r w:rsidR="0076287B">
        <w:rPr>
          <w:b/>
          <w:bCs/>
        </w:rPr>
        <w:t xml:space="preserve"> </w:t>
      </w:r>
      <w:r w:rsidR="0076287B">
        <w:t>work with:</w:t>
      </w:r>
    </w:p>
    <w:p w14:paraId="343AF7CD" w14:textId="4347BF14" w:rsidR="0076287B" w:rsidRDefault="0076287B" w:rsidP="0076287B">
      <w:pPr>
        <w:pStyle w:val="Listtoplevel"/>
      </w:pPr>
      <w:r>
        <w:t>children who are Deaf / hard of hearing</w:t>
      </w:r>
    </w:p>
    <w:p w14:paraId="14496ECE" w14:textId="327A2939" w:rsidR="00323A30" w:rsidRDefault="00321E01" w:rsidP="0076287B">
      <w:pPr>
        <w:pStyle w:val="Listtoplevel"/>
      </w:pPr>
      <w:r>
        <w:drawing>
          <wp:anchor distT="0" distB="0" distL="114300" distR="114300" simplePos="0" relativeHeight="251921408" behindDoc="0" locked="0" layoutInCell="1" allowOverlap="1" wp14:anchorId="1D8AE1C8" wp14:editId="7D151816">
            <wp:simplePos x="0" y="0"/>
            <wp:positionH relativeFrom="column">
              <wp:posOffset>0</wp:posOffset>
            </wp:positionH>
            <wp:positionV relativeFrom="paragraph">
              <wp:posOffset>222885</wp:posOffset>
            </wp:positionV>
            <wp:extent cx="1757680" cy="1386125"/>
            <wp:effectExtent l="0" t="0" r="0" b="508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eacher reading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13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87B">
        <w:t>their whānau / families</w:t>
      </w:r>
    </w:p>
    <w:p w14:paraId="67466161" w14:textId="7AFBB5B3" w:rsidR="0076287B" w:rsidRDefault="00323A30" w:rsidP="0076287B">
      <w:pPr>
        <w:pStyle w:val="Listtoplevel"/>
      </w:pPr>
      <w:r>
        <w:t>their teachers</w:t>
      </w:r>
      <w:r w:rsidR="0076287B">
        <w:t>.</w:t>
      </w:r>
    </w:p>
    <w:p w14:paraId="31067DB9" w14:textId="03B5047D" w:rsidR="0076287B" w:rsidRDefault="0076287B" w:rsidP="0076287B"/>
    <w:p w14:paraId="5794ADFC" w14:textId="69B1579C" w:rsidR="00323A30" w:rsidRDefault="00321E01" w:rsidP="0076287B">
      <w:r>
        <w:rPr>
          <w:noProof/>
        </w:rPr>
        <w:drawing>
          <wp:anchor distT="0" distB="0" distL="114300" distR="114300" simplePos="0" relativeHeight="251922432" behindDoc="0" locked="0" layoutInCell="1" allowOverlap="1" wp14:anchorId="5C2FF785" wp14:editId="16856709">
            <wp:simplePos x="0" y="0"/>
            <wp:positionH relativeFrom="column">
              <wp:posOffset>0</wp:posOffset>
            </wp:positionH>
            <wp:positionV relativeFrom="paragraph">
              <wp:posOffset>318770</wp:posOffset>
            </wp:positionV>
            <wp:extent cx="1669415" cy="1257300"/>
            <wp:effectExtent l="0" t="0" r="6985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ZSL sign language adult child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330B0" w14:textId="41EE2FEC" w:rsidR="00323A30" w:rsidRDefault="00323A30" w:rsidP="0076287B">
      <w:r>
        <w:t>Advisors on Deaf Children will work out how to support your child with things like:</w:t>
      </w:r>
    </w:p>
    <w:p w14:paraId="76DD1929" w14:textId="201D5C69" w:rsidR="00323A30" w:rsidRDefault="00BA7C6C" w:rsidP="00323A30">
      <w:pPr>
        <w:pStyle w:val="Listtoplevel"/>
      </w:pPr>
      <w:r>
        <w:drawing>
          <wp:anchor distT="0" distB="0" distL="114300" distR="114300" simplePos="0" relativeHeight="251923456" behindDoc="0" locked="0" layoutInCell="1" allowOverlap="1" wp14:anchorId="58A6F8D1" wp14:editId="2D2BF151">
            <wp:simplePos x="0" y="0"/>
            <wp:positionH relativeFrom="column">
              <wp:posOffset>0</wp:posOffset>
            </wp:positionH>
            <wp:positionV relativeFrom="paragraph">
              <wp:posOffset>396240</wp:posOffset>
            </wp:positionV>
            <wp:extent cx="1714500" cy="1714500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Lesson Help teacher students school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30">
        <w:t>communicating</w:t>
      </w:r>
    </w:p>
    <w:p w14:paraId="2D811C62" w14:textId="216E12DF" w:rsidR="00323A30" w:rsidRDefault="00323A30" w:rsidP="00323A30">
      <w:pPr>
        <w:pStyle w:val="Listtoplevel"/>
      </w:pPr>
      <w:r>
        <w:t>learning language</w:t>
      </w:r>
    </w:p>
    <w:p w14:paraId="6755F7A2" w14:textId="45986BCC" w:rsidR="00323A30" w:rsidRDefault="00323A30" w:rsidP="00323A30">
      <w:pPr>
        <w:pStyle w:val="Listtoplevel"/>
      </w:pPr>
      <w:r>
        <w:t>learning:</w:t>
      </w:r>
    </w:p>
    <w:p w14:paraId="55CAB7EE" w14:textId="2AD897A0" w:rsidR="00323A30" w:rsidRDefault="00BA7C6C" w:rsidP="00323A30">
      <w:pPr>
        <w:pStyle w:val="Listsecondlevel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5504" behindDoc="0" locked="0" layoutInCell="1" allowOverlap="1" wp14:anchorId="41C24E2B" wp14:editId="2D2A5F88">
            <wp:simplePos x="0" y="0"/>
            <wp:positionH relativeFrom="column">
              <wp:posOffset>0</wp:posOffset>
            </wp:positionH>
            <wp:positionV relativeFrom="paragraph">
              <wp:posOffset>342265</wp:posOffset>
            </wp:positionV>
            <wp:extent cx="1714500" cy="1243801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eacher presenter pacific pasifika school education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43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30">
        <w:t xml:space="preserve">in </w:t>
      </w:r>
      <w:r w:rsidR="00323A30">
        <w:rPr>
          <w:b/>
          <w:bCs/>
        </w:rPr>
        <w:t>early childhood education</w:t>
      </w:r>
    </w:p>
    <w:p w14:paraId="1E88A331" w14:textId="11E0E24D" w:rsidR="00323A30" w:rsidRPr="00323A30" w:rsidRDefault="00323A30" w:rsidP="00323A30">
      <w:pPr>
        <w:pStyle w:val="Listparagraph2"/>
        <w:rPr>
          <w:lang w:eastAsia="en-US"/>
        </w:rPr>
      </w:pPr>
      <w:r w:rsidRPr="00AC20DF">
        <w:rPr>
          <w:shd w:val="clear" w:color="auto" w:fill="auto"/>
          <w:lang w:eastAsia="en-US"/>
        </w:rPr>
        <w:t>at school.</w:t>
      </w:r>
    </w:p>
    <w:p w14:paraId="3A4FFDDA" w14:textId="75382A57" w:rsidR="00323A30" w:rsidRDefault="00323A30" w:rsidP="0076287B"/>
    <w:p w14:paraId="57C66B9A" w14:textId="1C9B4F09" w:rsidR="00323A30" w:rsidRDefault="00BA7C6C" w:rsidP="0076287B">
      <w:r>
        <w:rPr>
          <w:b/>
          <w:bCs/>
          <w:noProof/>
        </w:rPr>
        <w:drawing>
          <wp:anchor distT="0" distB="0" distL="114300" distR="114300" simplePos="0" relativeHeight="251926528" behindDoc="0" locked="0" layoutInCell="1" allowOverlap="1" wp14:anchorId="2BECF9D6" wp14:editId="3A2EA9F2">
            <wp:simplePos x="0" y="0"/>
            <wp:positionH relativeFrom="column">
              <wp:posOffset>-22860</wp:posOffset>
            </wp:positionH>
            <wp:positionV relativeFrom="paragraph">
              <wp:posOffset>426720</wp:posOffset>
            </wp:positionV>
            <wp:extent cx="1508760" cy="150876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hildcare child care kindy kindie preschool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7B01A7E3" wp14:editId="46730D85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450" cy="2514600"/>
                <wp:effectExtent l="0" t="0" r="0" b="0"/>
                <wp:wrapNone/>
                <wp:docPr id="1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5146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F22D6" id="Rectangle 1" o:spid="_x0000_s1026" style="position:absolute;margin-left:171pt;margin-top:-9pt;width:283.5pt;height:198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" fillcolor="#e5c5e0" stroked="f" strokeweight="1pt">
                <w10:wrap anchorx="margin"/>
              </v:rect>
            </w:pict>
          </mc:Fallback>
        </mc:AlternateContent>
      </w:r>
      <w:r w:rsidR="00323A30">
        <w:rPr>
          <w:b/>
          <w:bCs/>
        </w:rPr>
        <w:t>Early childhood education</w:t>
      </w:r>
      <w:r w:rsidR="00323A30">
        <w:t xml:space="preserve"> means places children go to learn before they start school like:</w:t>
      </w:r>
    </w:p>
    <w:p w14:paraId="51FDC349" w14:textId="0CBF92E1" w:rsidR="00323A30" w:rsidRDefault="00323A30" w:rsidP="00323A30">
      <w:pPr>
        <w:pStyle w:val="Listtoplevel"/>
      </w:pPr>
      <w:r>
        <w:t>kindy</w:t>
      </w:r>
    </w:p>
    <w:p w14:paraId="74E205DA" w14:textId="78B35A1B" w:rsidR="00323A30" w:rsidRDefault="00323A30" w:rsidP="00323A30">
      <w:pPr>
        <w:pStyle w:val="Listtoplevel"/>
      </w:pPr>
      <w:r>
        <w:t>preschool.</w:t>
      </w:r>
      <w:r w:rsidR="00AC20DF" w:rsidRPr="00AC20DF">
        <w:rPr>
          <w:b/>
          <w:bCs/>
        </w:rPr>
        <w:t xml:space="preserve"> </w:t>
      </w:r>
    </w:p>
    <w:p w14:paraId="6B9FADDC" w14:textId="4DC4FB04" w:rsidR="0076287B" w:rsidRDefault="0076287B" w:rsidP="001A2DA2"/>
    <w:p w14:paraId="5DC0EEB2" w14:textId="0F9EE0B3" w:rsidR="0076287B" w:rsidRDefault="0076287B" w:rsidP="001A2DA2"/>
    <w:p w14:paraId="7776512A" w14:textId="5D1EDC76" w:rsidR="0076287B" w:rsidRDefault="001A2DA2" w:rsidP="0076287B">
      <w:r>
        <w:rPr>
          <w:noProof/>
        </w:rPr>
        <w:drawing>
          <wp:anchor distT="0" distB="0" distL="114300" distR="114300" simplePos="0" relativeHeight="251928576" behindDoc="0" locked="0" layoutInCell="1" allowOverlap="1" wp14:anchorId="651E3966" wp14:editId="23AB4363">
            <wp:simplePos x="0" y="0"/>
            <wp:positionH relativeFrom="column">
              <wp:posOffset>357</wp:posOffset>
            </wp:positionH>
            <wp:positionV relativeFrom="paragraph">
              <wp:posOffset>111125</wp:posOffset>
            </wp:positionV>
            <wp:extent cx="1371600" cy="1046117"/>
            <wp:effectExtent l="0" t="0" r="0" b="1905"/>
            <wp:wrapNone/>
            <wp:docPr id="1960139393" name="Picture 1960139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3" name="baby-newborn-couple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46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30">
        <w:t>AoDC work with children who are Deaf / hard of hearing:</w:t>
      </w:r>
    </w:p>
    <w:p w14:paraId="200F3657" w14:textId="4C816236" w:rsidR="00323A30" w:rsidRDefault="00323A30" w:rsidP="00323A30">
      <w:pPr>
        <w:pStyle w:val="Listtoplevel"/>
      </w:pPr>
      <w:r>
        <w:t>from when they are born</w:t>
      </w:r>
    </w:p>
    <w:p w14:paraId="6A762602" w14:textId="3F0479AE" w:rsidR="00323A30" w:rsidRDefault="001A2DA2" w:rsidP="00323A30">
      <w:pPr>
        <w:pStyle w:val="Listtoplevel"/>
      </w:pPr>
      <w:r>
        <w:drawing>
          <wp:anchor distT="0" distB="0" distL="114300" distR="114300" simplePos="0" relativeHeight="251930624" behindDoc="0" locked="0" layoutInCell="1" allowOverlap="1" wp14:anchorId="39A34C03" wp14:editId="33A187C9">
            <wp:simplePos x="0" y="0"/>
            <wp:positionH relativeFrom="column">
              <wp:posOffset>-222250</wp:posOffset>
            </wp:positionH>
            <wp:positionV relativeFrom="paragraph">
              <wp:posOffset>340360</wp:posOffset>
            </wp:positionV>
            <wp:extent cx="1714500" cy="1714500"/>
            <wp:effectExtent l="0" t="0" r="0" b="0"/>
            <wp:wrapNone/>
            <wp:docPr id="1960139396" name="Picture 19601393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6" name="share information discuss teacher student young person school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30">
        <w:t xml:space="preserve">until they are in </w:t>
      </w:r>
      <w:r w:rsidR="00316845">
        <w:t xml:space="preserve">Year </w:t>
      </w:r>
      <w:r w:rsidR="00323A30">
        <w:t>3 at school.</w:t>
      </w:r>
    </w:p>
    <w:p w14:paraId="299F72B8" w14:textId="620EE554" w:rsidR="00323A30" w:rsidRDefault="00323A30" w:rsidP="00323A30"/>
    <w:p w14:paraId="5DDCF955" w14:textId="6E1D7ADD" w:rsidR="00323A30" w:rsidRDefault="00323A30" w:rsidP="00323A30"/>
    <w:p w14:paraId="5DD87A55" w14:textId="57754C91" w:rsidR="00323A30" w:rsidRDefault="00323A30" w:rsidP="00323A30">
      <w:r>
        <w:t>AoDC can also work with older children.</w:t>
      </w:r>
    </w:p>
    <w:p w14:paraId="3C4C00B3" w14:textId="1916D52D" w:rsidR="00323A30" w:rsidRDefault="00323A30" w:rsidP="00323A30"/>
    <w:p w14:paraId="1BFCCE41" w14:textId="77777777" w:rsidR="001A2DA2" w:rsidRDefault="001A2DA2" w:rsidP="00323A30"/>
    <w:p w14:paraId="5DC8CA1B" w14:textId="2C507E93" w:rsidR="00323A30" w:rsidRDefault="0014272D" w:rsidP="001A2DA2">
      <w:r>
        <w:rPr>
          <w:noProof/>
        </w:rPr>
        <w:drawing>
          <wp:anchor distT="0" distB="0" distL="114300" distR="114300" simplePos="0" relativeHeight="251931648" behindDoc="0" locked="0" layoutInCell="1" allowOverlap="1" wp14:anchorId="09B8686A" wp14:editId="454FAD0C">
            <wp:simplePos x="0" y="0"/>
            <wp:positionH relativeFrom="column">
              <wp:posOffset>485</wp:posOffset>
            </wp:positionH>
            <wp:positionV relativeFrom="paragraph">
              <wp:posOffset>-114300</wp:posOffset>
            </wp:positionV>
            <wp:extent cx="1257300" cy="1525223"/>
            <wp:effectExtent l="0" t="0" r="0" b="0"/>
            <wp:wrapNone/>
            <wp:docPr id="1960139397" name="Picture 19601393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7" name="Ask Question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525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30">
        <w:t xml:space="preserve">When your child starts early childhood education the AoDC might ask </w:t>
      </w:r>
      <w:r w:rsidR="00323A30">
        <w:rPr>
          <w:b/>
          <w:bCs/>
        </w:rPr>
        <w:t>Ko Taku Reo | Deaf Education New Zealand</w:t>
      </w:r>
      <w:r w:rsidR="00323A30">
        <w:t xml:space="preserve"> for support.</w:t>
      </w:r>
    </w:p>
    <w:p w14:paraId="0AC15DF1" w14:textId="27149D0E" w:rsidR="00323A30" w:rsidRDefault="001A2DA2" w:rsidP="00323A30">
      <w:r>
        <w:rPr>
          <w:noProof/>
        </w:rPr>
        <w:drawing>
          <wp:anchor distT="0" distB="0" distL="114300" distR="114300" simplePos="0" relativeHeight="251933696" behindDoc="0" locked="0" layoutInCell="1" allowOverlap="1" wp14:anchorId="6DC3FED6" wp14:editId="5181E56E">
            <wp:simplePos x="0" y="0"/>
            <wp:positionH relativeFrom="margin">
              <wp:posOffset>68580</wp:posOffset>
            </wp:positionH>
            <wp:positionV relativeFrom="paragraph">
              <wp:posOffset>-50800</wp:posOffset>
            </wp:positionV>
            <wp:extent cx="1620294" cy="1257300"/>
            <wp:effectExtent l="0" t="0" r="0" b="0"/>
            <wp:wrapNone/>
            <wp:docPr id="1960139398" name="Picture 19601393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20294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746A66CA" wp14:editId="3274156F">
                <wp:simplePos x="0" y="0"/>
                <wp:positionH relativeFrom="margin">
                  <wp:posOffset>2171700</wp:posOffset>
                </wp:positionH>
                <wp:positionV relativeFrom="paragraph">
                  <wp:posOffset>-114935</wp:posOffset>
                </wp:positionV>
                <wp:extent cx="3600450" cy="1504950"/>
                <wp:effectExtent l="0" t="0" r="0" b="0"/>
                <wp:wrapNone/>
                <wp:docPr id="1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5049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D1CC3" id="Rectangle 1" o:spid="_x0000_s1026" style="position:absolute;margin-left:171pt;margin-top:-9.05pt;width:283.5pt;height:118.5pt;z-index:-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" fillcolor="#e5c5e0" stroked="f" strokeweight="1pt">
                <w10:wrap anchorx="margin"/>
              </v:rect>
            </w:pict>
          </mc:Fallback>
        </mc:AlternateContent>
      </w:r>
      <w:r w:rsidR="00323A30">
        <w:rPr>
          <w:b/>
          <w:bCs/>
        </w:rPr>
        <w:t xml:space="preserve">Ko Taku Reo | Deaf Education </w:t>
      </w:r>
      <w:r w:rsidR="00AC20DF">
        <w:rPr>
          <w:b/>
          <w:bCs/>
        </w:rPr>
        <w:br/>
      </w:r>
      <w:r w:rsidR="00323A30">
        <w:rPr>
          <w:b/>
          <w:bCs/>
        </w:rPr>
        <w:t>New Zealand</w:t>
      </w:r>
      <w:r w:rsidR="00323A30">
        <w:t xml:space="preserve"> is in charge of supporting children who are Deaf / hard of hearing </w:t>
      </w:r>
      <w:r w:rsidR="00001B84">
        <w:t>with learning.</w:t>
      </w:r>
    </w:p>
    <w:p w14:paraId="3F19E20E" w14:textId="087F4CC6" w:rsidR="00001B84" w:rsidRDefault="00001B84" w:rsidP="00323A30"/>
    <w:p w14:paraId="6EF597E7" w14:textId="3C0FC0F3" w:rsidR="00001B84" w:rsidRDefault="0014272D" w:rsidP="00323A30">
      <w:r>
        <w:rPr>
          <w:noProof/>
        </w:rPr>
        <w:drawing>
          <wp:anchor distT="0" distB="0" distL="114300" distR="114300" simplePos="0" relativeHeight="251934720" behindDoc="0" locked="0" layoutInCell="1" allowOverlap="1" wp14:anchorId="216FB74D" wp14:editId="7609230D">
            <wp:simplePos x="0" y="0"/>
            <wp:positionH relativeFrom="column">
              <wp:posOffset>6350</wp:posOffset>
            </wp:positionH>
            <wp:positionV relativeFrom="paragraph">
              <wp:posOffset>145415</wp:posOffset>
            </wp:positionV>
            <wp:extent cx="1751330" cy="1751330"/>
            <wp:effectExtent l="0" t="0" r="1270" b="0"/>
            <wp:wrapNone/>
            <wp:docPr id="1960139399" name="Picture 1960139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9" name="iPad help teacher support school chil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64CDC" w14:textId="3A5DD060" w:rsidR="00001B84" w:rsidRDefault="00001B84" w:rsidP="00323A30">
      <w:r>
        <w:t>Ko Taku Reo | Deaf Education New Zealand provides support like:</w:t>
      </w:r>
    </w:p>
    <w:p w14:paraId="444B048F" w14:textId="433E87ED" w:rsidR="00001B84" w:rsidRPr="00001B84" w:rsidRDefault="00001B84" w:rsidP="00001B84">
      <w:pPr>
        <w:pStyle w:val="Listtoplevel"/>
      </w:pPr>
      <w:r>
        <w:rPr>
          <w:b/>
          <w:bCs/>
        </w:rPr>
        <w:t>Resource Teachers of the Deaf</w:t>
      </w:r>
    </w:p>
    <w:p w14:paraId="5FEB830B" w14:textId="50F172D4" w:rsidR="00001B84" w:rsidRPr="00001B84" w:rsidRDefault="0014272D" w:rsidP="00001B84">
      <w:pPr>
        <w:pStyle w:val="Listtoplevel"/>
      </w:pPr>
      <w:r>
        <w:rPr>
          <w:b/>
          <w:bCs/>
        </w:rPr>
        <w:drawing>
          <wp:anchor distT="0" distB="0" distL="114300" distR="114300" simplePos="0" relativeHeight="251935744" behindDoc="0" locked="0" layoutInCell="1" allowOverlap="1" wp14:anchorId="1D4F1D73" wp14:editId="32924349">
            <wp:simplePos x="0" y="0"/>
            <wp:positionH relativeFrom="column">
              <wp:posOffset>0</wp:posOffset>
            </wp:positionH>
            <wp:positionV relativeFrom="paragraph">
              <wp:posOffset>260985</wp:posOffset>
            </wp:positionV>
            <wp:extent cx="1844040" cy="1193743"/>
            <wp:effectExtent l="0" t="0" r="0" b="0"/>
            <wp:wrapNone/>
            <wp:docPr id="1960139400" name="Picture 19601394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0" name="School building education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45858" cy="119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B84">
        <w:rPr>
          <w:b/>
          <w:bCs/>
        </w:rPr>
        <w:t>New Zealand Sign Language tutors</w:t>
      </w:r>
    </w:p>
    <w:p w14:paraId="13ECBFC8" w14:textId="21DFFB7D" w:rsidR="00001B84" w:rsidRDefault="00001B84" w:rsidP="00001B84">
      <w:pPr>
        <w:pStyle w:val="Listtoplevel"/>
      </w:pPr>
      <w:r>
        <w:rPr>
          <w:b/>
          <w:bCs/>
        </w:rPr>
        <w:t>specialist schools</w:t>
      </w:r>
      <w:r>
        <w:t>.</w:t>
      </w:r>
    </w:p>
    <w:p w14:paraId="4F843399" w14:textId="5F2CC596" w:rsidR="00001B84" w:rsidRDefault="00001B84" w:rsidP="00001B84"/>
    <w:p w14:paraId="53A4FD9B" w14:textId="7BA215A5" w:rsidR="00001B84" w:rsidRDefault="00001B84" w:rsidP="00001B84"/>
    <w:p w14:paraId="0B85F1A5" w14:textId="77777777" w:rsidR="00001B84" w:rsidRDefault="00001B84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4256231" w14:textId="229DE024" w:rsidR="00001B84" w:rsidRDefault="003B69A2" w:rsidP="00001B84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1A3E430B" wp14:editId="5FA56516">
                <wp:simplePos x="0" y="0"/>
                <wp:positionH relativeFrom="margin">
                  <wp:posOffset>2171700</wp:posOffset>
                </wp:positionH>
                <wp:positionV relativeFrom="paragraph">
                  <wp:posOffset>-82550</wp:posOffset>
                </wp:positionV>
                <wp:extent cx="3600450" cy="2139950"/>
                <wp:effectExtent l="0" t="0" r="0" b="0"/>
                <wp:wrapNone/>
                <wp:docPr id="1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1399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049C7" id="Rectangle 1" o:spid="_x0000_s1026" style="position:absolute;margin-left:171pt;margin-top:-6.5pt;width:283.5pt;height:168.5pt;z-index:-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  <w:r w:rsidR="0014272D">
        <w:rPr>
          <w:noProof/>
        </w:rPr>
        <w:drawing>
          <wp:anchor distT="0" distB="0" distL="114300" distR="114300" simplePos="0" relativeHeight="251937792" behindDoc="0" locked="0" layoutInCell="1" allowOverlap="1" wp14:anchorId="19D20F03" wp14:editId="3970BD0F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669415" cy="1257300"/>
            <wp:effectExtent l="0" t="0" r="6985" b="0"/>
            <wp:wrapNone/>
            <wp:docPr id="1960139401" name="Picture 19601394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ZSL sign language adult child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B84">
        <w:rPr>
          <w:b/>
          <w:bCs/>
        </w:rPr>
        <w:t xml:space="preserve">Resource Teachers of the Deaf </w:t>
      </w:r>
      <w:r w:rsidR="00001B84">
        <w:t>support children who:</w:t>
      </w:r>
    </w:p>
    <w:p w14:paraId="14B1A7A7" w14:textId="22A50150" w:rsidR="00001B84" w:rsidRDefault="00001B84" w:rsidP="00001B84">
      <w:pPr>
        <w:pStyle w:val="Listtoplevel"/>
      </w:pPr>
      <w:r>
        <w:t>are Deaf / hard of hearing</w:t>
      </w:r>
    </w:p>
    <w:p w14:paraId="3376CC47" w14:textId="69CF9C82" w:rsidR="00001B84" w:rsidRDefault="00001B84" w:rsidP="00001B84">
      <w:pPr>
        <w:pStyle w:val="Listtoplevel"/>
      </w:pPr>
      <w:r>
        <w:t xml:space="preserve">go to </w:t>
      </w:r>
      <w:r>
        <w:rPr>
          <w:b/>
          <w:bCs/>
        </w:rPr>
        <w:t xml:space="preserve">mainstream </w:t>
      </w:r>
      <w:r>
        <w:t>schools.</w:t>
      </w:r>
    </w:p>
    <w:p w14:paraId="3F4A3485" w14:textId="7E2B2487" w:rsidR="00001B84" w:rsidRDefault="00001B84" w:rsidP="00001B84"/>
    <w:p w14:paraId="582552D7" w14:textId="0A3BF3C4" w:rsidR="00001B84" w:rsidRDefault="001E0B93" w:rsidP="00001B84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420789FB" wp14:editId="04635548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600450" cy="2559050"/>
                <wp:effectExtent l="0" t="0" r="0" b="0"/>
                <wp:wrapNone/>
                <wp:docPr id="1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5590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B19D6" id="Rectangle 1" o:spid="_x0000_s1026" style="position:absolute;margin-left:171pt;margin-top:18.85pt;width:283.5pt;height:201.5pt;z-index:-25144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  <w:r w:rsidR="00617D0B">
        <w:rPr>
          <w:noProof/>
        </w:rPr>
        <w:drawing>
          <wp:anchor distT="0" distB="0" distL="114300" distR="114300" simplePos="0" relativeHeight="251939840" behindDoc="0" locked="0" layoutInCell="1" allowOverlap="1" wp14:anchorId="32E696A9" wp14:editId="529F70C7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1488035" cy="1173480"/>
            <wp:effectExtent l="0" t="0" r="0" b="7620"/>
            <wp:wrapNone/>
            <wp:docPr id="1960139402" name="Picture 1960139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eacher reading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89840" cy="117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902F7" w14:textId="07FF56C9" w:rsidR="00001B84" w:rsidRDefault="00001B84" w:rsidP="00001B84">
      <w:r>
        <w:t xml:space="preserve">Here a </w:t>
      </w:r>
      <w:r>
        <w:rPr>
          <w:b/>
          <w:bCs/>
        </w:rPr>
        <w:t>mainstream</w:t>
      </w:r>
      <w:r>
        <w:t xml:space="preserve"> school means a school that is not only for children who are Deaf / hard of hearing.</w:t>
      </w:r>
    </w:p>
    <w:p w14:paraId="2EB00794" w14:textId="1FB2DC98" w:rsidR="00001B84" w:rsidRDefault="00617D0B" w:rsidP="00001B84">
      <w:r>
        <w:rPr>
          <w:noProof/>
          <w:lang w:eastAsia="en-NZ"/>
        </w:rPr>
        <w:drawing>
          <wp:anchor distT="0" distB="0" distL="114300" distR="114300" simplePos="0" relativeHeight="251945984" behindDoc="0" locked="0" layoutInCell="1" allowOverlap="1" wp14:anchorId="1008096F" wp14:editId="351EE668">
            <wp:simplePos x="0" y="0"/>
            <wp:positionH relativeFrom="column">
              <wp:posOffset>0</wp:posOffset>
            </wp:positionH>
            <wp:positionV relativeFrom="paragraph">
              <wp:posOffset>216535</wp:posOffset>
            </wp:positionV>
            <wp:extent cx="1575435" cy="1060751"/>
            <wp:effectExtent l="0" t="0" r="5715" b="6350"/>
            <wp:wrapNone/>
            <wp:docPr id="1960139405" name="Picture 19601394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hool-playground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80626" cy="1064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287E6" w14:textId="31CEC0B2" w:rsidR="00001B84" w:rsidRDefault="00001B84" w:rsidP="00001B84"/>
    <w:p w14:paraId="1C044270" w14:textId="70B660F7" w:rsidR="00001B84" w:rsidRDefault="00001B84" w:rsidP="00001B84">
      <w:r>
        <w:t>All children can go to a mainstream school.</w:t>
      </w:r>
    </w:p>
    <w:p w14:paraId="7C1FBD46" w14:textId="172F5494" w:rsidR="00001B84" w:rsidRDefault="0014272D" w:rsidP="00001B84">
      <w:r>
        <w:rPr>
          <w:noProof/>
        </w:rPr>
        <w:drawing>
          <wp:anchor distT="0" distB="0" distL="114300" distR="114300" simplePos="0" relativeHeight="251941888" behindDoc="0" locked="0" layoutInCell="1" allowOverlap="1" wp14:anchorId="1DA29F71" wp14:editId="2BA01B2A">
            <wp:simplePos x="0" y="0"/>
            <wp:positionH relativeFrom="column">
              <wp:posOffset>6350</wp:posOffset>
            </wp:positionH>
            <wp:positionV relativeFrom="paragraph">
              <wp:posOffset>57785</wp:posOffset>
            </wp:positionV>
            <wp:extent cx="1485900" cy="1485900"/>
            <wp:effectExtent l="0" t="0" r="0" b="0"/>
            <wp:wrapNone/>
            <wp:docPr id="1960139403" name="Picture 19601394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5" name="Lesson Help learn school teach studen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1A233" w14:textId="2B6CA719" w:rsidR="00001B84" w:rsidRDefault="00001B84" w:rsidP="00001B84"/>
    <w:p w14:paraId="75AC9D8C" w14:textId="79A7540A" w:rsidR="00001B84" w:rsidRDefault="00001B84" w:rsidP="00001B84">
      <w:r>
        <w:t xml:space="preserve">Resource Teachers of the Deaf </w:t>
      </w:r>
      <w:proofErr w:type="gramStart"/>
      <w:r>
        <w:t>can do</w:t>
      </w:r>
      <w:proofErr w:type="gramEnd"/>
      <w:r>
        <w:t xml:space="preserve"> things like:</w:t>
      </w:r>
    </w:p>
    <w:p w14:paraId="4659C4B2" w14:textId="18EE7BC9" w:rsidR="00001B84" w:rsidRDefault="0014272D" w:rsidP="00001B84">
      <w:pPr>
        <w:pStyle w:val="Listtoplevel"/>
      </w:pPr>
      <w:r>
        <w:rPr>
          <w:lang w:val="en-NZ" w:eastAsia="en-NZ"/>
        </w:rPr>
        <w:drawing>
          <wp:anchor distT="0" distB="0" distL="114300" distR="114300" simplePos="0" relativeHeight="251943936" behindDoc="0" locked="0" layoutInCell="1" allowOverlap="1" wp14:anchorId="60D8C40C" wp14:editId="4A62575E">
            <wp:simplePos x="0" y="0"/>
            <wp:positionH relativeFrom="column">
              <wp:posOffset>0</wp:posOffset>
            </wp:positionH>
            <wp:positionV relativeFrom="paragraph">
              <wp:posOffset>377190</wp:posOffset>
            </wp:positionV>
            <wp:extent cx="1575553" cy="1143000"/>
            <wp:effectExtent l="0" t="0" r="5715" b="0"/>
            <wp:wrapNone/>
            <wp:docPr id="1960139404" name="Picture 1960139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eacher presenter pacific pasifika school education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75553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B84">
        <w:t>teach</w:t>
      </w:r>
      <w:r w:rsidR="00A25BF9">
        <w:t xml:space="preserve"> </w:t>
      </w:r>
      <w:r w:rsidR="00001B84">
        <w:t>your child</w:t>
      </w:r>
    </w:p>
    <w:p w14:paraId="63E8056B" w14:textId="04D96FBE" w:rsidR="00001B84" w:rsidRDefault="00001B84" w:rsidP="00001B84">
      <w:pPr>
        <w:pStyle w:val="Listtoplevel"/>
      </w:pPr>
      <w:r>
        <w:t xml:space="preserve">support the classroom teacher to teach your child. </w:t>
      </w:r>
    </w:p>
    <w:p w14:paraId="7C27FC4F" w14:textId="1A0FCFF7" w:rsidR="00001B84" w:rsidRDefault="00001B84" w:rsidP="00001B84"/>
    <w:p w14:paraId="6BAA00AF" w14:textId="7C355A4A" w:rsidR="00001B84" w:rsidRDefault="003B69A2" w:rsidP="00001B84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6966AD9A" wp14:editId="529DE31C">
                <wp:simplePos x="0" y="0"/>
                <wp:positionH relativeFrom="margin">
                  <wp:posOffset>2178050</wp:posOffset>
                </wp:positionH>
                <wp:positionV relativeFrom="paragraph">
                  <wp:posOffset>-101600</wp:posOffset>
                </wp:positionV>
                <wp:extent cx="3600450" cy="4946650"/>
                <wp:effectExtent l="0" t="0" r="0" b="6350"/>
                <wp:wrapNone/>
                <wp:docPr id="1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49466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3F1EC" id="Rectangle 1" o:spid="_x0000_s1026" style="position:absolute;margin-left:171.5pt;margin-top:-8pt;width:283.5pt;height:389.5pt;z-index:-25144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  <w:r w:rsidR="00617D0B">
        <w:rPr>
          <w:b/>
          <w:bCs/>
          <w:noProof/>
        </w:rPr>
        <w:drawing>
          <wp:anchor distT="0" distB="0" distL="114300" distR="114300" simplePos="0" relativeHeight="251947008" behindDoc="0" locked="0" layoutInCell="1" allowOverlap="1" wp14:anchorId="73CB1D49" wp14:editId="4E435BE4">
            <wp:simplePos x="0" y="0"/>
            <wp:positionH relativeFrom="column">
              <wp:posOffset>0</wp:posOffset>
            </wp:positionH>
            <wp:positionV relativeFrom="paragraph">
              <wp:posOffset>-226695</wp:posOffset>
            </wp:positionV>
            <wp:extent cx="1377699" cy="1764796"/>
            <wp:effectExtent l="0" t="0" r="0" b="6985"/>
            <wp:wrapNone/>
            <wp:docPr id="1960139406" name="Picture 19601394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6" name="Sign Language-0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377699" cy="1764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B84">
        <w:rPr>
          <w:b/>
          <w:bCs/>
        </w:rPr>
        <w:t xml:space="preserve">New Zealand Sign Language </w:t>
      </w:r>
      <w:r w:rsidR="00AC20DF">
        <w:rPr>
          <w:b/>
          <w:bCs/>
        </w:rPr>
        <w:br/>
      </w:r>
      <w:r w:rsidR="00001B84">
        <w:rPr>
          <w:b/>
          <w:bCs/>
        </w:rPr>
        <w:t>tutors</w:t>
      </w:r>
      <w:r w:rsidR="00001B84">
        <w:t xml:space="preserve"> </w:t>
      </w:r>
      <w:r w:rsidR="001B51B4">
        <w:t>teach New Zealand Sign Language to Deaf children.</w:t>
      </w:r>
      <w:r w:rsidR="00AC20DF" w:rsidRPr="00AC20DF">
        <w:rPr>
          <w:b/>
          <w:bCs/>
          <w:noProof/>
        </w:rPr>
        <w:t xml:space="preserve"> </w:t>
      </w:r>
    </w:p>
    <w:p w14:paraId="27DFCD4E" w14:textId="4FD3F8E9" w:rsidR="001B51B4" w:rsidRDefault="001B51B4" w:rsidP="00001B84"/>
    <w:p w14:paraId="1200D8BE" w14:textId="60C29D94" w:rsidR="001B51B4" w:rsidRDefault="001B51B4" w:rsidP="00001B84"/>
    <w:p w14:paraId="7E0C87B2" w14:textId="25241554" w:rsidR="001B51B4" w:rsidRDefault="00617D0B" w:rsidP="00001B84">
      <w:r>
        <w:rPr>
          <w:noProof/>
        </w:rPr>
        <w:drawing>
          <wp:anchor distT="0" distB="0" distL="114300" distR="114300" simplePos="0" relativeHeight="251948032" behindDoc="0" locked="0" layoutInCell="1" allowOverlap="1" wp14:anchorId="76BC834F" wp14:editId="4BBE6C3C">
            <wp:simplePos x="0" y="0"/>
            <wp:positionH relativeFrom="column">
              <wp:posOffset>0</wp:posOffset>
            </wp:positionH>
            <wp:positionV relativeFrom="paragraph">
              <wp:posOffset>76201</wp:posOffset>
            </wp:positionV>
            <wp:extent cx="1728000" cy="1143000"/>
            <wp:effectExtent l="0" t="0" r="5715" b="0"/>
            <wp:wrapNone/>
            <wp:docPr id="1960139407" name="Picture 19601394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7" name="Rainbow couple family gay queer father fathers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728330" cy="1143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1B4">
        <w:t>They also support:</w:t>
      </w:r>
    </w:p>
    <w:p w14:paraId="6E634032" w14:textId="6ADEEC02" w:rsidR="001B51B4" w:rsidRDefault="00617D0B" w:rsidP="001B51B4">
      <w:pPr>
        <w:pStyle w:val="Listtoplevel"/>
      </w:pPr>
      <w:r>
        <w:drawing>
          <wp:anchor distT="0" distB="0" distL="114300" distR="114300" simplePos="0" relativeHeight="251949056" behindDoc="0" locked="0" layoutInCell="1" allowOverlap="1" wp14:anchorId="00636368" wp14:editId="3916876A">
            <wp:simplePos x="0" y="0"/>
            <wp:positionH relativeFrom="column">
              <wp:posOffset>0</wp:posOffset>
            </wp:positionH>
            <wp:positionV relativeFrom="paragraph">
              <wp:posOffset>1325880</wp:posOffset>
            </wp:positionV>
            <wp:extent cx="1600200" cy="1241425"/>
            <wp:effectExtent l="0" t="0" r="0" b="0"/>
            <wp:wrapNone/>
            <wp:docPr id="1960139408" name="Picture 19601394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8" name="NZSL sign language adults cochlear implant (1)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1B4">
        <w:t>the whānau / families of Deaf children to get better at New Zealand Sign Language</w:t>
      </w:r>
    </w:p>
    <w:p w14:paraId="39FBF7DC" w14:textId="318C3520" w:rsidR="001B51B4" w:rsidRDefault="001B51B4" w:rsidP="001B51B4">
      <w:pPr>
        <w:pStyle w:val="Listtoplevel"/>
      </w:pPr>
      <w:r>
        <w:t xml:space="preserve">teachers of Deaf children to get better at New Zealand Sign Language. </w:t>
      </w:r>
    </w:p>
    <w:p w14:paraId="4571D83B" w14:textId="53D911C1" w:rsidR="00E8416E" w:rsidRDefault="00E8416E" w:rsidP="00E8416E">
      <w:pPr>
        <w:pStyle w:val="Heading2"/>
      </w:pPr>
    </w:p>
    <w:p w14:paraId="498AEA7C" w14:textId="3684F582" w:rsidR="00E8416E" w:rsidRDefault="00617D0B" w:rsidP="00E8416E">
      <w:r>
        <w:rPr>
          <w:noProof/>
          <w:lang w:eastAsia="en-NZ"/>
        </w:rPr>
        <w:drawing>
          <wp:anchor distT="0" distB="0" distL="114300" distR="114300" simplePos="0" relativeHeight="251951104" behindDoc="0" locked="0" layoutInCell="1" allowOverlap="1" wp14:anchorId="583B8AAF" wp14:editId="320B7F2B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1727835" cy="1152592"/>
            <wp:effectExtent l="0" t="0" r="5715" b="9525"/>
            <wp:wrapNone/>
            <wp:docPr id="1960139409" name="Picture 19601394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SL sign language teens tweens youth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152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41D3BB53" wp14:editId="15BCC478">
                <wp:simplePos x="0" y="0"/>
                <wp:positionH relativeFrom="margin">
                  <wp:posOffset>2171700</wp:posOffset>
                </wp:positionH>
                <wp:positionV relativeFrom="paragraph">
                  <wp:posOffset>248920</wp:posOffset>
                </wp:positionV>
                <wp:extent cx="3600450" cy="1143000"/>
                <wp:effectExtent l="0" t="0" r="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7385F" id="Rectangle 1" o:spid="_x0000_s1026" style="position:absolute;margin-left:171pt;margin-top:19.6pt;width:283.5pt;height:90pt;z-index:-25146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" fillcolor="#ffe599 [1303]" stroked="f" strokeweight="1pt">
                <w10:wrap anchorx="margin"/>
              </v:rect>
            </w:pict>
          </mc:Fallback>
        </mc:AlternateContent>
      </w:r>
    </w:p>
    <w:p w14:paraId="0442B4D0" w14:textId="7FD55759" w:rsidR="00E8416E" w:rsidRPr="00E8416E" w:rsidRDefault="00E8416E" w:rsidP="00E8416E">
      <w:r>
        <w:t xml:space="preserve">In this Easy Read we call New Zealand Sign Language </w:t>
      </w:r>
      <w:r>
        <w:rPr>
          <w:b/>
          <w:bCs/>
        </w:rPr>
        <w:t>NZSL</w:t>
      </w:r>
      <w:r>
        <w:t xml:space="preserve"> for short. </w:t>
      </w:r>
    </w:p>
    <w:p w14:paraId="25DDE49E" w14:textId="1D172E58" w:rsidR="00404343" w:rsidRDefault="00404343" w:rsidP="00404343"/>
    <w:p w14:paraId="1D599780" w14:textId="1115BF74" w:rsidR="00404343" w:rsidRDefault="00404343" w:rsidP="00404343"/>
    <w:p w14:paraId="22F309D4" w14:textId="77777777" w:rsidR="00404343" w:rsidRDefault="00404343">
      <w:pPr>
        <w:spacing w:line="240" w:lineRule="auto"/>
        <w:ind w:left="0"/>
      </w:pPr>
      <w:r>
        <w:br w:type="page"/>
      </w:r>
    </w:p>
    <w:p w14:paraId="62579C5A" w14:textId="09B603D9" w:rsidR="00404343" w:rsidRDefault="003B69A2" w:rsidP="00404343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00210C92" wp14:editId="19F8F478">
                <wp:simplePos x="0" y="0"/>
                <wp:positionH relativeFrom="margin">
                  <wp:posOffset>2171700</wp:posOffset>
                </wp:positionH>
                <wp:positionV relativeFrom="paragraph">
                  <wp:posOffset>-82550</wp:posOffset>
                </wp:positionV>
                <wp:extent cx="3600450" cy="4273550"/>
                <wp:effectExtent l="0" t="0" r="0" b="0"/>
                <wp:wrapNone/>
                <wp:docPr id="1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42735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D8E9DE" id="Rectangle 1" o:spid="_x0000_s1026" style="position:absolute;margin-left:171pt;margin-top:-6.5pt;width:283.5pt;height:336.5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" fillcolor="#e5c5e0" stroked="f" strokeweight="1pt">
                <w10:wrap anchorx="margin"/>
              </v:rect>
            </w:pict>
          </mc:Fallback>
        </mc:AlternateContent>
      </w:r>
      <w:r w:rsidR="00617D0B">
        <w:rPr>
          <w:noProof/>
        </w:rPr>
        <w:drawing>
          <wp:anchor distT="0" distB="0" distL="114300" distR="114300" simplePos="0" relativeHeight="251956224" behindDoc="0" locked="0" layoutInCell="1" allowOverlap="1" wp14:anchorId="1ED3DD7C" wp14:editId="66D9D800">
            <wp:simplePos x="0" y="0"/>
            <wp:positionH relativeFrom="column">
              <wp:posOffset>12700</wp:posOffset>
            </wp:positionH>
            <wp:positionV relativeFrom="paragraph">
              <wp:posOffset>-228600</wp:posOffset>
            </wp:positionV>
            <wp:extent cx="1485265" cy="1485265"/>
            <wp:effectExtent l="0" t="0" r="0" b="635"/>
            <wp:wrapNone/>
            <wp:docPr id="1960139412" name="Picture 19601394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2" name="Friends signing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343">
        <w:t xml:space="preserve">Here </w:t>
      </w:r>
      <w:r w:rsidR="00404343">
        <w:rPr>
          <w:b/>
          <w:bCs/>
        </w:rPr>
        <w:t xml:space="preserve">specialist schools </w:t>
      </w:r>
      <w:r w:rsidR="00404343">
        <w:t xml:space="preserve">are </w:t>
      </w:r>
      <w:r w:rsidR="0023551F">
        <w:br/>
      </w:r>
      <w:r w:rsidR="00404343">
        <w:t>schools for Deaf students.</w:t>
      </w:r>
      <w:r w:rsidR="00AC20DF" w:rsidRPr="00AC20DF">
        <w:rPr>
          <w:b/>
          <w:bCs/>
          <w:noProof/>
        </w:rPr>
        <w:t xml:space="preserve"> </w:t>
      </w:r>
    </w:p>
    <w:p w14:paraId="363A02CD" w14:textId="09FC5F24" w:rsidR="00404343" w:rsidRDefault="00404343" w:rsidP="00404343"/>
    <w:p w14:paraId="563CAF21" w14:textId="1A7CBE8E" w:rsidR="00404343" w:rsidRDefault="00404343" w:rsidP="00404343"/>
    <w:p w14:paraId="2C4C9245" w14:textId="3EA70F3A" w:rsidR="00404343" w:rsidRDefault="00617D0B" w:rsidP="00404343">
      <w:r>
        <w:rPr>
          <w:noProof/>
        </w:rPr>
        <w:drawing>
          <wp:anchor distT="0" distB="0" distL="114300" distR="114300" simplePos="0" relativeHeight="251953152" behindDoc="0" locked="0" layoutInCell="1" allowOverlap="1" wp14:anchorId="44A04C55" wp14:editId="4FCC5CD6">
            <wp:simplePos x="0" y="0"/>
            <wp:positionH relativeFrom="margin">
              <wp:posOffset>75148</wp:posOffset>
            </wp:positionH>
            <wp:positionV relativeFrom="paragraph">
              <wp:posOffset>121920</wp:posOffset>
            </wp:positionV>
            <wp:extent cx="1472995" cy="1143000"/>
            <wp:effectExtent l="0" t="0" r="0" b="0"/>
            <wp:wrapNone/>
            <wp:docPr id="1960139410" name="Picture 19601394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7299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343">
        <w:t>The teachers at specialist schools know how to teach Deaf children.</w:t>
      </w:r>
    </w:p>
    <w:p w14:paraId="21442DC0" w14:textId="3D002BAD" w:rsidR="00404343" w:rsidRDefault="00404343" w:rsidP="00404343"/>
    <w:p w14:paraId="2B9FC16B" w14:textId="11F9038B" w:rsidR="00404343" w:rsidRDefault="00617D0B" w:rsidP="00404343">
      <w:r>
        <w:rPr>
          <w:noProof/>
        </w:rPr>
        <w:drawing>
          <wp:anchor distT="0" distB="0" distL="114300" distR="114300" simplePos="0" relativeHeight="251955200" behindDoc="0" locked="0" layoutInCell="1" allowOverlap="1" wp14:anchorId="45CCAC9B" wp14:editId="4C53B26B">
            <wp:simplePos x="0" y="0"/>
            <wp:positionH relativeFrom="column">
              <wp:posOffset>0</wp:posOffset>
            </wp:positionH>
            <wp:positionV relativeFrom="paragraph">
              <wp:posOffset>292735</wp:posOffset>
            </wp:positionV>
            <wp:extent cx="1714500" cy="1714500"/>
            <wp:effectExtent l="0" t="0" r="0" b="0"/>
            <wp:wrapNone/>
            <wp:docPr id="1960139411" name="Picture 1960139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Lesson Help teacher students school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09AA8" w14:textId="7EC75A69" w:rsidR="00404343" w:rsidRPr="00404343" w:rsidRDefault="00404343" w:rsidP="00404343">
      <w:r>
        <w:t xml:space="preserve">Sometimes children at specialist schools will go to mainstream </w:t>
      </w:r>
      <w:r w:rsidR="003B69A2">
        <w:br/>
      </w:r>
      <w:r>
        <w:t xml:space="preserve">classes with support from the specialist school. </w:t>
      </w:r>
    </w:p>
    <w:p w14:paraId="19E6C7CE" w14:textId="60CCD3D1" w:rsidR="00323A30" w:rsidRDefault="00323A30" w:rsidP="00323A30"/>
    <w:p w14:paraId="2CE6F5E8" w14:textId="0CF6FCD9" w:rsidR="00404343" w:rsidRDefault="00617D0B" w:rsidP="00323A30">
      <w:r>
        <w:rPr>
          <w:noProof/>
        </w:rPr>
        <w:drawing>
          <wp:anchor distT="0" distB="0" distL="114300" distR="114300" simplePos="0" relativeHeight="251957248" behindDoc="0" locked="0" layoutInCell="1" allowOverlap="1" wp14:anchorId="0DC83288" wp14:editId="6F40C9FC">
            <wp:simplePos x="0" y="0"/>
            <wp:positionH relativeFrom="column">
              <wp:posOffset>0</wp:posOffset>
            </wp:positionH>
            <wp:positionV relativeFrom="paragraph">
              <wp:posOffset>244476</wp:posOffset>
            </wp:positionV>
            <wp:extent cx="1649527" cy="1325880"/>
            <wp:effectExtent l="0" t="0" r="8255" b="0"/>
            <wp:wrapNone/>
            <wp:docPr id="1960139413" name="Picture 1960139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3" name="Greet handshake meeting work together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53763" cy="132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6BB7D" w14:textId="5C8EC065" w:rsidR="00404343" w:rsidRDefault="00404343" w:rsidP="00323A30">
      <w:r>
        <w:t>The AoDC will also work with other services like:</w:t>
      </w:r>
    </w:p>
    <w:p w14:paraId="2BB2561E" w14:textId="11B4A705" w:rsidR="00404343" w:rsidRPr="00404343" w:rsidRDefault="00404343" w:rsidP="00404343">
      <w:pPr>
        <w:pStyle w:val="Listtoplevel"/>
      </w:pPr>
      <w:r>
        <w:rPr>
          <w:b/>
          <w:bCs/>
        </w:rPr>
        <w:t>Deaf Aotearoa First Signs</w:t>
      </w:r>
    </w:p>
    <w:p w14:paraId="54A63953" w14:textId="691C2895" w:rsidR="00404343" w:rsidRPr="00404343" w:rsidRDefault="00617D0B" w:rsidP="00404343">
      <w:pPr>
        <w:pStyle w:val="Listtoplevel"/>
      </w:pPr>
      <w:r>
        <w:rPr>
          <w:b/>
          <w:bCs/>
        </w:rPr>
        <w:drawing>
          <wp:anchor distT="0" distB="0" distL="114300" distR="114300" simplePos="0" relativeHeight="251958272" behindDoc="0" locked="0" layoutInCell="1" allowOverlap="1" wp14:anchorId="2D612C34" wp14:editId="6610CA30">
            <wp:simplePos x="0" y="0"/>
            <wp:positionH relativeFrom="column">
              <wp:posOffset>0</wp:posOffset>
            </wp:positionH>
            <wp:positionV relativeFrom="paragraph">
              <wp:posOffset>250826</wp:posOffset>
            </wp:positionV>
            <wp:extent cx="1628039" cy="1270000"/>
            <wp:effectExtent l="0" t="0" r="0" b="6350"/>
            <wp:wrapNone/>
            <wp:docPr id="1960139414" name="Picture 19601394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4" name="Mother_Child_Parent_Deaf_cochlear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33846" cy="127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343">
        <w:rPr>
          <w:b/>
          <w:bCs/>
        </w:rPr>
        <w:t>Health New Zealand | Te Whatu Ora</w:t>
      </w:r>
    </w:p>
    <w:p w14:paraId="4A1610E7" w14:textId="0BB2E587" w:rsidR="00404343" w:rsidRDefault="00404343" w:rsidP="00404343">
      <w:pPr>
        <w:pStyle w:val="Listtoplevel"/>
      </w:pPr>
      <w:r>
        <w:rPr>
          <w:b/>
          <w:bCs/>
        </w:rPr>
        <w:t>cochlear implant programmes</w:t>
      </w:r>
      <w:r>
        <w:t>.</w:t>
      </w:r>
    </w:p>
    <w:p w14:paraId="5B6BD39E" w14:textId="4CD99F12" w:rsidR="00404343" w:rsidRDefault="00404343" w:rsidP="00404343"/>
    <w:p w14:paraId="53B85D77" w14:textId="62E67598" w:rsidR="00404343" w:rsidRDefault="00404343" w:rsidP="00404343"/>
    <w:p w14:paraId="3E3A407B" w14:textId="5A17DD4E" w:rsidR="00404343" w:rsidRDefault="00617D0B" w:rsidP="00404343">
      <w:r>
        <w:rPr>
          <w:b/>
          <w:bCs/>
          <w:noProof/>
        </w:rPr>
        <w:drawing>
          <wp:anchor distT="0" distB="0" distL="114300" distR="114300" simplePos="0" relativeHeight="251959296" behindDoc="0" locked="0" layoutInCell="1" allowOverlap="1" wp14:anchorId="6091DA11" wp14:editId="7DDA3C3C">
            <wp:simplePos x="0" y="0"/>
            <wp:positionH relativeFrom="column">
              <wp:posOffset>508</wp:posOffset>
            </wp:positionH>
            <wp:positionV relativeFrom="paragraph">
              <wp:posOffset>-368300</wp:posOffset>
            </wp:positionV>
            <wp:extent cx="1600200" cy="1617223"/>
            <wp:effectExtent l="0" t="0" r="0" b="2540"/>
            <wp:wrapNone/>
            <wp:docPr id="1960139415" name="Picture 1960139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5" name="Deaf Aotearoa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17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1A4E6AD8" wp14:editId="2FDEFB45">
                <wp:simplePos x="0" y="0"/>
                <wp:positionH relativeFrom="margin">
                  <wp:posOffset>2171700</wp:posOffset>
                </wp:positionH>
                <wp:positionV relativeFrom="paragraph">
                  <wp:posOffset>-101600</wp:posOffset>
                </wp:positionV>
                <wp:extent cx="3600450" cy="1130300"/>
                <wp:effectExtent l="0" t="0" r="0" b="0"/>
                <wp:wrapNone/>
                <wp:docPr id="1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303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4AFBE" id="Rectangle 1" o:spid="_x0000_s1026" style="position:absolute;margin-left:171pt;margin-top:-8pt;width:283.5pt;height:89pt;z-index:-25144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  <w:r w:rsidR="00404343">
        <w:rPr>
          <w:b/>
          <w:bCs/>
        </w:rPr>
        <w:t>Deaf Aotearoa</w:t>
      </w:r>
      <w:r w:rsidR="00404343">
        <w:t xml:space="preserve"> provides support for all Deaf people in Aotearoa New Zealand.</w:t>
      </w:r>
    </w:p>
    <w:p w14:paraId="5E46B1ED" w14:textId="709BA63D" w:rsidR="00404343" w:rsidRDefault="00404343" w:rsidP="00404343"/>
    <w:p w14:paraId="6E850D71" w14:textId="27CE3CD7" w:rsidR="00404343" w:rsidRDefault="003B69A2" w:rsidP="00404343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6EEB0568" wp14:editId="5D2EF3A3">
                <wp:simplePos x="0" y="0"/>
                <wp:positionH relativeFrom="margin">
                  <wp:posOffset>2171700</wp:posOffset>
                </wp:positionH>
                <wp:positionV relativeFrom="paragraph">
                  <wp:posOffset>242570</wp:posOffset>
                </wp:positionV>
                <wp:extent cx="3600450" cy="6584950"/>
                <wp:effectExtent l="0" t="0" r="0" b="6350"/>
                <wp:wrapNone/>
                <wp:docPr id="1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65849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23934" id="Rectangle 1" o:spid="_x0000_s1026" style="position:absolute;margin-left:171pt;margin-top:19.1pt;width:283.5pt;height:518.5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" fillcolor="#e5c5e0" stroked="f" strokeweight="1pt">
                <w10:wrap anchorx="margin"/>
              </v:rect>
            </w:pict>
          </mc:Fallback>
        </mc:AlternateContent>
      </w:r>
      <w:r w:rsidR="00617D0B">
        <w:rPr>
          <w:noProof/>
        </w:rPr>
        <w:drawing>
          <wp:anchor distT="0" distB="0" distL="114300" distR="114300" simplePos="0" relativeHeight="251960320" behindDoc="0" locked="0" layoutInCell="1" allowOverlap="1" wp14:anchorId="5F53D5C9" wp14:editId="41F82035">
            <wp:simplePos x="0" y="0"/>
            <wp:positionH relativeFrom="column">
              <wp:posOffset>-50800</wp:posOffset>
            </wp:positionH>
            <wp:positionV relativeFrom="paragraph">
              <wp:posOffset>198120</wp:posOffset>
            </wp:positionV>
            <wp:extent cx="1616153" cy="2286000"/>
            <wp:effectExtent l="0" t="0" r="3175" b="0"/>
            <wp:wrapNone/>
            <wp:docPr id="1960139416" name="Picture 19601394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6" name="Family baby gay LGBTQ rainbow queer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16153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9CE4F" w14:textId="124C8501" w:rsidR="00404343" w:rsidRDefault="00404343" w:rsidP="00404343">
      <w:r>
        <w:rPr>
          <w:b/>
          <w:bCs/>
        </w:rPr>
        <w:t xml:space="preserve">Deaf Aotearoa First Signs </w:t>
      </w:r>
      <w:r>
        <w:t>supports:</w:t>
      </w:r>
    </w:p>
    <w:p w14:paraId="69502473" w14:textId="03E72BD1" w:rsidR="00404343" w:rsidRDefault="00404343" w:rsidP="00404343">
      <w:pPr>
        <w:pStyle w:val="Listtoplevel"/>
      </w:pPr>
      <w:r>
        <w:t>Deaf / hard of hearing children aged 0 to 5</w:t>
      </w:r>
    </w:p>
    <w:p w14:paraId="1FBC6BBF" w14:textId="3E6E0DAE" w:rsidR="00404343" w:rsidRDefault="00404343" w:rsidP="00404343">
      <w:pPr>
        <w:pStyle w:val="Listtoplevel"/>
      </w:pPr>
      <w:r>
        <w:t>their whānau / families.</w:t>
      </w:r>
    </w:p>
    <w:p w14:paraId="2A5043C4" w14:textId="1CBFC6E9" w:rsidR="00404343" w:rsidRDefault="00404343" w:rsidP="00404343"/>
    <w:p w14:paraId="043E8B73" w14:textId="48FBD7FB" w:rsidR="00404343" w:rsidRDefault="00032341" w:rsidP="00404343">
      <w:r>
        <w:rPr>
          <w:noProof/>
        </w:rPr>
        <w:drawing>
          <wp:anchor distT="0" distB="0" distL="114300" distR="114300" simplePos="0" relativeHeight="251962368" behindDoc="0" locked="0" layoutInCell="1" allowOverlap="1" wp14:anchorId="00D5E5FA" wp14:editId="0ABA4E86">
            <wp:simplePos x="0" y="0"/>
            <wp:positionH relativeFrom="column">
              <wp:posOffset>0</wp:posOffset>
            </wp:positionH>
            <wp:positionV relativeFrom="paragraph">
              <wp:posOffset>200025</wp:posOffset>
            </wp:positionV>
            <wp:extent cx="1669415" cy="1257300"/>
            <wp:effectExtent l="0" t="0" r="6985" b="0"/>
            <wp:wrapNone/>
            <wp:docPr id="1960139417" name="Picture 19601394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ZSL sign language adult child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ABB33" w14:textId="199AEDD7" w:rsidR="00404343" w:rsidRDefault="00404343" w:rsidP="00404343">
      <w:r>
        <w:t>Deaf Aotearoa First Signs provides support with things like:</w:t>
      </w:r>
    </w:p>
    <w:p w14:paraId="1392DBDB" w14:textId="03B683F6" w:rsidR="00404343" w:rsidRDefault="00404343" w:rsidP="00404343">
      <w:pPr>
        <w:pStyle w:val="Listtoplevel"/>
      </w:pPr>
      <w:r>
        <w:t xml:space="preserve">learning </w:t>
      </w:r>
      <w:r w:rsidR="00E8416E">
        <w:t>NZSL</w:t>
      </w:r>
    </w:p>
    <w:p w14:paraId="35CBD18D" w14:textId="0BF123A7" w:rsidR="00404343" w:rsidRDefault="00032341" w:rsidP="00404343">
      <w:pPr>
        <w:pStyle w:val="Listtoplevel"/>
      </w:pPr>
      <w:r>
        <w:drawing>
          <wp:anchor distT="0" distB="0" distL="114300" distR="114300" simplePos="0" relativeHeight="251963392" behindDoc="0" locked="0" layoutInCell="1" allowOverlap="1" wp14:anchorId="62E59397" wp14:editId="3C9A4698">
            <wp:simplePos x="0" y="0"/>
            <wp:positionH relativeFrom="column">
              <wp:posOffset>0</wp:posOffset>
            </wp:positionH>
            <wp:positionV relativeFrom="paragraph">
              <wp:posOffset>309880</wp:posOffset>
            </wp:positionV>
            <wp:extent cx="1714500" cy="1714500"/>
            <wp:effectExtent l="0" t="0" r="0" b="0"/>
            <wp:wrapNone/>
            <wp:docPr id="1960139418" name="Picture 19601394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8" name="Deaf group peopl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343">
        <w:t>learning about being Deaf / hard of hearing in Aotearoa New Zealand</w:t>
      </w:r>
    </w:p>
    <w:p w14:paraId="73420609" w14:textId="485A3943" w:rsidR="00404343" w:rsidRDefault="001D62F3" w:rsidP="00404343">
      <w:pPr>
        <w:pStyle w:val="Listtoplevel"/>
      </w:pPr>
      <w:r>
        <w:t>meeting other people who are Deaf / hard of hearing.</w:t>
      </w:r>
    </w:p>
    <w:p w14:paraId="48538E04" w14:textId="0CFA7B4A" w:rsidR="001D62F3" w:rsidRDefault="001D62F3" w:rsidP="001D62F3"/>
    <w:p w14:paraId="00588547" w14:textId="4325B841" w:rsidR="001D62F3" w:rsidRDefault="003B69A2" w:rsidP="001D62F3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5F98CD7F" wp14:editId="0057DFAB">
                <wp:simplePos x="0" y="0"/>
                <wp:positionH relativeFrom="margin">
                  <wp:posOffset>2171700</wp:posOffset>
                </wp:positionH>
                <wp:positionV relativeFrom="paragraph">
                  <wp:posOffset>-69850</wp:posOffset>
                </wp:positionV>
                <wp:extent cx="3600450" cy="2527300"/>
                <wp:effectExtent l="0" t="0" r="0" b="0"/>
                <wp:wrapNone/>
                <wp:docPr id="1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5273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FA0D99" id="Rectangle 1" o:spid="_x0000_s1026" style="position:absolute;margin-left:171pt;margin-top:-5.5pt;width:283.5pt;height:199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  <w:r w:rsidR="00032341">
        <w:rPr>
          <w:b/>
          <w:bCs/>
          <w:noProof/>
        </w:rPr>
        <w:drawing>
          <wp:anchor distT="0" distB="0" distL="114300" distR="114300" simplePos="0" relativeHeight="251964416" behindDoc="0" locked="0" layoutInCell="1" allowOverlap="1" wp14:anchorId="13105A49" wp14:editId="33845193">
            <wp:simplePos x="0" y="0"/>
            <wp:positionH relativeFrom="column">
              <wp:posOffset>-31750</wp:posOffset>
            </wp:positionH>
            <wp:positionV relativeFrom="paragraph">
              <wp:posOffset>228600</wp:posOffset>
            </wp:positionV>
            <wp:extent cx="1752600" cy="386304"/>
            <wp:effectExtent l="0" t="0" r="0" b="0"/>
            <wp:wrapNone/>
            <wp:docPr id="1960139419" name="Picture 1960139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9" name="TeWhatuOra Logo_Digital_Pos_FullColour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86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341">
        <w:rPr>
          <w:noProof/>
        </w:rPr>
        <w:drawing>
          <wp:anchor distT="0" distB="0" distL="114300" distR="114300" simplePos="0" relativeHeight="251965440" behindDoc="0" locked="0" layoutInCell="1" allowOverlap="1" wp14:anchorId="252C0D2D" wp14:editId="7B735278">
            <wp:simplePos x="0" y="0"/>
            <wp:positionH relativeFrom="column">
              <wp:posOffset>0</wp:posOffset>
            </wp:positionH>
            <wp:positionV relativeFrom="paragraph">
              <wp:posOffset>1143000</wp:posOffset>
            </wp:positionV>
            <wp:extent cx="1773972" cy="1212850"/>
            <wp:effectExtent l="0" t="0" r="0" b="6350"/>
            <wp:wrapNone/>
            <wp:docPr id="1960139420" name="Picture 19601394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0" name="Hospital health emergency ambulanc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773972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2F3">
        <w:rPr>
          <w:b/>
          <w:bCs/>
        </w:rPr>
        <w:t>Health New Zealand | Te Whatu Ora</w:t>
      </w:r>
      <w:r w:rsidR="001D62F3">
        <w:t xml:space="preserve"> is the part of the Government in charge of health services in </w:t>
      </w:r>
      <w:r>
        <w:br/>
      </w:r>
      <w:r w:rsidR="001D62F3">
        <w:t>Aotearoa New Zealand.</w:t>
      </w:r>
    </w:p>
    <w:p w14:paraId="44F42ED1" w14:textId="6853259D" w:rsidR="001D62F3" w:rsidRDefault="001D62F3" w:rsidP="001D62F3"/>
    <w:p w14:paraId="46DB1021" w14:textId="4194CFA2" w:rsidR="001D62F3" w:rsidRDefault="001D62F3" w:rsidP="001D62F3"/>
    <w:p w14:paraId="44A454EB" w14:textId="76D49AB5" w:rsidR="001D62F3" w:rsidRDefault="001D62F3" w:rsidP="001D62F3">
      <w:r>
        <w:t>They do things like running hospitals.</w:t>
      </w:r>
    </w:p>
    <w:p w14:paraId="5F4FA176" w14:textId="0CF20543" w:rsidR="001D62F3" w:rsidRDefault="001D62F3" w:rsidP="001D62F3"/>
    <w:p w14:paraId="3BC08334" w14:textId="47466C43" w:rsidR="001D62F3" w:rsidRDefault="002C6A2C" w:rsidP="001D62F3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678A73C3" wp14:editId="4D86D661">
                <wp:simplePos x="0" y="0"/>
                <wp:positionH relativeFrom="margin">
                  <wp:posOffset>2171700</wp:posOffset>
                </wp:positionH>
                <wp:positionV relativeFrom="paragraph">
                  <wp:posOffset>281940</wp:posOffset>
                </wp:positionV>
                <wp:extent cx="3600450" cy="1111250"/>
                <wp:effectExtent l="0" t="0" r="0" b="0"/>
                <wp:wrapNone/>
                <wp:docPr id="1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112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90D587" id="Rectangle 1" o:spid="_x0000_s1026" style="position:absolute;margin-left:171pt;margin-top:22.2pt;width:283.5pt;height:87.5pt;z-index:-25143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  <w:r w:rsidR="00032341">
        <w:rPr>
          <w:b/>
          <w:bCs/>
          <w:noProof/>
        </w:rPr>
        <w:drawing>
          <wp:anchor distT="0" distB="0" distL="114300" distR="114300" simplePos="0" relativeHeight="251967488" behindDoc="0" locked="0" layoutInCell="1" allowOverlap="1" wp14:anchorId="1305DD35" wp14:editId="223A9EA0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1757842" cy="1371257"/>
            <wp:effectExtent l="0" t="0" r="0" b="635"/>
            <wp:wrapNone/>
            <wp:docPr id="1960139421" name="Picture 19601394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14" name="Mother_Child_Parent_Deaf_cochlear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57842" cy="1371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1DEEB" w14:textId="5B93A3F5" w:rsidR="001D62F3" w:rsidRDefault="001D62F3" w:rsidP="001D62F3">
      <w:r>
        <w:rPr>
          <w:b/>
          <w:bCs/>
        </w:rPr>
        <w:t>Cochlear implants</w:t>
      </w:r>
      <w:r>
        <w:t xml:space="preserve"> are tools that support people with hearing loss to hear.</w:t>
      </w:r>
    </w:p>
    <w:p w14:paraId="2BAA2F51" w14:textId="1E4547A7" w:rsidR="001D62F3" w:rsidRDefault="001D62F3" w:rsidP="001D62F3"/>
    <w:p w14:paraId="23677C47" w14:textId="027B5525" w:rsidR="001D62F3" w:rsidRDefault="00032341" w:rsidP="001D62F3">
      <w:r>
        <w:rPr>
          <w:b/>
          <w:bCs/>
          <w:noProof/>
        </w:rPr>
        <w:drawing>
          <wp:anchor distT="0" distB="0" distL="114300" distR="114300" simplePos="0" relativeHeight="251968512" behindDoc="0" locked="0" layoutInCell="1" allowOverlap="1" wp14:anchorId="31E49372" wp14:editId="0B7CFEE0">
            <wp:simplePos x="0" y="0"/>
            <wp:positionH relativeFrom="column">
              <wp:posOffset>114300</wp:posOffset>
            </wp:positionH>
            <wp:positionV relativeFrom="paragraph">
              <wp:posOffset>15875</wp:posOffset>
            </wp:positionV>
            <wp:extent cx="1485900" cy="1485900"/>
            <wp:effectExtent l="0" t="0" r="0" b="0"/>
            <wp:wrapNone/>
            <wp:docPr id="1960139422" name="Picture 19601394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2" name="funding funds resources financial support - small size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DF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5607722A" wp14:editId="507E20F7">
                <wp:simplePos x="0" y="0"/>
                <wp:positionH relativeFrom="margin">
                  <wp:posOffset>2171700</wp:posOffset>
                </wp:positionH>
                <wp:positionV relativeFrom="paragraph">
                  <wp:posOffset>244475</wp:posOffset>
                </wp:positionV>
                <wp:extent cx="3600450" cy="1143000"/>
                <wp:effectExtent l="0" t="0" r="0" b="0"/>
                <wp:wrapNone/>
                <wp:docPr id="2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0239E" id="Rectangle 1" o:spid="_x0000_s1026" style="position:absolute;margin-left:171pt;margin-top:19.25pt;width:283.5pt;height:90pt;z-index:-25143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</w:p>
    <w:p w14:paraId="24D72B3C" w14:textId="542AF1E0" w:rsidR="001D62F3" w:rsidRDefault="001D62F3" w:rsidP="001D62F3">
      <w:r>
        <w:rPr>
          <w:b/>
          <w:bCs/>
        </w:rPr>
        <w:t>Cochlear implant programmes</w:t>
      </w:r>
      <w:r>
        <w:t xml:space="preserve"> pay for cochlear implants for people who need them.</w:t>
      </w:r>
    </w:p>
    <w:p w14:paraId="4C85A85E" w14:textId="2025132C" w:rsidR="001D62F3" w:rsidRDefault="001D62F3" w:rsidP="001D62F3"/>
    <w:p w14:paraId="0FD2BB0A" w14:textId="2E0AFF9E" w:rsidR="001D62F3" w:rsidRDefault="001D62F3">
      <w:pPr>
        <w:spacing w:line="240" w:lineRule="auto"/>
        <w:ind w:left="0"/>
      </w:pPr>
      <w:r>
        <w:br w:type="page"/>
      </w:r>
    </w:p>
    <w:p w14:paraId="10ED76BC" w14:textId="6216E17A" w:rsidR="001D62F3" w:rsidRDefault="001D62F3" w:rsidP="001D62F3">
      <w:pPr>
        <w:pStyle w:val="Heading1"/>
      </w:pPr>
      <w:r>
        <w:t>More information</w:t>
      </w:r>
    </w:p>
    <w:p w14:paraId="22D4EC59" w14:textId="5D7BE2CE" w:rsidR="001D62F3" w:rsidRDefault="001D62F3" w:rsidP="00B26D12"/>
    <w:p w14:paraId="74B8D5D2" w14:textId="1DBE083F" w:rsidR="001D62F3" w:rsidRDefault="00032341" w:rsidP="00B26D12">
      <w:r>
        <w:rPr>
          <w:b/>
          <w:bCs/>
          <w:noProof/>
        </w:rPr>
        <w:drawing>
          <wp:anchor distT="0" distB="0" distL="114300" distR="114300" simplePos="0" relativeHeight="251969536" behindDoc="0" locked="0" layoutInCell="1" allowOverlap="1" wp14:anchorId="7AF1CDDE" wp14:editId="64426DC8">
            <wp:simplePos x="0" y="0"/>
            <wp:positionH relativeFrom="column">
              <wp:posOffset>340</wp:posOffset>
            </wp:positionH>
            <wp:positionV relativeFrom="paragraph">
              <wp:posOffset>126365</wp:posOffset>
            </wp:positionV>
            <wp:extent cx="1371600" cy="1921351"/>
            <wp:effectExtent l="19050" t="19050" r="19050" b="22225"/>
            <wp:wrapNone/>
            <wp:docPr id="1960139423" name="Picture 1960139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3" name="Screenshot (132)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92135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C0F1E" w14:textId="4B1FCB10" w:rsidR="001D62F3" w:rsidRDefault="001D62F3" w:rsidP="00B26D12">
      <w:r>
        <w:rPr>
          <w:b/>
          <w:bCs/>
        </w:rPr>
        <w:t xml:space="preserve">He Pukapuka Āwhina </w:t>
      </w:r>
      <w:r w:rsidR="00B26D12">
        <w:rPr>
          <w:b/>
          <w:bCs/>
        </w:rPr>
        <w:t>mā ngā Whānau – The Family Book</w:t>
      </w:r>
      <w:r w:rsidR="00B26D12">
        <w:t xml:space="preserve"> is a book with information for whānau / families with a child who is Deaf / hard of hearing.</w:t>
      </w:r>
    </w:p>
    <w:p w14:paraId="11F18739" w14:textId="79DD4F53" w:rsidR="00B26D12" w:rsidRDefault="00B26D12" w:rsidP="00B26D12"/>
    <w:p w14:paraId="3A391724" w14:textId="6D058257" w:rsidR="00B26D12" w:rsidRDefault="002C46E4" w:rsidP="00B26D12">
      <w:r>
        <w:rPr>
          <w:noProof/>
        </w:rPr>
        <w:drawing>
          <wp:anchor distT="0" distB="0" distL="114300" distR="114300" simplePos="0" relativeHeight="251971584" behindDoc="0" locked="0" layoutInCell="1" allowOverlap="1" wp14:anchorId="0D16F9CF" wp14:editId="6E9E2493">
            <wp:simplePos x="0" y="0"/>
            <wp:positionH relativeFrom="column">
              <wp:posOffset>0</wp:posOffset>
            </wp:positionH>
            <wp:positionV relativeFrom="paragraph">
              <wp:posOffset>188595</wp:posOffset>
            </wp:positionV>
            <wp:extent cx="1600200" cy="1600200"/>
            <wp:effectExtent l="0" t="0" r="0" b="0"/>
            <wp:wrapNone/>
            <wp:docPr id="1960139424" name="Picture 19601394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Website Link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91468" w14:textId="0C9EF8BA" w:rsidR="00B26D12" w:rsidRDefault="00B26D12" w:rsidP="00B26D12">
      <w:r>
        <w:t xml:space="preserve">You can find the book on this </w:t>
      </w:r>
      <w:r>
        <w:rPr>
          <w:b/>
          <w:bCs/>
        </w:rPr>
        <w:t>website</w:t>
      </w:r>
      <w:r>
        <w:t>:</w:t>
      </w:r>
    </w:p>
    <w:p w14:paraId="26B3A3E8" w14:textId="6F0CBD36" w:rsidR="00B26D12" w:rsidRDefault="00B26D12" w:rsidP="00B26D12"/>
    <w:p w14:paraId="2AC6C85C" w14:textId="53007643" w:rsidR="00B26D12" w:rsidRPr="00B26D12" w:rsidRDefault="00B26D12" w:rsidP="00B26D12">
      <w:pPr>
        <w:rPr>
          <w:b/>
          <w:bCs/>
        </w:rPr>
      </w:pPr>
      <w:hyperlink r:id="rId78" w:history="1">
        <w:r w:rsidRPr="00B26D12">
          <w:rPr>
            <w:rStyle w:val="Hyperlink"/>
            <w:b/>
            <w:bCs/>
            <w:color w:val="auto"/>
            <w:u w:val="none"/>
          </w:rPr>
          <w:t>https://tinyurl.com/3eup47yv</w:t>
        </w:r>
      </w:hyperlink>
      <w:r w:rsidRPr="00B26D12">
        <w:rPr>
          <w:b/>
          <w:bCs/>
        </w:rPr>
        <w:t xml:space="preserve"> </w:t>
      </w:r>
    </w:p>
    <w:p w14:paraId="5690214C" w14:textId="16C199DA" w:rsidR="00B26D12" w:rsidRDefault="00B26D12" w:rsidP="00B26D12"/>
    <w:p w14:paraId="1C3805A8" w14:textId="0BD95547" w:rsidR="00B26D12" w:rsidRDefault="002C46E4" w:rsidP="00B26D12">
      <w:r>
        <w:rPr>
          <w:noProof/>
        </w:rPr>
        <w:drawing>
          <wp:anchor distT="0" distB="0" distL="114300" distR="114300" simplePos="0" relativeHeight="251972608" behindDoc="0" locked="0" layoutInCell="1" allowOverlap="1" wp14:anchorId="5FC98E58" wp14:editId="6BE27390">
            <wp:simplePos x="0" y="0"/>
            <wp:positionH relativeFrom="column">
              <wp:posOffset>-114300</wp:posOffset>
            </wp:positionH>
            <wp:positionV relativeFrom="paragraph">
              <wp:posOffset>134620</wp:posOffset>
            </wp:positionV>
            <wp:extent cx="1828800" cy="1556297"/>
            <wp:effectExtent l="0" t="0" r="0" b="0"/>
            <wp:wrapNone/>
            <wp:docPr id="1960139425" name="Picture 1960139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5" name="Computer web internet watch video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556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020AE" w14:textId="0B4FB4D7" w:rsidR="00B26D12" w:rsidRDefault="00B26D12" w:rsidP="00B26D12">
      <w:r>
        <w:t xml:space="preserve">You can learn </w:t>
      </w:r>
      <w:r w:rsidR="00E8416E">
        <w:t>NZSL</w:t>
      </w:r>
      <w:r>
        <w:t xml:space="preserve"> for free on this </w:t>
      </w:r>
      <w:r>
        <w:rPr>
          <w:b/>
          <w:bCs/>
        </w:rPr>
        <w:t>website</w:t>
      </w:r>
      <w:r>
        <w:t>:</w:t>
      </w:r>
    </w:p>
    <w:p w14:paraId="577075C4" w14:textId="281990A6" w:rsidR="00B26D12" w:rsidRDefault="00B26D12" w:rsidP="00B26D12"/>
    <w:p w14:paraId="09956A0F" w14:textId="15BBDC1D" w:rsidR="00B26D12" w:rsidRPr="00B26D12" w:rsidRDefault="00B26D12" w:rsidP="00B26D12">
      <w:pPr>
        <w:rPr>
          <w:b/>
          <w:bCs/>
        </w:rPr>
      </w:pPr>
      <w:hyperlink r:id="rId80" w:tgtFrame="_blank" w:history="1">
        <w:r w:rsidRPr="00B26D12">
          <w:rPr>
            <w:rStyle w:val="Hyperlink"/>
            <w:b/>
            <w:bCs/>
            <w:color w:val="auto"/>
            <w:u w:val="none"/>
          </w:rPr>
          <w:t>www.learnnzsl.nz/</w:t>
        </w:r>
      </w:hyperlink>
    </w:p>
    <w:p w14:paraId="217C9A53" w14:textId="4481366C" w:rsidR="00323A30" w:rsidRDefault="00323A30" w:rsidP="00B26D12"/>
    <w:p w14:paraId="5EA41F53" w14:textId="1C867EE4" w:rsidR="00B26D12" w:rsidRDefault="00B26D12" w:rsidP="00B26D12"/>
    <w:p w14:paraId="3C07E3B0" w14:textId="77777777" w:rsidR="00B26D12" w:rsidRDefault="00B26D12">
      <w:pPr>
        <w:spacing w:line="240" w:lineRule="auto"/>
        <w:ind w:left="0"/>
      </w:pPr>
      <w:r>
        <w:br w:type="page"/>
      </w:r>
    </w:p>
    <w:p w14:paraId="52F9EFC6" w14:textId="768C7A4A" w:rsidR="00B26D12" w:rsidRDefault="002C46E4" w:rsidP="00B26D12">
      <w:r>
        <w:rPr>
          <w:noProof/>
        </w:rPr>
        <w:drawing>
          <wp:anchor distT="0" distB="0" distL="114300" distR="114300" simplePos="0" relativeHeight="251974656" behindDoc="0" locked="0" layoutInCell="1" allowOverlap="1" wp14:anchorId="063C578E" wp14:editId="40A2C222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714500" cy="1714500"/>
            <wp:effectExtent l="0" t="0" r="0" b="0"/>
            <wp:wrapNone/>
            <wp:docPr id="1960139426" name="Picture 19601394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Website internet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6D12">
        <w:t xml:space="preserve">You can find out more about Deaf Aotearoa on this </w:t>
      </w:r>
      <w:r w:rsidR="00B26D12">
        <w:rPr>
          <w:b/>
          <w:bCs/>
        </w:rPr>
        <w:t>website</w:t>
      </w:r>
      <w:r w:rsidR="00B26D12">
        <w:t>:</w:t>
      </w:r>
    </w:p>
    <w:p w14:paraId="36B66746" w14:textId="77777777" w:rsidR="00B26D12" w:rsidRDefault="00B26D12" w:rsidP="00B26D12"/>
    <w:p w14:paraId="53038B01" w14:textId="1BBFCD4D" w:rsidR="00B26D12" w:rsidRPr="00B26D12" w:rsidRDefault="00B26D12" w:rsidP="00B26D12">
      <w:pPr>
        <w:rPr>
          <w:b/>
          <w:bCs/>
        </w:rPr>
      </w:pPr>
      <w:hyperlink r:id="rId81" w:history="1">
        <w:r w:rsidRPr="00B26D12">
          <w:rPr>
            <w:rStyle w:val="Hyperlink"/>
            <w:b/>
            <w:bCs/>
            <w:color w:val="auto"/>
            <w:u w:val="none"/>
          </w:rPr>
          <w:t>www.deaf.org.nz</w:t>
        </w:r>
      </w:hyperlink>
      <w:r w:rsidRPr="00B26D12">
        <w:rPr>
          <w:b/>
          <w:bCs/>
        </w:rPr>
        <w:t xml:space="preserve"> </w:t>
      </w:r>
    </w:p>
    <w:p w14:paraId="512482CD" w14:textId="0EA4ADD1" w:rsidR="00323A30" w:rsidRDefault="00323A30" w:rsidP="00B26D12"/>
    <w:p w14:paraId="5EACE60B" w14:textId="46EEF59A" w:rsidR="00B26D12" w:rsidRDefault="002C46E4" w:rsidP="00B26D12">
      <w:r>
        <w:rPr>
          <w:noProof/>
        </w:rPr>
        <w:drawing>
          <wp:anchor distT="0" distB="0" distL="114300" distR="114300" simplePos="0" relativeHeight="251975680" behindDoc="0" locked="0" layoutInCell="1" allowOverlap="1" wp14:anchorId="417835B0" wp14:editId="07191B6D">
            <wp:simplePos x="0" y="0"/>
            <wp:positionH relativeFrom="column">
              <wp:posOffset>-113665</wp:posOffset>
            </wp:positionH>
            <wp:positionV relativeFrom="paragraph">
              <wp:posOffset>76200</wp:posOffset>
            </wp:positionV>
            <wp:extent cx="1943100" cy="1647954"/>
            <wp:effectExtent l="0" t="0" r="0" b="0"/>
            <wp:wrapNone/>
            <wp:docPr id="1960139427" name="Picture 19601394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7" name="Computer support internet wheelchair older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647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86798" w14:textId="2A6A3138" w:rsidR="00B26D12" w:rsidRDefault="00B26D12" w:rsidP="00B26D12">
      <w:r>
        <w:t xml:space="preserve">You can find out more about Deaf Aotearoa First Signs on this </w:t>
      </w:r>
      <w:r w:rsidRPr="00723842">
        <w:rPr>
          <w:b/>
          <w:bCs/>
        </w:rPr>
        <w:t>website</w:t>
      </w:r>
      <w:r>
        <w:t>:</w:t>
      </w:r>
    </w:p>
    <w:p w14:paraId="467B471D" w14:textId="0263F729" w:rsidR="00B26D12" w:rsidRDefault="00B26D12" w:rsidP="00B26D12"/>
    <w:p w14:paraId="500D8848" w14:textId="2833B6E6" w:rsidR="00B26D12" w:rsidRPr="00B26D12" w:rsidRDefault="00B26D12" w:rsidP="00B26D12">
      <w:pPr>
        <w:rPr>
          <w:b/>
          <w:bCs/>
        </w:rPr>
      </w:pPr>
      <w:hyperlink r:id="rId83" w:history="1">
        <w:r w:rsidRPr="00B26D12">
          <w:rPr>
            <w:rStyle w:val="Hyperlink"/>
            <w:b/>
            <w:bCs/>
            <w:color w:val="auto"/>
            <w:u w:val="none"/>
          </w:rPr>
          <w:t>https://firstsigns.co.nz</w:t>
        </w:r>
      </w:hyperlink>
      <w:r w:rsidRPr="00B26D12">
        <w:rPr>
          <w:b/>
          <w:bCs/>
        </w:rPr>
        <w:t xml:space="preserve"> </w:t>
      </w:r>
    </w:p>
    <w:p w14:paraId="19CCA445" w14:textId="4889E67A" w:rsidR="00323A30" w:rsidRDefault="002C46E4" w:rsidP="00323A30">
      <w:r>
        <w:rPr>
          <w:noProof/>
        </w:rPr>
        <w:drawing>
          <wp:anchor distT="0" distB="0" distL="114300" distR="114300" simplePos="0" relativeHeight="251976704" behindDoc="0" locked="0" layoutInCell="1" allowOverlap="1" wp14:anchorId="786D0550" wp14:editId="77FB6440">
            <wp:simplePos x="0" y="0"/>
            <wp:positionH relativeFrom="column">
              <wp:posOffset>114300</wp:posOffset>
            </wp:positionH>
            <wp:positionV relativeFrom="paragraph">
              <wp:posOffset>266700</wp:posOffset>
            </wp:positionV>
            <wp:extent cx="1301750" cy="1599565"/>
            <wp:effectExtent l="0" t="0" r="0" b="635"/>
            <wp:wrapNone/>
            <wp:docPr id="1960139428" name="Picture 19601394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8" name="pasifika family pacific parents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3F81B" w14:textId="3C98AF4D" w:rsidR="00B26D12" w:rsidRDefault="00B26D12" w:rsidP="00323A30"/>
    <w:p w14:paraId="47F70CE6" w14:textId="375F62E5" w:rsidR="00B26D12" w:rsidRDefault="00B26D12" w:rsidP="00323A30">
      <w:r>
        <w:t>Deaf Children New Zealand supports whānau / families of children who are Deaf / hard of hearing.</w:t>
      </w:r>
    </w:p>
    <w:p w14:paraId="457BAEE6" w14:textId="670CB980" w:rsidR="00B26D12" w:rsidRDefault="00B26D12" w:rsidP="00323A30"/>
    <w:p w14:paraId="2FD8AB64" w14:textId="4C4D9DB1" w:rsidR="00B26D12" w:rsidRDefault="002C46E4" w:rsidP="00323A30">
      <w:r>
        <w:rPr>
          <w:noProof/>
        </w:rPr>
        <w:drawing>
          <wp:anchor distT="0" distB="0" distL="114300" distR="114300" simplePos="0" relativeHeight="251977728" behindDoc="0" locked="0" layoutInCell="1" allowOverlap="1" wp14:anchorId="68254188" wp14:editId="20EC032E">
            <wp:simplePos x="0" y="0"/>
            <wp:positionH relativeFrom="column">
              <wp:posOffset>31750</wp:posOffset>
            </wp:positionH>
            <wp:positionV relativeFrom="paragraph">
              <wp:posOffset>221615</wp:posOffset>
            </wp:positionV>
            <wp:extent cx="1485900" cy="1485900"/>
            <wp:effectExtent l="0" t="0" r="0" b="0"/>
            <wp:wrapNone/>
            <wp:docPr id="1960139429" name="Picture 19601394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9" name="computer laptop internet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1A5B7" w14:textId="6A9409EC" w:rsidR="00B26D12" w:rsidRDefault="00B26D12" w:rsidP="00323A30">
      <w:r>
        <w:t xml:space="preserve">You can find out more on their </w:t>
      </w:r>
      <w:r>
        <w:rPr>
          <w:b/>
          <w:bCs/>
        </w:rPr>
        <w:t>website</w:t>
      </w:r>
      <w:r>
        <w:t>:</w:t>
      </w:r>
    </w:p>
    <w:p w14:paraId="433E15CF" w14:textId="313C0382" w:rsidR="00B26D12" w:rsidRDefault="00B26D12" w:rsidP="00323A30"/>
    <w:p w14:paraId="4B6019E5" w14:textId="62FC6AAC" w:rsidR="00B26D12" w:rsidRPr="00B26D12" w:rsidRDefault="00B26D12" w:rsidP="00323A30">
      <w:pPr>
        <w:rPr>
          <w:b/>
          <w:bCs/>
        </w:rPr>
      </w:pPr>
      <w:hyperlink r:id="rId86" w:history="1">
        <w:r w:rsidRPr="00B26D12">
          <w:rPr>
            <w:rStyle w:val="Hyperlink"/>
            <w:b/>
            <w:bCs/>
            <w:color w:val="auto"/>
            <w:u w:val="none"/>
          </w:rPr>
          <w:t>https://deafchildren.org.nz</w:t>
        </w:r>
      </w:hyperlink>
      <w:r w:rsidRPr="00B26D12">
        <w:rPr>
          <w:b/>
          <w:bCs/>
        </w:rPr>
        <w:t xml:space="preserve"> </w:t>
      </w:r>
    </w:p>
    <w:p w14:paraId="026508C5" w14:textId="4903D15F" w:rsidR="0076287B" w:rsidRDefault="0076287B" w:rsidP="0076287B"/>
    <w:p w14:paraId="6DF71F20" w14:textId="3C71EED5" w:rsidR="00B26D12" w:rsidRDefault="00B26D12" w:rsidP="0076287B"/>
    <w:p w14:paraId="1CE59EE0" w14:textId="77777777" w:rsidR="00B26D12" w:rsidRDefault="00B26D12">
      <w:pPr>
        <w:spacing w:line="240" w:lineRule="auto"/>
        <w:ind w:left="0"/>
      </w:pPr>
      <w:r>
        <w:br w:type="page"/>
      </w:r>
    </w:p>
    <w:p w14:paraId="681C4282" w14:textId="29E3B6F7" w:rsidR="00B26D12" w:rsidRDefault="002C46E4" w:rsidP="00723842">
      <w:r>
        <w:rPr>
          <w:noProof/>
        </w:rPr>
        <w:drawing>
          <wp:anchor distT="0" distB="0" distL="114300" distR="114300" simplePos="0" relativeHeight="251978752" behindDoc="0" locked="0" layoutInCell="1" allowOverlap="1" wp14:anchorId="1FEEFC19" wp14:editId="2B0743B5">
            <wp:simplePos x="0" y="0"/>
            <wp:positionH relativeFrom="column">
              <wp:posOffset>-457200</wp:posOffset>
            </wp:positionH>
            <wp:positionV relativeFrom="paragraph">
              <wp:posOffset>-285750</wp:posOffset>
            </wp:positionV>
            <wp:extent cx="2084673" cy="1479550"/>
            <wp:effectExtent l="0" t="0" r="0" b="0"/>
            <wp:wrapNone/>
            <wp:docPr id="1960139430" name="Picture 19601394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0" name="Home Phone-01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84673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6D12">
        <w:t>To get support from the Ministry of Education:</w:t>
      </w:r>
    </w:p>
    <w:p w14:paraId="71569B1D" w14:textId="3E6FC5E1" w:rsidR="00B26D12" w:rsidRPr="00B26D12" w:rsidRDefault="002C46E4" w:rsidP="00B26D12">
      <w:pPr>
        <w:pStyle w:val="Listtoplevel"/>
      </w:pPr>
      <w:r>
        <w:drawing>
          <wp:anchor distT="0" distB="0" distL="114300" distR="114300" simplePos="0" relativeHeight="251979776" behindDoc="0" locked="0" layoutInCell="1" allowOverlap="1" wp14:anchorId="4FB2ECD3" wp14:editId="567E51EE">
            <wp:simplePos x="0" y="0"/>
            <wp:positionH relativeFrom="column">
              <wp:posOffset>-6350</wp:posOffset>
            </wp:positionH>
            <wp:positionV relativeFrom="paragraph">
              <wp:posOffset>327660</wp:posOffset>
            </wp:positionV>
            <wp:extent cx="1263650" cy="1263650"/>
            <wp:effectExtent l="0" t="0" r="0" b="0"/>
            <wp:wrapNone/>
            <wp:docPr id="1960139431" name="Picture 19601394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1" name="Email message attachment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6D12">
        <w:t xml:space="preserve">phone your </w:t>
      </w:r>
      <w:r w:rsidR="00B26D12">
        <w:rPr>
          <w:b/>
          <w:bCs/>
        </w:rPr>
        <w:t>regional office</w:t>
      </w:r>
    </w:p>
    <w:p w14:paraId="06175F80" w14:textId="7630F624" w:rsidR="00B26D12" w:rsidRDefault="00B26D12" w:rsidP="00B26D12">
      <w:pPr>
        <w:pStyle w:val="Listtoplevel"/>
      </w:pPr>
      <w:r>
        <w:t>email your regional office.</w:t>
      </w:r>
    </w:p>
    <w:p w14:paraId="16670570" w14:textId="155379AE" w:rsidR="00B26D12" w:rsidRDefault="00B26D12" w:rsidP="00B26D12"/>
    <w:p w14:paraId="45D6E830" w14:textId="773EAC68" w:rsidR="00B26D12" w:rsidRDefault="002C6A2C" w:rsidP="00B26D12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03EEED32" wp14:editId="2FF61AAB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600450" cy="1517650"/>
                <wp:effectExtent l="0" t="0" r="0" b="6350"/>
                <wp:wrapNone/>
                <wp:docPr id="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5176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03000D" id="Rectangle 1" o:spid="_x0000_s1026" style="position:absolute;margin-left:171pt;margin-top:18.85pt;width:283.5pt;height:119.5pt;z-index:-25143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  <w:r w:rsidR="002C46E4">
        <w:rPr>
          <w:noProof/>
        </w:rPr>
        <w:drawing>
          <wp:anchor distT="0" distB="0" distL="114300" distR="114300" simplePos="0" relativeHeight="251980800" behindDoc="0" locked="0" layoutInCell="1" allowOverlap="1" wp14:anchorId="3C05213A" wp14:editId="7AD20078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1257300" cy="1841773"/>
            <wp:effectExtent l="0" t="0" r="0" b="6350"/>
            <wp:wrapNone/>
            <wp:docPr id="1960139432" name="Picture 1960139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2" name="new-zealand-regions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841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CBC89" w14:textId="78BB5117" w:rsidR="00B26D12" w:rsidRDefault="00B26D12" w:rsidP="00B26D12">
      <w:r>
        <w:t xml:space="preserve">Your </w:t>
      </w:r>
      <w:r>
        <w:rPr>
          <w:b/>
          <w:bCs/>
        </w:rPr>
        <w:t>regional office</w:t>
      </w:r>
      <w:r>
        <w:t xml:space="preserve"> is the part of </w:t>
      </w:r>
      <w:r w:rsidR="00AC20DF">
        <w:br/>
      </w:r>
      <w:r>
        <w:t xml:space="preserve">the Ministry of Education in charge </w:t>
      </w:r>
      <w:r w:rsidR="00AC20DF">
        <w:br/>
      </w:r>
      <w:r>
        <w:t xml:space="preserve">of the </w:t>
      </w:r>
      <w:r w:rsidR="001A2DA2">
        <w:t>place in</w:t>
      </w:r>
      <w:r>
        <w:t xml:space="preserve"> Aotearoa New Zealand where you live.</w:t>
      </w:r>
      <w:r w:rsidR="00AC20DF" w:rsidRPr="00AC20DF">
        <w:rPr>
          <w:b/>
          <w:bCs/>
          <w:noProof/>
        </w:rPr>
        <w:t xml:space="preserve"> </w:t>
      </w:r>
    </w:p>
    <w:p w14:paraId="250EC104" w14:textId="017D677A" w:rsidR="00B26D12" w:rsidRDefault="00B26D12" w:rsidP="00B26D12"/>
    <w:p w14:paraId="684DB3DE" w14:textId="1214BA7E" w:rsidR="00B26D12" w:rsidRDefault="00B26D12" w:rsidP="00B26D12"/>
    <w:p w14:paraId="24BBE438" w14:textId="3C13E910" w:rsidR="00B26D12" w:rsidRDefault="002C46E4" w:rsidP="00B26D12">
      <w:r>
        <w:rPr>
          <w:noProof/>
        </w:rPr>
        <w:drawing>
          <wp:anchor distT="0" distB="0" distL="114300" distR="114300" simplePos="0" relativeHeight="251981824" behindDoc="0" locked="0" layoutInCell="1" allowOverlap="1" wp14:anchorId="57879FF2" wp14:editId="79ADF5B3">
            <wp:simplePos x="0" y="0"/>
            <wp:positionH relativeFrom="column">
              <wp:posOffset>-6350</wp:posOffset>
            </wp:positionH>
            <wp:positionV relativeFrom="paragraph">
              <wp:posOffset>186056</wp:posOffset>
            </wp:positionV>
            <wp:extent cx="1682750" cy="1076022"/>
            <wp:effectExtent l="0" t="0" r="0" b="0"/>
            <wp:wrapNone/>
            <wp:docPr id="1960139433" name="Picture 19601394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3" name="phone email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689283" cy="1080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6D12">
        <w:t xml:space="preserve">You can find out how to phone / email your regional office on this </w:t>
      </w:r>
      <w:r w:rsidR="00B26D12">
        <w:rPr>
          <w:b/>
          <w:bCs/>
        </w:rPr>
        <w:t>website</w:t>
      </w:r>
      <w:r w:rsidR="00B26D12">
        <w:t>:</w:t>
      </w:r>
    </w:p>
    <w:p w14:paraId="66002A47" w14:textId="3328B77C" w:rsidR="00B26D12" w:rsidRDefault="00B26D12" w:rsidP="00B26D12"/>
    <w:p w14:paraId="5073CE46" w14:textId="5AC7E8E8" w:rsidR="00B26D12" w:rsidRDefault="00B26D12" w:rsidP="00B26D12">
      <w:pPr>
        <w:rPr>
          <w:rStyle w:val="Hyperlink"/>
          <w:b/>
          <w:bCs/>
          <w:color w:val="auto"/>
          <w:u w:val="none"/>
        </w:rPr>
      </w:pPr>
      <w:hyperlink r:id="rId91" w:history="1">
        <w:r w:rsidRPr="00B26D12">
          <w:rPr>
            <w:rStyle w:val="Hyperlink"/>
            <w:b/>
            <w:bCs/>
            <w:color w:val="auto"/>
            <w:u w:val="none"/>
          </w:rPr>
          <w:t>https://tinyurl.com/2rtynfur</w:t>
        </w:r>
      </w:hyperlink>
    </w:p>
    <w:p w14:paraId="57CBB0C0" w14:textId="61511AFC" w:rsidR="00B26D12" w:rsidRDefault="002C46E4" w:rsidP="00B26D12">
      <w:pPr>
        <w:rPr>
          <w:rStyle w:val="Hyperlink"/>
          <w:color w:val="auto"/>
          <w:u w:val="none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7BF85AAB" wp14:editId="38887D27">
            <wp:simplePos x="0" y="0"/>
            <wp:positionH relativeFrom="column">
              <wp:posOffset>187325</wp:posOffset>
            </wp:positionH>
            <wp:positionV relativeFrom="paragraph">
              <wp:posOffset>264160</wp:posOffset>
            </wp:positionV>
            <wp:extent cx="1069975" cy="1371600"/>
            <wp:effectExtent l="0" t="0" r="0" b="0"/>
            <wp:wrapNone/>
            <wp:docPr id="1960139434" name="Picture 19601394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ot Easy Read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699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DA9FB" w14:textId="438B29DC" w:rsidR="00B26D12" w:rsidRDefault="00B26D12" w:rsidP="00B26D12">
      <w:pPr>
        <w:rPr>
          <w:rStyle w:val="Hyperlink"/>
          <w:color w:val="auto"/>
          <w:u w:val="none"/>
        </w:rPr>
      </w:pPr>
    </w:p>
    <w:p w14:paraId="72ACE050" w14:textId="14AA38C8" w:rsidR="00F739C5" w:rsidRDefault="00B26D12" w:rsidP="00B26D12">
      <w:r>
        <w:rPr>
          <w:rStyle w:val="Hyperlink"/>
          <w:color w:val="auto"/>
          <w:u w:val="none"/>
        </w:rPr>
        <w:t xml:space="preserve">The websites in this section are </w:t>
      </w:r>
      <w:r>
        <w:rPr>
          <w:rStyle w:val="Hyperlink"/>
          <w:b/>
          <w:bCs/>
          <w:color w:val="auto"/>
          <w:u w:val="none"/>
        </w:rPr>
        <w:t>not</w:t>
      </w:r>
      <w:r>
        <w:rPr>
          <w:rStyle w:val="Hyperlink"/>
          <w:color w:val="auto"/>
          <w:u w:val="none"/>
        </w:rPr>
        <w:t xml:space="preserve"> in Easy Read. </w:t>
      </w:r>
    </w:p>
    <w:p w14:paraId="4A9A5B4D" w14:textId="54760D1E" w:rsidR="00723842" w:rsidRDefault="00723842">
      <w:pPr>
        <w:spacing w:line="240" w:lineRule="auto"/>
        <w:ind w:left="0"/>
      </w:pPr>
      <w:r>
        <w:br w:type="page"/>
      </w:r>
    </w:p>
    <w:p w14:paraId="4FE2267E" w14:textId="77777777" w:rsidR="00EF4A04" w:rsidRDefault="00EF4A04" w:rsidP="00A25BF9">
      <w:pPr>
        <w:ind w:left="0"/>
      </w:pPr>
    </w:p>
    <w:p w14:paraId="42E63196" w14:textId="0D5EE06C" w:rsidR="00316DBA" w:rsidRPr="00004FB2" w:rsidRDefault="00004FB2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835392" behindDoc="0" locked="0" layoutInCell="1" allowOverlap="1" wp14:anchorId="3EE1FEDE" wp14:editId="77B233E3">
            <wp:simplePos x="0" y="0"/>
            <wp:positionH relativeFrom="margin">
              <wp:posOffset>-273050</wp:posOffset>
            </wp:positionH>
            <wp:positionV relativeFrom="paragraph">
              <wp:posOffset>-266700</wp:posOffset>
            </wp:positionV>
            <wp:extent cx="2014696" cy="1028700"/>
            <wp:effectExtent l="0" t="0" r="0" b="0"/>
            <wp:wrapNone/>
            <wp:docPr id="42" name="Picture 42" descr="Ministry of Education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69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37BCB018" wp14:editId="1ECAB233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2C6DFF" id="Rectangle: Rounded Corners 24" o:spid="_x0000_s1026" alt="&quot;&quot;" style="position:absolute;margin-left:-27pt;margin-top:-21pt;width:490.9pt;height:660.75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Education. </w:t>
      </w:r>
    </w:p>
    <w:p w14:paraId="14092707" w14:textId="77777777" w:rsidR="00316DBA" w:rsidRPr="00004FB2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E2B01B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7440" behindDoc="0" locked="0" layoutInCell="1" allowOverlap="1" wp14:anchorId="0CDDA600" wp14:editId="0ADD2E0B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12EDE94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6416" behindDoc="0" locked="0" layoutInCell="1" allowOverlap="1" wp14:anchorId="694AF256" wp14:editId="623C237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C19A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D11A82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3344" behindDoc="0" locked="0" layoutInCell="1" allowOverlap="1" wp14:anchorId="54ABDA48" wp14:editId="3829E41A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C199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31E657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0263A4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9488" behindDoc="0" locked="0" layoutInCell="1" allowOverlap="1" wp14:anchorId="77BE5394" wp14:editId="3A2078AF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5967F4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99E67B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8464" behindDoc="1" locked="0" layoutInCell="1" allowOverlap="1" wp14:anchorId="240743B9" wp14:editId="0AC2B71B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CFDC0E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DDE4D9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45259A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2646AC1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2560" behindDoc="0" locked="0" layoutInCell="1" allowOverlap="1" wp14:anchorId="1E4AA841" wp14:editId="6AF73F01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045E1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40512" behindDoc="0" locked="0" layoutInCell="1" allowOverlap="1" wp14:anchorId="07EABEC7" wp14:editId="2A38EC0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C52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663C82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D011B5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E81DE7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73FE70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1536" behindDoc="0" locked="0" layoutInCell="1" allowOverlap="1" wp14:anchorId="11FB2A37" wp14:editId="64C44460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98DC35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E8BC05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25F8ED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6F8C7B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113AFD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004FB2">
      <w:footerReference w:type="even" r:id="rId101"/>
      <w:footerReference w:type="default" r:id="rId10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C1C3C"/>
        <w:left w:val="single" w:sz="24" w:space="24" w:color="4C1C3C"/>
        <w:bottom w:val="single" w:sz="24" w:space="24" w:color="4C1C3C"/>
        <w:right w:val="single" w:sz="24" w:space="24" w:color="4C1C3C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064AE9" w14:textId="77777777" w:rsidR="003C17FF" w:rsidRDefault="003C17FF">
      <w:pPr>
        <w:spacing w:line="240" w:lineRule="auto"/>
      </w:pPr>
      <w:r>
        <w:separator/>
      </w:r>
    </w:p>
  </w:endnote>
  <w:endnote w:type="continuationSeparator" w:id="0">
    <w:p w14:paraId="2FF5E24D" w14:textId="77777777" w:rsidR="003C17FF" w:rsidRDefault="003C17F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334613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B814EF2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72687E4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C37FF09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A8E105" w14:textId="77777777" w:rsidR="003C17FF" w:rsidRDefault="003C17FF">
      <w:pPr>
        <w:spacing w:line="240" w:lineRule="auto"/>
      </w:pPr>
      <w:r>
        <w:separator/>
      </w:r>
    </w:p>
  </w:footnote>
  <w:footnote w:type="continuationSeparator" w:id="0">
    <w:p w14:paraId="6B0EBF58" w14:textId="77777777" w:rsidR="003C17FF" w:rsidRDefault="003C17F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439103848">
    <w:abstractNumId w:val="5"/>
  </w:num>
  <w:num w:numId="2" w16cid:durableId="1012491766">
    <w:abstractNumId w:val="2"/>
  </w:num>
  <w:num w:numId="3" w16cid:durableId="377242487">
    <w:abstractNumId w:val="9"/>
  </w:num>
  <w:num w:numId="4" w16cid:durableId="1952587253">
    <w:abstractNumId w:val="10"/>
  </w:num>
  <w:num w:numId="5" w16cid:durableId="1650088545">
    <w:abstractNumId w:val="6"/>
  </w:num>
  <w:num w:numId="6" w16cid:durableId="1589462481">
    <w:abstractNumId w:val="4"/>
  </w:num>
  <w:num w:numId="7" w16cid:durableId="136579872">
    <w:abstractNumId w:val="3"/>
  </w:num>
  <w:num w:numId="8" w16cid:durableId="398675661">
    <w:abstractNumId w:val="8"/>
  </w:num>
  <w:num w:numId="9" w16cid:durableId="2097314923">
    <w:abstractNumId w:val="1"/>
  </w:num>
  <w:num w:numId="10" w16cid:durableId="1477916863">
    <w:abstractNumId w:val="7"/>
  </w:num>
  <w:num w:numId="11" w16cid:durableId="2082559781">
    <w:abstractNumId w:val="0"/>
  </w:num>
  <w:num w:numId="12" w16cid:durableId="2034458529">
    <w:abstractNumId w:val="11"/>
  </w:num>
  <w:num w:numId="13" w16cid:durableId="154744566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C377F"/>
    <w:rsid w:val="000013CC"/>
    <w:rsid w:val="00001B84"/>
    <w:rsid w:val="00002417"/>
    <w:rsid w:val="00004FB2"/>
    <w:rsid w:val="00005DB6"/>
    <w:rsid w:val="000064D2"/>
    <w:rsid w:val="000227B4"/>
    <w:rsid w:val="0003092A"/>
    <w:rsid w:val="00032341"/>
    <w:rsid w:val="00032AD8"/>
    <w:rsid w:val="0004557B"/>
    <w:rsid w:val="00085E05"/>
    <w:rsid w:val="0009079F"/>
    <w:rsid w:val="00090942"/>
    <w:rsid w:val="000A3C46"/>
    <w:rsid w:val="000D2B45"/>
    <w:rsid w:val="00122416"/>
    <w:rsid w:val="00124EA8"/>
    <w:rsid w:val="0014272D"/>
    <w:rsid w:val="0017019D"/>
    <w:rsid w:val="001754F4"/>
    <w:rsid w:val="001A2DA2"/>
    <w:rsid w:val="001B4DD5"/>
    <w:rsid w:val="001B51B4"/>
    <w:rsid w:val="001D223E"/>
    <w:rsid w:val="001D62F3"/>
    <w:rsid w:val="001E0B93"/>
    <w:rsid w:val="001E2000"/>
    <w:rsid w:val="001E3429"/>
    <w:rsid w:val="00201791"/>
    <w:rsid w:val="00226C0D"/>
    <w:rsid w:val="00226F54"/>
    <w:rsid w:val="0023551F"/>
    <w:rsid w:val="00257D60"/>
    <w:rsid w:val="00261BF8"/>
    <w:rsid w:val="00266B9F"/>
    <w:rsid w:val="00284D0D"/>
    <w:rsid w:val="002C46E4"/>
    <w:rsid w:val="002C6A2C"/>
    <w:rsid w:val="002D2FC4"/>
    <w:rsid w:val="002E7026"/>
    <w:rsid w:val="00315307"/>
    <w:rsid w:val="00316845"/>
    <w:rsid w:val="00316DBA"/>
    <w:rsid w:val="00321E01"/>
    <w:rsid w:val="00323A30"/>
    <w:rsid w:val="00323EB3"/>
    <w:rsid w:val="00337B0F"/>
    <w:rsid w:val="003631C1"/>
    <w:rsid w:val="00371C85"/>
    <w:rsid w:val="003831EB"/>
    <w:rsid w:val="003910C5"/>
    <w:rsid w:val="003B69A2"/>
    <w:rsid w:val="003C17FF"/>
    <w:rsid w:val="003D4004"/>
    <w:rsid w:val="003D631D"/>
    <w:rsid w:val="003F07F7"/>
    <w:rsid w:val="003F5628"/>
    <w:rsid w:val="004002D2"/>
    <w:rsid w:val="00404343"/>
    <w:rsid w:val="0042667C"/>
    <w:rsid w:val="00426BE4"/>
    <w:rsid w:val="004535B5"/>
    <w:rsid w:val="004567B0"/>
    <w:rsid w:val="00460B8B"/>
    <w:rsid w:val="004B25F9"/>
    <w:rsid w:val="004F56C0"/>
    <w:rsid w:val="00503AD5"/>
    <w:rsid w:val="00510007"/>
    <w:rsid w:val="00522E5E"/>
    <w:rsid w:val="005263D1"/>
    <w:rsid w:val="00565984"/>
    <w:rsid w:val="00570380"/>
    <w:rsid w:val="00577D24"/>
    <w:rsid w:val="005921AD"/>
    <w:rsid w:val="0060011B"/>
    <w:rsid w:val="00617D0B"/>
    <w:rsid w:val="00621884"/>
    <w:rsid w:val="0064667B"/>
    <w:rsid w:val="00683296"/>
    <w:rsid w:val="006B45FC"/>
    <w:rsid w:val="006C5C26"/>
    <w:rsid w:val="006D12ED"/>
    <w:rsid w:val="006E050D"/>
    <w:rsid w:val="007012DC"/>
    <w:rsid w:val="00705CA3"/>
    <w:rsid w:val="00717910"/>
    <w:rsid w:val="00723842"/>
    <w:rsid w:val="00734C63"/>
    <w:rsid w:val="00736E4E"/>
    <w:rsid w:val="00760DC8"/>
    <w:rsid w:val="0076287B"/>
    <w:rsid w:val="007829EC"/>
    <w:rsid w:val="00790C47"/>
    <w:rsid w:val="00794BAD"/>
    <w:rsid w:val="007B05F3"/>
    <w:rsid w:val="007C7764"/>
    <w:rsid w:val="007E7233"/>
    <w:rsid w:val="00815844"/>
    <w:rsid w:val="00835575"/>
    <w:rsid w:val="00840E1C"/>
    <w:rsid w:val="00863D53"/>
    <w:rsid w:val="008848CB"/>
    <w:rsid w:val="00887F23"/>
    <w:rsid w:val="008D437D"/>
    <w:rsid w:val="008F07EA"/>
    <w:rsid w:val="009411B0"/>
    <w:rsid w:val="0094516C"/>
    <w:rsid w:val="00974E0B"/>
    <w:rsid w:val="0098180B"/>
    <w:rsid w:val="009E1409"/>
    <w:rsid w:val="009E16D4"/>
    <w:rsid w:val="009E178F"/>
    <w:rsid w:val="009F2163"/>
    <w:rsid w:val="009F4554"/>
    <w:rsid w:val="00A06E3A"/>
    <w:rsid w:val="00A12915"/>
    <w:rsid w:val="00A1608E"/>
    <w:rsid w:val="00A16CD6"/>
    <w:rsid w:val="00A1752B"/>
    <w:rsid w:val="00A25BF9"/>
    <w:rsid w:val="00A67570"/>
    <w:rsid w:val="00A765F6"/>
    <w:rsid w:val="00A9527D"/>
    <w:rsid w:val="00AC20DF"/>
    <w:rsid w:val="00B26D12"/>
    <w:rsid w:val="00B271C5"/>
    <w:rsid w:val="00B50B0B"/>
    <w:rsid w:val="00B81A2E"/>
    <w:rsid w:val="00B9324E"/>
    <w:rsid w:val="00BA7C6C"/>
    <w:rsid w:val="00BB7148"/>
    <w:rsid w:val="00BC377F"/>
    <w:rsid w:val="00BC7E04"/>
    <w:rsid w:val="00BD34B6"/>
    <w:rsid w:val="00BF5DDC"/>
    <w:rsid w:val="00C200AE"/>
    <w:rsid w:val="00C214FE"/>
    <w:rsid w:val="00C7106C"/>
    <w:rsid w:val="00CB29D0"/>
    <w:rsid w:val="00CC747F"/>
    <w:rsid w:val="00CC7C47"/>
    <w:rsid w:val="00CF7AFA"/>
    <w:rsid w:val="00D652D9"/>
    <w:rsid w:val="00D67451"/>
    <w:rsid w:val="00D852B6"/>
    <w:rsid w:val="00D9247A"/>
    <w:rsid w:val="00D95D45"/>
    <w:rsid w:val="00DC5D2A"/>
    <w:rsid w:val="00DF2E18"/>
    <w:rsid w:val="00E02C06"/>
    <w:rsid w:val="00E17BF8"/>
    <w:rsid w:val="00E25EA4"/>
    <w:rsid w:val="00E301CA"/>
    <w:rsid w:val="00E422EA"/>
    <w:rsid w:val="00E444C4"/>
    <w:rsid w:val="00E46818"/>
    <w:rsid w:val="00E56A37"/>
    <w:rsid w:val="00E70E61"/>
    <w:rsid w:val="00E757C5"/>
    <w:rsid w:val="00E8416E"/>
    <w:rsid w:val="00EA567F"/>
    <w:rsid w:val="00EB184E"/>
    <w:rsid w:val="00EC5F32"/>
    <w:rsid w:val="00ED1D12"/>
    <w:rsid w:val="00EE42BE"/>
    <w:rsid w:val="00EF4A04"/>
    <w:rsid w:val="00F14B9D"/>
    <w:rsid w:val="00F20BCC"/>
    <w:rsid w:val="00F32DCE"/>
    <w:rsid w:val="00F51EFD"/>
    <w:rsid w:val="00F739C5"/>
    <w:rsid w:val="00F87859"/>
    <w:rsid w:val="00FC1BD7"/>
    <w:rsid w:val="00FC63B6"/>
    <w:rsid w:val="00FE1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E81DDF"/>
  <w14:defaultImageDpi w14:val="330"/>
  <w15:chartTrackingRefBased/>
  <w15:docId w15:val="{7BA83C8E-873F-4EEA-A7AF-1D383AF48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04FB2"/>
    <w:pPr>
      <w:keepNext/>
      <w:keepLines/>
      <w:widowControl w:val="0"/>
      <w:pBdr>
        <w:top w:val="single" w:sz="18" w:space="10" w:color="4C1C3C"/>
        <w:left w:val="single" w:sz="18" w:space="4" w:color="4C1C3C"/>
        <w:bottom w:val="single" w:sz="18" w:space="0" w:color="4C1C3C"/>
        <w:right w:val="single" w:sz="18" w:space="4" w:color="4C1C3C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04FB2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51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1B4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B26D1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9527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7.png"/><Relationship Id="rId89" Type="http://schemas.openxmlformats.org/officeDocument/2006/relationships/image" Target="media/image71.jpg"/><Relationship Id="rId16" Type="http://schemas.openxmlformats.org/officeDocument/2006/relationships/image" Target="media/image9.svg"/><Relationship Id="rId11" Type="http://schemas.openxmlformats.org/officeDocument/2006/relationships/image" Target="media/image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jpg"/><Relationship Id="rId74" Type="http://schemas.openxmlformats.org/officeDocument/2006/relationships/image" Target="media/image61.png"/><Relationship Id="rId79" Type="http://schemas.openxmlformats.org/officeDocument/2006/relationships/image" Target="media/image65.pn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72.jpg"/><Relationship Id="rId95" Type="http://schemas.openxmlformats.org/officeDocument/2006/relationships/image" Target="media/image76.png"/><Relationship Id="rId22" Type="http://schemas.openxmlformats.org/officeDocument/2006/relationships/image" Target="media/image12.png"/><Relationship Id="rId27" Type="http://schemas.openxmlformats.org/officeDocument/2006/relationships/image" Target="media/image15.jpg"/><Relationship Id="rId43" Type="http://schemas.openxmlformats.org/officeDocument/2006/relationships/hyperlink" Target="https://tinyurl.com/49advnfj" TargetMode="External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0" Type="http://schemas.openxmlformats.org/officeDocument/2006/relationships/hyperlink" Target="https://www.learnnzsl.nz/" TargetMode="External"/><Relationship Id="rId85" Type="http://schemas.openxmlformats.org/officeDocument/2006/relationships/image" Target="media/image68.png"/><Relationship Id="rId12" Type="http://schemas.openxmlformats.org/officeDocument/2006/relationships/image" Target="media/image5.png"/><Relationship Id="rId25" Type="http://schemas.openxmlformats.org/officeDocument/2006/relationships/image" Target="media/image15.png"/><Relationship Id="rId33" Type="http://schemas.openxmlformats.org/officeDocument/2006/relationships/image" Target="media/image22.jpg"/><Relationship Id="rId38" Type="http://schemas.openxmlformats.org/officeDocument/2006/relationships/image" Target="media/image27.png"/><Relationship Id="rId46" Type="http://schemas.openxmlformats.org/officeDocument/2006/relationships/hyperlink" Target="https://tinyurl.com/4b2vvnbx" TargetMode="External"/><Relationship Id="rId59" Type="http://schemas.openxmlformats.org/officeDocument/2006/relationships/image" Target="media/image46.JPG"/><Relationship Id="rId67" Type="http://schemas.openxmlformats.org/officeDocument/2006/relationships/image" Target="media/image54.JPG"/><Relationship Id="rId103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jp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hyperlink" Target="https://firstsigns.co.nz/" TargetMode="External"/><Relationship Id="rId88" Type="http://schemas.openxmlformats.org/officeDocument/2006/relationships/image" Target="media/image70.png"/><Relationship Id="rId91" Type="http://schemas.openxmlformats.org/officeDocument/2006/relationships/hyperlink" Target="https://tinyurl.com/2rtynfur" TargetMode="External"/><Relationship Id="rId96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3.JP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JP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yperlink" Target="https://tinyurl.com/3eup47yv" TargetMode="External"/><Relationship Id="rId81" Type="http://schemas.openxmlformats.org/officeDocument/2006/relationships/hyperlink" Target="http://www.deaf.org.nz/" TargetMode="External"/><Relationship Id="rId86" Type="http://schemas.openxmlformats.org/officeDocument/2006/relationships/hyperlink" Target="https://deafchildren.org.nz/" TargetMode="External"/><Relationship Id="rId94" Type="http://schemas.openxmlformats.org/officeDocument/2006/relationships/image" Target="media/image75.png"/><Relationship Id="rId99" Type="http://schemas.openxmlformats.org/officeDocument/2006/relationships/image" Target="media/image80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jpg"/><Relationship Id="rId97" Type="http://schemas.openxmlformats.org/officeDocument/2006/relationships/image" Target="media/image78.jpe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4.sv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JPG"/><Relationship Id="rId87" Type="http://schemas.openxmlformats.org/officeDocument/2006/relationships/image" Target="media/image69.png"/><Relationship Id="rId61" Type="http://schemas.openxmlformats.org/officeDocument/2006/relationships/image" Target="media/image48.png"/><Relationship Id="rId82" Type="http://schemas.openxmlformats.org/officeDocument/2006/relationships/image" Target="media/image66.png"/><Relationship Id="rId14" Type="http://schemas.openxmlformats.org/officeDocument/2006/relationships/image" Target="media/image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3.jpg"/><Relationship Id="rId77" Type="http://schemas.openxmlformats.org/officeDocument/2006/relationships/image" Target="media/image64.png"/><Relationship Id="rId100" Type="http://schemas.openxmlformats.org/officeDocument/2006/relationships/image" Target="media/image81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74.jpeg"/><Relationship Id="rId98" Type="http://schemas.openxmlformats.org/officeDocument/2006/relationships/image" Target="media/image79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A8C61B-4352-4759-B938-C8D79C0824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0</TotalTime>
  <Pages>4</Pages>
  <Words>1278</Words>
  <Characters>6173</Characters>
  <Application>Microsoft Office Word</Application>
  <DocSecurity>0</DocSecurity>
  <Lines>104</Lines>
  <Paragraphs>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2</cp:revision>
  <dcterms:created xsi:type="dcterms:W3CDTF">2025-09-16T22:41:00Z</dcterms:created>
  <dcterms:modified xsi:type="dcterms:W3CDTF">2025-09-16T22:41:00Z</dcterms:modified>
</cp:coreProperties>
</file>