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12D68D" w14:textId="626E0509" w:rsidR="00F87859" w:rsidRDefault="00B26D12" w:rsidP="00F87859">
      <w:pPr>
        <w:rPr>
          <w:rFonts w:cs="Arial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61664" behindDoc="0" locked="0" layoutInCell="1" allowOverlap="1" wp14:anchorId="4F9629A8" wp14:editId="6D730CE3">
            <wp:simplePos x="0" y="0"/>
            <wp:positionH relativeFrom="margin">
              <wp:posOffset>-342900</wp:posOffset>
            </wp:positionH>
            <wp:positionV relativeFrom="paragraph">
              <wp:posOffset>-342900</wp:posOffset>
            </wp:positionV>
            <wp:extent cx="3200400" cy="1632647"/>
            <wp:effectExtent l="0" t="0" r="0" b="0"/>
            <wp:wrapNone/>
            <wp:docPr id="41" name="Picture 41" descr="Ministry of Education logo. On the left there is an image of 3 white triangles on top of two white wavy lines inside a purple box. On the right it says 'Te Tāhuhu o the Mātauranga' in big purple letters and 'Ministry of Education' in smaller purple letters underneath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client logo placeholder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6036" cy="16406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7216" behindDoc="0" locked="0" layoutInCell="1" allowOverlap="1" wp14:anchorId="7B4DD9EA" wp14:editId="71C240D2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BDDFCC" w14:textId="77777777" w:rsidR="00F87859" w:rsidRDefault="00F87859" w:rsidP="00F87859">
      <w:pPr>
        <w:rPr>
          <w:rFonts w:cs="Arial"/>
          <w:szCs w:val="32"/>
        </w:rPr>
      </w:pPr>
    </w:p>
    <w:p w14:paraId="073F89A0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2B8F83E9" w14:textId="77777777" w:rsidR="00F87859" w:rsidRDefault="00F87859" w:rsidP="00F87859">
      <w:pPr>
        <w:rPr>
          <w:rFonts w:cs="Arial"/>
          <w:szCs w:val="32"/>
        </w:rPr>
      </w:pPr>
    </w:p>
    <w:p w14:paraId="3BC451BE" w14:textId="77777777" w:rsidR="00F87859" w:rsidRDefault="00F87859" w:rsidP="00F87859">
      <w:pPr>
        <w:rPr>
          <w:rFonts w:cs="Arial"/>
          <w:szCs w:val="32"/>
        </w:rPr>
      </w:pPr>
    </w:p>
    <w:p w14:paraId="7580C687" w14:textId="7777777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684D2772" w14:textId="7A22CC28" w:rsidR="00887F23" w:rsidRDefault="00DE5E26" w:rsidP="00F87859">
      <w:pPr>
        <w:pStyle w:val="Title"/>
      </w:pPr>
      <w:r>
        <w:t>Development map for New Zealand Sign Language in education</w:t>
      </w:r>
    </w:p>
    <w:p w14:paraId="72EF2ABC" w14:textId="23FF1FC1" w:rsidR="00887F23" w:rsidRDefault="00EA191E" w:rsidP="00F87859">
      <w:pPr>
        <w:pStyle w:val="Title"/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0BD169EA" wp14:editId="4829ED28">
            <wp:simplePos x="0" y="0"/>
            <wp:positionH relativeFrom="margin">
              <wp:posOffset>1028700</wp:posOffset>
            </wp:positionH>
            <wp:positionV relativeFrom="paragraph">
              <wp:posOffset>203835</wp:posOffset>
            </wp:positionV>
            <wp:extent cx="3657600" cy="2838105"/>
            <wp:effectExtent l="0" t="0" r="0" b="635"/>
            <wp:wrapNone/>
            <wp:docPr id="5" name="Picture 5" descr="A teacher and two students using NZSL while they read a book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oup of 6 people, most of whom are identifiably disabled in different ways. Two are using wheelchairs and another has an assistance dog.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71254" cy="284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4764D5" w14:textId="77777777" w:rsidR="00887F23" w:rsidRDefault="00887F23" w:rsidP="00F87859">
      <w:pPr>
        <w:pStyle w:val="Title"/>
      </w:pPr>
    </w:p>
    <w:p w14:paraId="39F42701" w14:textId="77777777" w:rsidR="00887F23" w:rsidRDefault="00887F23" w:rsidP="00F87859">
      <w:pPr>
        <w:pStyle w:val="Title"/>
      </w:pPr>
    </w:p>
    <w:p w14:paraId="66893338" w14:textId="77777777" w:rsidR="00887F23" w:rsidRDefault="00887F23" w:rsidP="00F87859">
      <w:pPr>
        <w:pStyle w:val="Title"/>
      </w:pPr>
    </w:p>
    <w:p w14:paraId="387ECDBA" w14:textId="6FDB8E83" w:rsidR="00F87859" w:rsidRPr="00570380" w:rsidRDefault="00F87859" w:rsidP="00BF5DDC">
      <w:pPr>
        <w:pStyle w:val="Datepublished"/>
      </w:pPr>
      <w:r w:rsidRPr="00F87859">
        <w:t xml:space="preserve"> </w:t>
      </w:r>
      <w:r w:rsidR="00570380">
        <w:br/>
      </w:r>
      <w:r w:rsidR="00570380">
        <w:br/>
      </w:r>
      <w:r w:rsidR="00887F23" w:rsidRPr="00570380">
        <w:t xml:space="preserve">Published: </w:t>
      </w:r>
      <w:r w:rsidR="00295F33">
        <w:t xml:space="preserve">September </w:t>
      </w:r>
      <w:r w:rsidR="00F739C5">
        <w:t>2025</w:t>
      </w:r>
    </w:p>
    <w:p w14:paraId="73A71F00" w14:textId="05B39A30" w:rsidR="00570380" w:rsidRDefault="00F87859" w:rsidP="00570380">
      <w:pPr>
        <w:pStyle w:val="Heading1"/>
        <w:rPr>
          <w:noProof/>
          <w:lang w:val="en-NZ" w:eastAsia="en-NZ"/>
        </w:rPr>
      </w:pPr>
      <w:r w:rsidRPr="00153863">
        <w:br w:type="page"/>
      </w:r>
      <w:r w:rsidR="00124EA8">
        <w:rPr>
          <w:noProof/>
          <w:lang w:val="en-NZ" w:eastAsia="en-NZ"/>
        </w:rPr>
        <w:lastRenderedPageBreak/>
        <w:t xml:space="preserve">About this </w:t>
      </w:r>
      <w:r w:rsidR="00DE5E26">
        <w:rPr>
          <w:noProof/>
          <w:lang w:val="en-NZ" w:eastAsia="en-NZ"/>
        </w:rPr>
        <w:t>Easy Read</w:t>
      </w:r>
    </w:p>
    <w:p w14:paraId="2C6C84B6" w14:textId="1297EDF9" w:rsidR="00F739C5" w:rsidRDefault="00F739C5" w:rsidP="00F739C5">
      <w:pPr>
        <w:rPr>
          <w:lang w:val="en-NZ" w:eastAsia="en-NZ"/>
        </w:rPr>
      </w:pPr>
    </w:p>
    <w:p w14:paraId="320E8B3D" w14:textId="6991361B" w:rsidR="00F739C5" w:rsidRDefault="001E78D6" w:rsidP="00F739C5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70208" behindDoc="0" locked="0" layoutInCell="1" allowOverlap="1" wp14:anchorId="493B9059" wp14:editId="0C85A66C">
            <wp:simplePos x="0" y="0"/>
            <wp:positionH relativeFrom="column">
              <wp:posOffset>6350</wp:posOffset>
            </wp:positionH>
            <wp:positionV relativeFrom="paragraph">
              <wp:posOffset>12065</wp:posOffset>
            </wp:positionV>
            <wp:extent cx="1371600" cy="1371600"/>
            <wp:effectExtent l="0" t="0" r="0" b="0"/>
            <wp:wrapNone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asy Read person reading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91DF19" w14:textId="44BAAE72" w:rsidR="00DE5E26" w:rsidRDefault="00F739C5" w:rsidP="00DE5E26">
      <w:pPr>
        <w:rPr>
          <w:lang w:val="en-NZ" w:eastAsia="en-NZ"/>
        </w:rPr>
      </w:pPr>
      <w:r>
        <w:rPr>
          <w:lang w:val="en-NZ" w:eastAsia="en-NZ"/>
        </w:rPr>
        <w:t xml:space="preserve">This Easy Read is about the </w:t>
      </w:r>
      <w:r w:rsidR="00DE5E26">
        <w:rPr>
          <w:b/>
          <w:bCs/>
          <w:lang w:val="en-NZ" w:eastAsia="en-NZ"/>
        </w:rPr>
        <w:t>development map for New Zealand Sign Language in education</w:t>
      </w:r>
      <w:r w:rsidR="00DE5E26">
        <w:rPr>
          <w:lang w:val="en-NZ" w:eastAsia="en-NZ"/>
        </w:rPr>
        <w:t>.</w:t>
      </w:r>
    </w:p>
    <w:p w14:paraId="5A1EA9B5" w14:textId="656165C9" w:rsidR="00DE5E26" w:rsidRDefault="00DE5E26" w:rsidP="00DE5E26">
      <w:pPr>
        <w:rPr>
          <w:lang w:val="en-NZ" w:eastAsia="en-NZ"/>
        </w:rPr>
      </w:pPr>
    </w:p>
    <w:p w14:paraId="648AB279" w14:textId="619080E6" w:rsidR="00DE5E26" w:rsidRDefault="00EA191E" w:rsidP="00DE5E26">
      <w:pPr>
        <w:rPr>
          <w:lang w:val="en-NZ" w:eastAsia="en-NZ"/>
        </w:rPr>
      </w:pPr>
      <w:r>
        <w:rPr>
          <w:noProof/>
        </w:rPr>
        <w:drawing>
          <wp:anchor distT="0" distB="0" distL="114300" distR="114300" simplePos="0" relativeHeight="251872256" behindDoc="0" locked="0" layoutInCell="1" allowOverlap="1" wp14:anchorId="04BA51A4" wp14:editId="463FE944">
            <wp:simplePos x="0" y="0"/>
            <wp:positionH relativeFrom="margin">
              <wp:posOffset>0</wp:posOffset>
            </wp:positionH>
            <wp:positionV relativeFrom="paragraph">
              <wp:posOffset>310515</wp:posOffset>
            </wp:positionV>
            <wp:extent cx="1345323" cy="1549400"/>
            <wp:effectExtent l="0" t="0" r="0" b="0"/>
            <wp:wrapNone/>
            <wp:docPr id="11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oup of 6 people, most of whom are identifiably disabled in different ways. Two are using wheelchairs and another has an assistance dog.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45323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4BCC"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49728" behindDoc="1" locked="0" layoutInCell="1" allowOverlap="1" wp14:anchorId="7EEDE305" wp14:editId="1706CDAE">
                <wp:simplePos x="0" y="0"/>
                <wp:positionH relativeFrom="margin">
                  <wp:posOffset>2171700</wp:posOffset>
                </wp:positionH>
                <wp:positionV relativeFrom="paragraph">
                  <wp:posOffset>247016</wp:posOffset>
                </wp:positionV>
                <wp:extent cx="3600450" cy="3651250"/>
                <wp:effectExtent l="0" t="0" r="0" b="6350"/>
                <wp:wrapNone/>
                <wp:docPr id="2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365125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DCA988" id="Rectangle 1" o:spid="_x0000_s1026" style="position:absolute;margin-left:171pt;margin-top:19.45pt;width:283.5pt;height:287.5pt;z-index:-251466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" fillcolor="#e5c5e0" stroked="f" strokeweight="1pt">
                <w10:wrap anchorx="margin"/>
              </v:rect>
            </w:pict>
          </mc:Fallback>
        </mc:AlternateContent>
      </w:r>
    </w:p>
    <w:p w14:paraId="36E0E809" w14:textId="46FDF059" w:rsidR="00DE5E26" w:rsidRDefault="00DE5E26" w:rsidP="00DE5E26">
      <w:pPr>
        <w:rPr>
          <w:lang w:val="en-NZ" w:eastAsia="en-NZ"/>
        </w:rPr>
      </w:pPr>
      <w:r>
        <w:rPr>
          <w:lang w:val="en-NZ" w:eastAsia="en-NZ"/>
        </w:rPr>
        <w:t xml:space="preserve">The </w:t>
      </w:r>
      <w:r>
        <w:rPr>
          <w:b/>
          <w:bCs/>
          <w:lang w:val="en-NZ" w:eastAsia="en-NZ"/>
        </w:rPr>
        <w:t>development map for New Zealand Sign Language in education</w:t>
      </w:r>
      <w:r>
        <w:rPr>
          <w:lang w:val="en-NZ" w:eastAsia="en-NZ"/>
        </w:rPr>
        <w:t xml:space="preserve"> is a plan from the </w:t>
      </w:r>
      <w:r>
        <w:rPr>
          <w:b/>
          <w:bCs/>
          <w:lang w:val="en-NZ" w:eastAsia="en-NZ"/>
        </w:rPr>
        <w:t>Ministry of Education</w:t>
      </w:r>
      <w:r>
        <w:rPr>
          <w:lang w:val="en-NZ" w:eastAsia="en-NZ"/>
        </w:rPr>
        <w:t>.</w:t>
      </w:r>
      <w:r w:rsidR="00FF62F5" w:rsidRPr="00FF62F5">
        <w:rPr>
          <w:b/>
          <w:bCs/>
          <w:noProof/>
        </w:rPr>
        <w:t xml:space="preserve"> </w:t>
      </w:r>
    </w:p>
    <w:p w14:paraId="213DF749" w14:textId="61445E65" w:rsidR="00DE5E26" w:rsidRDefault="00DE5E26" w:rsidP="00DE5E26">
      <w:pPr>
        <w:rPr>
          <w:lang w:val="en-NZ" w:eastAsia="en-NZ"/>
        </w:rPr>
      </w:pPr>
    </w:p>
    <w:p w14:paraId="16E62F59" w14:textId="1C6A6E30" w:rsidR="00DE5E26" w:rsidRDefault="00DE5E26" w:rsidP="00DE5E26">
      <w:pPr>
        <w:rPr>
          <w:lang w:val="en-NZ" w:eastAsia="en-NZ"/>
        </w:rPr>
      </w:pPr>
    </w:p>
    <w:p w14:paraId="4C84CCF5" w14:textId="2EE511C6" w:rsidR="00DE5E26" w:rsidRDefault="001E78D6" w:rsidP="00DE5E26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73280" behindDoc="0" locked="0" layoutInCell="1" allowOverlap="1" wp14:anchorId="4C415DAD" wp14:editId="1138495D">
            <wp:simplePos x="0" y="0"/>
            <wp:positionH relativeFrom="column">
              <wp:posOffset>48895</wp:posOffset>
            </wp:positionH>
            <wp:positionV relativeFrom="paragraph">
              <wp:posOffset>10160</wp:posOffset>
            </wp:positionV>
            <wp:extent cx="1414075" cy="1097280"/>
            <wp:effectExtent l="0" t="0" r="0" b="7620"/>
            <wp:wrapNone/>
            <wp:docPr id="12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teacher presenter pacific pasifika school education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14075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5E26">
        <w:rPr>
          <w:lang w:val="en-NZ" w:eastAsia="en-NZ"/>
        </w:rPr>
        <w:t>It tells the Ministry of Education what to do to make sure that children and young</w:t>
      </w:r>
      <w:r w:rsidR="00E832DF">
        <w:rPr>
          <w:lang w:val="en-NZ" w:eastAsia="en-NZ"/>
        </w:rPr>
        <w:t xml:space="preserve"> people</w:t>
      </w:r>
      <w:r w:rsidR="00DE5E26">
        <w:rPr>
          <w:lang w:val="en-NZ" w:eastAsia="en-NZ"/>
        </w:rPr>
        <w:t xml:space="preserve"> who </w:t>
      </w:r>
      <w:r w:rsidR="00E832DF">
        <w:rPr>
          <w:lang w:val="en-NZ" w:eastAsia="en-NZ"/>
        </w:rPr>
        <w:t>use</w:t>
      </w:r>
      <w:r w:rsidR="00DE5E26">
        <w:rPr>
          <w:lang w:val="en-NZ" w:eastAsia="en-NZ"/>
        </w:rPr>
        <w:t xml:space="preserve"> New Zealand Sign Language can do well at school. </w:t>
      </w:r>
    </w:p>
    <w:p w14:paraId="2977038F" w14:textId="55D03F64" w:rsidR="00A248CE" w:rsidRDefault="00A248CE" w:rsidP="00DE5E26">
      <w:pPr>
        <w:rPr>
          <w:lang w:val="en-NZ" w:eastAsia="en-NZ"/>
        </w:rPr>
      </w:pPr>
    </w:p>
    <w:p w14:paraId="311CD33E" w14:textId="39E0CB4A" w:rsidR="00A248CE" w:rsidRDefault="00A248CE" w:rsidP="00DE5E26">
      <w:pPr>
        <w:rPr>
          <w:lang w:val="en-NZ" w:eastAsia="en-NZ"/>
        </w:rPr>
      </w:pPr>
    </w:p>
    <w:p w14:paraId="1F2C0AC5" w14:textId="77777777" w:rsidR="00E832DF" w:rsidRDefault="00E832DF">
      <w:pPr>
        <w:spacing w:line="240" w:lineRule="auto"/>
        <w:ind w:left="0"/>
        <w:rPr>
          <w:lang w:val="en-NZ" w:eastAsia="en-NZ"/>
        </w:rPr>
      </w:pPr>
      <w:r>
        <w:rPr>
          <w:lang w:val="en-NZ" w:eastAsia="en-NZ"/>
        </w:rPr>
        <w:br w:type="page"/>
      </w:r>
    </w:p>
    <w:p w14:paraId="42957902" w14:textId="1112B95F" w:rsidR="00DE5E26" w:rsidRPr="00A248CE" w:rsidRDefault="001E78D6" w:rsidP="00A248CE">
      <w:pPr>
        <w:rPr>
          <w:lang w:val="en-NZ" w:eastAsia="en-NZ"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874304" behindDoc="0" locked="0" layoutInCell="1" allowOverlap="1" wp14:anchorId="2516ED19" wp14:editId="752DA45A">
            <wp:simplePos x="0" y="0"/>
            <wp:positionH relativeFrom="column">
              <wp:posOffset>-114300</wp:posOffset>
            </wp:positionH>
            <wp:positionV relativeFrom="paragraph">
              <wp:posOffset>-114300</wp:posOffset>
            </wp:positionV>
            <wp:extent cx="1485900" cy="1485900"/>
            <wp:effectExtent l="0" t="0" r="0" b="0"/>
            <wp:wrapNone/>
            <wp:docPr id="14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lan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51776" behindDoc="1" locked="0" layoutInCell="1" allowOverlap="1" wp14:anchorId="410502A4" wp14:editId="7306F938">
                <wp:simplePos x="0" y="0"/>
                <wp:positionH relativeFrom="margin">
                  <wp:posOffset>2171700</wp:posOffset>
                </wp:positionH>
                <wp:positionV relativeFrom="paragraph">
                  <wp:posOffset>-88900</wp:posOffset>
                </wp:positionV>
                <wp:extent cx="3600450" cy="1460500"/>
                <wp:effectExtent l="0" t="0" r="0" b="6350"/>
                <wp:wrapNone/>
                <wp:docPr id="1418377736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14605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1C9CB3" id="Rectangle 1" o:spid="_x0000_s1026" style="position:absolute;margin-left:171pt;margin-top:-7pt;width:283.5pt;height:115pt;z-index:-251464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" fillcolor="#ffe599 [1303]" stroked="f" strokeweight="1pt">
                <w10:wrap anchorx="margin"/>
              </v:rect>
            </w:pict>
          </mc:Fallback>
        </mc:AlternateContent>
      </w:r>
      <w:r w:rsidR="00A248CE">
        <w:rPr>
          <w:lang w:val="en-NZ" w:eastAsia="en-NZ"/>
        </w:rPr>
        <w:t xml:space="preserve">In this Easy Read we will call the development map for New Zealand Sign Language in education </w:t>
      </w:r>
      <w:r w:rsidR="00A248CE">
        <w:rPr>
          <w:b/>
          <w:bCs/>
          <w:lang w:val="en-NZ" w:eastAsia="en-NZ"/>
        </w:rPr>
        <w:t>the development map</w:t>
      </w:r>
      <w:r w:rsidR="00A248CE">
        <w:rPr>
          <w:lang w:val="en-NZ" w:eastAsia="en-NZ"/>
        </w:rPr>
        <w:t xml:space="preserve"> for short.</w:t>
      </w:r>
    </w:p>
    <w:p w14:paraId="335209D4" w14:textId="7A4600AC" w:rsidR="00E832DF" w:rsidRDefault="001E78D6" w:rsidP="00F739C5">
      <w:r>
        <w:rPr>
          <w:noProof/>
          <w:lang w:eastAsia="en-GB"/>
        </w:rPr>
        <w:drawing>
          <wp:anchor distT="0" distB="0" distL="114300" distR="114300" simplePos="0" relativeHeight="251876352" behindDoc="0" locked="0" layoutInCell="1" allowOverlap="1" wp14:anchorId="31AAA01B" wp14:editId="6D93C22A">
            <wp:simplePos x="0" y="0"/>
            <wp:positionH relativeFrom="margin">
              <wp:posOffset>-330194</wp:posOffset>
            </wp:positionH>
            <wp:positionV relativeFrom="paragraph">
              <wp:posOffset>198120</wp:posOffset>
            </wp:positionV>
            <wp:extent cx="2400300" cy="1224918"/>
            <wp:effectExtent l="0" t="0" r="0" b="0"/>
            <wp:wrapNone/>
            <wp:docPr id="15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client logo placeholder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2249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18D7E7" w14:textId="5A7FF77B" w:rsidR="00E832DF" w:rsidRDefault="00FF62F5" w:rsidP="00F739C5">
      <w:r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53824" behindDoc="1" locked="0" layoutInCell="1" allowOverlap="1" wp14:anchorId="4781DF04" wp14:editId="7ED9D4D8">
                <wp:simplePos x="0" y="0"/>
                <wp:positionH relativeFrom="margin">
                  <wp:posOffset>2171700</wp:posOffset>
                </wp:positionH>
                <wp:positionV relativeFrom="paragraph">
                  <wp:posOffset>222250</wp:posOffset>
                </wp:positionV>
                <wp:extent cx="3600450" cy="5276850"/>
                <wp:effectExtent l="0" t="0" r="0" b="0"/>
                <wp:wrapNone/>
                <wp:docPr id="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527685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BB430D" id="Rectangle 1" o:spid="_x0000_s1026" style="position:absolute;margin-left:171pt;margin-top:17.5pt;width:283.5pt;height:415.5pt;z-index:-251462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" fillcolor="#e5c5e0" stroked="f" strokeweight="1pt">
                <w10:wrap anchorx="margin"/>
              </v:rect>
            </w:pict>
          </mc:Fallback>
        </mc:AlternateContent>
      </w:r>
    </w:p>
    <w:p w14:paraId="419C3564" w14:textId="677B6AB2" w:rsidR="0017019D" w:rsidRDefault="001E78D6" w:rsidP="00F739C5">
      <w:r>
        <w:rPr>
          <w:noProof/>
        </w:rPr>
        <w:drawing>
          <wp:anchor distT="0" distB="0" distL="114300" distR="114300" simplePos="0" relativeHeight="251877376" behindDoc="0" locked="0" layoutInCell="1" allowOverlap="1" wp14:anchorId="258CEA52" wp14:editId="4F1E9346">
            <wp:simplePos x="0" y="0"/>
            <wp:positionH relativeFrom="column">
              <wp:posOffset>-19050</wp:posOffset>
            </wp:positionH>
            <wp:positionV relativeFrom="paragraph">
              <wp:posOffset>640080</wp:posOffset>
            </wp:positionV>
            <wp:extent cx="1581150" cy="1581150"/>
            <wp:effectExtent l="0" t="0" r="0" b="0"/>
            <wp:wrapNone/>
            <wp:docPr id="1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lackboard todays lesson school teach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19D">
        <w:t xml:space="preserve">The </w:t>
      </w:r>
      <w:r w:rsidR="0017019D" w:rsidRPr="0017019D">
        <w:rPr>
          <w:b/>
          <w:bCs/>
        </w:rPr>
        <w:t>Ministry of Education</w:t>
      </w:r>
      <w:r w:rsidR="0017019D">
        <w:t xml:space="preserve"> is the part of the Government in charge of schools in Aotearoa New Zealand.</w:t>
      </w:r>
    </w:p>
    <w:p w14:paraId="709D7B49" w14:textId="50D6F46E" w:rsidR="0017019D" w:rsidRDefault="0017019D" w:rsidP="00F739C5"/>
    <w:p w14:paraId="73799EC3" w14:textId="4361A115" w:rsidR="0017019D" w:rsidRDefault="0017019D" w:rsidP="00F739C5"/>
    <w:p w14:paraId="14C491BF" w14:textId="42F56D32" w:rsidR="0017019D" w:rsidRDefault="001E78D6" w:rsidP="00F739C5">
      <w:r>
        <w:rPr>
          <w:noProof/>
        </w:rPr>
        <w:drawing>
          <wp:anchor distT="0" distB="0" distL="114300" distR="114300" simplePos="0" relativeHeight="251879424" behindDoc="0" locked="0" layoutInCell="1" allowOverlap="1" wp14:anchorId="1871D8B6" wp14:editId="3D029B76">
            <wp:simplePos x="0" y="0"/>
            <wp:positionH relativeFrom="column">
              <wp:posOffset>0</wp:posOffset>
            </wp:positionH>
            <wp:positionV relativeFrom="paragraph">
              <wp:posOffset>570865</wp:posOffset>
            </wp:positionV>
            <wp:extent cx="1600200" cy="1074719"/>
            <wp:effectExtent l="0" t="0" r="0" b="0"/>
            <wp:wrapNone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ience teacher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0747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19D">
        <w:t xml:space="preserve">The Ministry of Education does </w:t>
      </w:r>
      <w:r w:rsidR="00824BCC">
        <w:br/>
      </w:r>
      <w:r w:rsidR="0017019D">
        <w:t>things like:</w:t>
      </w:r>
    </w:p>
    <w:p w14:paraId="6AB43D5E" w14:textId="3CCE6F7E" w:rsidR="0017019D" w:rsidRDefault="0017019D" w:rsidP="0017019D">
      <w:pPr>
        <w:pStyle w:val="Listtoplevel"/>
      </w:pPr>
      <w:r>
        <w:t>deciding what schools should teach</w:t>
      </w:r>
    </w:p>
    <w:p w14:paraId="7B47D247" w14:textId="51DF1E76" w:rsidR="0017019D" w:rsidRDefault="001E78D6" w:rsidP="0017019D">
      <w:pPr>
        <w:pStyle w:val="Listtoplevel"/>
      </w:pPr>
      <w:r>
        <w:drawing>
          <wp:anchor distT="0" distB="0" distL="114300" distR="114300" simplePos="0" relativeHeight="251878400" behindDoc="0" locked="0" layoutInCell="1" allowOverlap="1" wp14:anchorId="65869FCF" wp14:editId="079C7CF7">
            <wp:simplePos x="0" y="0"/>
            <wp:positionH relativeFrom="column">
              <wp:posOffset>0</wp:posOffset>
            </wp:positionH>
            <wp:positionV relativeFrom="paragraph">
              <wp:posOffset>139065</wp:posOffset>
            </wp:positionV>
            <wp:extent cx="1485900" cy="1485900"/>
            <wp:effectExtent l="0" t="0" r="0" b="0"/>
            <wp:wrapNone/>
            <wp:docPr id="1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nz school education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19D">
        <w:t>supporting children who need extra support with their learning</w:t>
      </w:r>
    </w:p>
    <w:p w14:paraId="57FDFBF7" w14:textId="0F6490E2" w:rsidR="0017019D" w:rsidRDefault="0017019D" w:rsidP="0017019D">
      <w:pPr>
        <w:pStyle w:val="Listtoplevel"/>
      </w:pPr>
      <w:r>
        <w:t xml:space="preserve">building new classrooms. </w:t>
      </w:r>
    </w:p>
    <w:p w14:paraId="4C666E07" w14:textId="0B1180D9" w:rsidR="00DE5E26" w:rsidRDefault="00DE5E26" w:rsidP="00DE5E26"/>
    <w:p w14:paraId="0CC331D0" w14:textId="2B8C08C8" w:rsidR="00DE5E26" w:rsidRDefault="00DE5E26" w:rsidP="00DE5E26"/>
    <w:p w14:paraId="2F9E6A87" w14:textId="77777777" w:rsidR="00E832DF" w:rsidRDefault="00E832DF">
      <w:pPr>
        <w:spacing w:line="240" w:lineRule="auto"/>
        <w:ind w:left="0"/>
      </w:pPr>
      <w:r>
        <w:br w:type="page"/>
      </w:r>
    </w:p>
    <w:p w14:paraId="2D3EC507" w14:textId="45487B11" w:rsidR="00DE5E26" w:rsidRDefault="00AD0B6A" w:rsidP="00DE5E26">
      <w:r>
        <w:rPr>
          <w:b/>
          <w:bCs/>
          <w:noProof/>
        </w:rPr>
        <w:lastRenderedPageBreak/>
        <w:drawing>
          <wp:anchor distT="0" distB="0" distL="114300" distR="114300" simplePos="0" relativeHeight="251881472" behindDoc="0" locked="0" layoutInCell="1" allowOverlap="1" wp14:anchorId="4F945E38" wp14:editId="7D721B29">
            <wp:simplePos x="0" y="0"/>
            <wp:positionH relativeFrom="column">
              <wp:posOffset>0</wp:posOffset>
            </wp:positionH>
            <wp:positionV relativeFrom="paragraph">
              <wp:posOffset>228601</wp:posOffset>
            </wp:positionV>
            <wp:extent cx="1600200" cy="1002384"/>
            <wp:effectExtent l="0" t="0" r="0" b="7620"/>
            <wp:wrapNone/>
            <wp:docPr id="35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banner image meeting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04633" cy="10051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5E26">
        <w:t xml:space="preserve">The </w:t>
      </w:r>
      <w:r w:rsidR="00DE5E26">
        <w:rPr>
          <w:b/>
          <w:bCs/>
        </w:rPr>
        <w:t xml:space="preserve">New Zealand Sign Language Board </w:t>
      </w:r>
      <w:r w:rsidR="00DE5E26">
        <w:t>has a plan</w:t>
      </w:r>
      <w:r w:rsidR="00A248CE">
        <w:t xml:space="preserve"> to make sure people can use New Zealand Sign Language in all parts of their life in Aotearoa New Zealand.</w:t>
      </w:r>
    </w:p>
    <w:p w14:paraId="32F8D2C9" w14:textId="0EBB33E0" w:rsidR="00A248CE" w:rsidRDefault="00A248CE" w:rsidP="00E832DF"/>
    <w:p w14:paraId="1F0D3072" w14:textId="1B71EF2E" w:rsidR="00A248CE" w:rsidRDefault="00FF62F5" w:rsidP="00E832DF">
      <w:pPr>
        <w:rPr>
          <w:noProof/>
          <w:lang w:eastAsia="en-GB"/>
        </w:rPr>
      </w:pPr>
      <w:r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55872" behindDoc="1" locked="0" layoutInCell="1" allowOverlap="1" wp14:anchorId="2A8FBBDA" wp14:editId="5159E419">
                <wp:simplePos x="0" y="0"/>
                <wp:positionH relativeFrom="margin">
                  <wp:posOffset>2171700</wp:posOffset>
                </wp:positionH>
                <wp:positionV relativeFrom="paragraph">
                  <wp:posOffset>233680</wp:posOffset>
                </wp:positionV>
                <wp:extent cx="3600450" cy="5092700"/>
                <wp:effectExtent l="0" t="0" r="0" b="0"/>
                <wp:wrapNone/>
                <wp:docPr id="3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509270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3C3903" id="Rectangle 1" o:spid="_x0000_s1026" style="position:absolute;margin-left:171pt;margin-top:18.4pt;width:283.5pt;height:401pt;z-index:-251460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" fillcolor="#e5c5e0" stroked="f" strokeweight="1pt">
                <w10:wrap anchorx="margin"/>
              </v:rect>
            </w:pict>
          </mc:Fallback>
        </mc:AlternateContent>
      </w:r>
    </w:p>
    <w:p w14:paraId="3AF42682" w14:textId="51622C3D" w:rsidR="00A248CE" w:rsidRDefault="00AD0B6A" w:rsidP="00A248CE">
      <w:pPr>
        <w:spacing w:line="312" w:lineRule="auto"/>
        <w:rPr>
          <w:lang w:eastAsia="en-GB"/>
        </w:rPr>
      </w:pPr>
      <w:r>
        <w:rPr>
          <w:noProof/>
          <w:lang w:eastAsia="en-NZ"/>
        </w:rPr>
        <w:drawing>
          <wp:anchor distT="0" distB="0" distL="114300" distR="114300" simplePos="0" relativeHeight="251883520" behindDoc="0" locked="0" layoutInCell="1" allowOverlap="1" wp14:anchorId="61BF41F4" wp14:editId="2308CA2C">
            <wp:simplePos x="0" y="0"/>
            <wp:positionH relativeFrom="column">
              <wp:posOffset>0</wp:posOffset>
            </wp:positionH>
            <wp:positionV relativeFrom="paragraph">
              <wp:posOffset>60961</wp:posOffset>
            </wp:positionV>
            <wp:extent cx="1511300" cy="1008148"/>
            <wp:effectExtent l="0" t="0" r="0" b="1905"/>
            <wp:wrapNone/>
            <wp:docPr id="19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NZSL sign language teens tweens youth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15529" cy="10109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48CE">
        <w:rPr>
          <w:noProof/>
          <w:lang w:eastAsia="en-GB"/>
        </w:rPr>
        <w:t>The</w:t>
      </w:r>
      <w:r w:rsidR="00A248CE">
        <w:rPr>
          <w:b/>
          <w:bCs/>
          <w:noProof/>
          <w:lang w:eastAsia="en-GB"/>
        </w:rPr>
        <w:t xml:space="preserve"> New</w:t>
      </w:r>
      <w:r w:rsidR="00A248CE">
        <w:rPr>
          <w:lang w:eastAsia="en-GB"/>
        </w:rPr>
        <w:t xml:space="preserve"> </w:t>
      </w:r>
      <w:r w:rsidR="00A248CE">
        <w:rPr>
          <w:b/>
          <w:bCs/>
          <w:lang w:eastAsia="en-GB"/>
        </w:rPr>
        <w:t>Zealand Sign Language</w:t>
      </w:r>
      <w:r w:rsidR="00A248CE">
        <w:rPr>
          <w:lang w:eastAsia="en-GB"/>
        </w:rPr>
        <w:t xml:space="preserve"> </w:t>
      </w:r>
      <w:r w:rsidR="00A248CE">
        <w:rPr>
          <w:b/>
          <w:bCs/>
          <w:lang w:eastAsia="en-GB"/>
        </w:rPr>
        <w:t>Board</w:t>
      </w:r>
      <w:r w:rsidR="00A248CE">
        <w:rPr>
          <w:lang w:eastAsia="en-GB"/>
        </w:rPr>
        <w:t xml:space="preserve"> is a group of people who:</w:t>
      </w:r>
    </w:p>
    <w:p w14:paraId="43762563" w14:textId="3745411A" w:rsidR="00A248CE" w:rsidRDefault="00252621" w:rsidP="00A248CE">
      <w:pPr>
        <w:pStyle w:val="Listtoplevel"/>
        <w:rPr>
          <w:lang w:eastAsia="en-GB"/>
        </w:rPr>
      </w:pPr>
      <w:r>
        <w:rPr>
          <w:lang w:eastAsia="en-GB"/>
        </w:rPr>
        <w:t xml:space="preserve">use New Zealand Sign </w:t>
      </w:r>
      <w:r>
        <w:rPr>
          <w:lang w:eastAsia="en-GB"/>
        </w:rPr>
        <w:br/>
        <w:t>Language</w:t>
      </w:r>
    </w:p>
    <w:p w14:paraId="268530D7" w14:textId="02CD5786" w:rsidR="00A248CE" w:rsidRDefault="00AD0B6A" w:rsidP="00A248CE">
      <w:pPr>
        <w:pStyle w:val="Listtoplevel"/>
        <w:rPr>
          <w:lang w:eastAsia="en-GB"/>
        </w:rPr>
      </w:pPr>
      <w:r>
        <w:drawing>
          <wp:anchor distT="0" distB="0" distL="114300" distR="114300" simplePos="0" relativeHeight="251885568" behindDoc="0" locked="0" layoutInCell="1" allowOverlap="1" wp14:anchorId="71CE784F" wp14:editId="40BC9963">
            <wp:simplePos x="0" y="0"/>
            <wp:positionH relativeFrom="column">
              <wp:posOffset>1</wp:posOffset>
            </wp:positionH>
            <wp:positionV relativeFrom="paragraph">
              <wp:posOffset>34290</wp:posOffset>
            </wp:positionV>
            <wp:extent cx="1511300" cy="1172739"/>
            <wp:effectExtent l="0" t="0" r="0" b="8890"/>
            <wp:wrapNone/>
            <wp:docPr id="21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NZSL sign language adults cochlear implant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517909" cy="1177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48CE">
        <w:rPr>
          <w:lang w:eastAsia="en-GB"/>
        </w:rPr>
        <w:t>know a lot about New Zealand Sign Language</w:t>
      </w:r>
    </w:p>
    <w:p w14:paraId="5EAF74D5" w14:textId="1218C83E" w:rsidR="00A248CE" w:rsidRDefault="00AD0B6A" w:rsidP="00A248CE">
      <w:pPr>
        <w:pStyle w:val="Listtoplevel"/>
        <w:rPr>
          <w:lang w:eastAsia="en-GB"/>
        </w:rPr>
      </w:pPr>
      <w:r>
        <w:rPr>
          <w:lang w:eastAsia="en-GB"/>
        </w:rPr>
        <w:drawing>
          <wp:anchor distT="0" distB="0" distL="114300" distR="114300" simplePos="0" relativeHeight="251886592" behindDoc="0" locked="0" layoutInCell="1" allowOverlap="1" wp14:anchorId="5A9B03FF" wp14:editId="5742CF2C">
            <wp:simplePos x="0" y="0"/>
            <wp:positionH relativeFrom="column">
              <wp:posOffset>6350</wp:posOffset>
            </wp:positionH>
            <wp:positionV relativeFrom="paragraph">
              <wp:posOffset>958216</wp:posOffset>
            </wp:positionV>
            <wp:extent cx="1631950" cy="1018458"/>
            <wp:effectExtent l="0" t="0" r="6350" b="0"/>
            <wp:wrapNone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arliament Government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37228" cy="10217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48CE">
        <w:rPr>
          <w:lang w:eastAsia="en-GB"/>
        </w:rPr>
        <w:t xml:space="preserve">give advice about </w:t>
      </w:r>
      <w:r w:rsidR="001F1088">
        <w:rPr>
          <w:lang w:eastAsia="en-GB"/>
        </w:rPr>
        <w:t>New Zealand Sign Language</w:t>
      </w:r>
      <w:r w:rsidR="00A248CE">
        <w:rPr>
          <w:lang w:eastAsia="en-GB"/>
        </w:rPr>
        <w:t xml:space="preserve"> to the:</w:t>
      </w:r>
    </w:p>
    <w:p w14:paraId="0C21E939" w14:textId="2E8A7E37" w:rsidR="00A248CE" w:rsidRDefault="00A248CE" w:rsidP="00A248CE">
      <w:pPr>
        <w:pStyle w:val="Listsecondlevel"/>
        <w:rPr>
          <w:lang w:eastAsia="en-GB"/>
        </w:rPr>
      </w:pPr>
      <w:r>
        <w:rPr>
          <w:lang w:eastAsia="en-GB"/>
        </w:rPr>
        <w:t xml:space="preserve">Government </w:t>
      </w:r>
    </w:p>
    <w:p w14:paraId="0BFCDB05" w14:textId="77777777" w:rsidR="00A248CE" w:rsidRDefault="00A248CE" w:rsidP="00A248CE">
      <w:pPr>
        <w:pStyle w:val="Listsecondlevel"/>
        <w:rPr>
          <w:lang w:eastAsia="en-GB"/>
        </w:rPr>
      </w:pPr>
      <w:r>
        <w:rPr>
          <w:lang w:eastAsia="en-GB"/>
        </w:rPr>
        <w:t>community.</w:t>
      </w:r>
    </w:p>
    <w:p w14:paraId="43C6C158" w14:textId="77777777" w:rsidR="00A248CE" w:rsidRDefault="00A248CE" w:rsidP="001F1088"/>
    <w:p w14:paraId="7B1BCD0A" w14:textId="77777777" w:rsidR="00A248CE" w:rsidRDefault="00A248CE" w:rsidP="001F1088"/>
    <w:p w14:paraId="59B0CB68" w14:textId="046110D6" w:rsidR="00A248CE" w:rsidRDefault="009801CE" w:rsidP="00DE5E26">
      <w:r>
        <w:rPr>
          <w:noProof/>
        </w:rPr>
        <w:drawing>
          <wp:anchor distT="0" distB="0" distL="114300" distR="114300" simplePos="0" relativeHeight="251888640" behindDoc="0" locked="0" layoutInCell="1" allowOverlap="1" wp14:anchorId="43C94145" wp14:editId="5A8E817C">
            <wp:simplePos x="0" y="0"/>
            <wp:positionH relativeFrom="margin">
              <wp:posOffset>0</wp:posOffset>
            </wp:positionH>
            <wp:positionV relativeFrom="paragraph">
              <wp:posOffset>-222249</wp:posOffset>
            </wp:positionV>
            <wp:extent cx="1257300" cy="1448024"/>
            <wp:effectExtent l="0" t="0" r="0" b="0"/>
            <wp:wrapNone/>
            <wp:docPr id="22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oup of 6 people, most of whom are identifiably disabled in different ways. Two are using wheelchairs and another has an assistance dog.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258627" cy="1449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48CE">
        <w:t xml:space="preserve">The development map supports </w:t>
      </w:r>
      <w:r w:rsidR="001F1088">
        <w:t xml:space="preserve">the plan from the New Zealand Sign Language Board. </w:t>
      </w:r>
    </w:p>
    <w:p w14:paraId="23D40C70" w14:textId="3164D58B" w:rsidR="00A248CE" w:rsidRDefault="00A248CE" w:rsidP="00DE5E26"/>
    <w:p w14:paraId="785C6B7C" w14:textId="055566CB" w:rsidR="00A248CE" w:rsidRDefault="00925298" w:rsidP="00DE5E26">
      <w:r>
        <w:rPr>
          <w:noProof/>
        </w:rPr>
        <w:drawing>
          <wp:anchor distT="0" distB="0" distL="114300" distR="114300" simplePos="0" relativeHeight="251890688" behindDoc="0" locked="0" layoutInCell="1" allowOverlap="1" wp14:anchorId="2473FF08" wp14:editId="5B0E7D2E">
            <wp:simplePos x="0" y="0"/>
            <wp:positionH relativeFrom="column">
              <wp:posOffset>0</wp:posOffset>
            </wp:positionH>
            <wp:positionV relativeFrom="paragraph">
              <wp:posOffset>228600</wp:posOffset>
            </wp:positionV>
            <wp:extent cx="1478280" cy="1113349"/>
            <wp:effectExtent l="0" t="0" r="7620" b="0"/>
            <wp:wrapNone/>
            <wp:docPr id="1960139417" name="Picture 19601394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NZSL sign language adult child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78280" cy="11133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4BCC"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57920" behindDoc="1" locked="0" layoutInCell="1" allowOverlap="1" wp14:anchorId="3A39CD2C" wp14:editId="4C2C399A">
                <wp:simplePos x="0" y="0"/>
                <wp:positionH relativeFrom="margin">
                  <wp:posOffset>2171700</wp:posOffset>
                </wp:positionH>
                <wp:positionV relativeFrom="paragraph">
                  <wp:posOffset>229870</wp:posOffset>
                </wp:positionV>
                <wp:extent cx="3600450" cy="1174750"/>
                <wp:effectExtent l="0" t="0" r="0" b="6350"/>
                <wp:wrapNone/>
                <wp:docPr id="4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11747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41E0EF" id="Rectangle 1" o:spid="_x0000_s1026" style="position:absolute;margin-left:171pt;margin-top:18.1pt;width:283.5pt;height:92.5pt;z-index:-251458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" fillcolor="#ffe599 [1303]" stroked="f" strokeweight="1pt">
                <w10:wrap anchorx="margin"/>
              </v:rect>
            </w:pict>
          </mc:Fallback>
        </mc:AlternateContent>
      </w:r>
    </w:p>
    <w:p w14:paraId="37142360" w14:textId="6CCF2AC8" w:rsidR="00A248CE" w:rsidRDefault="00A248CE" w:rsidP="00DE5E26">
      <w:r>
        <w:t xml:space="preserve">In the rest of this Easy Read we will call New Zealand Sign Language </w:t>
      </w:r>
      <w:r>
        <w:rPr>
          <w:b/>
          <w:bCs/>
        </w:rPr>
        <w:t>NZSL</w:t>
      </w:r>
      <w:r>
        <w:t xml:space="preserve"> for short. </w:t>
      </w:r>
    </w:p>
    <w:p w14:paraId="4DFEBB69" w14:textId="40689BFD" w:rsidR="0017019D" w:rsidRDefault="00E832DF">
      <w:pPr>
        <w:spacing w:line="240" w:lineRule="auto"/>
        <w:ind w:left="0"/>
      </w:pPr>
      <w:r>
        <w:br w:type="page"/>
      </w:r>
    </w:p>
    <w:p w14:paraId="7182E299" w14:textId="702231B4" w:rsidR="0017019D" w:rsidRDefault="00A248CE" w:rsidP="0017019D">
      <w:pPr>
        <w:pStyle w:val="Heading1"/>
      </w:pPr>
      <w:r>
        <w:t>Recommendations from the Chief Ombudsman</w:t>
      </w:r>
    </w:p>
    <w:p w14:paraId="6AD9AD6A" w14:textId="3BDEB26B" w:rsidR="00A248CE" w:rsidRDefault="00A248CE" w:rsidP="001F1088"/>
    <w:p w14:paraId="696F96E6" w14:textId="0E3DDA0B" w:rsidR="00A248CE" w:rsidRDefault="009801CE" w:rsidP="001F1088">
      <w:r>
        <w:rPr>
          <w:noProof/>
        </w:rPr>
        <w:drawing>
          <wp:anchor distT="0" distB="0" distL="114300" distR="114300" simplePos="0" relativeHeight="251891712" behindDoc="0" locked="0" layoutInCell="1" allowOverlap="1" wp14:anchorId="3C78E98C" wp14:editId="21EDFBD1">
            <wp:simplePos x="0" y="0"/>
            <wp:positionH relativeFrom="column">
              <wp:posOffset>0</wp:posOffset>
            </wp:positionH>
            <wp:positionV relativeFrom="paragraph">
              <wp:posOffset>208280</wp:posOffset>
            </wp:positionV>
            <wp:extent cx="1402080" cy="1402080"/>
            <wp:effectExtent l="0" t="0" r="7620" b="7620"/>
            <wp:wrapNone/>
            <wp:docPr id="23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Rules Yes List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402080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7EA6E8" w14:textId="2185348D" w:rsidR="00A248CE" w:rsidRDefault="00A248CE" w:rsidP="001F1088">
      <w:r>
        <w:t xml:space="preserve">The </w:t>
      </w:r>
      <w:r>
        <w:rPr>
          <w:b/>
          <w:bCs/>
        </w:rPr>
        <w:t xml:space="preserve">Chief Ombudsman </w:t>
      </w:r>
      <w:r>
        <w:t xml:space="preserve">gave the Ministry of Education some </w:t>
      </w:r>
      <w:r>
        <w:rPr>
          <w:b/>
          <w:bCs/>
        </w:rPr>
        <w:t>recommendations</w:t>
      </w:r>
      <w:r w:rsidR="001F1088">
        <w:rPr>
          <w:b/>
          <w:bCs/>
        </w:rPr>
        <w:t xml:space="preserve"> </w:t>
      </w:r>
      <w:r w:rsidR="001F1088">
        <w:t>about the development map.</w:t>
      </w:r>
    </w:p>
    <w:p w14:paraId="008A50F7" w14:textId="79519E71" w:rsidR="001F1088" w:rsidRDefault="001F1088" w:rsidP="001F1088"/>
    <w:p w14:paraId="1813A120" w14:textId="4B3840F2" w:rsidR="001F1088" w:rsidRDefault="00252621" w:rsidP="001F1088">
      <w:r>
        <w:rPr>
          <w:noProof/>
        </w:rPr>
        <w:drawing>
          <wp:anchor distT="0" distB="0" distL="114300" distR="114300" simplePos="0" relativeHeight="251892736" behindDoc="0" locked="0" layoutInCell="1" allowOverlap="1" wp14:anchorId="30DE197A" wp14:editId="1E6E23EE">
            <wp:simplePos x="0" y="0"/>
            <wp:positionH relativeFrom="column">
              <wp:posOffset>284</wp:posOffset>
            </wp:positionH>
            <wp:positionV relativeFrom="paragraph">
              <wp:posOffset>231775</wp:posOffset>
            </wp:positionV>
            <wp:extent cx="1524000" cy="1089228"/>
            <wp:effectExtent l="0" t="0" r="0" b="0"/>
            <wp:wrapNone/>
            <wp:docPr id="24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Man business smile suit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089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62F5"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59968" behindDoc="1" locked="0" layoutInCell="1" allowOverlap="1" wp14:anchorId="2AF65C86" wp14:editId="4DC6568A">
                <wp:simplePos x="0" y="0"/>
                <wp:positionH relativeFrom="margin">
                  <wp:posOffset>2171700</wp:posOffset>
                </wp:positionH>
                <wp:positionV relativeFrom="paragraph">
                  <wp:posOffset>233680</wp:posOffset>
                </wp:positionV>
                <wp:extent cx="3600450" cy="1155700"/>
                <wp:effectExtent l="0" t="0" r="0" b="6350"/>
                <wp:wrapNone/>
                <wp:docPr id="6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115570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58F687" id="Rectangle 1" o:spid="_x0000_s1026" style="position:absolute;margin-left:171pt;margin-top:18.4pt;width:283.5pt;height:91pt;z-index:-251456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" fillcolor="#e5c5e0" stroked="f" strokeweight="1pt">
                <w10:wrap anchorx="margin"/>
              </v:rect>
            </w:pict>
          </mc:Fallback>
        </mc:AlternateContent>
      </w:r>
    </w:p>
    <w:p w14:paraId="114C57ED" w14:textId="11265FC5" w:rsidR="001F1088" w:rsidRDefault="001F1088" w:rsidP="001F1088">
      <w:r>
        <w:t xml:space="preserve">The </w:t>
      </w:r>
      <w:r>
        <w:rPr>
          <w:b/>
          <w:bCs/>
        </w:rPr>
        <w:t>Chief Ombudsman</w:t>
      </w:r>
      <w:r>
        <w:t xml:space="preserve"> makes sure the Government works fairly for all New Zealanders. </w:t>
      </w:r>
    </w:p>
    <w:p w14:paraId="4A4212FB" w14:textId="5E4A6B96" w:rsidR="001F1088" w:rsidRDefault="001F1088" w:rsidP="001F1088"/>
    <w:p w14:paraId="7E4DE84E" w14:textId="388018D0" w:rsidR="001F1088" w:rsidRDefault="009801CE" w:rsidP="001F1088">
      <w:r>
        <w:rPr>
          <w:noProof/>
        </w:rPr>
        <w:drawing>
          <wp:anchor distT="0" distB="0" distL="114300" distR="114300" simplePos="0" relativeHeight="251893760" behindDoc="0" locked="0" layoutInCell="1" allowOverlap="1" wp14:anchorId="36070D3F" wp14:editId="4C3A2CF5">
            <wp:simplePos x="0" y="0"/>
            <wp:positionH relativeFrom="column">
              <wp:posOffset>0</wp:posOffset>
            </wp:positionH>
            <wp:positionV relativeFrom="paragraph">
              <wp:posOffset>125095</wp:posOffset>
            </wp:positionV>
            <wp:extent cx="1615440" cy="1615440"/>
            <wp:effectExtent l="0" t="0" r="3810" b="0"/>
            <wp:wrapNone/>
            <wp:docPr id="25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prove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15440" cy="1615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62F5"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62016" behindDoc="1" locked="0" layoutInCell="1" allowOverlap="1" wp14:anchorId="6FDEFD00" wp14:editId="61E704A1">
                <wp:simplePos x="0" y="0"/>
                <wp:positionH relativeFrom="margin">
                  <wp:posOffset>2171700</wp:posOffset>
                </wp:positionH>
                <wp:positionV relativeFrom="paragraph">
                  <wp:posOffset>247015</wp:posOffset>
                </wp:positionV>
                <wp:extent cx="3600450" cy="1485900"/>
                <wp:effectExtent l="0" t="0" r="0" b="0"/>
                <wp:wrapNone/>
                <wp:docPr id="7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148590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EDB362" id="Rectangle 1" o:spid="_x0000_s1026" style="position:absolute;margin-left:171pt;margin-top:19.45pt;width:283.5pt;height:117pt;z-index:-251454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" fillcolor="#e5c5e0" stroked="f" strokeweight="1pt">
                <w10:wrap anchorx="margin"/>
              </v:rect>
            </w:pict>
          </mc:Fallback>
        </mc:AlternateContent>
      </w:r>
    </w:p>
    <w:p w14:paraId="62315489" w14:textId="0B2C2B26" w:rsidR="001F1088" w:rsidRDefault="001F1088" w:rsidP="001F1088">
      <w:r>
        <w:t xml:space="preserve">Here </w:t>
      </w:r>
      <w:r>
        <w:rPr>
          <w:b/>
          <w:bCs/>
        </w:rPr>
        <w:t>recommendations</w:t>
      </w:r>
      <w:r>
        <w:t xml:space="preserve"> are things the Chief Ombudsman thinks the Ministry of Education needs to do to make the development map better.</w:t>
      </w:r>
    </w:p>
    <w:p w14:paraId="06CFA4A0" w14:textId="25489EE8" w:rsidR="001F1088" w:rsidRDefault="001F1088" w:rsidP="001F1088"/>
    <w:p w14:paraId="6D31A0BB" w14:textId="10357E30" w:rsidR="001F1088" w:rsidRDefault="001F1088" w:rsidP="001F1088"/>
    <w:p w14:paraId="7448491C" w14:textId="220F3D17" w:rsidR="001F1088" w:rsidRDefault="001F1088">
      <w:pPr>
        <w:spacing w:line="240" w:lineRule="auto"/>
        <w:ind w:left="0"/>
      </w:pPr>
      <w:r>
        <w:br w:type="page"/>
      </w:r>
    </w:p>
    <w:p w14:paraId="4E0DE8CF" w14:textId="12CCB5AF" w:rsidR="001F1088" w:rsidRDefault="009801CE" w:rsidP="001F1088">
      <w:r>
        <w:rPr>
          <w:noProof/>
        </w:rPr>
        <mc:AlternateContent>
          <mc:Choice Requires="wpg">
            <w:drawing>
              <wp:anchor distT="0" distB="0" distL="114300" distR="114300" simplePos="0" relativeHeight="251896832" behindDoc="0" locked="0" layoutInCell="1" allowOverlap="1" wp14:anchorId="5262B6E4" wp14:editId="4BA030E1">
                <wp:simplePos x="0" y="0"/>
                <wp:positionH relativeFrom="column">
                  <wp:posOffset>-6350</wp:posOffset>
                </wp:positionH>
                <wp:positionV relativeFrom="paragraph">
                  <wp:posOffset>114300</wp:posOffset>
                </wp:positionV>
                <wp:extent cx="1651000" cy="825500"/>
                <wp:effectExtent l="0" t="0" r="6350" b="0"/>
                <wp:wrapNone/>
                <wp:docPr id="28" name="Group 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51000" cy="825500"/>
                          <a:chOff x="0" y="0"/>
                          <a:chExt cx="1651000" cy="825500"/>
                        </a:xfrm>
                      </wpg:grpSpPr>
                      <pic:pic xmlns:pic="http://schemas.openxmlformats.org/drawingml/2006/picture">
                        <pic:nvPicPr>
                          <pic:cNvPr id="26" name="Picture 2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500" cy="825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825500" y="0"/>
                            <a:ext cx="825500" cy="825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2298EC" id="Group 28" o:spid="_x0000_s1026" style="position:absolute;margin-left:-.5pt;margin-top:9pt;width:130pt;height:65pt;z-index:251896832" coordsize="16510,82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" o:spid="_x0000_s1027" type="#_x0000_t75" style="position:absolute;width:8255;height:8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">
                  <v:imagedata r:id="rId30" o:title=""/>
                </v:shape>
                <v:shape id="Picture 27" o:spid="_x0000_s1028" type="#_x0000_t75" style="position:absolute;left:8255;width:8255;height:8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">
                  <v:imagedata r:id="rId31" o:title=""/>
                </v:shape>
              </v:group>
            </w:pict>
          </mc:Fallback>
        </mc:AlternateContent>
      </w:r>
      <w:r w:rsidR="001F1088">
        <w:t xml:space="preserve">In January 2024 the Ministry of Education said they would do all the things the Chief Ombudsman recommended. </w:t>
      </w:r>
    </w:p>
    <w:p w14:paraId="1CB22EFA" w14:textId="7AA7FE68" w:rsidR="001F1088" w:rsidRDefault="001F1088" w:rsidP="001F1088"/>
    <w:p w14:paraId="54F0AF34" w14:textId="41DDC8EA" w:rsidR="001F1088" w:rsidRDefault="009801CE" w:rsidP="001F1088">
      <w:r>
        <w:rPr>
          <w:noProof/>
        </w:rPr>
        <w:drawing>
          <wp:anchor distT="0" distB="0" distL="114300" distR="114300" simplePos="0" relativeHeight="251897856" behindDoc="0" locked="0" layoutInCell="1" allowOverlap="1" wp14:anchorId="53CAC277" wp14:editId="48B11D5E">
            <wp:simplePos x="0" y="0"/>
            <wp:positionH relativeFrom="column">
              <wp:posOffset>-6349</wp:posOffset>
            </wp:positionH>
            <wp:positionV relativeFrom="paragraph">
              <wp:posOffset>209551</wp:posOffset>
            </wp:positionV>
            <wp:extent cx="1543050" cy="1219244"/>
            <wp:effectExtent l="0" t="0" r="0" b="0"/>
            <wp:wrapNone/>
            <wp:docPr id="29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calendar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549101" cy="1224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D6967B" w14:textId="75A398EC" w:rsidR="001F1088" w:rsidRDefault="001F1088" w:rsidP="001F1088">
      <w:r>
        <w:t xml:space="preserve">The Chief Ombudsman said the Ministry of Education should update the development map within </w:t>
      </w:r>
      <w:r w:rsidR="00252621">
        <w:t>1 year.</w:t>
      </w:r>
    </w:p>
    <w:p w14:paraId="015613B2" w14:textId="6456D970" w:rsidR="001F1088" w:rsidRDefault="001F1088" w:rsidP="001F1088"/>
    <w:p w14:paraId="149B3482" w14:textId="72E08D67" w:rsidR="001F1088" w:rsidRDefault="009801CE" w:rsidP="001F1088">
      <w:r>
        <w:rPr>
          <w:noProof/>
        </w:rPr>
        <w:drawing>
          <wp:anchor distT="0" distB="0" distL="114300" distR="114300" simplePos="0" relativeHeight="251898880" behindDoc="0" locked="0" layoutInCell="1" allowOverlap="1" wp14:anchorId="09913D2C" wp14:editId="0EFD8B81">
            <wp:simplePos x="0" y="0"/>
            <wp:positionH relativeFrom="column">
              <wp:posOffset>12700</wp:posOffset>
            </wp:positionH>
            <wp:positionV relativeFrom="paragraph">
              <wp:posOffset>278765</wp:posOffset>
            </wp:positionV>
            <wp:extent cx="1631950" cy="1259722"/>
            <wp:effectExtent l="0" t="0" r="6350" b="0"/>
            <wp:wrapNone/>
            <wp:docPr id="30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Action Plan Report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631950" cy="12597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231E1D" w14:textId="5BB709AA" w:rsidR="001F1088" w:rsidRDefault="001F1088" w:rsidP="001F1088">
      <w:r>
        <w:t>The Chief Ombudsman said the Ministry of Education should:</w:t>
      </w:r>
    </w:p>
    <w:p w14:paraId="4C51BD09" w14:textId="0D75F1AC" w:rsidR="001F1088" w:rsidRDefault="009801CE" w:rsidP="001F1088">
      <w:pPr>
        <w:pStyle w:val="Listtoplevel"/>
      </w:pPr>
      <w:r>
        <w:drawing>
          <wp:anchor distT="0" distB="0" distL="114300" distR="114300" simplePos="0" relativeHeight="251899904" behindDoc="0" locked="0" layoutInCell="1" allowOverlap="1" wp14:anchorId="73979B17" wp14:editId="0B32F91A">
            <wp:simplePos x="0" y="0"/>
            <wp:positionH relativeFrom="column">
              <wp:posOffset>12700</wp:posOffset>
            </wp:positionH>
            <wp:positionV relativeFrom="paragraph">
              <wp:posOffset>777875</wp:posOffset>
            </wp:positionV>
            <wp:extent cx="1663700" cy="1663700"/>
            <wp:effectExtent l="0" t="0" r="0" b="0"/>
            <wp:wrapNone/>
            <wp:docPr id="32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Research chat survey talk feedback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63700" cy="166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1088">
        <w:t xml:space="preserve">say how they would reach each </w:t>
      </w:r>
      <w:r w:rsidR="001F1088">
        <w:rPr>
          <w:b/>
          <w:bCs/>
        </w:rPr>
        <w:t xml:space="preserve">goal </w:t>
      </w:r>
      <w:r w:rsidR="001F1088">
        <w:t>in the development map</w:t>
      </w:r>
    </w:p>
    <w:p w14:paraId="5F624570" w14:textId="1D866707" w:rsidR="001F1088" w:rsidRDefault="001F1088" w:rsidP="001F1088">
      <w:pPr>
        <w:pStyle w:val="Listtoplevel"/>
      </w:pPr>
      <w:r>
        <w:t xml:space="preserve">talk to </w:t>
      </w:r>
      <w:r>
        <w:rPr>
          <w:b/>
          <w:bCs/>
        </w:rPr>
        <w:t>key stakeholders</w:t>
      </w:r>
      <w:r>
        <w:t xml:space="preserve"> about how to reach the goals in the development map.</w:t>
      </w:r>
    </w:p>
    <w:p w14:paraId="1E576C1D" w14:textId="0E55D26A" w:rsidR="001F1088" w:rsidRDefault="001F1088" w:rsidP="001F1088"/>
    <w:p w14:paraId="155B3A0F" w14:textId="4BA22BAB" w:rsidR="001F1088" w:rsidRDefault="001F1088" w:rsidP="001F1088"/>
    <w:p w14:paraId="54ABCBFD" w14:textId="40507D82" w:rsidR="001F1088" w:rsidRDefault="001F1088">
      <w:pPr>
        <w:spacing w:line="240" w:lineRule="auto"/>
        <w:ind w:left="0"/>
      </w:pPr>
      <w:r>
        <w:br w:type="page"/>
      </w:r>
    </w:p>
    <w:p w14:paraId="0CA66225" w14:textId="6D65FF97" w:rsidR="001F1088" w:rsidRDefault="00824BCC" w:rsidP="001F1088">
      <w:r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64064" behindDoc="1" locked="0" layoutInCell="1" allowOverlap="1" wp14:anchorId="18F973DD" wp14:editId="48610020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600450" cy="3251200"/>
                <wp:effectExtent l="0" t="0" r="0" b="6350"/>
                <wp:wrapNone/>
                <wp:docPr id="8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325120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B968B5" id="Rectangle 1" o:spid="_x0000_s1026" style="position:absolute;margin-left:171pt;margin-top:-9pt;width:283.5pt;height:256pt;z-index:-251452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" fillcolor="#e5c5e0" stroked="f" strokeweight="1pt">
                <w10:wrap anchorx="margin"/>
              </v:rect>
            </w:pict>
          </mc:Fallback>
        </mc:AlternateContent>
      </w:r>
      <w:r w:rsidR="009801CE">
        <w:rPr>
          <w:noProof/>
        </w:rPr>
        <w:drawing>
          <wp:anchor distT="0" distB="0" distL="114300" distR="114300" simplePos="0" relativeHeight="251900928" behindDoc="0" locked="0" layoutInCell="1" allowOverlap="1" wp14:anchorId="0D474430" wp14:editId="2BF0146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485900" cy="1496364"/>
            <wp:effectExtent l="0" t="0" r="0" b="8890"/>
            <wp:wrapNone/>
            <wp:docPr id="33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Future ahead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493047" cy="15035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1088">
        <w:t xml:space="preserve">Here a </w:t>
      </w:r>
      <w:r w:rsidR="001F1088">
        <w:rPr>
          <w:b/>
          <w:bCs/>
        </w:rPr>
        <w:t xml:space="preserve">goal </w:t>
      </w:r>
      <w:r w:rsidR="001F1088">
        <w:t xml:space="preserve">is something </w:t>
      </w:r>
      <w:r w:rsidR="00E832DF">
        <w:t xml:space="preserve">the </w:t>
      </w:r>
      <w:r w:rsidR="00FF62F5">
        <w:br/>
      </w:r>
      <w:r w:rsidR="00E832DF">
        <w:t>Ministry of Education is</w:t>
      </w:r>
      <w:r w:rsidR="001F1088">
        <w:t xml:space="preserve"> working to make happen.</w:t>
      </w:r>
      <w:r w:rsidR="00FF62F5" w:rsidRPr="00FF62F5">
        <w:rPr>
          <w:b/>
          <w:bCs/>
          <w:noProof/>
        </w:rPr>
        <w:t xml:space="preserve"> </w:t>
      </w:r>
    </w:p>
    <w:p w14:paraId="4C67593D" w14:textId="1F2F121C" w:rsidR="001F1088" w:rsidRDefault="001F1088" w:rsidP="001F1088"/>
    <w:p w14:paraId="66055F44" w14:textId="3BCD3F6C" w:rsidR="001F1088" w:rsidRDefault="001F1088" w:rsidP="001F1088"/>
    <w:p w14:paraId="239ECB2D" w14:textId="4C06E375" w:rsidR="001F1088" w:rsidRDefault="009801CE" w:rsidP="001F1088">
      <w:r>
        <w:rPr>
          <w:noProof/>
        </w:rPr>
        <w:drawing>
          <wp:anchor distT="0" distB="0" distL="114300" distR="114300" simplePos="0" relativeHeight="251902976" behindDoc="0" locked="0" layoutInCell="1" allowOverlap="1" wp14:anchorId="6F0EF34A" wp14:editId="3055CC3F">
            <wp:simplePos x="0" y="0"/>
            <wp:positionH relativeFrom="margin">
              <wp:posOffset>0</wp:posOffset>
            </wp:positionH>
            <wp:positionV relativeFrom="paragraph">
              <wp:posOffset>137160</wp:posOffset>
            </wp:positionV>
            <wp:extent cx="1485900" cy="1063275"/>
            <wp:effectExtent l="0" t="0" r="0" b="3810"/>
            <wp:wrapNone/>
            <wp:docPr id="1960139410" name="Picture 19601394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oup of 6 people, most of whom are identifiably disabled in different ways. Two are using wheelchairs and another has an assistance dog.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06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1088">
        <w:t>The goals in the development map are about supporting children and young people who use NZSL to do well at school.</w:t>
      </w:r>
    </w:p>
    <w:p w14:paraId="27FC601B" w14:textId="17FFA9C7" w:rsidR="001F1088" w:rsidRDefault="001F1088" w:rsidP="001F1088"/>
    <w:p w14:paraId="4620F316" w14:textId="0442A0E5" w:rsidR="001F1088" w:rsidRDefault="00FF62F5" w:rsidP="001F1088">
      <w:r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66112" behindDoc="1" locked="0" layoutInCell="1" allowOverlap="1" wp14:anchorId="2049291D" wp14:editId="742D3E1B">
                <wp:simplePos x="0" y="0"/>
                <wp:positionH relativeFrom="margin">
                  <wp:posOffset>2171700</wp:posOffset>
                </wp:positionH>
                <wp:positionV relativeFrom="paragraph">
                  <wp:posOffset>266700</wp:posOffset>
                </wp:positionV>
                <wp:extent cx="3600450" cy="3168650"/>
                <wp:effectExtent l="0" t="0" r="0" b="0"/>
                <wp:wrapNone/>
                <wp:docPr id="9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316865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775A6A" id="Rectangle 1" o:spid="_x0000_s1026" style="position:absolute;margin-left:171pt;margin-top:21pt;width:283.5pt;height:249.5pt;z-index:-251450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" fillcolor="#e5c5e0" stroked="f" strokeweight="1pt">
                <w10:wrap anchorx="margin"/>
              </v:rect>
            </w:pict>
          </mc:Fallback>
        </mc:AlternateContent>
      </w:r>
    </w:p>
    <w:p w14:paraId="10216A99" w14:textId="28918822" w:rsidR="0038244A" w:rsidRDefault="009801CE" w:rsidP="001F1088">
      <w:r>
        <w:rPr>
          <w:noProof/>
        </w:rPr>
        <w:drawing>
          <wp:anchor distT="0" distB="0" distL="114300" distR="114300" simplePos="0" relativeHeight="251905024" behindDoc="0" locked="0" layoutInCell="1" allowOverlap="1" wp14:anchorId="2F77C7D4" wp14:editId="4E148002">
            <wp:simplePos x="0" y="0"/>
            <wp:positionH relativeFrom="column">
              <wp:posOffset>1</wp:posOffset>
            </wp:positionH>
            <wp:positionV relativeFrom="paragraph">
              <wp:posOffset>31115</wp:posOffset>
            </wp:positionV>
            <wp:extent cx="1569720" cy="1182216"/>
            <wp:effectExtent l="0" t="0" r="0" b="0"/>
            <wp:wrapNone/>
            <wp:docPr id="1960139401" name="Picture 19601394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NZSL sign language adult child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572334" cy="1184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1088">
        <w:t>Here</w:t>
      </w:r>
      <w:r w:rsidR="001F1088">
        <w:rPr>
          <w:b/>
          <w:bCs/>
        </w:rPr>
        <w:t xml:space="preserve"> key stakeholders</w:t>
      </w:r>
      <w:r w:rsidR="001F1088">
        <w:t xml:space="preserve"> are people who</w:t>
      </w:r>
      <w:r w:rsidR="0038244A">
        <w:t>:</w:t>
      </w:r>
    </w:p>
    <w:p w14:paraId="05833C6B" w14:textId="31038355" w:rsidR="001F1088" w:rsidRDefault="00F967A0" w:rsidP="0038244A">
      <w:pPr>
        <w:pStyle w:val="Listtoplevel"/>
      </w:pPr>
      <w:r>
        <w:drawing>
          <wp:anchor distT="0" distB="0" distL="114300" distR="114300" simplePos="0" relativeHeight="251907072" behindDoc="0" locked="0" layoutInCell="1" allowOverlap="1" wp14:anchorId="1EE305F2" wp14:editId="2E86B9BC">
            <wp:simplePos x="0" y="0"/>
            <wp:positionH relativeFrom="column">
              <wp:posOffset>0</wp:posOffset>
            </wp:positionH>
            <wp:positionV relativeFrom="paragraph">
              <wp:posOffset>930275</wp:posOffset>
            </wp:positionV>
            <wp:extent cx="1569720" cy="1237402"/>
            <wp:effectExtent l="0" t="0" r="0" b="1270"/>
            <wp:wrapNone/>
            <wp:docPr id="1960139402" name="Picture 19601394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teacher reading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570928" cy="12383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1088">
        <w:t xml:space="preserve">know a lot about </w:t>
      </w:r>
      <w:r w:rsidR="0038244A">
        <w:t xml:space="preserve">what it is like to </w:t>
      </w:r>
      <w:r w:rsidR="00E832DF">
        <w:t>use</w:t>
      </w:r>
      <w:r w:rsidR="0038244A">
        <w:t xml:space="preserve"> NZSL at school</w:t>
      </w:r>
    </w:p>
    <w:p w14:paraId="0C4530F1" w14:textId="7D0B2482" w:rsidR="0038244A" w:rsidRDefault="0038244A" w:rsidP="0038244A">
      <w:pPr>
        <w:pStyle w:val="Listtoplevel"/>
      </w:pPr>
      <w:r>
        <w:t xml:space="preserve">care about making sure children and young people who </w:t>
      </w:r>
      <w:r w:rsidR="00E832DF">
        <w:t xml:space="preserve">use </w:t>
      </w:r>
      <w:r w:rsidR="00824BCC">
        <w:br/>
      </w:r>
      <w:r>
        <w:t>NZSL can do well at school.</w:t>
      </w:r>
    </w:p>
    <w:p w14:paraId="05B47B34" w14:textId="63C442B4" w:rsidR="0038244A" w:rsidRDefault="0038244A" w:rsidP="0038244A"/>
    <w:p w14:paraId="7B3FCCA0" w14:textId="599A2324" w:rsidR="0038244A" w:rsidRDefault="0038244A" w:rsidP="0038244A"/>
    <w:p w14:paraId="447357B6" w14:textId="77777777" w:rsidR="0038244A" w:rsidRDefault="0038244A">
      <w:pPr>
        <w:spacing w:line="240" w:lineRule="auto"/>
        <w:ind w:left="0"/>
      </w:pPr>
      <w:r>
        <w:br w:type="page"/>
      </w:r>
    </w:p>
    <w:p w14:paraId="0942F03A" w14:textId="4F028F86" w:rsidR="0038244A" w:rsidRDefault="00F967A0" w:rsidP="0038244A">
      <w:r>
        <w:rPr>
          <w:noProof/>
        </w:rPr>
        <w:drawing>
          <wp:anchor distT="0" distB="0" distL="114300" distR="114300" simplePos="0" relativeHeight="251909120" behindDoc="0" locked="0" layoutInCell="1" allowOverlap="1" wp14:anchorId="7EDDA56A" wp14:editId="24AE6896">
            <wp:simplePos x="0" y="0"/>
            <wp:positionH relativeFrom="column">
              <wp:posOffset>0</wp:posOffset>
            </wp:positionH>
            <wp:positionV relativeFrom="paragraph">
              <wp:posOffset>-137160</wp:posOffset>
            </wp:positionV>
            <wp:extent cx="1615440" cy="1615440"/>
            <wp:effectExtent l="0" t="0" r="0" b="3810"/>
            <wp:wrapNone/>
            <wp:docPr id="1960139412" name="Picture 19601394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12" name="Friends signing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615440" cy="1615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244A">
        <w:t>Some examples of key stakeholders are:</w:t>
      </w:r>
    </w:p>
    <w:p w14:paraId="3B1A365B" w14:textId="28DD5B41" w:rsidR="0038244A" w:rsidRDefault="0038244A" w:rsidP="0038244A">
      <w:pPr>
        <w:pStyle w:val="Listtoplevel"/>
      </w:pPr>
      <w:r>
        <w:t xml:space="preserve">children and young people who </w:t>
      </w:r>
      <w:r w:rsidR="00E832DF">
        <w:t>use</w:t>
      </w:r>
      <w:r>
        <w:t xml:space="preserve"> NZSL</w:t>
      </w:r>
    </w:p>
    <w:p w14:paraId="41CC6929" w14:textId="03562A9D" w:rsidR="0038244A" w:rsidRDefault="00F967A0" w:rsidP="0038244A">
      <w:pPr>
        <w:pStyle w:val="Listtoplevel"/>
      </w:pPr>
      <w:r>
        <w:drawing>
          <wp:anchor distT="0" distB="0" distL="114300" distR="114300" simplePos="0" relativeHeight="251910144" behindDoc="0" locked="0" layoutInCell="1" allowOverlap="1" wp14:anchorId="3A46BD07" wp14:editId="7925FA42">
            <wp:simplePos x="0" y="0"/>
            <wp:positionH relativeFrom="column">
              <wp:posOffset>0</wp:posOffset>
            </wp:positionH>
            <wp:positionV relativeFrom="paragraph">
              <wp:posOffset>35396</wp:posOffset>
            </wp:positionV>
            <wp:extent cx="1465235" cy="1136978"/>
            <wp:effectExtent l="0" t="0" r="1905" b="6350"/>
            <wp:wrapNone/>
            <wp:docPr id="34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Mother_Child_Parent_Deaf_cochlear (1)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65235" cy="11369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244A">
        <w:t>their whānau / families</w:t>
      </w:r>
    </w:p>
    <w:p w14:paraId="5465F979" w14:textId="15373E1A" w:rsidR="0038244A" w:rsidRPr="001F1088" w:rsidRDefault="0038244A" w:rsidP="0038244A">
      <w:pPr>
        <w:pStyle w:val="Listtoplevel"/>
      </w:pPr>
      <w:r>
        <w:t>teachers.</w:t>
      </w:r>
    </w:p>
    <w:p w14:paraId="0270C853" w14:textId="08117260" w:rsidR="0017019D" w:rsidRDefault="0017019D" w:rsidP="001F1088"/>
    <w:p w14:paraId="3DF7E5DB" w14:textId="205D7C9B" w:rsidR="0038244A" w:rsidRDefault="00F967A0" w:rsidP="001F1088">
      <w:r>
        <w:rPr>
          <w:noProof/>
        </w:rPr>
        <w:drawing>
          <wp:anchor distT="0" distB="0" distL="114300" distR="114300" simplePos="0" relativeHeight="251911168" behindDoc="0" locked="0" layoutInCell="1" allowOverlap="1" wp14:anchorId="11BACD4D" wp14:editId="3AFF3F22">
            <wp:simplePos x="0" y="0"/>
            <wp:positionH relativeFrom="column">
              <wp:posOffset>0</wp:posOffset>
            </wp:positionH>
            <wp:positionV relativeFrom="paragraph">
              <wp:posOffset>33020</wp:posOffset>
            </wp:positionV>
            <wp:extent cx="1371600" cy="1371600"/>
            <wp:effectExtent l="0" t="0" r="0" b="0"/>
            <wp:wrapNone/>
            <wp:docPr id="36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Report 2 with lines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05BB08" w14:textId="296A42A4" w:rsidR="0038244A" w:rsidRDefault="0038244A" w:rsidP="001F1088">
      <w:r>
        <w:t xml:space="preserve">The Chief Ombudsman also said the Ministry of Education should give him a </w:t>
      </w:r>
      <w:r>
        <w:rPr>
          <w:b/>
          <w:bCs/>
        </w:rPr>
        <w:t>quarterly progress report</w:t>
      </w:r>
      <w:r>
        <w:t>.</w:t>
      </w:r>
    </w:p>
    <w:p w14:paraId="2DF812B3" w14:textId="391954F3" w:rsidR="0038244A" w:rsidRDefault="0038244A" w:rsidP="001F1088"/>
    <w:p w14:paraId="054CCA0D" w14:textId="1BDCBEFA" w:rsidR="0038244A" w:rsidRDefault="00925298" w:rsidP="001F1088">
      <w:r>
        <w:rPr>
          <w:noProof/>
        </w:rPr>
        <w:drawing>
          <wp:anchor distT="0" distB="0" distL="114300" distR="114300" simplePos="0" relativeHeight="251912192" behindDoc="0" locked="0" layoutInCell="1" allowOverlap="1" wp14:anchorId="618D6338" wp14:editId="07ECB27E">
            <wp:simplePos x="0" y="0"/>
            <wp:positionH relativeFrom="column">
              <wp:posOffset>6411</wp:posOffset>
            </wp:positionH>
            <wp:positionV relativeFrom="paragraph">
              <wp:posOffset>66040</wp:posOffset>
            </wp:positionV>
            <wp:extent cx="1479550" cy="1169083"/>
            <wp:effectExtent l="0" t="0" r="0" b="0"/>
            <wp:wrapNone/>
            <wp:docPr id="37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Calendar deadline end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479550" cy="11690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62F5"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68160" behindDoc="1" locked="0" layoutInCell="1" allowOverlap="1" wp14:anchorId="716FA652" wp14:editId="77D7FAA6">
                <wp:simplePos x="0" y="0"/>
                <wp:positionH relativeFrom="margin">
                  <wp:posOffset>2171700</wp:posOffset>
                </wp:positionH>
                <wp:positionV relativeFrom="paragraph">
                  <wp:posOffset>267970</wp:posOffset>
                </wp:positionV>
                <wp:extent cx="3600450" cy="2457450"/>
                <wp:effectExtent l="0" t="0" r="0" b="0"/>
                <wp:wrapNone/>
                <wp:docPr id="10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245745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A678DB" id="Rectangle 1" o:spid="_x0000_s1026" style="position:absolute;margin-left:171pt;margin-top:21.1pt;width:283.5pt;height:193.5pt;z-index:-251448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" fillcolor="#e5c5e0" stroked="f" strokeweight="1pt">
                <w10:wrap anchorx="margin"/>
              </v:rect>
            </w:pict>
          </mc:Fallback>
        </mc:AlternateContent>
      </w:r>
    </w:p>
    <w:p w14:paraId="2CAB1BDF" w14:textId="3F48CA7E" w:rsidR="0038244A" w:rsidRDefault="0038244A" w:rsidP="001F1088">
      <w:r>
        <w:t xml:space="preserve">A </w:t>
      </w:r>
      <w:r>
        <w:rPr>
          <w:b/>
          <w:bCs/>
        </w:rPr>
        <w:t>quarterly progress report</w:t>
      </w:r>
      <w:r>
        <w:t>:</w:t>
      </w:r>
    </w:p>
    <w:p w14:paraId="53122070" w14:textId="1BAD23BA" w:rsidR="0038244A" w:rsidRDefault="0038244A" w:rsidP="0038244A">
      <w:pPr>
        <w:pStyle w:val="Listtoplevel"/>
      </w:pPr>
      <w:r>
        <w:t>is written every 3 months</w:t>
      </w:r>
    </w:p>
    <w:p w14:paraId="2D10DCE0" w14:textId="5C405715" w:rsidR="0038244A" w:rsidRDefault="00925298" w:rsidP="0038244A">
      <w:pPr>
        <w:pStyle w:val="Listtoplevel"/>
      </w:pPr>
      <w:r>
        <w:drawing>
          <wp:anchor distT="0" distB="0" distL="114300" distR="114300" simplePos="0" relativeHeight="251914240" behindDoc="0" locked="0" layoutInCell="1" allowOverlap="1" wp14:anchorId="08D65799" wp14:editId="26275854">
            <wp:simplePos x="0" y="0"/>
            <wp:positionH relativeFrom="column">
              <wp:posOffset>191770</wp:posOffset>
            </wp:positionH>
            <wp:positionV relativeFrom="paragraph">
              <wp:posOffset>50800</wp:posOffset>
            </wp:positionV>
            <wp:extent cx="1180472" cy="1600200"/>
            <wp:effectExtent l="0" t="0" r="0" b="0"/>
            <wp:wrapNone/>
            <wp:docPr id="38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Easy Read good ok happy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180472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244A">
        <w:t>tells the Chief Ombudsman what the Ministry of Education is doing about his recommendations.</w:t>
      </w:r>
    </w:p>
    <w:p w14:paraId="3AFFB948" w14:textId="3D5830FF" w:rsidR="0038244A" w:rsidRDefault="0038244A" w:rsidP="0038244A"/>
    <w:p w14:paraId="46035A34" w14:textId="4C16A930" w:rsidR="0038244A" w:rsidRDefault="0038244A" w:rsidP="0038244A"/>
    <w:p w14:paraId="19509E67" w14:textId="0F27ED5E" w:rsidR="0038244A" w:rsidRDefault="00F967A0" w:rsidP="0038244A">
      <w:r>
        <w:rPr>
          <w:noProof/>
        </w:rPr>
        <w:drawing>
          <wp:anchor distT="0" distB="0" distL="114300" distR="114300" simplePos="0" relativeHeight="251915264" behindDoc="0" locked="0" layoutInCell="1" allowOverlap="1" wp14:anchorId="54931286" wp14:editId="6F9EC552">
            <wp:simplePos x="0" y="0"/>
            <wp:positionH relativeFrom="column">
              <wp:posOffset>1</wp:posOffset>
            </wp:positionH>
            <wp:positionV relativeFrom="paragraph">
              <wp:posOffset>-158750</wp:posOffset>
            </wp:positionV>
            <wp:extent cx="1524000" cy="1526870"/>
            <wp:effectExtent l="0" t="0" r="0" b="0"/>
            <wp:wrapNone/>
            <wp:docPr id="39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hecklist tick clipboard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528734" cy="15316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244A">
        <w:t>The Chief Ombudsman said the quarterly progress reports should say:</w:t>
      </w:r>
    </w:p>
    <w:p w14:paraId="782A5181" w14:textId="18BFA5B2" w:rsidR="0038244A" w:rsidRDefault="00F967A0" w:rsidP="0038244A">
      <w:pPr>
        <w:pStyle w:val="Listtoplevel"/>
      </w:pPr>
      <w:r>
        <w:drawing>
          <wp:anchor distT="0" distB="0" distL="114300" distR="114300" simplePos="0" relativeHeight="251916288" behindDoc="0" locked="0" layoutInCell="1" allowOverlap="1" wp14:anchorId="7BF3A8ED" wp14:editId="1BAC4214">
            <wp:simplePos x="0" y="0"/>
            <wp:positionH relativeFrom="column">
              <wp:posOffset>19050</wp:posOffset>
            </wp:positionH>
            <wp:positionV relativeFrom="paragraph">
              <wp:posOffset>548640</wp:posOffset>
            </wp:positionV>
            <wp:extent cx="1574800" cy="1574800"/>
            <wp:effectExtent l="0" t="0" r="6350" b="6350"/>
            <wp:wrapNone/>
            <wp:docPr id="40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Working Together Services talk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574800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244A">
        <w:t>what the Ministry of Education has done to update the development map</w:t>
      </w:r>
    </w:p>
    <w:p w14:paraId="58ABBFBD" w14:textId="588DB6EE" w:rsidR="0038244A" w:rsidRDefault="00F967A0" w:rsidP="0038244A">
      <w:pPr>
        <w:pStyle w:val="Listtoplevel"/>
      </w:pPr>
      <w:r>
        <w:drawing>
          <wp:anchor distT="0" distB="0" distL="114300" distR="114300" simplePos="0" relativeHeight="251918336" behindDoc="0" locked="0" layoutInCell="1" allowOverlap="1" wp14:anchorId="16324BCE" wp14:editId="25BD6E94">
            <wp:simplePos x="0" y="0"/>
            <wp:positionH relativeFrom="column">
              <wp:posOffset>6350</wp:posOffset>
            </wp:positionH>
            <wp:positionV relativeFrom="paragraph">
              <wp:posOffset>1007745</wp:posOffset>
            </wp:positionV>
            <wp:extent cx="1403350" cy="1726558"/>
            <wp:effectExtent l="0" t="0" r="0" b="0"/>
            <wp:wrapNone/>
            <wp:docPr id="44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Megaphone speaker protest awareness advocate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405162" cy="1728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244A">
        <w:t>how they have talked to key stakeholders about updating the development map</w:t>
      </w:r>
    </w:p>
    <w:p w14:paraId="7C0286AC" w14:textId="43636E5D" w:rsidR="0038244A" w:rsidRDefault="0038244A" w:rsidP="0038244A">
      <w:pPr>
        <w:pStyle w:val="Listtoplevel"/>
      </w:pPr>
      <w:r>
        <w:t>how they plan to:</w:t>
      </w:r>
    </w:p>
    <w:p w14:paraId="3ABD3B40" w14:textId="4EE1D34A" w:rsidR="0038244A" w:rsidRDefault="00F967A0" w:rsidP="0038244A">
      <w:pPr>
        <w:pStyle w:val="Listsecondlevel"/>
      </w:pPr>
      <w:r>
        <w:rPr>
          <w:noProof/>
        </w:rPr>
        <w:drawing>
          <wp:anchor distT="0" distB="0" distL="114300" distR="114300" simplePos="0" relativeHeight="251917312" behindDoc="0" locked="0" layoutInCell="1" allowOverlap="1" wp14:anchorId="32B6A669" wp14:editId="71DC5362">
            <wp:simplePos x="0" y="0"/>
            <wp:positionH relativeFrom="column">
              <wp:posOffset>6350</wp:posOffset>
            </wp:positionH>
            <wp:positionV relativeFrom="paragraph">
              <wp:posOffset>911860</wp:posOffset>
            </wp:positionV>
            <wp:extent cx="1403350" cy="1403350"/>
            <wp:effectExtent l="0" t="0" r="6350" b="6350"/>
            <wp:wrapNone/>
            <wp:docPr id="43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Qualitative research data bar graph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403350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244A">
        <w:t>tell people about the updated development map</w:t>
      </w:r>
    </w:p>
    <w:p w14:paraId="7D9079E4" w14:textId="3B24BA20" w:rsidR="0038244A" w:rsidRPr="0038244A" w:rsidRDefault="0038244A" w:rsidP="0038244A">
      <w:pPr>
        <w:pStyle w:val="Listparagraph2"/>
        <w:rPr>
          <w:lang w:eastAsia="en-US"/>
        </w:rPr>
      </w:pPr>
      <w:r>
        <w:rPr>
          <w:lang w:eastAsia="en-US"/>
        </w:rPr>
        <w:t xml:space="preserve">check </w:t>
      </w:r>
      <w:r w:rsidR="00824BCC">
        <w:rPr>
          <w:lang w:eastAsia="en-US"/>
        </w:rPr>
        <w:t>if</w:t>
      </w:r>
      <w:r>
        <w:rPr>
          <w:lang w:eastAsia="en-US"/>
        </w:rPr>
        <w:t xml:space="preserve"> school is getting better for children and young people who use NZSL. </w:t>
      </w:r>
    </w:p>
    <w:p w14:paraId="6035198D" w14:textId="60ED5C1C" w:rsidR="00A248CE" w:rsidRDefault="00A248CE" w:rsidP="001F1088"/>
    <w:p w14:paraId="127A4A83" w14:textId="485636CE" w:rsidR="0017019D" w:rsidRDefault="0017019D" w:rsidP="0017019D"/>
    <w:p w14:paraId="72ACE050" w14:textId="3F660901" w:rsidR="00F739C5" w:rsidRDefault="00B26D12" w:rsidP="00B26D12">
      <w:r>
        <w:rPr>
          <w:rStyle w:val="Hyperlink"/>
          <w:color w:val="auto"/>
          <w:u w:val="none"/>
        </w:rPr>
        <w:t xml:space="preserve"> </w:t>
      </w:r>
    </w:p>
    <w:p w14:paraId="38C5BCBC" w14:textId="61574944" w:rsidR="00EF4A04" w:rsidRDefault="00A248CE" w:rsidP="0038244A">
      <w:pPr>
        <w:spacing w:line="240" w:lineRule="auto"/>
        <w:ind w:left="0"/>
      </w:pPr>
      <w:r>
        <w:br w:type="page"/>
      </w:r>
    </w:p>
    <w:p w14:paraId="42E63196" w14:textId="0D5EE06C" w:rsidR="00316DBA" w:rsidRPr="00004FB2" w:rsidRDefault="00004FB2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i/>
          <w:iCs/>
          <w:noProof/>
          <w:sz w:val="28"/>
          <w:szCs w:val="28"/>
          <w:lang w:eastAsia="en-NZ"/>
        </w:rPr>
        <w:drawing>
          <wp:anchor distT="0" distB="0" distL="114300" distR="114300" simplePos="0" relativeHeight="251836416" behindDoc="0" locked="0" layoutInCell="1" allowOverlap="1" wp14:anchorId="3EE1FEDE" wp14:editId="414D4A8A">
            <wp:simplePos x="0" y="0"/>
            <wp:positionH relativeFrom="margin">
              <wp:posOffset>-273050</wp:posOffset>
            </wp:positionH>
            <wp:positionV relativeFrom="paragraph">
              <wp:posOffset>-266700</wp:posOffset>
            </wp:positionV>
            <wp:extent cx="2014696" cy="1028700"/>
            <wp:effectExtent l="0" t="0" r="0" b="0"/>
            <wp:wrapNone/>
            <wp:docPr id="42" name="Picture 42" descr="Ministry of Education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client logo placeholder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4696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35392" behindDoc="1" locked="0" layoutInCell="1" allowOverlap="1" wp14:anchorId="37BCB018" wp14:editId="5FB53FC6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FC42FF" id="Rectangle: Rounded Corners 24" o:spid="_x0000_s1026" alt="&quot;&quot;" style="position:absolute;margin-left:-27pt;margin-top:-21pt;width:490.9pt;height:660.75pt;z-index:-251481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>
        <w:rPr>
          <w:rFonts w:eastAsia="Times New Roman" w:cs="Arial"/>
          <w:sz w:val="28"/>
          <w:szCs w:val="28"/>
          <w:lang w:eastAsia="en-NZ"/>
        </w:rPr>
        <w:t xml:space="preserve">the Ministry of Education. </w:t>
      </w:r>
    </w:p>
    <w:p w14:paraId="14092707" w14:textId="77777777" w:rsidR="00316DBA" w:rsidRPr="00004FB2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3E2B01B9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38464" behindDoc="0" locked="0" layoutInCell="1" allowOverlap="1" wp14:anchorId="0CDDA600" wp14:editId="78AA8A6F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12EDE94E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37440" behindDoc="0" locked="0" layoutInCell="1" allowOverlap="1" wp14:anchorId="694AF256" wp14:editId="418DAA3A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1C19AC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6D11A82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34368" behindDoc="0" locked="0" layoutInCell="1" allowOverlap="1" wp14:anchorId="54ABDA48" wp14:editId="72C84E1B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6C1996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231E6570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60263A46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40512" behindDoc="0" locked="0" layoutInCell="1" allowOverlap="1" wp14:anchorId="77BE5394" wp14:editId="09695640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Photo 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 Symbols logo.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35967F4C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699E67B7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39488" behindDoc="1" locked="0" layoutInCell="1" allowOverlap="1" wp14:anchorId="240743B9" wp14:editId="291E9338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7CFDC0E7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2DDE4D90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445259AA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2646AC1F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43584" behindDoc="0" locked="0" layoutInCell="1" allowOverlap="1" wp14:anchorId="1E4AA841" wp14:editId="15028724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proofErr w:type="spellEnd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</w:t>
      </w:r>
      <w:proofErr w:type="spellStart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>Te</w:t>
      </w:r>
      <w:proofErr w:type="spellEnd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Aho</w:t>
      </w:r>
    </w:p>
    <w:p w14:paraId="0045E12E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41536" behindDoc="0" locked="0" layoutInCell="1" allowOverlap="1" wp14:anchorId="07EABEC7" wp14:editId="1D07219C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DC52D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0663C820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3D011B52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6E81DE73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073FE701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42560" behindDoc="0" locked="0" layoutInCell="1" allowOverlap="1" wp14:anchorId="11FB2A37" wp14:editId="35A1139F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Studio </w:t>
      </w:r>
      <w:proofErr w:type="spellStart"/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Rebeko</w:t>
      </w:r>
      <w:proofErr w:type="spellEnd"/>
    </w:p>
    <w:p w14:paraId="398DC357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0E8BC05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225F8EDF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46F8C7BE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5113AFD8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004FB2">
      <w:footerReference w:type="even" r:id="rId55"/>
      <w:footerReference w:type="default" r:id="rId56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C1C3C"/>
        <w:left w:val="single" w:sz="24" w:space="24" w:color="4C1C3C"/>
        <w:bottom w:val="single" w:sz="24" w:space="24" w:color="4C1C3C"/>
        <w:right w:val="single" w:sz="24" w:space="24" w:color="4C1C3C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93FEF9B" w14:textId="77777777" w:rsidR="00344F89" w:rsidRDefault="00344F89">
      <w:pPr>
        <w:spacing w:line="240" w:lineRule="auto"/>
      </w:pPr>
      <w:r>
        <w:separator/>
      </w:r>
    </w:p>
  </w:endnote>
  <w:endnote w:type="continuationSeparator" w:id="0">
    <w:p w14:paraId="0DCAC084" w14:textId="77777777" w:rsidR="00344F89" w:rsidRDefault="00344F8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13346131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5B814EF2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472687E4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2C37FF09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0E9A83D" w14:textId="77777777" w:rsidR="00344F89" w:rsidRDefault="00344F89">
      <w:pPr>
        <w:spacing w:line="240" w:lineRule="auto"/>
      </w:pPr>
      <w:r>
        <w:separator/>
      </w:r>
    </w:p>
  </w:footnote>
  <w:footnote w:type="continuationSeparator" w:id="0">
    <w:p w14:paraId="4F7B6D65" w14:textId="77777777" w:rsidR="00344F89" w:rsidRDefault="00344F89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362873549">
    <w:abstractNumId w:val="5"/>
  </w:num>
  <w:num w:numId="2" w16cid:durableId="1046640704">
    <w:abstractNumId w:val="2"/>
  </w:num>
  <w:num w:numId="3" w16cid:durableId="84230923">
    <w:abstractNumId w:val="9"/>
  </w:num>
  <w:num w:numId="4" w16cid:durableId="557397065">
    <w:abstractNumId w:val="10"/>
  </w:num>
  <w:num w:numId="5" w16cid:durableId="1735395618">
    <w:abstractNumId w:val="6"/>
  </w:num>
  <w:num w:numId="6" w16cid:durableId="346954484">
    <w:abstractNumId w:val="4"/>
  </w:num>
  <w:num w:numId="7" w16cid:durableId="655884354">
    <w:abstractNumId w:val="3"/>
  </w:num>
  <w:num w:numId="8" w16cid:durableId="990721193">
    <w:abstractNumId w:val="8"/>
  </w:num>
  <w:num w:numId="9" w16cid:durableId="1876310157">
    <w:abstractNumId w:val="1"/>
  </w:num>
  <w:num w:numId="10" w16cid:durableId="1957592508">
    <w:abstractNumId w:val="7"/>
  </w:num>
  <w:num w:numId="11" w16cid:durableId="482550482">
    <w:abstractNumId w:val="0"/>
  </w:num>
  <w:num w:numId="12" w16cid:durableId="363795656">
    <w:abstractNumId w:val="11"/>
  </w:num>
  <w:num w:numId="13" w16cid:durableId="189368849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BC377F"/>
    <w:rsid w:val="000013CC"/>
    <w:rsid w:val="00001B84"/>
    <w:rsid w:val="00002417"/>
    <w:rsid w:val="00004FB2"/>
    <w:rsid w:val="00005DB6"/>
    <w:rsid w:val="000064D2"/>
    <w:rsid w:val="000227B4"/>
    <w:rsid w:val="0003092A"/>
    <w:rsid w:val="0004557B"/>
    <w:rsid w:val="00085E05"/>
    <w:rsid w:val="0009079F"/>
    <w:rsid w:val="00090942"/>
    <w:rsid w:val="000A3C46"/>
    <w:rsid w:val="000D2B45"/>
    <w:rsid w:val="00122416"/>
    <w:rsid w:val="001238F0"/>
    <w:rsid w:val="00124EA8"/>
    <w:rsid w:val="0017019D"/>
    <w:rsid w:val="001754F4"/>
    <w:rsid w:val="001B4DD5"/>
    <w:rsid w:val="001B51B4"/>
    <w:rsid w:val="001D223E"/>
    <w:rsid w:val="001D62F3"/>
    <w:rsid w:val="001E08B0"/>
    <w:rsid w:val="001E1079"/>
    <w:rsid w:val="001E3429"/>
    <w:rsid w:val="001E78D6"/>
    <w:rsid w:val="001F1088"/>
    <w:rsid w:val="00201791"/>
    <w:rsid w:val="00226C0D"/>
    <w:rsid w:val="00226F54"/>
    <w:rsid w:val="00252621"/>
    <w:rsid w:val="0025382B"/>
    <w:rsid w:val="00257D60"/>
    <w:rsid w:val="00261BF8"/>
    <w:rsid w:val="00266B9F"/>
    <w:rsid w:val="00284D0D"/>
    <w:rsid w:val="00295F33"/>
    <w:rsid w:val="00315307"/>
    <w:rsid w:val="00316DBA"/>
    <w:rsid w:val="00323A30"/>
    <w:rsid w:val="00323EB3"/>
    <w:rsid w:val="00337B0F"/>
    <w:rsid w:val="00344F89"/>
    <w:rsid w:val="003631C1"/>
    <w:rsid w:val="00371C85"/>
    <w:rsid w:val="0038244A"/>
    <w:rsid w:val="003831EB"/>
    <w:rsid w:val="003D631D"/>
    <w:rsid w:val="003D7D07"/>
    <w:rsid w:val="003F07F7"/>
    <w:rsid w:val="003F5628"/>
    <w:rsid w:val="004002D2"/>
    <w:rsid w:val="00404343"/>
    <w:rsid w:val="00426BE4"/>
    <w:rsid w:val="004535B5"/>
    <w:rsid w:val="004567B0"/>
    <w:rsid w:val="00481C62"/>
    <w:rsid w:val="0048423A"/>
    <w:rsid w:val="004F56C0"/>
    <w:rsid w:val="00503AD5"/>
    <w:rsid w:val="00510007"/>
    <w:rsid w:val="00522E5E"/>
    <w:rsid w:val="00570380"/>
    <w:rsid w:val="00577D24"/>
    <w:rsid w:val="005921AD"/>
    <w:rsid w:val="005F5080"/>
    <w:rsid w:val="0060011B"/>
    <w:rsid w:val="00621884"/>
    <w:rsid w:val="0064667B"/>
    <w:rsid w:val="00683296"/>
    <w:rsid w:val="006B05FA"/>
    <w:rsid w:val="006B45FC"/>
    <w:rsid w:val="006C5C26"/>
    <w:rsid w:val="006D12ED"/>
    <w:rsid w:val="006E050D"/>
    <w:rsid w:val="007012DC"/>
    <w:rsid w:val="00705CA3"/>
    <w:rsid w:val="00717910"/>
    <w:rsid w:val="00734C63"/>
    <w:rsid w:val="00736E4E"/>
    <w:rsid w:val="00760DC8"/>
    <w:rsid w:val="0076287B"/>
    <w:rsid w:val="007829EC"/>
    <w:rsid w:val="00794BAD"/>
    <w:rsid w:val="007B05F3"/>
    <w:rsid w:val="007C7764"/>
    <w:rsid w:val="007C7CF3"/>
    <w:rsid w:val="007E7233"/>
    <w:rsid w:val="00824BCC"/>
    <w:rsid w:val="00840E1C"/>
    <w:rsid w:val="00863D53"/>
    <w:rsid w:val="008848CB"/>
    <w:rsid w:val="00887F23"/>
    <w:rsid w:val="008D437D"/>
    <w:rsid w:val="00925298"/>
    <w:rsid w:val="009411B0"/>
    <w:rsid w:val="0094516C"/>
    <w:rsid w:val="00974E0B"/>
    <w:rsid w:val="009801CE"/>
    <w:rsid w:val="0098180B"/>
    <w:rsid w:val="009E16D4"/>
    <w:rsid w:val="009E178F"/>
    <w:rsid w:val="009F2163"/>
    <w:rsid w:val="00A12915"/>
    <w:rsid w:val="00A1608E"/>
    <w:rsid w:val="00A16CD6"/>
    <w:rsid w:val="00A248CE"/>
    <w:rsid w:val="00A501F9"/>
    <w:rsid w:val="00A67570"/>
    <w:rsid w:val="00A819AC"/>
    <w:rsid w:val="00AD0B6A"/>
    <w:rsid w:val="00B26D12"/>
    <w:rsid w:val="00B50B0B"/>
    <w:rsid w:val="00B81A2E"/>
    <w:rsid w:val="00B9324E"/>
    <w:rsid w:val="00BB2AB3"/>
    <w:rsid w:val="00BB7148"/>
    <w:rsid w:val="00BC377F"/>
    <w:rsid w:val="00BC66B5"/>
    <w:rsid w:val="00BC7E04"/>
    <w:rsid w:val="00BD34B6"/>
    <w:rsid w:val="00BF5DDC"/>
    <w:rsid w:val="00C200AE"/>
    <w:rsid w:val="00C214FE"/>
    <w:rsid w:val="00CC747F"/>
    <w:rsid w:val="00CE4F67"/>
    <w:rsid w:val="00D652D9"/>
    <w:rsid w:val="00D67451"/>
    <w:rsid w:val="00D852B6"/>
    <w:rsid w:val="00D95D45"/>
    <w:rsid w:val="00DC5D2A"/>
    <w:rsid w:val="00DE5E26"/>
    <w:rsid w:val="00DF2E18"/>
    <w:rsid w:val="00E02C06"/>
    <w:rsid w:val="00E17BF8"/>
    <w:rsid w:val="00E25EA4"/>
    <w:rsid w:val="00E301CA"/>
    <w:rsid w:val="00E422EA"/>
    <w:rsid w:val="00E444C4"/>
    <w:rsid w:val="00E56A37"/>
    <w:rsid w:val="00E70E61"/>
    <w:rsid w:val="00E757C5"/>
    <w:rsid w:val="00E832DF"/>
    <w:rsid w:val="00E87CD9"/>
    <w:rsid w:val="00EA191E"/>
    <w:rsid w:val="00EA567F"/>
    <w:rsid w:val="00EC5F32"/>
    <w:rsid w:val="00EF4A04"/>
    <w:rsid w:val="00F20BCC"/>
    <w:rsid w:val="00F32DCE"/>
    <w:rsid w:val="00F739C5"/>
    <w:rsid w:val="00F87859"/>
    <w:rsid w:val="00F967A0"/>
    <w:rsid w:val="00F9719F"/>
    <w:rsid w:val="00FC073B"/>
    <w:rsid w:val="00FC1BD7"/>
    <w:rsid w:val="00FC63B6"/>
    <w:rsid w:val="00FC6C99"/>
    <w:rsid w:val="00FF62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EE81DDF"/>
  <w14:defaultImageDpi w14:val="330"/>
  <w15:chartTrackingRefBased/>
  <w15:docId w15:val="{7BA83C8E-873F-4EEA-A7AF-1D383AF48B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004FB2"/>
    <w:pPr>
      <w:keepNext/>
      <w:keepLines/>
      <w:widowControl w:val="0"/>
      <w:pBdr>
        <w:top w:val="single" w:sz="18" w:space="10" w:color="4C1C3C"/>
        <w:left w:val="single" w:sz="18" w:space="4" w:color="4C1C3C"/>
        <w:bottom w:val="single" w:sz="18" w:space="0" w:color="4C1C3C"/>
        <w:right w:val="single" w:sz="18" w:space="4" w:color="4C1C3C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004FB2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B51B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51B4"/>
    <w:rPr>
      <w:rFonts w:ascii="Segoe UI" w:eastAsiaTheme="minorEastAsia" w:hAnsi="Segoe UI" w:cs="Segoe UI"/>
      <w:sz w:val="18"/>
      <w:szCs w:val="18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B26D12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295F33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G"/><Relationship Id="rId26" Type="http://schemas.openxmlformats.org/officeDocument/2006/relationships/image" Target="media/image19.png"/><Relationship Id="rId39" Type="http://schemas.openxmlformats.org/officeDocument/2006/relationships/image" Target="media/image29.png"/><Relationship Id="rId21" Type="http://schemas.openxmlformats.org/officeDocument/2006/relationships/image" Target="media/image14.JP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jpeg"/><Relationship Id="rId50" Type="http://schemas.openxmlformats.org/officeDocument/2006/relationships/image" Target="media/image40.pn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footer" Target="footer2.xml"/><Relationship Id="rId8" Type="http://schemas.openxmlformats.org/officeDocument/2006/relationships/image" Target="media/image1.png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3.jp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20" Type="http://schemas.openxmlformats.org/officeDocument/2006/relationships/image" Target="media/image13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g"/><Relationship Id="rId36" Type="http://schemas.openxmlformats.org/officeDocument/2006/relationships/image" Target="media/image26.JPG"/><Relationship Id="rId49" Type="http://schemas.openxmlformats.org/officeDocument/2006/relationships/image" Target="media/image39.png"/><Relationship Id="rId57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achael%20Wiltshire\Dropbox\Supporting%20documents\Templates%20and%20inserts\Easy%20Read%20Template%20April%202025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0CBAA8-B52F-4836-973E-D18D34D305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April 2025</Template>
  <TotalTime>0</TotalTime>
  <Pages>4</Pages>
  <Words>670</Words>
  <Characters>3240</Characters>
  <Application>Microsoft Office Word</Application>
  <DocSecurity>0</DocSecurity>
  <Lines>54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Rachael Wiltshire</dc:creator>
  <cp:keywords/>
  <dc:description/>
  <cp:lastModifiedBy>Andi Buchanan</cp:lastModifiedBy>
  <cp:revision>2</cp:revision>
  <dcterms:created xsi:type="dcterms:W3CDTF">2025-09-16T22:43:00Z</dcterms:created>
  <dcterms:modified xsi:type="dcterms:W3CDTF">2025-09-16T22:43:00Z</dcterms:modified>
</cp:coreProperties>
</file>