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3B28F" w14:textId="05C4D2B3" w:rsidR="00307191" w:rsidRPr="00307191" w:rsidRDefault="00EE11C0" w:rsidP="00307191">
      <w:r>
        <w:rPr>
          <w:noProof/>
        </w:rPr>
        <mc:AlternateContent>
          <mc:Choice Requires="wpg">
            <w:drawing>
              <wp:anchor distT="0" distB="0" distL="114300" distR="114300" simplePos="0" relativeHeight="251661312" behindDoc="1" locked="0" layoutInCell="1" allowOverlap="1" wp14:anchorId="660B9581" wp14:editId="31FDFE3A">
                <wp:simplePos x="0" y="0"/>
                <wp:positionH relativeFrom="column">
                  <wp:posOffset>2560955</wp:posOffset>
                </wp:positionH>
                <wp:positionV relativeFrom="paragraph">
                  <wp:posOffset>247142</wp:posOffset>
                </wp:positionV>
                <wp:extent cx="2175510" cy="495300"/>
                <wp:effectExtent l="0" t="0" r="0" b="0"/>
                <wp:wrapSquare wrapText="bothSides"/>
                <wp:docPr id="153259911" name="Graphic 977338311" descr="Te Kāwanatanga o Aotearoa New Zealand Government logo"/>
                <wp:cNvGraphicFramePr/>
                <a:graphic xmlns:a="http://schemas.openxmlformats.org/drawingml/2006/main">
                  <a:graphicData uri="http://schemas.microsoft.com/office/word/2010/wordprocessingGroup">
                    <wpg:wgp>
                      <wpg:cNvGrpSpPr/>
                      <wpg:grpSpPr>
                        <a:xfrm>
                          <a:off x="0" y="0"/>
                          <a:ext cx="2175510" cy="495300"/>
                          <a:chOff x="4672400" y="633006"/>
                          <a:chExt cx="2175915" cy="495783"/>
                        </a:xfrm>
                        <a:solidFill>
                          <a:srgbClr val="2B2522"/>
                        </a:solidFill>
                      </wpg:grpSpPr>
                      <wps:wsp>
                        <wps:cNvPr id="1807306380" name="Freeform 1807306380"/>
                        <wps:cNvSpPr/>
                        <wps:spPr>
                          <a:xfrm>
                            <a:off x="5252449" y="789034"/>
                            <a:ext cx="1334481" cy="236710"/>
                          </a:xfrm>
                          <a:custGeom>
                            <a:avLst/>
                            <a:gdLst>
                              <a:gd name="connsiteX0" fmla="*/ 852103 w 1334481"/>
                              <a:gd name="connsiteY0" fmla="*/ 72169 h 236710"/>
                              <a:gd name="connsiteX1" fmla="*/ 841433 w 1334481"/>
                              <a:gd name="connsiteY1" fmla="*/ 71026 h 236710"/>
                              <a:gd name="connsiteX2" fmla="*/ 838513 w 1334481"/>
                              <a:gd name="connsiteY2" fmla="*/ 74584 h 236710"/>
                              <a:gd name="connsiteX3" fmla="*/ 853753 w 1334481"/>
                              <a:gd name="connsiteY3" fmla="*/ 77887 h 236710"/>
                              <a:gd name="connsiteX4" fmla="*/ 856675 w 1334481"/>
                              <a:gd name="connsiteY4" fmla="*/ 77887 h 236710"/>
                              <a:gd name="connsiteX5" fmla="*/ 885760 w 1334481"/>
                              <a:gd name="connsiteY5" fmla="*/ 93896 h 236710"/>
                              <a:gd name="connsiteX6" fmla="*/ 847022 w 1334481"/>
                              <a:gd name="connsiteY6" fmla="*/ 119181 h 236710"/>
                              <a:gd name="connsiteX7" fmla="*/ 818445 w 1334481"/>
                              <a:gd name="connsiteY7" fmla="*/ 103807 h 236710"/>
                              <a:gd name="connsiteX8" fmla="*/ 830765 w 1334481"/>
                              <a:gd name="connsiteY8" fmla="*/ 90720 h 236710"/>
                              <a:gd name="connsiteX9" fmla="*/ 823017 w 1334481"/>
                              <a:gd name="connsiteY9" fmla="*/ 80301 h 236710"/>
                              <a:gd name="connsiteX10" fmla="*/ 832797 w 1334481"/>
                              <a:gd name="connsiteY10" fmla="*/ 67341 h 236710"/>
                              <a:gd name="connsiteX11" fmla="*/ 823652 w 1334481"/>
                              <a:gd name="connsiteY11" fmla="*/ 50569 h 236710"/>
                              <a:gd name="connsiteX12" fmla="*/ 853499 w 1334481"/>
                              <a:gd name="connsiteY12" fmla="*/ 25666 h 236710"/>
                              <a:gd name="connsiteX13" fmla="*/ 864676 w 1334481"/>
                              <a:gd name="connsiteY13" fmla="*/ 27318 h 236710"/>
                              <a:gd name="connsiteX14" fmla="*/ 885125 w 1334481"/>
                              <a:gd name="connsiteY14" fmla="*/ 12452 h 236710"/>
                              <a:gd name="connsiteX15" fmla="*/ 884490 w 1334481"/>
                              <a:gd name="connsiteY15" fmla="*/ 28842 h 236710"/>
                              <a:gd name="connsiteX16" fmla="*/ 873186 w 1334481"/>
                              <a:gd name="connsiteY16" fmla="*/ 31765 h 236710"/>
                              <a:gd name="connsiteX17" fmla="*/ 881949 w 1334481"/>
                              <a:gd name="connsiteY17" fmla="*/ 48664 h 236710"/>
                              <a:gd name="connsiteX18" fmla="*/ 852356 w 1334481"/>
                              <a:gd name="connsiteY18" fmla="*/ 72042 h 236710"/>
                              <a:gd name="connsiteX19" fmla="*/ 842577 w 1334481"/>
                              <a:gd name="connsiteY19" fmla="*/ 94405 h 236710"/>
                              <a:gd name="connsiteX20" fmla="*/ 836099 w 1334481"/>
                              <a:gd name="connsiteY20" fmla="*/ 100504 h 236710"/>
                              <a:gd name="connsiteX21" fmla="*/ 849054 w 1334481"/>
                              <a:gd name="connsiteY21" fmla="*/ 106348 h 236710"/>
                              <a:gd name="connsiteX22" fmla="*/ 865057 w 1334481"/>
                              <a:gd name="connsiteY22" fmla="*/ 98852 h 236710"/>
                              <a:gd name="connsiteX23" fmla="*/ 853627 w 1334481"/>
                              <a:gd name="connsiteY23" fmla="*/ 94532 h 236710"/>
                              <a:gd name="connsiteX24" fmla="*/ 850959 w 1334481"/>
                              <a:gd name="connsiteY24" fmla="*/ 94532 h 236710"/>
                              <a:gd name="connsiteX25" fmla="*/ 842704 w 1334481"/>
                              <a:gd name="connsiteY25" fmla="*/ 94278 h 236710"/>
                              <a:gd name="connsiteX26" fmla="*/ 852737 w 1334481"/>
                              <a:gd name="connsiteY26" fmla="*/ 40151 h 236710"/>
                              <a:gd name="connsiteX27" fmla="*/ 844863 w 1334481"/>
                              <a:gd name="connsiteY27" fmla="*/ 49426 h 236710"/>
                              <a:gd name="connsiteX28" fmla="*/ 852610 w 1334481"/>
                              <a:gd name="connsiteY28" fmla="*/ 59591 h 236710"/>
                              <a:gd name="connsiteX29" fmla="*/ 860358 w 1334481"/>
                              <a:gd name="connsiteY29" fmla="*/ 50061 h 236710"/>
                              <a:gd name="connsiteX30" fmla="*/ 852737 w 1334481"/>
                              <a:gd name="connsiteY30" fmla="*/ 40151 h 236710"/>
                              <a:gd name="connsiteX31" fmla="*/ 790884 w 1334481"/>
                              <a:gd name="connsiteY31" fmla="*/ 89068 h 236710"/>
                              <a:gd name="connsiteX32" fmla="*/ 791646 w 1334481"/>
                              <a:gd name="connsiteY32" fmla="*/ 67722 h 236710"/>
                              <a:gd name="connsiteX33" fmla="*/ 791646 w 1334481"/>
                              <a:gd name="connsiteY33" fmla="*/ 54508 h 236710"/>
                              <a:gd name="connsiteX34" fmla="*/ 785169 w 1334481"/>
                              <a:gd name="connsiteY34" fmla="*/ 43835 h 236710"/>
                              <a:gd name="connsiteX35" fmla="*/ 775008 w 1334481"/>
                              <a:gd name="connsiteY35" fmla="*/ 54381 h 236710"/>
                              <a:gd name="connsiteX36" fmla="*/ 775008 w 1334481"/>
                              <a:gd name="connsiteY36" fmla="*/ 76235 h 236710"/>
                              <a:gd name="connsiteX37" fmla="*/ 775516 w 1334481"/>
                              <a:gd name="connsiteY37" fmla="*/ 89195 h 236710"/>
                              <a:gd name="connsiteX38" fmla="*/ 750368 w 1334481"/>
                              <a:gd name="connsiteY38" fmla="*/ 89195 h 236710"/>
                              <a:gd name="connsiteX39" fmla="*/ 751130 w 1334481"/>
                              <a:gd name="connsiteY39" fmla="*/ 67849 h 236710"/>
                              <a:gd name="connsiteX40" fmla="*/ 751130 w 1334481"/>
                              <a:gd name="connsiteY40" fmla="*/ 48918 h 236710"/>
                              <a:gd name="connsiteX41" fmla="*/ 750368 w 1334481"/>
                              <a:gd name="connsiteY41" fmla="*/ 28715 h 236710"/>
                              <a:gd name="connsiteX42" fmla="*/ 773992 w 1334481"/>
                              <a:gd name="connsiteY42" fmla="*/ 26428 h 236710"/>
                              <a:gd name="connsiteX43" fmla="*/ 774881 w 1334481"/>
                              <a:gd name="connsiteY43" fmla="*/ 40024 h 236710"/>
                              <a:gd name="connsiteX44" fmla="*/ 797616 w 1334481"/>
                              <a:gd name="connsiteY44" fmla="*/ 25793 h 236710"/>
                              <a:gd name="connsiteX45" fmla="*/ 815524 w 1334481"/>
                              <a:gd name="connsiteY45" fmla="*/ 47520 h 236710"/>
                              <a:gd name="connsiteX46" fmla="*/ 815524 w 1334481"/>
                              <a:gd name="connsiteY46" fmla="*/ 76108 h 236710"/>
                              <a:gd name="connsiteX47" fmla="*/ 816032 w 1334481"/>
                              <a:gd name="connsiteY47" fmla="*/ 89068 h 236710"/>
                              <a:gd name="connsiteX48" fmla="*/ 790884 w 1334481"/>
                              <a:gd name="connsiteY48" fmla="*/ 89068 h 236710"/>
                              <a:gd name="connsiteX49" fmla="*/ 681022 w 1334481"/>
                              <a:gd name="connsiteY49" fmla="*/ 73948 h 236710"/>
                              <a:gd name="connsiteX50" fmla="*/ 712139 w 1334481"/>
                              <a:gd name="connsiteY50" fmla="*/ 53365 h 236710"/>
                              <a:gd name="connsiteX51" fmla="*/ 716838 w 1334481"/>
                              <a:gd name="connsiteY51" fmla="*/ 53619 h 236710"/>
                              <a:gd name="connsiteX52" fmla="*/ 716838 w 1334481"/>
                              <a:gd name="connsiteY52" fmla="*/ 51967 h 236710"/>
                              <a:gd name="connsiteX53" fmla="*/ 707693 w 1334481"/>
                              <a:gd name="connsiteY53" fmla="*/ 43835 h 236710"/>
                              <a:gd name="connsiteX54" fmla="*/ 688134 w 1334481"/>
                              <a:gd name="connsiteY54" fmla="*/ 49299 h 236710"/>
                              <a:gd name="connsiteX55" fmla="*/ 685467 w 1334481"/>
                              <a:gd name="connsiteY55" fmla="*/ 32908 h 236710"/>
                              <a:gd name="connsiteX56" fmla="*/ 712774 w 1334481"/>
                              <a:gd name="connsiteY56" fmla="*/ 25666 h 236710"/>
                              <a:gd name="connsiteX57" fmla="*/ 739445 w 1334481"/>
                              <a:gd name="connsiteY57" fmla="*/ 51078 h 236710"/>
                              <a:gd name="connsiteX58" fmla="*/ 738938 w 1334481"/>
                              <a:gd name="connsiteY58" fmla="*/ 71153 h 236710"/>
                              <a:gd name="connsiteX59" fmla="*/ 742621 w 1334481"/>
                              <a:gd name="connsiteY59" fmla="*/ 75473 h 236710"/>
                              <a:gd name="connsiteX60" fmla="*/ 745669 w 1334481"/>
                              <a:gd name="connsiteY60" fmla="*/ 74838 h 236710"/>
                              <a:gd name="connsiteX61" fmla="*/ 744780 w 1334481"/>
                              <a:gd name="connsiteY61" fmla="*/ 88179 h 236710"/>
                              <a:gd name="connsiteX62" fmla="*/ 732968 w 1334481"/>
                              <a:gd name="connsiteY62" fmla="*/ 90466 h 236710"/>
                              <a:gd name="connsiteX63" fmla="*/ 717981 w 1334481"/>
                              <a:gd name="connsiteY63" fmla="*/ 80555 h 236710"/>
                              <a:gd name="connsiteX64" fmla="*/ 699438 w 1334481"/>
                              <a:gd name="connsiteY64" fmla="*/ 90466 h 236710"/>
                              <a:gd name="connsiteX65" fmla="*/ 681022 w 1334481"/>
                              <a:gd name="connsiteY65" fmla="*/ 73948 h 236710"/>
                              <a:gd name="connsiteX66" fmla="*/ 716457 w 1334481"/>
                              <a:gd name="connsiteY66" fmla="*/ 68612 h 236710"/>
                              <a:gd name="connsiteX67" fmla="*/ 716711 w 1334481"/>
                              <a:gd name="connsiteY67" fmla="*/ 62767 h 236710"/>
                              <a:gd name="connsiteX68" fmla="*/ 713282 w 1334481"/>
                              <a:gd name="connsiteY68" fmla="*/ 62640 h 236710"/>
                              <a:gd name="connsiteX69" fmla="*/ 702740 w 1334481"/>
                              <a:gd name="connsiteY69" fmla="*/ 70391 h 236710"/>
                              <a:gd name="connsiteX70" fmla="*/ 708963 w 1334481"/>
                              <a:gd name="connsiteY70" fmla="*/ 77252 h 236710"/>
                              <a:gd name="connsiteX71" fmla="*/ 716330 w 1334481"/>
                              <a:gd name="connsiteY71" fmla="*/ 68485 h 236710"/>
                              <a:gd name="connsiteX72" fmla="*/ 678481 w 1334481"/>
                              <a:gd name="connsiteY72" fmla="*/ 87671 h 236710"/>
                              <a:gd name="connsiteX73" fmla="*/ 662732 w 1334481"/>
                              <a:gd name="connsiteY73" fmla="*/ 91228 h 236710"/>
                              <a:gd name="connsiteX74" fmla="*/ 639998 w 1334481"/>
                              <a:gd name="connsiteY74" fmla="*/ 68231 h 236710"/>
                              <a:gd name="connsiteX75" fmla="*/ 639998 w 1334481"/>
                              <a:gd name="connsiteY75" fmla="*/ 43073 h 236710"/>
                              <a:gd name="connsiteX76" fmla="*/ 629837 w 1334481"/>
                              <a:gd name="connsiteY76" fmla="*/ 43073 h 236710"/>
                              <a:gd name="connsiteX77" fmla="*/ 632758 w 1334481"/>
                              <a:gd name="connsiteY77" fmla="*/ 27318 h 236710"/>
                              <a:gd name="connsiteX78" fmla="*/ 640252 w 1334481"/>
                              <a:gd name="connsiteY78" fmla="*/ 27318 h 236710"/>
                              <a:gd name="connsiteX79" fmla="*/ 641522 w 1334481"/>
                              <a:gd name="connsiteY79" fmla="*/ 14866 h 236710"/>
                              <a:gd name="connsiteX80" fmla="*/ 663875 w 1334481"/>
                              <a:gd name="connsiteY80" fmla="*/ 7115 h 236710"/>
                              <a:gd name="connsiteX81" fmla="*/ 663875 w 1334481"/>
                              <a:gd name="connsiteY81" fmla="*/ 27318 h 236710"/>
                              <a:gd name="connsiteX82" fmla="*/ 679243 w 1334481"/>
                              <a:gd name="connsiteY82" fmla="*/ 27318 h 236710"/>
                              <a:gd name="connsiteX83" fmla="*/ 678862 w 1334481"/>
                              <a:gd name="connsiteY83" fmla="*/ 43073 h 236710"/>
                              <a:gd name="connsiteX84" fmla="*/ 663875 w 1334481"/>
                              <a:gd name="connsiteY84" fmla="*/ 43073 h 236710"/>
                              <a:gd name="connsiteX85" fmla="*/ 663875 w 1334481"/>
                              <a:gd name="connsiteY85" fmla="*/ 65435 h 236710"/>
                              <a:gd name="connsiteX86" fmla="*/ 670226 w 1334481"/>
                              <a:gd name="connsiteY86" fmla="*/ 73567 h 236710"/>
                              <a:gd name="connsiteX87" fmla="*/ 678989 w 1334481"/>
                              <a:gd name="connsiteY87" fmla="*/ 70899 h 236710"/>
                              <a:gd name="connsiteX88" fmla="*/ 678481 w 1334481"/>
                              <a:gd name="connsiteY88" fmla="*/ 87671 h 236710"/>
                              <a:gd name="connsiteX89" fmla="*/ 565825 w 1334481"/>
                              <a:gd name="connsiteY89" fmla="*/ 73948 h 236710"/>
                              <a:gd name="connsiteX90" fmla="*/ 596942 w 1334481"/>
                              <a:gd name="connsiteY90" fmla="*/ 53365 h 236710"/>
                              <a:gd name="connsiteX91" fmla="*/ 601514 w 1334481"/>
                              <a:gd name="connsiteY91" fmla="*/ 53619 h 236710"/>
                              <a:gd name="connsiteX92" fmla="*/ 601514 w 1334481"/>
                              <a:gd name="connsiteY92" fmla="*/ 51967 h 236710"/>
                              <a:gd name="connsiteX93" fmla="*/ 592369 w 1334481"/>
                              <a:gd name="connsiteY93" fmla="*/ 43835 h 236710"/>
                              <a:gd name="connsiteX94" fmla="*/ 572810 w 1334481"/>
                              <a:gd name="connsiteY94" fmla="*/ 49299 h 236710"/>
                              <a:gd name="connsiteX95" fmla="*/ 570143 w 1334481"/>
                              <a:gd name="connsiteY95" fmla="*/ 32908 h 236710"/>
                              <a:gd name="connsiteX96" fmla="*/ 597577 w 1334481"/>
                              <a:gd name="connsiteY96" fmla="*/ 25666 h 236710"/>
                              <a:gd name="connsiteX97" fmla="*/ 624249 w 1334481"/>
                              <a:gd name="connsiteY97" fmla="*/ 51078 h 236710"/>
                              <a:gd name="connsiteX98" fmla="*/ 623741 w 1334481"/>
                              <a:gd name="connsiteY98" fmla="*/ 71153 h 236710"/>
                              <a:gd name="connsiteX99" fmla="*/ 627424 w 1334481"/>
                              <a:gd name="connsiteY99" fmla="*/ 75473 h 236710"/>
                              <a:gd name="connsiteX100" fmla="*/ 630472 w 1334481"/>
                              <a:gd name="connsiteY100" fmla="*/ 74838 h 236710"/>
                              <a:gd name="connsiteX101" fmla="*/ 629583 w 1334481"/>
                              <a:gd name="connsiteY101" fmla="*/ 88179 h 236710"/>
                              <a:gd name="connsiteX102" fmla="*/ 617771 w 1334481"/>
                              <a:gd name="connsiteY102" fmla="*/ 90466 h 236710"/>
                              <a:gd name="connsiteX103" fmla="*/ 602784 w 1334481"/>
                              <a:gd name="connsiteY103" fmla="*/ 80555 h 236710"/>
                              <a:gd name="connsiteX104" fmla="*/ 584241 w 1334481"/>
                              <a:gd name="connsiteY104" fmla="*/ 90466 h 236710"/>
                              <a:gd name="connsiteX105" fmla="*/ 565825 w 1334481"/>
                              <a:gd name="connsiteY105" fmla="*/ 73948 h 236710"/>
                              <a:gd name="connsiteX106" fmla="*/ 601260 w 1334481"/>
                              <a:gd name="connsiteY106" fmla="*/ 68612 h 236710"/>
                              <a:gd name="connsiteX107" fmla="*/ 601514 w 1334481"/>
                              <a:gd name="connsiteY107" fmla="*/ 62767 h 236710"/>
                              <a:gd name="connsiteX108" fmla="*/ 598085 w 1334481"/>
                              <a:gd name="connsiteY108" fmla="*/ 62640 h 236710"/>
                              <a:gd name="connsiteX109" fmla="*/ 587543 w 1334481"/>
                              <a:gd name="connsiteY109" fmla="*/ 70391 h 236710"/>
                              <a:gd name="connsiteX110" fmla="*/ 593766 w 1334481"/>
                              <a:gd name="connsiteY110" fmla="*/ 77252 h 236710"/>
                              <a:gd name="connsiteX111" fmla="*/ 601133 w 1334481"/>
                              <a:gd name="connsiteY111" fmla="*/ 68485 h 236710"/>
                              <a:gd name="connsiteX112" fmla="*/ 535469 w 1334481"/>
                              <a:gd name="connsiteY112" fmla="*/ 89068 h 236710"/>
                              <a:gd name="connsiteX113" fmla="*/ 536231 w 1334481"/>
                              <a:gd name="connsiteY113" fmla="*/ 67722 h 236710"/>
                              <a:gd name="connsiteX114" fmla="*/ 536231 w 1334481"/>
                              <a:gd name="connsiteY114" fmla="*/ 54508 h 236710"/>
                              <a:gd name="connsiteX115" fmla="*/ 529754 w 1334481"/>
                              <a:gd name="connsiteY115" fmla="*/ 43835 h 236710"/>
                              <a:gd name="connsiteX116" fmla="*/ 519593 w 1334481"/>
                              <a:gd name="connsiteY116" fmla="*/ 54381 h 236710"/>
                              <a:gd name="connsiteX117" fmla="*/ 519593 w 1334481"/>
                              <a:gd name="connsiteY117" fmla="*/ 76235 h 236710"/>
                              <a:gd name="connsiteX118" fmla="*/ 520101 w 1334481"/>
                              <a:gd name="connsiteY118" fmla="*/ 89195 h 236710"/>
                              <a:gd name="connsiteX119" fmla="*/ 494953 w 1334481"/>
                              <a:gd name="connsiteY119" fmla="*/ 89195 h 236710"/>
                              <a:gd name="connsiteX120" fmla="*/ 495715 w 1334481"/>
                              <a:gd name="connsiteY120" fmla="*/ 67849 h 236710"/>
                              <a:gd name="connsiteX121" fmla="*/ 495715 w 1334481"/>
                              <a:gd name="connsiteY121" fmla="*/ 48918 h 236710"/>
                              <a:gd name="connsiteX122" fmla="*/ 494953 w 1334481"/>
                              <a:gd name="connsiteY122" fmla="*/ 28715 h 236710"/>
                              <a:gd name="connsiteX123" fmla="*/ 518577 w 1334481"/>
                              <a:gd name="connsiteY123" fmla="*/ 26428 h 236710"/>
                              <a:gd name="connsiteX124" fmla="*/ 519466 w 1334481"/>
                              <a:gd name="connsiteY124" fmla="*/ 40024 h 236710"/>
                              <a:gd name="connsiteX125" fmla="*/ 542201 w 1334481"/>
                              <a:gd name="connsiteY125" fmla="*/ 25793 h 236710"/>
                              <a:gd name="connsiteX126" fmla="*/ 560109 w 1334481"/>
                              <a:gd name="connsiteY126" fmla="*/ 47520 h 236710"/>
                              <a:gd name="connsiteX127" fmla="*/ 560109 w 1334481"/>
                              <a:gd name="connsiteY127" fmla="*/ 76108 h 236710"/>
                              <a:gd name="connsiteX128" fmla="*/ 560617 w 1334481"/>
                              <a:gd name="connsiteY128" fmla="*/ 89068 h 236710"/>
                              <a:gd name="connsiteX129" fmla="*/ 535469 w 1334481"/>
                              <a:gd name="connsiteY129" fmla="*/ 89068 h 236710"/>
                              <a:gd name="connsiteX130" fmla="*/ 425607 w 1334481"/>
                              <a:gd name="connsiteY130" fmla="*/ 73948 h 236710"/>
                              <a:gd name="connsiteX131" fmla="*/ 456724 w 1334481"/>
                              <a:gd name="connsiteY131" fmla="*/ 53365 h 236710"/>
                              <a:gd name="connsiteX132" fmla="*/ 461423 w 1334481"/>
                              <a:gd name="connsiteY132" fmla="*/ 53619 h 236710"/>
                              <a:gd name="connsiteX133" fmla="*/ 461423 w 1334481"/>
                              <a:gd name="connsiteY133" fmla="*/ 51967 h 236710"/>
                              <a:gd name="connsiteX134" fmla="*/ 452279 w 1334481"/>
                              <a:gd name="connsiteY134" fmla="*/ 43835 h 236710"/>
                              <a:gd name="connsiteX135" fmla="*/ 432719 w 1334481"/>
                              <a:gd name="connsiteY135" fmla="*/ 49299 h 236710"/>
                              <a:gd name="connsiteX136" fmla="*/ 430052 w 1334481"/>
                              <a:gd name="connsiteY136" fmla="*/ 32908 h 236710"/>
                              <a:gd name="connsiteX137" fmla="*/ 457359 w 1334481"/>
                              <a:gd name="connsiteY137" fmla="*/ 25666 h 236710"/>
                              <a:gd name="connsiteX138" fmla="*/ 484158 w 1334481"/>
                              <a:gd name="connsiteY138" fmla="*/ 51078 h 236710"/>
                              <a:gd name="connsiteX139" fmla="*/ 483650 w 1334481"/>
                              <a:gd name="connsiteY139" fmla="*/ 71153 h 236710"/>
                              <a:gd name="connsiteX140" fmla="*/ 487333 w 1334481"/>
                              <a:gd name="connsiteY140" fmla="*/ 75473 h 236710"/>
                              <a:gd name="connsiteX141" fmla="*/ 490381 w 1334481"/>
                              <a:gd name="connsiteY141" fmla="*/ 74838 h 236710"/>
                              <a:gd name="connsiteX142" fmla="*/ 489492 w 1334481"/>
                              <a:gd name="connsiteY142" fmla="*/ 88179 h 236710"/>
                              <a:gd name="connsiteX143" fmla="*/ 477680 w 1334481"/>
                              <a:gd name="connsiteY143" fmla="*/ 90466 h 236710"/>
                              <a:gd name="connsiteX144" fmla="*/ 462693 w 1334481"/>
                              <a:gd name="connsiteY144" fmla="*/ 80555 h 236710"/>
                              <a:gd name="connsiteX145" fmla="*/ 444150 w 1334481"/>
                              <a:gd name="connsiteY145" fmla="*/ 90466 h 236710"/>
                              <a:gd name="connsiteX146" fmla="*/ 425734 w 1334481"/>
                              <a:gd name="connsiteY146" fmla="*/ 73948 h 236710"/>
                              <a:gd name="connsiteX147" fmla="*/ 461042 w 1334481"/>
                              <a:gd name="connsiteY147" fmla="*/ 68612 h 236710"/>
                              <a:gd name="connsiteX148" fmla="*/ 461296 w 1334481"/>
                              <a:gd name="connsiteY148" fmla="*/ 62767 h 236710"/>
                              <a:gd name="connsiteX149" fmla="*/ 457867 w 1334481"/>
                              <a:gd name="connsiteY149" fmla="*/ 62640 h 236710"/>
                              <a:gd name="connsiteX150" fmla="*/ 447325 w 1334481"/>
                              <a:gd name="connsiteY150" fmla="*/ 70391 h 236710"/>
                              <a:gd name="connsiteX151" fmla="*/ 453676 w 1334481"/>
                              <a:gd name="connsiteY151" fmla="*/ 77252 h 236710"/>
                              <a:gd name="connsiteX152" fmla="*/ 461042 w 1334481"/>
                              <a:gd name="connsiteY152" fmla="*/ 68485 h 236710"/>
                              <a:gd name="connsiteX153" fmla="*/ 338733 w 1334481"/>
                              <a:gd name="connsiteY153" fmla="*/ 68993 h 236710"/>
                              <a:gd name="connsiteX154" fmla="*/ 332763 w 1334481"/>
                              <a:gd name="connsiteY154" fmla="*/ 52602 h 236710"/>
                              <a:gd name="connsiteX155" fmla="*/ 323238 w 1334481"/>
                              <a:gd name="connsiteY155" fmla="*/ 28080 h 236710"/>
                              <a:gd name="connsiteX156" fmla="*/ 346480 w 1334481"/>
                              <a:gd name="connsiteY156" fmla="*/ 27064 h 236710"/>
                              <a:gd name="connsiteX157" fmla="*/ 356641 w 1334481"/>
                              <a:gd name="connsiteY157" fmla="*/ 59972 h 236710"/>
                              <a:gd name="connsiteX158" fmla="*/ 360959 w 1334481"/>
                              <a:gd name="connsiteY158" fmla="*/ 47774 h 236710"/>
                              <a:gd name="connsiteX159" fmla="*/ 367945 w 1334481"/>
                              <a:gd name="connsiteY159" fmla="*/ 27699 h 236710"/>
                              <a:gd name="connsiteX160" fmla="*/ 383440 w 1334481"/>
                              <a:gd name="connsiteY160" fmla="*/ 27191 h 236710"/>
                              <a:gd name="connsiteX161" fmla="*/ 394489 w 1334481"/>
                              <a:gd name="connsiteY161" fmla="*/ 60099 h 236710"/>
                              <a:gd name="connsiteX162" fmla="*/ 398554 w 1334481"/>
                              <a:gd name="connsiteY162" fmla="*/ 47393 h 236710"/>
                              <a:gd name="connsiteX163" fmla="*/ 404904 w 1334481"/>
                              <a:gd name="connsiteY163" fmla="*/ 27699 h 236710"/>
                              <a:gd name="connsiteX164" fmla="*/ 426623 w 1334481"/>
                              <a:gd name="connsiteY164" fmla="*/ 27318 h 236710"/>
                              <a:gd name="connsiteX165" fmla="*/ 402491 w 1334481"/>
                              <a:gd name="connsiteY165" fmla="*/ 89068 h 236710"/>
                              <a:gd name="connsiteX166" fmla="*/ 385472 w 1334481"/>
                              <a:gd name="connsiteY166" fmla="*/ 89704 h 236710"/>
                              <a:gd name="connsiteX167" fmla="*/ 377851 w 1334481"/>
                              <a:gd name="connsiteY167" fmla="*/ 67722 h 236710"/>
                              <a:gd name="connsiteX168" fmla="*/ 374549 w 1334481"/>
                              <a:gd name="connsiteY168" fmla="*/ 58447 h 236710"/>
                              <a:gd name="connsiteX169" fmla="*/ 362737 w 1334481"/>
                              <a:gd name="connsiteY169" fmla="*/ 89068 h 236710"/>
                              <a:gd name="connsiteX170" fmla="*/ 345845 w 1334481"/>
                              <a:gd name="connsiteY170" fmla="*/ 89576 h 236710"/>
                              <a:gd name="connsiteX171" fmla="*/ 338733 w 1334481"/>
                              <a:gd name="connsiteY171" fmla="*/ 68866 h 236710"/>
                              <a:gd name="connsiteX172" fmla="*/ 260368 w 1334481"/>
                              <a:gd name="connsiteY172" fmla="*/ 73948 h 236710"/>
                              <a:gd name="connsiteX173" fmla="*/ 291485 w 1334481"/>
                              <a:gd name="connsiteY173" fmla="*/ 53365 h 236710"/>
                              <a:gd name="connsiteX174" fmla="*/ 296185 w 1334481"/>
                              <a:gd name="connsiteY174" fmla="*/ 53619 h 236710"/>
                              <a:gd name="connsiteX175" fmla="*/ 296185 w 1334481"/>
                              <a:gd name="connsiteY175" fmla="*/ 51967 h 236710"/>
                              <a:gd name="connsiteX176" fmla="*/ 287040 w 1334481"/>
                              <a:gd name="connsiteY176" fmla="*/ 43835 h 236710"/>
                              <a:gd name="connsiteX177" fmla="*/ 267481 w 1334481"/>
                              <a:gd name="connsiteY177" fmla="*/ 49299 h 236710"/>
                              <a:gd name="connsiteX178" fmla="*/ 264813 w 1334481"/>
                              <a:gd name="connsiteY178" fmla="*/ 32908 h 236710"/>
                              <a:gd name="connsiteX179" fmla="*/ 292120 w 1334481"/>
                              <a:gd name="connsiteY179" fmla="*/ 25666 h 236710"/>
                              <a:gd name="connsiteX180" fmla="*/ 318919 w 1334481"/>
                              <a:gd name="connsiteY180" fmla="*/ 51078 h 236710"/>
                              <a:gd name="connsiteX181" fmla="*/ 318411 w 1334481"/>
                              <a:gd name="connsiteY181" fmla="*/ 71153 h 236710"/>
                              <a:gd name="connsiteX182" fmla="*/ 322095 w 1334481"/>
                              <a:gd name="connsiteY182" fmla="*/ 75473 h 236710"/>
                              <a:gd name="connsiteX183" fmla="*/ 325143 w 1334481"/>
                              <a:gd name="connsiteY183" fmla="*/ 74838 h 236710"/>
                              <a:gd name="connsiteX184" fmla="*/ 324254 w 1334481"/>
                              <a:gd name="connsiteY184" fmla="*/ 88179 h 236710"/>
                              <a:gd name="connsiteX185" fmla="*/ 312442 w 1334481"/>
                              <a:gd name="connsiteY185" fmla="*/ 90466 h 236710"/>
                              <a:gd name="connsiteX186" fmla="*/ 297455 w 1334481"/>
                              <a:gd name="connsiteY186" fmla="*/ 80555 h 236710"/>
                              <a:gd name="connsiteX187" fmla="*/ 278912 w 1334481"/>
                              <a:gd name="connsiteY187" fmla="*/ 90466 h 236710"/>
                              <a:gd name="connsiteX188" fmla="*/ 260495 w 1334481"/>
                              <a:gd name="connsiteY188" fmla="*/ 73948 h 236710"/>
                              <a:gd name="connsiteX189" fmla="*/ 315236 w 1334481"/>
                              <a:gd name="connsiteY189" fmla="*/ 16264 h 236710"/>
                              <a:gd name="connsiteX190" fmla="*/ 299868 w 1334481"/>
                              <a:gd name="connsiteY190" fmla="*/ 16009 h 236710"/>
                              <a:gd name="connsiteX191" fmla="*/ 284119 w 1334481"/>
                              <a:gd name="connsiteY191" fmla="*/ 16009 h 236710"/>
                              <a:gd name="connsiteX192" fmla="*/ 268116 w 1334481"/>
                              <a:gd name="connsiteY192" fmla="*/ 16264 h 236710"/>
                              <a:gd name="connsiteX193" fmla="*/ 268624 w 1334481"/>
                              <a:gd name="connsiteY193" fmla="*/ 1271 h 236710"/>
                              <a:gd name="connsiteX194" fmla="*/ 292628 w 1334481"/>
                              <a:gd name="connsiteY194" fmla="*/ 1652 h 236710"/>
                              <a:gd name="connsiteX195" fmla="*/ 315871 w 1334481"/>
                              <a:gd name="connsiteY195" fmla="*/ 1271 h 236710"/>
                              <a:gd name="connsiteX196" fmla="*/ 315236 w 1334481"/>
                              <a:gd name="connsiteY196" fmla="*/ 16264 h 236710"/>
                              <a:gd name="connsiteX197" fmla="*/ 295677 w 1334481"/>
                              <a:gd name="connsiteY197" fmla="*/ 68612 h 236710"/>
                              <a:gd name="connsiteX198" fmla="*/ 295931 w 1334481"/>
                              <a:gd name="connsiteY198" fmla="*/ 62767 h 236710"/>
                              <a:gd name="connsiteX199" fmla="*/ 292501 w 1334481"/>
                              <a:gd name="connsiteY199" fmla="*/ 62640 h 236710"/>
                              <a:gd name="connsiteX200" fmla="*/ 281960 w 1334481"/>
                              <a:gd name="connsiteY200" fmla="*/ 70391 h 236710"/>
                              <a:gd name="connsiteX201" fmla="*/ 288183 w 1334481"/>
                              <a:gd name="connsiteY201" fmla="*/ 77252 h 236710"/>
                              <a:gd name="connsiteX202" fmla="*/ 295550 w 1334481"/>
                              <a:gd name="connsiteY202" fmla="*/ 68485 h 236710"/>
                              <a:gd name="connsiteX203" fmla="*/ 202833 w 1334481"/>
                              <a:gd name="connsiteY203" fmla="*/ 51459 h 236710"/>
                              <a:gd name="connsiteX204" fmla="*/ 202833 w 1334481"/>
                              <a:gd name="connsiteY204" fmla="*/ 70899 h 236710"/>
                              <a:gd name="connsiteX205" fmla="*/ 203341 w 1334481"/>
                              <a:gd name="connsiteY205" fmla="*/ 88941 h 236710"/>
                              <a:gd name="connsiteX206" fmla="*/ 176669 w 1334481"/>
                              <a:gd name="connsiteY206" fmla="*/ 88941 h 236710"/>
                              <a:gd name="connsiteX207" fmla="*/ 177558 w 1334481"/>
                              <a:gd name="connsiteY207" fmla="*/ 58701 h 236710"/>
                              <a:gd name="connsiteX208" fmla="*/ 177558 w 1334481"/>
                              <a:gd name="connsiteY208" fmla="*/ 31002 h 236710"/>
                              <a:gd name="connsiteX209" fmla="*/ 176669 w 1334481"/>
                              <a:gd name="connsiteY209" fmla="*/ 762 h 236710"/>
                              <a:gd name="connsiteX210" fmla="*/ 203341 w 1334481"/>
                              <a:gd name="connsiteY210" fmla="*/ 127 h 236710"/>
                              <a:gd name="connsiteX211" fmla="*/ 202833 w 1334481"/>
                              <a:gd name="connsiteY211" fmla="*/ 18678 h 236710"/>
                              <a:gd name="connsiteX212" fmla="*/ 202833 w 1334481"/>
                              <a:gd name="connsiteY212" fmla="*/ 37609 h 236710"/>
                              <a:gd name="connsiteX213" fmla="*/ 214010 w 1334481"/>
                              <a:gd name="connsiteY213" fmla="*/ 22616 h 236710"/>
                              <a:gd name="connsiteX214" fmla="*/ 230394 w 1334481"/>
                              <a:gd name="connsiteY214" fmla="*/ 508 h 236710"/>
                              <a:gd name="connsiteX215" fmla="*/ 259098 w 1334481"/>
                              <a:gd name="connsiteY215" fmla="*/ 508 h 236710"/>
                              <a:gd name="connsiteX216" fmla="*/ 224298 w 1334481"/>
                              <a:gd name="connsiteY216" fmla="*/ 42692 h 236710"/>
                              <a:gd name="connsiteX217" fmla="*/ 245762 w 1334481"/>
                              <a:gd name="connsiteY217" fmla="*/ 69374 h 236710"/>
                              <a:gd name="connsiteX218" fmla="*/ 261384 w 1334481"/>
                              <a:gd name="connsiteY218" fmla="*/ 88306 h 236710"/>
                              <a:gd name="connsiteX219" fmla="*/ 232172 w 1334481"/>
                              <a:gd name="connsiteY219" fmla="*/ 90212 h 236710"/>
                              <a:gd name="connsiteX220" fmla="*/ 202833 w 1334481"/>
                              <a:gd name="connsiteY220" fmla="*/ 51459 h 236710"/>
                              <a:gd name="connsiteX221" fmla="*/ 140599 w 1334481"/>
                              <a:gd name="connsiteY221" fmla="*/ 61369 h 236710"/>
                              <a:gd name="connsiteX222" fmla="*/ 105037 w 1334481"/>
                              <a:gd name="connsiteY222" fmla="*/ 62132 h 236710"/>
                              <a:gd name="connsiteX223" fmla="*/ 119515 w 1334481"/>
                              <a:gd name="connsiteY223" fmla="*/ 74075 h 236710"/>
                              <a:gd name="connsiteX224" fmla="*/ 143139 w 1334481"/>
                              <a:gd name="connsiteY224" fmla="*/ 67722 h 236710"/>
                              <a:gd name="connsiteX225" fmla="*/ 142758 w 1334481"/>
                              <a:gd name="connsiteY225" fmla="*/ 83859 h 236710"/>
                              <a:gd name="connsiteX226" fmla="*/ 116721 w 1334481"/>
                              <a:gd name="connsiteY226" fmla="*/ 90974 h 236710"/>
                              <a:gd name="connsiteX227" fmla="*/ 82175 w 1334481"/>
                              <a:gd name="connsiteY227" fmla="*/ 59336 h 236710"/>
                              <a:gd name="connsiteX228" fmla="*/ 116340 w 1334481"/>
                              <a:gd name="connsiteY228" fmla="*/ 25666 h 236710"/>
                              <a:gd name="connsiteX229" fmla="*/ 145044 w 1334481"/>
                              <a:gd name="connsiteY229" fmla="*/ 56033 h 236710"/>
                              <a:gd name="connsiteX230" fmla="*/ 140472 w 1334481"/>
                              <a:gd name="connsiteY230" fmla="*/ 61369 h 236710"/>
                              <a:gd name="connsiteX231" fmla="*/ 124596 w 1334481"/>
                              <a:gd name="connsiteY231" fmla="*/ 51967 h 236710"/>
                              <a:gd name="connsiteX232" fmla="*/ 115705 w 1334481"/>
                              <a:gd name="connsiteY232" fmla="*/ 41167 h 236710"/>
                              <a:gd name="connsiteX233" fmla="*/ 105163 w 1334481"/>
                              <a:gd name="connsiteY233" fmla="*/ 52475 h 236710"/>
                              <a:gd name="connsiteX234" fmla="*/ 124596 w 1334481"/>
                              <a:gd name="connsiteY234" fmla="*/ 51967 h 236710"/>
                              <a:gd name="connsiteX235" fmla="*/ 78237 w 1334481"/>
                              <a:gd name="connsiteY235" fmla="*/ 21346 h 236710"/>
                              <a:gd name="connsiteX236" fmla="*/ 52201 w 1334481"/>
                              <a:gd name="connsiteY236" fmla="*/ 21092 h 236710"/>
                              <a:gd name="connsiteX237" fmla="*/ 52201 w 1334481"/>
                              <a:gd name="connsiteY237" fmla="*/ 28969 h 236710"/>
                              <a:gd name="connsiteX238" fmla="*/ 52201 w 1334481"/>
                              <a:gd name="connsiteY238" fmla="*/ 70899 h 236710"/>
                              <a:gd name="connsiteX239" fmla="*/ 52709 w 1334481"/>
                              <a:gd name="connsiteY239" fmla="*/ 88941 h 236710"/>
                              <a:gd name="connsiteX240" fmla="*/ 25910 w 1334481"/>
                              <a:gd name="connsiteY240" fmla="*/ 88941 h 236710"/>
                              <a:gd name="connsiteX241" fmla="*/ 26799 w 1334481"/>
                              <a:gd name="connsiteY241" fmla="*/ 58701 h 236710"/>
                              <a:gd name="connsiteX242" fmla="*/ 26799 w 1334481"/>
                              <a:gd name="connsiteY242" fmla="*/ 40024 h 236710"/>
                              <a:gd name="connsiteX243" fmla="*/ 26418 w 1334481"/>
                              <a:gd name="connsiteY243" fmla="*/ 21092 h 236710"/>
                              <a:gd name="connsiteX244" fmla="*/ 0 w 1334481"/>
                              <a:gd name="connsiteY244" fmla="*/ 21346 h 236710"/>
                              <a:gd name="connsiteX245" fmla="*/ 508 w 1334481"/>
                              <a:gd name="connsiteY245" fmla="*/ 0 h 236710"/>
                              <a:gd name="connsiteX246" fmla="*/ 39500 w 1334481"/>
                              <a:gd name="connsiteY246" fmla="*/ 635 h 236710"/>
                              <a:gd name="connsiteX247" fmla="*/ 79254 w 1334481"/>
                              <a:gd name="connsiteY247" fmla="*/ 0 h 236710"/>
                              <a:gd name="connsiteX248" fmla="*/ 78237 w 1334481"/>
                              <a:gd name="connsiteY248" fmla="*/ 21346 h 236710"/>
                              <a:gd name="connsiteX249" fmla="*/ 1333974 w 1334481"/>
                              <a:gd name="connsiteY249" fmla="*/ 232899 h 236710"/>
                              <a:gd name="connsiteX250" fmla="*/ 1322543 w 1334481"/>
                              <a:gd name="connsiteY250" fmla="*/ 236202 h 236710"/>
                              <a:gd name="connsiteX251" fmla="*/ 1307048 w 1334481"/>
                              <a:gd name="connsiteY251" fmla="*/ 219049 h 236710"/>
                              <a:gd name="connsiteX252" fmla="*/ 1307048 w 1334481"/>
                              <a:gd name="connsiteY252" fmla="*/ 186141 h 236710"/>
                              <a:gd name="connsiteX253" fmla="*/ 1296633 w 1334481"/>
                              <a:gd name="connsiteY253" fmla="*/ 186141 h 236710"/>
                              <a:gd name="connsiteX254" fmla="*/ 1299682 w 1334481"/>
                              <a:gd name="connsiteY254" fmla="*/ 176103 h 236710"/>
                              <a:gd name="connsiteX255" fmla="*/ 1307175 w 1334481"/>
                              <a:gd name="connsiteY255" fmla="*/ 176103 h 236710"/>
                              <a:gd name="connsiteX256" fmla="*/ 1308318 w 1334481"/>
                              <a:gd name="connsiteY256" fmla="*/ 163779 h 236710"/>
                              <a:gd name="connsiteX257" fmla="*/ 1318606 w 1334481"/>
                              <a:gd name="connsiteY257" fmla="*/ 160983 h 236710"/>
                              <a:gd name="connsiteX258" fmla="*/ 1318606 w 1334481"/>
                              <a:gd name="connsiteY258" fmla="*/ 176103 h 236710"/>
                              <a:gd name="connsiteX259" fmla="*/ 1334101 w 1334481"/>
                              <a:gd name="connsiteY259" fmla="*/ 176103 h 236710"/>
                              <a:gd name="connsiteX260" fmla="*/ 1333720 w 1334481"/>
                              <a:gd name="connsiteY260" fmla="*/ 186141 h 236710"/>
                              <a:gd name="connsiteX261" fmla="*/ 1318606 w 1334481"/>
                              <a:gd name="connsiteY261" fmla="*/ 186141 h 236710"/>
                              <a:gd name="connsiteX262" fmla="*/ 1318606 w 1334481"/>
                              <a:gd name="connsiteY262" fmla="*/ 218287 h 236710"/>
                              <a:gd name="connsiteX263" fmla="*/ 1325083 w 1334481"/>
                              <a:gd name="connsiteY263" fmla="*/ 225783 h 236710"/>
                              <a:gd name="connsiteX264" fmla="*/ 1334482 w 1334481"/>
                              <a:gd name="connsiteY264" fmla="*/ 222734 h 236710"/>
                              <a:gd name="connsiteX265" fmla="*/ 1333974 w 1334481"/>
                              <a:gd name="connsiteY265" fmla="*/ 232772 h 236710"/>
                              <a:gd name="connsiteX266" fmla="*/ 1275931 w 1334481"/>
                              <a:gd name="connsiteY266" fmla="*/ 234296 h 236710"/>
                              <a:gd name="connsiteX267" fmla="*/ 1276820 w 1334481"/>
                              <a:gd name="connsiteY267" fmla="*/ 212950 h 236710"/>
                              <a:gd name="connsiteX268" fmla="*/ 1276820 w 1334481"/>
                              <a:gd name="connsiteY268" fmla="*/ 197830 h 236710"/>
                              <a:gd name="connsiteX269" fmla="*/ 1266786 w 1334481"/>
                              <a:gd name="connsiteY269" fmla="*/ 184870 h 236710"/>
                              <a:gd name="connsiteX270" fmla="*/ 1249640 w 1334481"/>
                              <a:gd name="connsiteY270" fmla="*/ 200626 h 236710"/>
                              <a:gd name="connsiteX271" fmla="*/ 1249640 w 1334481"/>
                              <a:gd name="connsiteY271" fmla="*/ 221336 h 236710"/>
                              <a:gd name="connsiteX272" fmla="*/ 1250148 w 1334481"/>
                              <a:gd name="connsiteY272" fmla="*/ 234296 h 236710"/>
                              <a:gd name="connsiteX273" fmla="*/ 1237320 w 1334481"/>
                              <a:gd name="connsiteY273" fmla="*/ 234296 h 236710"/>
                              <a:gd name="connsiteX274" fmla="*/ 1238082 w 1334481"/>
                              <a:gd name="connsiteY274" fmla="*/ 212950 h 236710"/>
                              <a:gd name="connsiteX275" fmla="*/ 1238082 w 1334481"/>
                              <a:gd name="connsiteY275" fmla="*/ 197830 h 236710"/>
                              <a:gd name="connsiteX276" fmla="*/ 1237320 w 1334481"/>
                              <a:gd name="connsiteY276" fmla="*/ 176485 h 236710"/>
                              <a:gd name="connsiteX277" fmla="*/ 1248624 w 1334481"/>
                              <a:gd name="connsiteY277" fmla="*/ 175849 h 236710"/>
                              <a:gd name="connsiteX278" fmla="*/ 1249513 w 1334481"/>
                              <a:gd name="connsiteY278" fmla="*/ 187030 h 236710"/>
                              <a:gd name="connsiteX279" fmla="*/ 1269835 w 1334481"/>
                              <a:gd name="connsiteY279" fmla="*/ 174706 h 236710"/>
                              <a:gd name="connsiteX280" fmla="*/ 1288378 w 1334481"/>
                              <a:gd name="connsiteY280" fmla="*/ 195543 h 236710"/>
                              <a:gd name="connsiteX281" fmla="*/ 1288378 w 1334481"/>
                              <a:gd name="connsiteY281" fmla="*/ 221336 h 236710"/>
                              <a:gd name="connsiteX282" fmla="*/ 1288886 w 1334481"/>
                              <a:gd name="connsiteY282" fmla="*/ 234296 h 236710"/>
                              <a:gd name="connsiteX283" fmla="*/ 1275931 w 1334481"/>
                              <a:gd name="connsiteY283" fmla="*/ 234296 h 236710"/>
                              <a:gd name="connsiteX284" fmla="*/ 1219666 w 1334481"/>
                              <a:gd name="connsiteY284" fmla="*/ 207868 h 236710"/>
                              <a:gd name="connsiteX285" fmla="*/ 1185374 w 1334481"/>
                              <a:gd name="connsiteY285" fmla="*/ 208885 h 236710"/>
                              <a:gd name="connsiteX286" fmla="*/ 1203409 w 1334481"/>
                              <a:gd name="connsiteY286" fmla="*/ 226419 h 236710"/>
                              <a:gd name="connsiteX287" fmla="*/ 1224365 w 1334481"/>
                              <a:gd name="connsiteY287" fmla="*/ 217906 h 236710"/>
                              <a:gd name="connsiteX288" fmla="*/ 1223857 w 1334481"/>
                              <a:gd name="connsiteY288" fmla="*/ 229722 h 236710"/>
                              <a:gd name="connsiteX289" fmla="*/ 1202266 w 1334481"/>
                              <a:gd name="connsiteY289" fmla="*/ 236583 h 236710"/>
                              <a:gd name="connsiteX290" fmla="*/ 1173816 w 1334481"/>
                              <a:gd name="connsiteY290" fmla="*/ 207233 h 236710"/>
                              <a:gd name="connsiteX291" fmla="*/ 1203028 w 1334481"/>
                              <a:gd name="connsiteY291" fmla="*/ 174833 h 236710"/>
                              <a:gd name="connsiteX292" fmla="*/ 1227160 w 1334481"/>
                              <a:gd name="connsiteY292" fmla="*/ 203294 h 236710"/>
                              <a:gd name="connsiteX293" fmla="*/ 1219666 w 1334481"/>
                              <a:gd name="connsiteY293" fmla="*/ 207741 h 236710"/>
                              <a:gd name="connsiteX294" fmla="*/ 1216491 w 1334481"/>
                              <a:gd name="connsiteY294" fmla="*/ 199355 h 236710"/>
                              <a:gd name="connsiteX295" fmla="*/ 1202520 w 1334481"/>
                              <a:gd name="connsiteY295" fmla="*/ 184489 h 236710"/>
                              <a:gd name="connsiteX296" fmla="*/ 1185755 w 1334481"/>
                              <a:gd name="connsiteY296" fmla="*/ 200245 h 236710"/>
                              <a:gd name="connsiteX297" fmla="*/ 1216491 w 1334481"/>
                              <a:gd name="connsiteY297" fmla="*/ 199355 h 236710"/>
                              <a:gd name="connsiteX298" fmla="*/ 1150319 w 1334481"/>
                              <a:gd name="connsiteY298" fmla="*/ 234296 h 236710"/>
                              <a:gd name="connsiteX299" fmla="*/ 1151208 w 1334481"/>
                              <a:gd name="connsiteY299" fmla="*/ 212950 h 236710"/>
                              <a:gd name="connsiteX300" fmla="*/ 1151208 w 1334481"/>
                              <a:gd name="connsiteY300" fmla="*/ 197830 h 236710"/>
                              <a:gd name="connsiteX301" fmla="*/ 1141555 w 1334481"/>
                              <a:gd name="connsiteY301" fmla="*/ 184870 h 236710"/>
                              <a:gd name="connsiteX302" fmla="*/ 1126060 w 1334481"/>
                              <a:gd name="connsiteY302" fmla="*/ 198974 h 236710"/>
                              <a:gd name="connsiteX303" fmla="*/ 1126060 w 1334481"/>
                              <a:gd name="connsiteY303" fmla="*/ 221336 h 236710"/>
                              <a:gd name="connsiteX304" fmla="*/ 1126568 w 1334481"/>
                              <a:gd name="connsiteY304" fmla="*/ 234296 h 236710"/>
                              <a:gd name="connsiteX305" fmla="*/ 1113740 w 1334481"/>
                              <a:gd name="connsiteY305" fmla="*/ 234296 h 236710"/>
                              <a:gd name="connsiteX306" fmla="*/ 1114502 w 1334481"/>
                              <a:gd name="connsiteY306" fmla="*/ 212950 h 236710"/>
                              <a:gd name="connsiteX307" fmla="*/ 1114502 w 1334481"/>
                              <a:gd name="connsiteY307" fmla="*/ 197830 h 236710"/>
                              <a:gd name="connsiteX308" fmla="*/ 1105231 w 1334481"/>
                              <a:gd name="connsiteY308" fmla="*/ 184870 h 236710"/>
                              <a:gd name="connsiteX309" fmla="*/ 1089863 w 1334481"/>
                              <a:gd name="connsiteY309" fmla="*/ 198974 h 236710"/>
                              <a:gd name="connsiteX310" fmla="*/ 1089863 w 1334481"/>
                              <a:gd name="connsiteY310" fmla="*/ 221336 h 236710"/>
                              <a:gd name="connsiteX311" fmla="*/ 1090371 w 1334481"/>
                              <a:gd name="connsiteY311" fmla="*/ 234296 h 236710"/>
                              <a:gd name="connsiteX312" fmla="*/ 1077416 w 1334481"/>
                              <a:gd name="connsiteY312" fmla="*/ 234296 h 236710"/>
                              <a:gd name="connsiteX313" fmla="*/ 1078305 w 1334481"/>
                              <a:gd name="connsiteY313" fmla="*/ 212950 h 236710"/>
                              <a:gd name="connsiteX314" fmla="*/ 1078305 w 1334481"/>
                              <a:gd name="connsiteY314" fmla="*/ 197830 h 236710"/>
                              <a:gd name="connsiteX315" fmla="*/ 1077416 w 1334481"/>
                              <a:gd name="connsiteY315" fmla="*/ 176485 h 236710"/>
                              <a:gd name="connsiteX316" fmla="*/ 1088720 w 1334481"/>
                              <a:gd name="connsiteY316" fmla="*/ 175849 h 236710"/>
                              <a:gd name="connsiteX317" fmla="*/ 1089609 w 1334481"/>
                              <a:gd name="connsiteY317" fmla="*/ 185379 h 236710"/>
                              <a:gd name="connsiteX318" fmla="*/ 1108279 w 1334481"/>
                              <a:gd name="connsiteY318" fmla="*/ 174706 h 236710"/>
                              <a:gd name="connsiteX319" fmla="*/ 1124917 w 1334481"/>
                              <a:gd name="connsiteY319" fmla="*/ 185887 h 236710"/>
                              <a:gd name="connsiteX320" fmla="*/ 1144350 w 1334481"/>
                              <a:gd name="connsiteY320" fmla="*/ 174706 h 236710"/>
                              <a:gd name="connsiteX321" fmla="*/ 1162639 w 1334481"/>
                              <a:gd name="connsiteY321" fmla="*/ 195543 h 236710"/>
                              <a:gd name="connsiteX322" fmla="*/ 1162639 w 1334481"/>
                              <a:gd name="connsiteY322" fmla="*/ 221336 h 236710"/>
                              <a:gd name="connsiteX323" fmla="*/ 1163147 w 1334481"/>
                              <a:gd name="connsiteY323" fmla="*/ 234296 h 236710"/>
                              <a:gd name="connsiteX324" fmla="*/ 1150192 w 1334481"/>
                              <a:gd name="connsiteY324" fmla="*/ 234296 h 236710"/>
                              <a:gd name="connsiteX325" fmla="*/ 1050490 w 1334481"/>
                              <a:gd name="connsiteY325" fmla="*/ 234296 h 236710"/>
                              <a:gd name="connsiteX326" fmla="*/ 1051379 w 1334481"/>
                              <a:gd name="connsiteY326" fmla="*/ 212950 h 236710"/>
                              <a:gd name="connsiteX327" fmla="*/ 1051379 w 1334481"/>
                              <a:gd name="connsiteY327" fmla="*/ 197830 h 236710"/>
                              <a:gd name="connsiteX328" fmla="*/ 1041346 w 1334481"/>
                              <a:gd name="connsiteY328" fmla="*/ 184870 h 236710"/>
                              <a:gd name="connsiteX329" fmla="*/ 1024072 w 1334481"/>
                              <a:gd name="connsiteY329" fmla="*/ 200626 h 236710"/>
                              <a:gd name="connsiteX330" fmla="*/ 1024072 w 1334481"/>
                              <a:gd name="connsiteY330" fmla="*/ 221336 h 236710"/>
                              <a:gd name="connsiteX331" fmla="*/ 1024580 w 1334481"/>
                              <a:gd name="connsiteY331" fmla="*/ 234296 h 236710"/>
                              <a:gd name="connsiteX332" fmla="*/ 1011752 w 1334481"/>
                              <a:gd name="connsiteY332" fmla="*/ 234296 h 236710"/>
                              <a:gd name="connsiteX333" fmla="*/ 1012514 w 1334481"/>
                              <a:gd name="connsiteY333" fmla="*/ 212950 h 236710"/>
                              <a:gd name="connsiteX334" fmla="*/ 1012514 w 1334481"/>
                              <a:gd name="connsiteY334" fmla="*/ 197830 h 236710"/>
                              <a:gd name="connsiteX335" fmla="*/ 1011752 w 1334481"/>
                              <a:gd name="connsiteY335" fmla="*/ 176485 h 236710"/>
                              <a:gd name="connsiteX336" fmla="*/ 1023056 w 1334481"/>
                              <a:gd name="connsiteY336" fmla="*/ 175849 h 236710"/>
                              <a:gd name="connsiteX337" fmla="*/ 1023945 w 1334481"/>
                              <a:gd name="connsiteY337" fmla="*/ 187030 h 236710"/>
                              <a:gd name="connsiteX338" fmla="*/ 1044267 w 1334481"/>
                              <a:gd name="connsiteY338" fmla="*/ 174706 h 236710"/>
                              <a:gd name="connsiteX339" fmla="*/ 1062810 w 1334481"/>
                              <a:gd name="connsiteY339" fmla="*/ 195543 h 236710"/>
                              <a:gd name="connsiteX340" fmla="*/ 1062810 w 1334481"/>
                              <a:gd name="connsiteY340" fmla="*/ 221336 h 236710"/>
                              <a:gd name="connsiteX341" fmla="*/ 1063318 w 1334481"/>
                              <a:gd name="connsiteY341" fmla="*/ 234296 h 236710"/>
                              <a:gd name="connsiteX342" fmla="*/ 1050363 w 1334481"/>
                              <a:gd name="connsiteY342" fmla="*/ 234296 h 236710"/>
                              <a:gd name="connsiteX343" fmla="*/ 1002989 w 1334481"/>
                              <a:gd name="connsiteY343" fmla="*/ 188174 h 236710"/>
                              <a:gd name="connsiteX344" fmla="*/ 984318 w 1334481"/>
                              <a:gd name="connsiteY344" fmla="*/ 199736 h 236710"/>
                              <a:gd name="connsiteX345" fmla="*/ 984318 w 1334481"/>
                              <a:gd name="connsiteY345" fmla="*/ 221463 h 236710"/>
                              <a:gd name="connsiteX346" fmla="*/ 984827 w 1334481"/>
                              <a:gd name="connsiteY346" fmla="*/ 234423 h 236710"/>
                              <a:gd name="connsiteX347" fmla="*/ 971999 w 1334481"/>
                              <a:gd name="connsiteY347" fmla="*/ 234423 h 236710"/>
                              <a:gd name="connsiteX348" fmla="*/ 972761 w 1334481"/>
                              <a:gd name="connsiteY348" fmla="*/ 213078 h 236710"/>
                              <a:gd name="connsiteX349" fmla="*/ 972761 w 1334481"/>
                              <a:gd name="connsiteY349" fmla="*/ 195543 h 236710"/>
                              <a:gd name="connsiteX350" fmla="*/ 971491 w 1334481"/>
                              <a:gd name="connsiteY350" fmla="*/ 177501 h 236710"/>
                              <a:gd name="connsiteX351" fmla="*/ 982922 w 1334481"/>
                              <a:gd name="connsiteY351" fmla="*/ 175849 h 236710"/>
                              <a:gd name="connsiteX352" fmla="*/ 984192 w 1334481"/>
                              <a:gd name="connsiteY352" fmla="*/ 187285 h 236710"/>
                              <a:gd name="connsiteX353" fmla="*/ 1004513 w 1334481"/>
                              <a:gd name="connsiteY353" fmla="*/ 174960 h 236710"/>
                              <a:gd name="connsiteX354" fmla="*/ 1002989 w 1334481"/>
                              <a:gd name="connsiteY354" fmla="*/ 188301 h 236710"/>
                              <a:gd name="connsiteX355" fmla="*/ 954345 w 1334481"/>
                              <a:gd name="connsiteY355" fmla="*/ 207868 h 236710"/>
                              <a:gd name="connsiteX356" fmla="*/ 920052 w 1334481"/>
                              <a:gd name="connsiteY356" fmla="*/ 208885 h 236710"/>
                              <a:gd name="connsiteX357" fmla="*/ 938087 w 1334481"/>
                              <a:gd name="connsiteY357" fmla="*/ 226419 h 236710"/>
                              <a:gd name="connsiteX358" fmla="*/ 959044 w 1334481"/>
                              <a:gd name="connsiteY358" fmla="*/ 217906 h 236710"/>
                              <a:gd name="connsiteX359" fmla="*/ 958536 w 1334481"/>
                              <a:gd name="connsiteY359" fmla="*/ 229722 h 236710"/>
                              <a:gd name="connsiteX360" fmla="*/ 936944 w 1334481"/>
                              <a:gd name="connsiteY360" fmla="*/ 236583 h 236710"/>
                              <a:gd name="connsiteX361" fmla="*/ 908494 w 1334481"/>
                              <a:gd name="connsiteY361" fmla="*/ 207233 h 236710"/>
                              <a:gd name="connsiteX362" fmla="*/ 937706 w 1334481"/>
                              <a:gd name="connsiteY362" fmla="*/ 174833 h 236710"/>
                              <a:gd name="connsiteX363" fmla="*/ 961838 w 1334481"/>
                              <a:gd name="connsiteY363" fmla="*/ 203294 h 236710"/>
                              <a:gd name="connsiteX364" fmla="*/ 954345 w 1334481"/>
                              <a:gd name="connsiteY364" fmla="*/ 207741 h 236710"/>
                              <a:gd name="connsiteX365" fmla="*/ 951042 w 1334481"/>
                              <a:gd name="connsiteY365" fmla="*/ 199355 h 236710"/>
                              <a:gd name="connsiteX366" fmla="*/ 937071 w 1334481"/>
                              <a:gd name="connsiteY366" fmla="*/ 184489 h 236710"/>
                              <a:gd name="connsiteX367" fmla="*/ 920306 w 1334481"/>
                              <a:gd name="connsiteY367" fmla="*/ 200245 h 236710"/>
                              <a:gd name="connsiteX368" fmla="*/ 951042 w 1334481"/>
                              <a:gd name="connsiteY368" fmla="*/ 199355 h 236710"/>
                              <a:gd name="connsiteX369" fmla="*/ 865438 w 1334481"/>
                              <a:gd name="connsiteY369" fmla="*/ 214475 h 236710"/>
                              <a:gd name="connsiteX370" fmla="*/ 858453 w 1334481"/>
                              <a:gd name="connsiteY370" fmla="*/ 198466 h 236710"/>
                              <a:gd name="connsiteX371" fmla="*/ 848800 w 1334481"/>
                              <a:gd name="connsiteY371" fmla="*/ 177247 h 236710"/>
                              <a:gd name="connsiteX372" fmla="*/ 861374 w 1334481"/>
                              <a:gd name="connsiteY372" fmla="*/ 175595 h 236710"/>
                              <a:gd name="connsiteX373" fmla="*/ 878266 w 1334481"/>
                              <a:gd name="connsiteY373" fmla="*/ 217906 h 236710"/>
                              <a:gd name="connsiteX374" fmla="*/ 885506 w 1334481"/>
                              <a:gd name="connsiteY374" fmla="*/ 198466 h 236710"/>
                              <a:gd name="connsiteX375" fmla="*/ 893507 w 1334481"/>
                              <a:gd name="connsiteY375" fmla="*/ 176358 h 236710"/>
                              <a:gd name="connsiteX376" fmla="*/ 906335 w 1334481"/>
                              <a:gd name="connsiteY376" fmla="*/ 175849 h 236710"/>
                              <a:gd name="connsiteX377" fmla="*/ 881823 w 1334481"/>
                              <a:gd name="connsiteY377" fmla="*/ 234932 h 236710"/>
                              <a:gd name="connsiteX378" fmla="*/ 873948 w 1334481"/>
                              <a:gd name="connsiteY378" fmla="*/ 235821 h 236710"/>
                              <a:gd name="connsiteX379" fmla="*/ 865438 w 1334481"/>
                              <a:gd name="connsiteY379" fmla="*/ 214602 h 236710"/>
                              <a:gd name="connsiteX380" fmla="*/ 817048 w 1334481"/>
                              <a:gd name="connsiteY380" fmla="*/ 236583 h 236710"/>
                              <a:gd name="connsiteX381" fmla="*/ 789233 w 1334481"/>
                              <a:gd name="connsiteY381" fmla="*/ 207233 h 236710"/>
                              <a:gd name="connsiteX382" fmla="*/ 818699 w 1334481"/>
                              <a:gd name="connsiteY382" fmla="*/ 174833 h 236710"/>
                              <a:gd name="connsiteX383" fmla="*/ 846641 w 1334481"/>
                              <a:gd name="connsiteY383" fmla="*/ 204183 h 236710"/>
                              <a:gd name="connsiteX384" fmla="*/ 817048 w 1334481"/>
                              <a:gd name="connsiteY384" fmla="*/ 236583 h 236710"/>
                              <a:gd name="connsiteX385" fmla="*/ 818191 w 1334481"/>
                              <a:gd name="connsiteY385" fmla="*/ 184998 h 236710"/>
                              <a:gd name="connsiteX386" fmla="*/ 800664 w 1334481"/>
                              <a:gd name="connsiteY386" fmla="*/ 205327 h 236710"/>
                              <a:gd name="connsiteX387" fmla="*/ 817683 w 1334481"/>
                              <a:gd name="connsiteY387" fmla="*/ 226419 h 236710"/>
                              <a:gd name="connsiteX388" fmla="*/ 835210 w 1334481"/>
                              <a:gd name="connsiteY388" fmla="*/ 205835 h 236710"/>
                              <a:gd name="connsiteX389" fmla="*/ 818064 w 1334481"/>
                              <a:gd name="connsiteY389" fmla="*/ 184998 h 236710"/>
                              <a:gd name="connsiteX390" fmla="*/ 746558 w 1334481"/>
                              <a:gd name="connsiteY390" fmla="*/ 236583 h 236710"/>
                              <a:gd name="connsiteX391" fmla="*/ 701089 w 1334481"/>
                              <a:gd name="connsiteY391" fmla="*/ 192494 h 236710"/>
                              <a:gd name="connsiteX392" fmla="*/ 701089 w 1334481"/>
                              <a:gd name="connsiteY392" fmla="*/ 191351 h 236710"/>
                              <a:gd name="connsiteX393" fmla="*/ 748971 w 1334481"/>
                              <a:gd name="connsiteY393" fmla="*/ 143830 h 236710"/>
                              <a:gd name="connsiteX394" fmla="*/ 776913 w 1334481"/>
                              <a:gd name="connsiteY394" fmla="*/ 151708 h 236710"/>
                              <a:gd name="connsiteX395" fmla="*/ 773357 w 1334481"/>
                              <a:gd name="connsiteY395" fmla="*/ 163016 h 236710"/>
                              <a:gd name="connsiteX396" fmla="*/ 747701 w 1334481"/>
                              <a:gd name="connsiteY396" fmla="*/ 155012 h 236710"/>
                              <a:gd name="connsiteX397" fmla="*/ 713790 w 1334481"/>
                              <a:gd name="connsiteY397" fmla="*/ 190334 h 236710"/>
                              <a:gd name="connsiteX398" fmla="*/ 747955 w 1334481"/>
                              <a:gd name="connsiteY398" fmla="*/ 225529 h 236710"/>
                              <a:gd name="connsiteX399" fmla="*/ 765736 w 1334481"/>
                              <a:gd name="connsiteY399" fmla="*/ 221463 h 236710"/>
                              <a:gd name="connsiteX400" fmla="*/ 765736 w 1334481"/>
                              <a:gd name="connsiteY400" fmla="*/ 205835 h 236710"/>
                              <a:gd name="connsiteX401" fmla="*/ 765482 w 1334481"/>
                              <a:gd name="connsiteY401" fmla="*/ 198339 h 236710"/>
                              <a:gd name="connsiteX402" fmla="*/ 758878 w 1334481"/>
                              <a:gd name="connsiteY402" fmla="*/ 198212 h 236710"/>
                              <a:gd name="connsiteX403" fmla="*/ 741732 w 1334481"/>
                              <a:gd name="connsiteY403" fmla="*/ 198593 h 236710"/>
                              <a:gd name="connsiteX404" fmla="*/ 741732 w 1334481"/>
                              <a:gd name="connsiteY404" fmla="*/ 187285 h 236710"/>
                              <a:gd name="connsiteX405" fmla="*/ 758878 w 1334481"/>
                              <a:gd name="connsiteY405" fmla="*/ 187666 h 236710"/>
                              <a:gd name="connsiteX406" fmla="*/ 778691 w 1334481"/>
                              <a:gd name="connsiteY406" fmla="*/ 187158 h 236710"/>
                              <a:gd name="connsiteX407" fmla="*/ 777802 w 1334481"/>
                              <a:gd name="connsiteY407" fmla="*/ 217525 h 236710"/>
                              <a:gd name="connsiteX408" fmla="*/ 777802 w 1334481"/>
                              <a:gd name="connsiteY408" fmla="*/ 227308 h 236710"/>
                              <a:gd name="connsiteX409" fmla="*/ 746558 w 1334481"/>
                              <a:gd name="connsiteY409" fmla="*/ 236583 h 236710"/>
                              <a:gd name="connsiteX410" fmla="*/ 652190 w 1334481"/>
                              <a:gd name="connsiteY410" fmla="*/ 179026 h 236710"/>
                              <a:gd name="connsiteX411" fmla="*/ 652190 w 1334481"/>
                              <a:gd name="connsiteY411" fmla="*/ 165939 h 236710"/>
                              <a:gd name="connsiteX412" fmla="*/ 651301 w 1334481"/>
                              <a:gd name="connsiteY412" fmla="*/ 145228 h 236710"/>
                              <a:gd name="connsiteX413" fmla="*/ 664256 w 1334481"/>
                              <a:gd name="connsiteY413" fmla="*/ 143576 h 236710"/>
                              <a:gd name="connsiteX414" fmla="*/ 663748 w 1334481"/>
                              <a:gd name="connsiteY414" fmla="*/ 157299 h 236710"/>
                              <a:gd name="connsiteX415" fmla="*/ 663748 w 1334481"/>
                              <a:gd name="connsiteY415" fmla="*/ 213586 h 236710"/>
                              <a:gd name="connsiteX416" fmla="*/ 664637 w 1334481"/>
                              <a:gd name="connsiteY416" fmla="*/ 234423 h 236710"/>
                              <a:gd name="connsiteX417" fmla="*/ 653969 w 1334481"/>
                              <a:gd name="connsiteY417" fmla="*/ 234423 h 236710"/>
                              <a:gd name="connsiteX418" fmla="*/ 653080 w 1334481"/>
                              <a:gd name="connsiteY418" fmla="*/ 228197 h 236710"/>
                              <a:gd name="connsiteX419" fmla="*/ 635425 w 1334481"/>
                              <a:gd name="connsiteY419" fmla="*/ 236710 h 236710"/>
                              <a:gd name="connsiteX420" fmla="*/ 608754 w 1334481"/>
                              <a:gd name="connsiteY420" fmla="*/ 207995 h 236710"/>
                              <a:gd name="connsiteX421" fmla="*/ 638728 w 1334481"/>
                              <a:gd name="connsiteY421" fmla="*/ 174960 h 236710"/>
                              <a:gd name="connsiteX422" fmla="*/ 652190 w 1334481"/>
                              <a:gd name="connsiteY422" fmla="*/ 179153 h 236710"/>
                              <a:gd name="connsiteX423" fmla="*/ 620311 w 1334481"/>
                              <a:gd name="connsiteY423" fmla="*/ 206470 h 236710"/>
                              <a:gd name="connsiteX424" fmla="*/ 637457 w 1334481"/>
                              <a:gd name="connsiteY424" fmla="*/ 226546 h 236710"/>
                              <a:gd name="connsiteX425" fmla="*/ 652190 w 1334481"/>
                              <a:gd name="connsiteY425" fmla="*/ 217779 h 236710"/>
                              <a:gd name="connsiteX426" fmla="*/ 652190 w 1334481"/>
                              <a:gd name="connsiteY426" fmla="*/ 190207 h 236710"/>
                              <a:gd name="connsiteX427" fmla="*/ 638981 w 1334481"/>
                              <a:gd name="connsiteY427" fmla="*/ 184870 h 236710"/>
                              <a:gd name="connsiteX428" fmla="*/ 620311 w 1334481"/>
                              <a:gd name="connsiteY428" fmla="*/ 206470 h 236710"/>
                              <a:gd name="connsiteX429" fmla="*/ 585257 w 1334481"/>
                              <a:gd name="connsiteY429" fmla="*/ 234296 h 236710"/>
                              <a:gd name="connsiteX430" fmla="*/ 586146 w 1334481"/>
                              <a:gd name="connsiteY430" fmla="*/ 212950 h 236710"/>
                              <a:gd name="connsiteX431" fmla="*/ 586146 w 1334481"/>
                              <a:gd name="connsiteY431" fmla="*/ 197830 h 236710"/>
                              <a:gd name="connsiteX432" fmla="*/ 576112 w 1334481"/>
                              <a:gd name="connsiteY432" fmla="*/ 184870 h 236710"/>
                              <a:gd name="connsiteX433" fmla="*/ 558966 w 1334481"/>
                              <a:gd name="connsiteY433" fmla="*/ 200626 h 236710"/>
                              <a:gd name="connsiteX434" fmla="*/ 558966 w 1334481"/>
                              <a:gd name="connsiteY434" fmla="*/ 221336 h 236710"/>
                              <a:gd name="connsiteX435" fmla="*/ 559474 w 1334481"/>
                              <a:gd name="connsiteY435" fmla="*/ 234296 h 236710"/>
                              <a:gd name="connsiteX436" fmla="*/ 546646 w 1334481"/>
                              <a:gd name="connsiteY436" fmla="*/ 234296 h 236710"/>
                              <a:gd name="connsiteX437" fmla="*/ 547408 w 1334481"/>
                              <a:gd name="connsiteY437" fmla="*/ 212950 h 236710"/>
                              <a:gd name="connsiteX438" fmla="*/ 547408 w 1334481"/>
                              <a:gd name="connsiteY438" fmla="*/ 197830 h 236710"/>
                              <a:gd name="connsiteX439" fmla="*/ 546646 w 1334481"/>
                              <a:gd name="connsiteY439" fmla="*/ 176485 h 236710"/>
                              <a:gd name="connsiteX440" fmla="*/ 557950 w 1334481"/>
                              <a:gd name="connsiteY440" fmla="*/ 175849 h 236710"/>
                              <a:gd name="connsiteX441" fmla="*/ 558839 w 1334481"/>
                              <a:gd name="connsiteY441" fmla="*/ 187030 h 236710"/>
                              <a:gd name="connsiteX442" fmla="*/ 579160 w 1334481"/>
                              <a:gd name="connsiteY442" fmla="*/ 174706 h 236710"/>
                              <a:gd name="connsiteX443" fmla="*/ 597704 w 1334481"/>
                              <a:gd name="connsiteY443" fmla="*/ 195543 h 236710"/>
                              <a:gd name="connsiteX444" fmla="*/ 597704 w 1334481"/>
                              <a:gd name="connsiteY444" fmla="*/ 221336 h 236710"/>
                              <a:gd name="connsiteX445" fmla="*/ 598212 w 1334481"/>
                              <a:gd name="connsiteY445" fmla="*/ 234296 h 236710"/>
                              <a:gd name="connsiteX446" fmla="*/ 585257 w 1334481"/>
                              <a:gd name="connsiteY446" fmla="*/ 234296 h 236710"/>
                              <a:gd name="connsiteX447" fmla="*/ 484412 w 1334481"/>
                              <a:gd name="connsiteY447" fmla="*/ 219049 h 236710"/>
                              <a:gd name="connsiteX448" fmla="*/ 514894 w 1334481"/>
                              <a:gd name="connsiteY448" fmla="*/ 199609 h 236710"/>
                              <a:gd name="connsiteX449" fmla="*/ 519847 w 1334481"/>
                              <a:gd name="connsiteY449" fmla="*/ 199863 h 236710"/>
                              <a:gd name="connsiteX450" fmla="*/ 519847 w 1334481"/>
                              <a:gd name="connsiteY450" fmla="*/ 197958 h 236710"/>
                              <a:gd name="connsiteX451" fmla="*/ 507781 w 1334481"/>
                              <a:gd name="connsiteY451" fmla="*/ 184998 h 236710"/>
                              <a:gd name="connsiteX452" fmla="*/ 491778 w 1334481"/>
                              <a:gd name="connsiteY452" fmla="*/ 190461 h 236710"/>
                              <a:gd name="connsiteX453" fmla="*/ 489111 w 1334481"/>
                              <a:gd name="connsiteY453" fmla="*/ 180423 h 236710"/>
                              <a:gd name="connsiteX454" fmla="*/ 509560 w 1334481"/>
                              <a:gd name="connsiteY454" fmla="*/ 174833 h 236710"/>
                              <a:gd name="connsiteX455" fmla="*/ 531151 w 1334481"/>
                              <a:gd name="connsiteY455" fmla="*/ 197195 h 236710"/>
                              <a:gd name="connsiteX456" fmla="*/ 530389 w 1334481"/>
                              <a:gd name="connsiteY456" fmla="*/ 222099 h 236710"/>
                              <a:gd name="connsiteX457" fmla="*/ 534072 w 1334481"/>
                              <a:gd name="connsiteY457" fmla="*/ 227181 h 236710"/>
                              <a:gd name="connsiteX458" fmla="*/ 539026 w 1334481"/>
                              <a:gd name="connsiteY458" fmla="*/ 226165 h 236710"/>
                              <a:gd name="connsiteX459" fmla="*/ 537882 w 1334481"/>
                              <a:gd name="connsiteY459" fmla="*/ 234169 h 236710"/>
                              <a:gd name="connsiteX460" fmla="*/ 530389 w 1334481"/>
                              <a:gd name="connsiteY460" fmla="*/ 235948 h 236710"/>
                              <a:gd name="connsiteX461" fmla="*/ 520609 w 1334481"/>
                              <a:gd name="connsiteY461" fmla="*/ 226165 h 236710"/>
                              <a:gd name="connsiteX462" fmla="*/ 502574 w 1334481"/>
                              <a:gd name="connsiteY462" fmla="*/ 236202 h 236710"/>
                              <a:gd name="connsiteX463" fmla="*/ 484412 w 1334481"/>
                              <a:gd name="connsiteY463" fmla="*/ 219176 h 236710"/>
                              <a:gd name="connsiteX464" fmla="*/ 519466 w 1334481"/>
                              <a:gd name="connsiteY464" fmla="*/ 212950 h 236710"/>
                              <a:gd name="connsiteX465" fmla="*/ 519720 w 1334481"/>
                              <a:gd name="connsiteY465" fmla="*/ 207233 h 236710"/>
                              <a:gd name="connsiteX466" fmla="*/ 514640 w 1334481"/>
                              <a:gd name="connsiteY466" fmla="*/ 206979 h 236710"/>
                              <a:gd name="connsiteX467" fmla="*/ 495715 w 1334481"/>
                              <a:gd name="connsiteY467" fmla="*/ 218414 h 236710"/>
                              <a:gd name="connsiteX468" fmla="*/ 505241 w 1334481"/>
                              <a:gd name="connsiteY468" fmla="*/ 226800 h 236710"/>
                              <a:gd name="connsiteX469" fmla="*/ 519593 w 1334481"/>
                              <a:gd name="connsiteY469" fmla="*/ 212950 h 236710"/>
                              <a:gd name="connsiteX470" fmla="*/ 519593 w 1334481"/>
                              <a:gd name="connsiteY470" fmla="*/ 212950 h 236710"/>
                              <a:gd name="connsiteX471" fmla="*/ 461296 w 1334481"/>
                              <a:gd name="connsiteY471" fmla="*/ 234296 h 236710"/>
                              <a:gd name="connsiteX472" fmla="*/ 462185 w 1334481"/>
                              <a:gd name="connsiteY472" fmla="*/ 213713 h 236710"/>
                              <a:gd name="connsiteX473" fmla="*/ 462185 w 1334481"/>
                              <a:gd name="connsiteY473" fmla="*/ 165939 h 236710"/>
                              <a:gd name="connsiteX474" fmla="*/ 461296 w 1334481"/>
                              <a:gd name="connsiteY474" fmla="*/ 145228 h 236710"/>
                              <a:gd name="connsiteX475" fmla="*/ 474251 w 1334481"/>
                              <a:gd name="connsiteY475" fmla="*/ 143576 h 236710"/>
                              <a:gd name="connsiteX476" fmla="*/ 473743 w 1334481"/>
                              <a:gd name="connsiteY476" fmla="*/ 157299 h 236710"/>
                              <a:gd name="connsiteX477" fmla="*/ 473743 w 1334481"/>
                              <a:gd name="connsiteY477" fmla="*/ 222226 h 236710"/>
                              <a:gd name="connsiteX478" fmla="*/ 474251 w 1334481"/>
                              <a:gd name="connsiteY478" fmla="*/ 234423 h 236710"/>
                              <a:gd name="connsiteX479" fmla="*/ 461296 w 1334481"/>
                              <a:gd name="connsiteY479" fmla="*/ 234423 h 236710"/>
                              <a:gd name="connsiteX480" fmla="*/ 399189 w 1334481"/>
                              <a:gd name="connsiteY480" fmla="*/ 219049 h 236710"/>
                              <a:gd name="connsiteX481" fmla="*/ 429671 w 1334481"/>
                              <a:gd name="connsiteY481" fmla="*/ 199609 h 236710"/>
                              <a:gd name="connsiteX482" fmla="*/ 434624 w 1334481"/>
                              <a:gd name="connsiteY482" fmla="*/ 199863 h 236710"/>
                              <a:gd name="connsiteX483" fmla="*/ 434624 w 1334481"/>
                              <a:gd name="connsiteY483" fmla="*/ 197958 h 236710"/>
                              <a:gd name="connsiteX484" fmla="*/ 422559 w 1334481"/>
                              <a:gd name="connsiteY484" fmla="*/ 184998 h 236710"/>
                              <a:gd name="connsiteX485" fmla="*/ 406555 w 1334481"/>
                              <a:gd name="connsiteY485" fmla="*/ 190461 h 236710"/>
                              <a:gd name="connsiteX486" fmla="*/ 403888 w 1334481"/>
                              <a:gd name="connsiteY486" fmla="*/ 180423 h 236710"/>
                              <a:gd name="connsiteX487" fmla="*/ 424337 w 1334481"/>
                              <a:gd name="connsiteY487" fmla="*/ 174833 h 236710"/>
                              <a:gd name="connsiteX488" fmla="*/ 445928 w 1334481"/>
                              <a:gd name="connsiteY488" fmla="*/ 197195 h 236710"/>
                              <a:gd name="connsiteX489" fmla="*/ 445166 w 1334481"/>
                              <a:gd name="connsiteY489" fmla="*/ 222099 h 236710"/>
                              <a:gd name="connsiteX490" fmla="*/ 448850 w 1334481"/>
                              <a:gd name="connsiteY490" fmla="*/ 227181 h 236710"/>
                              <a:gd name="connsiteX491" fmla="*/ 453803 w 1334481"/>
                              <a:gd name="connsiteY491" fmla="*/ 226165 h 236710"/>
                              <a:gd name="connsiteX492" fmla="*/ 452660 w 1334481"/>
                              <a:gd name="connsiteY492" fmla="*/ 234169 h 236710"/>
                              <a:gd name="connsiteX493" fmla="*/ 445166 w 1334481"/>
                              <a:gd name="connsiteY493" fmla="*/ 235948 h 236710"/>
                              <a:gd name="connsiteX494" fmla="*/ 435386 w 1334481"/>
                              <a:gd name="connsiteY494" fmla="*/ 226165 h 236710"/>
                              <a:gd name="connsiteX495" fmla="*/ 417351 w 1334481"/>
                              <a:gd name="connsiteY495" fmla="*/ 236202 h 236710"/>
                              <a:gd name="connsiteX496" fmla="*/ 399189 w 1334481"/>
                              <a:gd name="connsiteY496" fmla="*/ 219176 h 236710"/>
                              <a:gd name="connsiteX497" fmla="*/ 434243 w 1334481"/>
                              <a:gd name="connsiteY497" fmla="*/ 212950 h 236710"/>
                              <a:gd name="connsiteX498" fmla="*/ 434497 w 1334481"/>
                              <a:gd name="connsiteY498" fmla="*/ 207233 h 236710"/>
                              <a:gd name="connsiteX499" fmla="*/ 429417 w 1334481"/>
                              <a:gd name="connsiteY499" fmla="*/ 206979 h 236710"/>
                              <a:gd name="connsiteX500" fmla="*/ 410493 w 1334481"/>
                              <a:gd name="connsiteY500" fmla="*/ 218414 h 236710"/>
                              <a:gd name="connsiteX501" fmla="*/ 420018 w 1334481"/>
                              <a:gd name="connsiteY501" fmla="*/ 226800 h 236710"/>
                              <a:gd name="connsiteX502" fmla="*/ 434370 w 1334481"/>
                              <a:gd name="connsiteY502" fmla="*/ 212950 h 236710"/>
                              <a:gd name="connsiteX503" fmla="*/ 434370 w 1334481"/>
                              <a:gd name="connsiteY503" fmla="*/ 212950 h 236710"/>
                              <a:gd name="connsiteX504" fmla="*/ 385726 w 1334481"/>
                              <a:gd name="connsiteY504" fmla="*/ 207868 h 236710"/>
                              <a:gd name="connsiteX505" fmla="*/ 351434 w 1334481"/>
                              <a:gd name="connsiteY505" fmla="*/ 208885 h 236710"/>
                              <a:gd name="connsiteX506" fmla="*/ 369469 w 1334481"/>
                              <a:gd name="connsiteY506" fmla="*/ 226419 h 236710"/>
                              <a:gd name="connsiteX507" fmla="*/ 390425 w 1334481"/>
                              <a:gd name="connsiteY507" fmla="*/ 217906 h 236710"/>
                              <a:gd name="connsiteX508" fmla="*/ 389917 w 1334481"/>
                              <a:gd name="connsiteY508" fmla="*/ 229722 h 236710"/>
                              <a:gd name="connsiteX509" fmla="*/ 368326 w 1334481"/>
                              <a:gd name="connsiteY509" fmla="*/ 236583 h 236710"/>
                              <a:gd name="connsiteX510" fmla="*/ 339876 w 1334481"/>
                              <a:gd name="connsiteY510" fmla="*/ 207233 h 236710"/>
                              <a:gd name="connsiteX511" fmla="*/ 369088 w 1334481"/>
                              <a:gd name="connsiteY511" fmla="*/ 174833 h 236710"/>
                              <a:gd name="connsiteX512" fmla="*/ 393220 w 1334481"/>
                              <a:gd name="connsiteY512" fmla="*/ 203294 h 236710"/>
                              <a:gd name="connsiteX513" fmla="*/ 385726 w 1334481"/>
                              <a:gd name="connsiteY513" fmla="*/ 207741 h 236710"/>
                              <a:gd name="connsiteX514" fmla="*/ 382424 w 1334481"/>
                              <a:gd name="connsiteY514" fmla="*/ 199355 h 236710"/>
                              <a:gd name="connsiteX515" fmla="*/ 368453 w 1334481"/>
                              <a:gd name="connsiteY515" fmla="*/ 184489 h 236710"/>
                              <a:gd name="connsiteX516" fmla="*/ 351561 w 1334481"/>
                              <a:gd name="connsiteY516" fmla="*/ 200245 h 236710"/>
                              <a:gd name="connsiteX517" fmla="*/ 382297 w 1334481"/>
                              <a:gd name="connsiteY517" fmla="*/ 199355 h 236710"/>
                              <a:gd name="connsiteX518" fmla="*/ 337082 w 1334481"/>
                              <a:gd name="connsiteY518" fmla="*/ 147642 h 236710"/>
                              <a:gd name="connsiteX519" fmla="*/ 283103 w 1334481"/>
                              <a:gd name="connsiteY519" fmla="*/ 224132 h 236710"/>
                              <a:gd name="connsiteX520" fmla="*/ 299868 w 1334481"/>
                              <a:gd name="connsiteY520" fmla="*/ 224132 h 236710"/>
                              <a:gd name="connsiteX521" fmla="*/ 334287 w 1334481"/>
                              <a:gd name="connsiteY521" fmla="*/ 223878 h 236710"/>
                              <a:gd name="connsiteX522" fmla="*/ 333271 w 1334481"/>
                              <a:gd name="connsiteY522" fmla="*/ 234932 h 236710"/>
                              <a:gd name="connsiteX523" fmla="*/ 300884 w 1334481"/>
                              <a:gd name="connsiteY523" fmla="*/ 234296 h 236710"/>
                              <a:gd name="connsiteX524" fmla="*/ 266084 w 1334481"/>
                              <a:gd name="connsiteY524" fmla="*/ 234932 h 236710"/>
                              <a:gd name="connsiteX525" fmla="*/ 263543 w 1334481"/>
                              <a:gd name="connsiteY525" fmla="*/ 232518 h 236710"/>
                              <a:gd name="connsiteX526" fmla="*/ 317522 w 1334481"/>
                              <a:gd name="connsiteY526" fmla="*/ 156155 h 236710"/>
                              <a:gd name="connsiteX527" fmla="*/ 301392 w 1334481"/>
                              <a:gd name="connsiteY527" fmla="*/ 156028 h 236710"/>
                              <a:gd name="connsiteX528" fmla="*/ 269132 w 1334481"/>
                              <a:gd name="connsiteY528" fmla="*/ 156282 h 236710"/>
                              <a:gd name="connsiteX529" fmla="*/ 269640 w 1334481"/>
                              <a:gd name="connsiteY529" fmla="*/ 145355 h 236710"/>
                              <a:gd name="connsiteX530" fmla="*/ 301519 w 1334481"/>
                              <a:gd name="connsiteY530" fmla="*/ 145990 h 236710"/>
                              <a:gd name="connsiteX531" fmla="*/ 334668 w 1334481"/>
                              <a:gd name="connsiteY531" fmla="*/ 145355 h 236710"/>
                              <a:gd name="connsiteX532" fmla="*/ 336954 w 1334481"/>
                              <a:gd name="connsiteY532" fmla="*/ 147642 h 236710"/>
                              <a:gd name="connsiteX533" fmla="*/ 168033 w 1334481"/>
                              <a:gd name="connsiteY533" fmla="*/ 214475 h 236710"/>
                              <a:gd name="connsiteX534" fmla="*/ 161936 w 1334481"/>
                              <a:gd name="connsiteY534" fmla="*/ 198466 h 236710"/>
                              <a:gd name="connsiteX535" fmla="*/ 153554 w 1334481"/>
                              <a:gd name="connsiteY535" fmla="*/ 177247 h 236710"/>
                              <a:gd name="connsiteX536" fmla="*/ 166255 w 1334481"/>
                              <a:gd name="connsiteY536" fmla="*/ 175595 h 236710"/>
                              <a:gd name="connsiteX537" fmla="*/ 179210 w 1334481"/>
                              <a:gd name="connsiteY537" fmla="*/ 215365 h 236710"/>
                              <a:gd name="connsiteX538" fmla="*/ 184925 w 1334481"/>
                              <a:gd name="connsiteY538" fmla="*/ 198974 h 236710"/>
                              <a:gd name="connsiteX539" fmla="*/ 192419 w 1334481"/>
                              <a:gd name="connsiteY539" fmla="*/ 176230 h 236710"/>
                              <a:gd name="connsiteX540" fmla="*/ 200801 w 1334481"/>
                              <a:gd name="connsiteY540" fmla="*/ 175468 h 236710"/>
                              <a:gd name="connsiteX541" fmla="*/ 215026 w 1334481"/>
                              <a:gd name="connsiteY541" fmla="*/ 214983 h 236710"/>
                              <a:gd name="connsiteX542" fmla="*/ 220234 w 1334481"/>
                              <a:gd name="connsiteY542" fmla="*/ 198847 h 236710"/>
                              <a:gd name="connsiteX543" fmla="*/ 226838 w 1334481"/>
                              <a:gd name="connsiteY543" fmla="*/ 176230 h 236710"/>
                              <a:gd name="connsiteX544" fmla="*/ 239158 w 1334481"/>
                              <a:gd name="connsiteY544" fmla="*/ 175722 h 236710"/>
                              <a:gd name="connsiteX545" fmla="*/ 218582 w 1334481"/>
                              <a:gd name="connsiteY545" fmla="*/ 234805 h 236710"/>
                              <a:gd name="connsiteX546" fmla="*/ 211216 w 1334481"/>
                              <a:gd name="connsiteY546" fmla="*/ 235694 h 236710"/>
                              <a:gd name="connsiteX547" fmla="*/ 203341 w 1334481"/>
                              <a:gd name="connsiteY547" fmla="*/ 211680 h 236710"/>
                              <a:gd name="connsiteX548" fmla="*/ 196610 w 1334481"/>
                              <a:gd name="connsiteY548" fmla="*/ 193892 h 236710"/>
                              <a:gd name="connsiteX549" fmla="*/ 182512 w 1334481"/>
                              <a:gd name="connsiteY549" fmla="*/ 234805 h 236710"/>
                              <a:gd name="connsiteX550" fmla="*/ 175018 w 1334481"/>
                              <a:gd name="connsiteY550" fmla="*/ 235694 h 236710"/>
                              <a:gd name="connsiteX551" fmla="*/ 168160 w 1334481"/>
                              <a:gd name="connsiteY551" fmla="*/ 214475 h 236710"/>
                              <a:gd name="connsiteX552" fmla="*/ 142885 w 1334481"/>
                              <a:gd name="connsiteY552" fmla="*/ 207868 h 236710"/>
                              <a:gd name="connsiteX553" fmla="*/ 108593 w 1334481"/>
                              <a:gd name="connsiteY553" fmla="*/ 208885 h 236710"/>
                              <a:gd name="connsiteX554" fmla="*/ 126628 w 1334481"/>
                              <a:gd name="connsiteY554" fmla="*/ 226419 h 236710"/>
                              <a:gd name="connsiteX555" fmla="*/ 147585 w 1334481"/>
                              <a:gd name="connsiteY555" fmla="*/ 217906 h 236710"/>
                              <a:gd name="connsiteX556" fmla="*/ 147076 w 1334481"/>
                              <a:gd name="connsiteY556" fmla="*/ 229722 h 236710"/>
                              <a:gd name="connsiteX557" fmla="*/ 125485 w 1334481"/>
                              <a:gd name="connsiteY557" fmla="*/ 236583 h 236710"/>
                              <a:gd name="connsiteX558" fmla="*/ 97035 w 1334481"/>
                              <a:gd name="connsiteY558" fmla="*/ 207233 h 236710"/>
                              <a:gd name="connsiteX559" fmla="*/ 126247 w 1334481"/>
                              <a:gd name="connsiteY559" fmla="*/ 174833 h 236710"/>
                              <a:gd name="connsiteX560" fmla="*/ 150379 w 1334481"/>
                              <a:gd name="connsiteY560" fmla="*/ 203294 h 236710"/>
                              <a:gd name="connsiteX561" fmla="*/ 142885 w 1334481"/>
                              <a:gd name="connsiteY561" fmla="*/ 207741 h 236710"/>
                              <a:gd name="connsiteX562" fmla="*/ 139583 w 1334481"/>
                              <a:gd name="connsiteY562" fmla="*/ 199355 h 236710"/>
                              <a:gd name="connsiteX563" fmla="*/ 125612 w 1334481"/>
                              <a:gd name="connsiteY563" fmla="*/ 184489 h 236710"/>
                              <a:gd name="connsiteX564" fmla="*/ 108847 w 1334481"/>
                              <a:gd name="connsiteY564" fmla="*/ 200245 h 236710"/>
                              <a:gd name="connsiteX565" fmla="*/ 139583 w 1334481"/>
                              <a:gd name="connsiteY565" fmla="*/ 199355 h 236710"/>
                              <a:gd name="connsiteX566" fmla="*/ 10288 w 1334481"/>
                              <a:gd name="connsiteY566" fmla="*/ 204056 h 236710"/>
                              <a:gd name="connsiteX567" fmla="*/ 10796 w 1334481"/>
                              <a:gd name="connsiteY567" fmla="*/ 173943 h 236710"/>
                              <a:gd name="connsiteX568" fmla="*/ 10288 w 1334481"/>
                              <a:gd name="connsiteY568" fmla="*/ 144847 h 236710"/>
                              <a:gd name="connsiteX569" fmla="*/ 13590 w 1334481"/>
                              <a:gd name="connsiteY569" fmla="*/ 143958 h 236710"/>
                              <a:gd name="connsiteX570" fmla="*/ 71633 w 1334481"/>
                              <a:gd name="connsiteY570" fmla="*/ 211172 h 236710"/>
                              <a:gd name="connsiteX571" fmla="*/ 71633 w 1334481"/>
                              <a:gd name="connsiteY571" fmla="*/ 176358 h 236710"/>
                              <a:gd name="connsiteX572" fmla="*/ 70617 w 1334481"/>
                              <a:gd name="connsiteY572" fmla="*/ 146118 h 236710"/>
                              <a:gd name="connsiteX573" fmla="*/ 84588 w 1334481"/>
                              <a:gd name="connsiteY573" fmla="*/ 145482 h 236710"/>
                              <a:gd name="connsiteX574" fmla="*/ 83572 w 1334481"/>
                              <a:gd name="connsiteY574" fmla="*/ 164033 h 236710"/>
                              <a:gd name="connsiteX575" fmla="*/ 82683 w 1334481"/>
                              <a:gd name="connsiteY575" fmla="*/ 217016 h 236710"/>
                              <a:gd name="connsiteX576" fmla="*/ 82937 w 1334481"/>
                              <a:gd name="connsiteY576" fmla="*/ 235567 h 236710"/>
                              <a:gd name="connsiteX577" fmla="*/ 79635 w 1334481"/>
                              <a:gd name="connsiteY577" fmla="*/ 236456 h 236710"/>
                              <a:gd name="connsiteX578" fmla="*/ 22100 w 1334481"/>
                              <a:gd name="connsiteY578" fmla="*/ 170259 h 236710"/>
                              <a:gd name="connsiteX579" fmla="*/ 22100 w 1334481"/>
                              <a:gd name="connsiteY579" fmla="*/ 216254 h 236710"/>
                              <a:gd name="connsiteX580" fmla="*/ 22608 w 1334481"/>
                              <a:gd name="connsiteY580" fmla="*/ 234296 h 236710"/>
                              <a:gd name="connsiteX581" fmla="*/ 8764 w 1334481"/>
                              <a:gd name="connsiteY581" fmla="*/ 234296 h 236710"/>
                              <a:gd name="connsiteX582" fmla="*/ 10288 w 1334481"/>
                              <a:gd name="connsiteY582" fmla="*/ 204056 h 236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Lst>
                            <a:rect l="l" t="t" r="r" b="b"/>
                            <a:pathLst>
                              <a:path w="1334481" h="236710">
                                <a:moveTo>
                                  <a:pt x="852103" y="72169"/>
                                </a:moveTo>
                                <a:cubicBezTo>
                                  <a:pt x="848546" y="72169"/>
                                  <a:pt x="844990" y="71788"/>
                                  <a:pt x="841433" y="71026"/>
                                </a:cubicBezTo>
                                <a:cubicBezTo>
                                  <a:pt x="839402" y="72169"/>
                                  <a:pt x="838513" y="73567"/>
                                  <a:pt x="838513" y="74584"/>
                                </a:cubicBezTo>
                                <a:cubicBezTo>
                                  <a:pt x="838513" y="76616"/>
                                  <a:pt x="841180" y="77887"/>
                                  <a:pt x="853753" y="77887"/>
                                </a:cubicBezTo>
                                <a:lnTo>
                                  <a:pt x="856675" y="77887"/>
                                </a:lnTo>
                                <a:cubicBezTo>
                                  <a:pt x="874583" y="77887"/>
                                  <a:pt x="885760" y="82207"/>
                                  <a:pt x="885760" y="93896"/>
                                </a:cubicBezTo>
                                <a:cubicBezTo>
                                  <a:pt x="885760" y="107111"/>
                                  <a:pt x="870646" y="119181"/>
                                  <a:pt x="847022" y="119181"/>
                                </a:cubicBezTo>
                                <a:cubicBezTo>
                                  <a:pt x="828098" y="119181"/>
                                  <a:pt x="818445" y="112447"/>
                                  <a:pt x="818445" y="103807"/>
                                </a:cubicBezTo>
                                <a:cubicBezTo>
                                  <a:pt x="818445" y="97708"/>
                                  <a:pt x="823526" y="93134"/>
                                  <a:pt x="830765" y="90720"/>
                                </a:cubicBezTo>
                                <a:cubicBezTo>
                                  <a:pt x="826066" y="88687"/>
                                  <a:pt x="823017" y="84875"/>
                                  <a:pt x="823017" y="80301"/>
                                </a:cubicBezTo>
                                <a:cubicBezTo>
                                  <a:pt x="823017" y="75727"/>
                                  <a:pt x="826701" y="70772"/>
                                  <a:pt x="832797" y="67341"/>
                                </a:cubicBezTo>
                                <a:cubicBezTo>
                                  <a:pt x="826955" y="63784"/>
                                  <a:pt x="823526" y="57431"/>
                                  <a:pt x="823652" y="50569"/>
                                </a:cubicBezTo>
                                <a:cubicBezTo>
                                  <a:pt x="823652" y="36466"/>
                                  <a:pt x="835972" y="25666"/>
                                  <a:pt x="853499" y="25666"/>
                                </a:cubicBezTo>
                                <a:cubicBezTo>
                                  <a:pt x="857310" y="25666"/>
                                  <a:pt x="860993" y="26174"/>
                                  <a:pt x="864676" y="27318"/>
                                </a:cubicBezTo>
                                <a:cubicBezTo>
                                  <a:pt x="865438" y="16645"/>
                                  <a:pt x="871535" y="11054"/>
                                  <a:pt x="885125" y="12452"/>
                                </a:cubicBezTo>
                                <a:lnTo>
                                  <a:pt x="884490" y="28842"/>
                                </a:lnTo>
                                <a:cubicBezTo>
                                  <a:pt x="878012" y="27191"/>
                                  <a:pt x="874456" y="28207"/>
                                  <a:pt x="873186" y="31765"/>
                                </a:cubicBezTo>
                                <a:cubicBezTo>
                                  <a:pt x="878647" y="35704"/>
                                  <a:pt x="881823" y="42057"/>
                                  <a:pt x="881949" y="48664"/>
                                </a:cubicBezTo>
                                <a:cubicBezTo>
                                  <a:pt x="881949" y="62767"/>
                                  <a:pt x="869376" y="72042"/>
                                  <a:pt x="852356" y="72042"/>
                                </a:cubicBezTo>
                                <a:moveTo>
                                  <a:pt x="842577" y="94405"/>
                                </a:moveTo>
                                <a:cubicBezTo>
                                  <a:pt x="837877" y="96056"/>
                                  <a:pt x="836099" y="98471"/>
                                  <a:pt x="836099" y="100504"/>
                                </a:cubicBezTo>
                                <a:cubicBezTo>
                                  <a:pt x="836099" y="103807"/>
                                  <a:pt x="840037" y="106348"/>
                                  <a:pt x="849054" y="106348"/>
                                </a:cubicBezTo>
                                <a:cubicBezTo>
                                  <a:pt x="858707" y="106348"/>
                                  <a:pt x="865057" y="102536"/>
                                  <a:pt x="865057" y="98852"/>
                                </a:cubicBezTo>
                                <a:cubicBezTo>
                                  <a:pt x="865057" y="96056"/>
                                  <a:pt x="862136" y="94913"/>
                                  <a:pt x="853627" y="94532"/>
                                </a:cubicBezTo>
                                <a:lnTo>
                                  <a:pt x="850959" y="94532"/>
                                </a:lnTo>
                                <a:cubicBezTo>
                                  <a:pt x="848419" y="94532"/>
                                  <a:pt x="845498" y="94278"/>
                                  <a:pt x="842704" y="94278"/>
                                </a:cubicBezTo>
                                <a:moveTo>
                                  <a:pt x="852737" y="40151"/>
                                </a:moveTo>
                                <a:cubicBezTo>
                                  <a:pt x="847911" y="40151"/>
                                  <a:pt x="844863" y="43454"/>
                                  <a:pt x="844863" y="49426"/>
                                </a:cubicBezTo>
                                <a:cubicBezTo>
                                  <a:pt x="844863" y="56414"/>
                                  <a:pt x="848165" y="59591"/>
                                  <a:pt x="852610" y="59591"/>
                                </a:cubicBezTo>
                                <a:cubicBezTo>
                                  <a:pt x="857437" y="59591"/>
                                  <a:pt x="860358" y="56160"/>
                                  <a:pt x="860358" y="50061"/>
                                </a:cubicBezTo>
                                <a:cubicBezTo>
                                  <a:pt x="860358" y="42946"/>
                                  <a:pt x="856802" y="40151"/>
                                  <a:pt x="852737" y="40151"/>
                                </a:cubicBezTo>
                                <a:moveTo>
                                  <a:pt x="790884" y="89068"/>
                                </a:moveTo>
                                <a:cubicBezTo>
                                  <a:pt x="791519" y="83605"/>
                                  <a:pt x="791646" y="74965"/>
                                  <a:pt x="791646" y="67722"/>
                                </a:cubicBezTo>
                                <a:lnTo>
                                  <a:pt x="791646" y="54508"/>
                                </a:lnTo>
                                <a:cubicBezTo>
                                  <a:pt x="791646" y="47266"/>
                                  <a:pt x="790249" y="43835"/>
                                  <a:pt x="785169" y="43835"/>
                                </a:cubicBezTo>
                                <a:cubicBezTo>
                                  <a:pt x="779454" y="44089"/>
                                  <a:pt x="775008" y="48664"/>
                                  <a:pt x="775008" y="54381"/>
                                </a:cubicBezTo>
                                <a:lnTo>
                                  <a:pt x="775008" y="76235"/>
                                </a:lnTo>
                                <a:cubicBezTo>
                                  <a:pt x="775008" y="80555"/>
                                  <a:pt x="775008" y="85892"/>
                                  <a:pt x="775516" y="89195"/>
                                </a:cubicBezTo>
                                <a:lnTo>
                                  <a:pt x="750368" y="89195"/>
                                </a:lnTo>
                                <a:cubicBezTo>
                                  <a:pt x="750877" y="83732"/>
                                  <a:pt x="751130" y="75092"/>
                                  <a:pt x="751130" y="67849"/>
                                </a:cubicBezTo>
                                <a:lnTo>
                                  <a:pt x="751130" y="48918"/>
                                </a:lnTo>
                                <a:cubicBezTo>
                                  <a:pt x="751130" y="41675"/>
                                  <a:pt x="750877" y="34052"/>
                                  <a:pt x="750368" y="28715"/>
                                </a:cubicBezTo>
                                <a:cubicBezTo>
                                  <a:pt x="754687" y="28715"/>
                                  <a:pt x="770182" y="26809"/>
                                  <a:pt x="773992" y="26428"/>
                                </a:cubicBezTo>
                                <a:lnTo>
                                  <a:pt x="774881" y="40024"/>
                                </a:lnTo>
                                <a:cubicBezTo>
                                  <a:pt x="779961" y="31129"/>
                                  <a:pt x="789106" y="25793"/>
                                  <a:pt x="797616" y="25793"/>
                                </a:cubicBezTo>
                                <a:cubicBezTo>
                                  <a:pt x="809808" y="25793"/>
                                  <a:pt x="815524" y="33925"/>
                                  <a:pt x="815524" y="47520"/>
                                </a:cubicBezTo>
                                <a:lnTo>
                                  <a:pt x="815524" y="76108"/>
                                </a:lnTo>
                                <a:cubicBezTo>
                                  <a:pt x="815524" y="80428"/>
                                  <a:pt x="815778" y="85765"/>
                                  <a:pt x="816032" y="89068"/>
                                </a:cubicBezTo>
                                <a:lnTo>
                                  <a:pt x="790884" y="89068"/>
                                </a:lnTo>
                                <a:close/>
                                <a:moveTo>
                                  <a:pt x="681022" y="73948"/>
                                </a:moveTo>
                                <a:cubicBezTo>
                                  <a:pt x="681022" y="61623"/>
                                  <a:pt x="691309" y="53365"/>
                                  <a:pt x="712139" y="53365"/>
                                </a:cubicBezTo>
                                <a:cubicBezTo>
                                  <a:pt x="713409" y="53365"/>
                                  <a:pt x="715060" y="53492"/>
                                  <a:pt x="716838" y="53619"/>
                                </a:cubicBezTo>
                                <a:lnTo>
                                  <a:pt x="716838" y="51967"/>
                                </a:lnTo>
                                <a:cubicBezTo>
                                  <a:pt x="717092" y="46631"/>
                                  <a:pt x="714679" y="43835"/>
                                  <a:pt x="707693" y="43835"/>
                                </a:cubicBezTo>
                                <a:cubicBezTo>
                                  <a:pt x="700835" y="43962"/>
                                  <a:pt x="694104" y="45868"/>
                                  <a:pt x="688134" y="49299"/>
                                </a:cubicBezTo>
                                <a:lnTo>
                                  <a:pt x="685467" y="32908"/>
                                </a:lnTo>
                                <a:cubicBezTo>
                                  <a:pt x="693849" y="28207"/>
                                  <a:pt x="703248" y="25666"/>
                                  <a:pt x="712774" y="25666"/>
                                </a:cubicBezTo>
                                <a:cubicBezTo>
                                  <a:pt x="731698" y="25666"/>
                                  <a:pt x="739700" y="33543"/>
                                  <a:pt x="739445" y="51078"/>
                                </a:cubicBezTo>
                                <a:lnTo>
                                  <a:pt x="738938" y="71153"/>
                                </a:lnTo>
                                <a:cubicBezTo>
                                  <a:pt x="738811" y="74711"/>
                                  <a:pt x="740081" y="75473"/>
                                  <a:pt x="742621" y="75473"/>
                                </a:cubicBezTo>
                                <a:cubicBezTo>
                                  <a:pt x="743637" y="75473"/>
                                  <a:pt x="744653" y="75219"/>
                                  <a:pt x="745669" y="74838"/>
                                </a:cubicBezTo>
                                <a:lnTo>
                                  <a:pt x="744780" y="88179"/>
                                </a:lnTo>
                                <a:cubicBezTo>
                                  <a:pt x="740970" y="89704"/>
                                  <a:pt x="737032" y="90466"/>
                                  <a:pt x="732968" y="90466"/>
                                </a:cubicBezTo>
                                <a:cubicBezTo>
                                  <a:pt x="725602" y="90466"/>
                                  <a:pt x="720013" y="87925"/>
                                  <a:pt x="717981" y="80555"/>
                                </a:cubicBezTo>
                                <a:cubicBezTo>
                                  <a:pt x="714425" y="86781"/>
                                  <a:pt x="706931" y="90466"/>
                                  <a:pt x="699438" y="90466"/>
                                </a:cubicBezTo>
                                <a:cubicBezTo>
                                  <a:pt x="688134" y="90466"/>
                                  <a:pt x="681022" y="84240"/>
                                  <a:pt x="681022" y="73948"/>
                                </a:cubicBezTo>
                                <a:moveTo>
                                  <a:pt x="716457" y="68612"/>
                                </a:moveTo>
                                <a:lnTo>
                                  <a:pt x="716711" y="62767"/>
                                </a:lnTo>
                                <a:cubicBezTo>
                                  <a:pt x="715568" y="62767"/>
                                  <a:pt x="714425" y="62640"/>
                                  <a:pt x="713282" y="62640"/>
                                </a:cubicBezTo>
                                <a:cubicBezTo>
                                  <a:pt x="705788" y="62640"/>
                                  <a:pt x="702740" y="66071"/>
                                  <a:pt x="702740" y="70391"/>
                                </a:cubicBezTo>
                                <a:cubicBezTo>
                                  <a:pt x="702740" y="74584"/>
                                  <a:pt x="705153" y="77252"/>
                                  <a:pt x="708963" y="77252"/>
                                </a:cubicBezTo>
                                <a:cubicBezTo>
                                  <a:pt x="713282" y="77252"/>
                                  <a:pt x="716203" y="74456"/>
                                  <a:pt x="716330" y="68485"/>
                                </a:cubicBezTo>
                                <a:moveTo>
                                  <a:pt x="678481" y="87671"/>
                                </a:moveTo>
                                <a:cubicBezTo>
                                  <a:pt x="673528" y="90085"/>
                                  <a:pt x="668194" y="91228"/>
                                  <a:pt x="662732" y="91228"/>
                                </a:cubicBezTo>
                                <a:cubicBezTo>
                                  <a:pt x="648888" y="91228"/>
                                  <a:pt x="639998" y="86273"/>
                                  <a:pt x="639998" y="68231"/>
                                </a:cubicBezTo>
                                <a:lnTo>
                                  <a:pt x="639998" y="43073"/>
                                </a:lnTo>
                                <a:lnTo>
                                  <a:pt x="629837" y="43073"/>
                                </a:lnTo>
                                <a:lnTo>
                                  <a:pt x="632758" y="27318"/>
                                </a:lnTo>
                                <a:lnTo>
                                  <a:pt x="640252" y="27318"/>
                                </a:lnTo>
                                <a:lnTo>
                                  <a:pt x="641522" y="14866"/>
                                </a:lnTo>
                                <a:lnTo>
                                  <a:pt x="663875" y="7115"/>
                                </a:lnTo>
                                <a:lnTo>
                                  <a:pt x="663875" y="27318"/>
                                </a:lnTo>
                                <a:lnTo>
                                  <a:pt x="679243" y="27318"/>
                                </a:lnTo>
                                <a:cubicBezTo>
                                  <a:pt x="678989" y="30113"/>
                                  <a:pt x="678862" y="38499"/>
                                  <a:pt x="678862" y="43073"/>
                                </a:cubicBezTo>
                                <a:lnTo>
                                  <a:pt x="663875" y="43073"/>
                                </a:lnTo>
                                <a:lnTo>
                                  <a:pt x="663875" y="65435"/>
                                </a:lnTo>
                                <a:cubicBezTo>
                                  <a:pt x="663875" y="71915"/>
                                  <a:pt x="666415" y="73567"/>
                                  <a:pt x="670226" y="73567"/>
                                </a:cubicBezTo>
                                <a:cubicBezTo>
                                  <a:pt x="673274" y="73567"/>
                                  <a:pt x="676322" y="72551"/>
                                  <a:pt x="678989" y="70899"/>
                                </a:cubicBezTo>
                                <a:lnTo>
                                  <a:pt x="678481" y="87671"/>
                                </a:lnTo>
                                <a:close/>
                                <a:moveTo>
                                  <a:pt x="565825" y="73948"/>
                                </a:moveTo>
                                <a:cubicBezTo>
                                  <a:pt x="565825" y="61623"/>
                                  <a:pt x="576112" y="53365"/>
                                  <a:pt x="596942" y="53365"/>
                                </a:cubicBezTo>
                                <a:cubicBezTo>
                                  <a:pt x="598212" y="53365"/>
                                  <a:pt x="599863" y="53492"/>
                                  <a:pt x="601514" y="53619"/>
                                </a:cubicBezTo>
                                <a:lnTo>
                                  <a:pt x="601514" y="51967"/>
                                </a:lnTo>
                                <a:cubicBezTo>
                                  <a:pt x="601768" y="46631"/>
                                  <a:pt x="599355" y="43835"/>
                                  <a:pt x="592369" y="43835"/>
                                </a:cubicBezTo>
                                <a:cubicBezTo>
                                  <a:pt x="585511" y="43962"/>
                                  <a:pt x="578779" y="45868"/>
                                  <a:pt x="572810" y="49299"/>
                                </a:cubicBezTo>
                                <a:lnTo>
                                  <a:pt x="570143" y="32908"/>
                                </a:lnTo>
                                <a:cubicBezTo>
                                  <a:pt x="578525" y="28207"/>
                                  <a:pt x="587924" y="25666"/>
                                  <a:pt x="597577" y="25666"/>
                                </a:cubicBezTo>
                                <a:cubicBezTo>
                                  <a:pt x="616501" y="25666"/>
                                  <a:pt x="624503" y="33543"/>
                                  <a:pt x="624249" y="51078"/>
                                </a:cubicBezTo>
                                <a:lnTo>
                                  <a:pt x="623741" y="71153"/>
                                </a:lnTo>
                                <a:cubicBezTo>
                                  <a:pt x="623613" y="74711"/>
                                  <a:pt x="624884" y="75473"/>
                                  <a:pt x="627424" y="75473"/>
                                </a:cubicBezTo>
                                <a:cubicBezTo>
                                  <a:pt x="628440" y="75473"/>
                                  <a:pt x="629456" y="75219"/>
                                  <a:pt x="630472" y="74838"/>
                                </a:cubicBezTo>
                                <a:lnTo>
                                  <a:pt x="629583" y="88179"/>
                                </a:lnTo>
                                <a:cubicBezTo>
                                  <a:pt x="625773" y="89704"/>
                                  <a:pt x="621836" y="90466"/>
                                  <a:pt x="617771" y="90466"/>
                                </a:cubicBezTo>
                                <a:cubicBezTo>
                                  <a:pt x="610404" y="90466"/>
                                  <a:pt x="604816" y="87925"/>
                                  <a:pt x="602784" y="80555"/>
                                </a:cubicBezTo>
                                <a:cubicBezTo>
                                  <a:pt x="599228" y="86781"/>
                                  <a:pt x="591734" y="90466"/>
                                  <a:pt x="584241" y="90466"/>
                                </a:cubicBezTo>
                                <a:cubicBezTo>
                                  <a:pt x="572937" y="90466"/>
                                  <a:pt x="565825" y="84240"/>
                                  <a:pt x="565825" y="73948"/>
                                </a:cubicBezTo>
                                <a:moveTo>
                                  <a:pt x="601260" y="68612"/>
                                </a:moveTo>
                                <a:lnTo>
                                  <a:pt x="601514" y="62767"/>
                                </a:lnTo>
                                <a:cubicBezTo>
                                  <a:pt x="600371" y="62767"/>
                                  <a:pt x="599228" y="62640"/>
                                  <a:pt x="598085" y="62640"/>
                                </a:cubicBezTo>
                                <a:cubicBezTo>
                                  <a:pt x="590591" y="62640"/>
                                  <a:pt x="587543" y="66071"/>
                                  <a:pt x="587543" y="70391"/>
                                </a:cubicBezTo>
                                <a:cubicBezTo>
                                  <a:pt x="587543" y="74584"/>
                                  <a:pt x="589956" y="77252"/>
                                  <a:pt x="593766" y="77252"/>
                                </a:cubicBezTo>
                                <a:cubicBezTo>
                                  <a:pt x="598085" y="77252"/>
                                  <a:pt x="601006" y="74456"/>
                                  <a:pt x="601133" y="68485"/>
                                </a:cubicBezTo>
                                <a:moveTo>
                                  <a:pt x="535469" y="89068"/>
                                </a:moveTo>
                                <a:cubicBezTo>
                                  <a:pt x="536105" y="83605"/>
                                  <a:pt x="536231" y="74965"/>
                                  <a:pt x="536231" y="67722"/>
                                </a:cubicBezTo>
                                <a:lnTo>
                                  <a:pt x="536231" y="54508"/>
                                </a:lnTo>
                                <a:cubicBezTo>
                                  <a:pt x="536231" y="47266"/>
                                  <a:pt x="534834" y="43835"/>
                                  <a:pt x="529754" y="43835"/>
                                </a:cubicBezTo>
                                <a:cubicBezTo>
                                  <a:pt x="524039" y="44089"/>
                                  <a:pt x="519593" y="48664"/>
                                  <a:pt x="519593" y="54381"/>
                                </a:cubicBezTo>
                                <a:lnTo>
                                  <a:pt x="519593" y="76235"/>
                                </a:lnTo>
                                <a:cubicBezTo>
                                  <a:pt x="519593" y="80555"/>
                                  <a:pt x="519593" y="85892"/>
                                  <a:pt x="520101" y="89195"/>
                                </a:cubicBezTo>
                                <a:lnTo>
                                  <a:pt x="494953" y="89195"/>
                                </a:lnTo>
                                <a:cubicBezTo>
                                  <a:pt x="495462" y="83732"/>
                                  <a:pt x="495715" y="75092"/>
                                  <a:pt x="495715" y="67849"/>
                                </a:cubicBezTo>
                                <a:lnTo>
                                  <a:pt x="495715" y="48918"/>
                                </a:lnTo>
                                <a:cubicBezTo>
                                  <a:pt x="495715" y="41675"/>
                                  <a:pt x="495462" y="34052"/>
                                  <a:pt x="494953" y="28715"/>
                                </a:cubicBezTo>
                                <a:cubicBezTo>
                                  <a:pt x="499272" y="28715"/>
                                  <a:pt x="514767" y="26809"/>
                                  <a:pt x="518577" y="26428"/>
                                </a:cubicBezTo>
                                <a:lnTo>
                                  <a:pt x="519466" y="40024"/>
                                </a:lnTo>
                                <a:cubicBezTo>
                                  <a:pt x="524420" y="31129"/>
                                  <a:pt x="533691" y="25793"/>
                                  <a:pt x="542201" y="25793"/>
                                </a:cubicBezTo>
                                <a:cubicBezTo>
                                  <a:pt x="554394" y="25793"/>
                                  <a:pt x="560109" y="33925"/>
                                  <a:pt x="560109" y="47520"/>
                                </a:cubicBezTo>
                                <a:lnTo>
                                  <a:pt x="560109" y="76108"/>
                                </a:lnTo>
                                <a:cubicBezTo>
                                  <a:pt x="560109" y="80428"/>
                                  <a:pt x="560363" y="84748"/>
                                  <a:pt x="560617" y="89068"/>
                                </a:cubicBezTo>
                                <a:lnTo>
                                  <a:pt x="535469" y="89068"/>
                                </a:lnTo>
                                <a:close/>
                                <a:moveTo>
                                  <a:pt x="425607" y="73948"/>
                                </a:moveTo>
                                <a:cubicBezTo>
                                  <a:pt x="425607" y="61623"/>
                                  <a:pt x="435894" y="53365"/>
                                  <a:pt x="456724" y="53365"/>
                                </a:cubicBezTo>
                                <a:cubicBezTo>
                                  <a:pt x="457994" y="53365"/>
                                  <a:pt x="459645" y="53492"/>
                                  <a:pt x="461423" y="53619"/>
                                </a:cubicBezTo>
                                <a:lnTo>
                                  <a:pt x="461423" y="51967"/>
                                </a:lnTo>
                                <a:cubicBezTo>
                                  <a:pt x="461677" y="46631"/>
                                  <a:pt x="459264" y="43835"/>
                                  <a:pt x="452279" y="43835"/>
                                </a:cubicBezTo>
                                <a:cubicBezTo>
                                  <a:pt x="445420" y="43962"/>
                                  <a:pt x="438689" y="45868"/>
                                  <a:pt x="432719" y="49299"/>
                                </a:cubicBezTo>
                                <a:lnTo>
                                  <a:pt x="430052" y="32908"/>
                                </a:lnTo>
                                <a:cubicBezTo>
                                  <a:pt x="438435" y="28207"/>
                                  <a:pt x="447833" y="25666"/>
                                  <a:pt x="457359" y="25666"/>
                                </a:cubicBezTo>
                                <a:cubicBezTo>
                                  <a:pt x="476283" y="25666"/>
                                  <a:pt x="484285" y="33543"/>
                                  <a:pt x="484158" y="51078"/>
                                </a:cubicBezTo>
                                <a:lnTo>
                                  <a:pt x="483650" y="71153"/>
                                </a:lnTo>
                                <a:cubicBezTo>
                                  <a:pt x="483523" y="74711"/>
                                  <a:pt x="484793" y="75473"/>
                                  <a:pt x="487333" y="75473"/>
                                </a:cubicBezTo>
                                <a:cubicBezTo>
                                  <a:pt x="488349" y="75473"/>
                                  <a:pt x="489365" y="75219"/>
                                  <a:pt x="490381" y="74838"/>
                                </a:cubicBezTo>
                                <a:lnTo>
                                  <a:pt x="489492" y="88179"/>
                                </a:lnTo>
                                <a:cubicBezTo>
                                  <a:pt x="485809" y="89704"/>
                                  <a:pt x="481745" y="90466"/>
                                  <a:pt x="477680" y="90466"/>
                                </a:cubicBezTo>
                                <a:cubicBezTo>
                                  <a:pt x="470314" y="90466"/>
                                  <a:pt x="464726" y="87925"/>
                                  <a:pt x="462693" y="80555"/>
                                </a:cubicBezTo>
                                <a:cubicBezTo>
                                  <a:pt x="459137" y="86781"/>
                                  <a:pt x="451643" y="90466"/>
                                  <a:pt x="444150" y="90466"/>
                                </a:cubicBezTo>
                                <a:cubicBezTo>
                                  <a:pt x="432846" y="90466"/>
                                  <a:pt x="425734" y="84240"/>
                                  <a:pt x="425734" y="73948"/>
                                </a:cubicBezTo>
                                <a:moveTo>
                                  <a:pt x="461042" y="68612"/>
                                </a:moveTo>
                                <a:lnTo>
                                  <a:pt x="461296" y="62767"/>
                                </a:lnTo>
                                <a:cubicBezTo>
                                  <a:pt x="460153" y="62767"/>
                                  <a:pt x="459010" y="62640"/>
                                  <a:pt x="457867" y="62640"/>
                                </a:cubicBezTo>
                                <a:cubicBezTo>
                                  <a:pt x="450374" y="62640"/>
                                  <a:pt x="447325" y="66071"/>
                                  <a:pt x="447325" y="70391"/>
                                </a:cubicBezTo>
                                <a:cubicBezTo>
                                  <a:pt x="447325" y="74584"/>
                                  <a:pt x="449738" y="77252"/>
                                  <a:pt x="453676" y="77252"/>
                                </a:cubicBezTo>
                                <a:cubicBezTo>
                                  <a:pt x="457867" y="77252"/>
                                  <a:pt x="460915" y="74456"/>
                                  <a:pt x="461042" y="68485"/>
                                </a:cubicBezTo>
                                <a:moveTo>
                                  <a:pt x="338733" y="68993"/>
                                </a:moveTo>
                                <a:lnTo>
                                  <a:pt x="332763" y="52602"/>
                                </a:lnTo>
                                <a:cubicBezTo>
                                  <a:pt x="329969" y="45233"/>
                                  <a:pt x="325778" y="33671"/>
                                  <a:pt x="323238" y="28080"/>
                                </a:cubicBezTo>
                                <a:cubicBezTo>
                                  <a:pt x="326540" y="28080"/>
                                  <a:pt x="342797" y="27318"/>
                                  <a:pt x="346480" y="27064"/>
                                </a:cubicBezTo>
                                <a:lnTo>
                                  <a:pt x="356641" y="59972"/>
                                </a:lnTo>
                                <a:lnTo>
                                  <a:pt x="360959" y="47774"/>
                                </a:lnTo>
                                <a:lnTo>
                                  <a:pt x="367945" y="27699"/>
                                </a:lnTo>
                                <a:lnTo>
                                  <a:pt x="383440" y="27191"/>
                                </a:lnTo>
                                <a:lnTo>
                                  <a:pt x="394489" y="60099"/>
                                </a:lnTo>
                                <a:lnTo>
                                  <a:pt x="398554" y="47393"/>
                                </a:lnTo>
                                <a:lnTo>
                                  <a:pt x="404904" y="27699"/>
                                </a:lnTo>
                                <a:cubicBezTo>
                                  <a:pt x="413668" y="27699"/>
                                  <a:pt x="419764" y="27699"/>
                                  <a:pt x="426623" y="27318"/>
                                </a:cubicBezTo>
                                <a:lnTo>
                                  <a:pt x="402491" y="89068"/>
                                </a:lnTo>
                                <a:lnTo>
                                  <a:pt x="385472" y="89704"/>
                                </a:lnTo>
                                <a:cubicBezTo>
                                  <a:pt x="383440" y="83478"/>
                                  <a:pt x="380645" y="75854"/>
                                  <a:pt x="377851" y="67722"/>
                                </a:cubicBezTo>
                                <a:lnTo>
                                  <a:pt x="374549" y="58447"/>
                                </a:lnTo>
                                <a:lnTo>
                                  <a:pt x="362737" y="89068"/>
                                </a:lnTo>
                                <a:lnTo>
                                  <a:pt x="345845" y="89576"/>
                                </a:lnTo>
                                <a:cubicBezTo>
                                  <a:pt x="344067" y="83732"/>
                                  <a:pt x="341527" y="76362"/>
                                  <a:pt x="338733" y="68866"/>
                                </a:cubicBezTo>
                                <a:moveTo>
                                  <a:pt x="260368" y="73948"/>
                                </a:moveTo>
                                <a:cubicBezTo>
                                  <a:pt x="260368" y="61623"/>
                                  <a:pt x="270656" y="53365"/>
                                  <a:pt x="291485" y="53365"/>
                                </a:cubicBezTo>
                                <a:cubicBezTo>
                                  <a:pt x="292756" y="53365"/>
                                  <a:pt x="294407" y="53492"/>
                                  <a:pt x="296185" y="53619"/>
                                </a:cubicBezTo>
                                <a:lnTo>
                                  <a:pt x="296185" y="51967"/>
                                </a:lnTo>
                                <a:cubicBezTo>
                                  <a:pt x="296439" y="46758"/>
                                  <a:pt x="294026" y="43835"/>
                                  <a:pt x="287040" y="43835"/>
                                </a:cubicBezTo>
                                <a:cubicBezTo>
                                  <a:pt x="280181" y="43962"/>
                                  <a:pt x="273450" y="45868"/>
                                  <a:pt x="267481" y="49299"/>
                                </a:cubicBezTo>
                                <a:lnTo>
                                  <a:pt x="264813" y="32908"/>
                                </a:lnTo>
                                <a:cubicBezTo>
                                  <a:pt x="273196" y="28207"/>
                                  <a:pt x="282595" y="25666"/>
                                  <a:pt x="292120" y="25666"/>
                                </a:cubicBezTo>
                                <a:cubicBezTo>
                                  <a:pt x="311045" y="25666"/>
                                  <a:pt x="319173" y="33543"/>
                                  <a:pt x="318919" y="51078"/>
                                </a:cubicBezTo>
                                <a:lnTo>
                                  <a:pt x="318411" y="71153"/>
                                </a:lnTo>
                                <a:cubicBezTo>
                                  <a:pt x="318284" y="74711"/>
                                  <a:pt x="319554" y="75473"/>
                                  <a:pt x="322095" y="75473"/>
                                </a:cubicBezTo>
                                <a:cubicBezTo>
                                  <a:pt x="323110" y="75473"/>
                                  <a:pt x="324127" y="75219"/>
                                  <a:pt x="325143" y="74838"/>
                                </a:cubicBezTo>
                                <a:lnTo>
                                  <a:pt x="324254" y="88179"/>
                                </a:lnTo>
                                <a:cubicBezTo>
                                  <a:pt x="320571" y="89704"/>
                                  <a:pt x="316506" y="90466"/>
                                  <a:pt x="312442" y="90466"/>
                                </a:cubicBezTo>
                                <a:cubicBezTo>
                                  <a:pt x="305075" y="90466"/>
                                  <a:pt x="299487" y="87925"/>
                                  <a:pt x="297455" y="80555"/>
                                </a:cubicBezTo>
                                <a:cubicBezTo>
                                  <a:pt x="293899" y="86781"/>
                                  <a:pt x="286405" y="90466"/>
                                  <a:pt x="278912" y="90466"/>
                                </a:cubicBezTo>
                                <a:cubicBezTo>
                                  <a:pt x="267608" y="90466"/>
                                  <a:pt x="260495" y="84367"/>
                                  <a:pt x="260495" y="73948"/>
                                </a:cubicBezTo>
                                <a:moveTo>
                                  <a:pt x="315236" y="16264"/>
                                </a:moveTo>
                                <a:lnTo>
                                  <a:pt x="299868" y="16009"/>
                                </a:lnTo>
                                <a:lnTo>
                                  <a:pt x="284119" y="16009"/>
                                </a:lnTo>
                                <a:cubicBezTo>
                                  <a:pt x="277769" y="16009"/>
                                  <a:pt x="273323" y="16009"/>
                                  <a:pt x="268116" y="16264"/>
                                </a:cubicBezTo>
                                <a:cubicBezTo>
                                  <a:pt x="268370" y="11308"/>
                                  <a:pt x="268624" y="6353"/>
                                  <a:pt x="268624" y="1271"/>
                                </a:cubicBezTo>
                                <a:cubicBezTo>
                                  <a:pt x="276371" y="1525"/>
                                  <a:pt x="282214" y="1652"/>
                                  <a:pt x="292628" y="1652"/>
                                </a:cubicBezTo>
                                <a:cubicBezTo>
                                  <a:pt x="300376" y="1652"/>
                                  <a:pt x="308124" y="1652"/>
                                  <a:pt x="315871" y="1271"/>
                                </a:cubicBezTo>
                                <a:cubicBezTo>
                                  <a:pt x="315490" y="6226"/>
                                  <a:pt x="315236" y="11181"/>
                                  <a:pt x="315236" y="16264"/>
                                </a:cubicBezTo>
                                <a:moveTo>
                                  <a:pt x="295677" y="68612"/>
                                </a:moveTo>
                                <a:lnTo>
                                  <a:pt x="295931" y="62767"/>
                                </a:lnTo>
                                <a:cubicBezTo>
                                  <a:pt x="294788" y="62767"/>
                                  <a:pt x="293645" y="62640"/>
                                  <a:pt x="292501" y="62640"/>
                                </a:cubicBezTo>
                                <a:cubicBezTo>
                                  <a:pt x="285008" y="62640"/>
                                  <a:pt x="281960" y="66071"/>
                                  <a:pt x="281960" y="70391"/>
                                </a:cubicBezTo>
                                <a:cubicBezTo>
                                  <a:pt x="281960" y="74584"/>
                                  <a:pt x="284373" y="77252"/>
                                  <a:pt x="288183" y="77252"/>
                                </a:cubicBezTo>
                                <a:cubicBezTo>
                                  <a:pt x="292501" y="77252"/>
                                  <a:pt x="295423" y="74456"/>
                                  <a:pt x="295550" y="68485"/>
                                </a:cubicBezTo>
                                <a:moveTo>
                                  <a:pt x="202833" y="51459"/>
                                </a:moveTo>
                                <a:lnTo>
                                  <a:pt x="202833" y="70899"/>
                                </a:lnTo>
                                <a:cubicBezTo>
                                  <a:pt x="202833" y="75727"/>
                                  <a:pt x="202960" y="85383"/>
                                  <a:pt x="203341" y="88941"/>
                                </a:cubicBezTo>
                                <a:lnTo>
                                  <a:pt x="176669" y="88941"/>
                                </a:lnTo>
                                <a:cubicBezTo>
                                  <a:pt x="177305" y="82842"/>
                                  <a:pt x="177558" y="66833"/>
                                  <a:pt x="177558" y="58701"/>
                                </a:cubicBezTo>
                                <a:lnTo>
                                  <a:pt x="177558" y="31002"/>
                                </a:lnTo>
                                <a:cubicBezTo>
                                  <a:pt x="177558" y="22998"/>
                                  <a:pt x="177305" y="6734"/>
                                  <a:pt x="176669" y="762"/>
                                </a:cubicBezTo>
                                <a:cubicBezTo>
                                  <a:pt x="181623" y="762"/>
                                  <a:pt x="199150" y="635"/>
                                  <a:pt x="203341" y="127"/>
                                </a:cubicBezTo>
                                <a:cubicBezTo>
                                  <a:pt x="202960" y="3812"/>
                                  <a:pt x="202833" y="13849"/>
                                  <a:pt x="202833" y="18678"/>
                                </a:cubicBezTo>
                                <a:lnTo>
                                  <a:pt x="202833" y="37609"/>
                                </a:lnTo>
                                <a:lnTo>
                                  <a:pt x="214010" y="22616"/>
                                </a:lnTo>
                                <a:cubicBezTo>
                                  <a:pt x="218074" y="17534"/>
                                  <a:pt x="225441" y="7242"/>
                                  <a:pt x="230394" y="508"/>
                                </a:cubicBezTo>
                                <a:lnTo>
                                  <a:pt x="259098" y="508"/>
                                </a:lnTo>
                                <a:lnTo>
                                  <a:pt x="224298" y="42692"/>
                                </a:lnTo>
                                <a:lnTo>
                                  <a:pt x="245762" y="69374"/>
                                </a:lnTo>
                                <a:lnTo>
                                  <a:pt x="261384" y="88306"/>
                                </a:lnTo>
                                <a:lnTo>
                                  <a:pt x="232172" y="90212"/>
                                </a:lnTo>
                                <a:lnTo>
                                  <a:pt x="202833" y="51459"/>
                                </a:lnTo>
                                <a:close/>
                                <a:moveTo>
                                  <a:pt x="140599" y="61369"/>
                                </a:moveTo>
                                <a:lnTo>
                                  <a:pt x="105037" y="62132"/>
                                </a:lnTo>
                                <a:cubicBezTo>
                                  <a:pt x="105544" y="69755"/>
                                  <a:pt x="110371" y="74075"/>
                                  <a:pt x="119515" y="74075"/>
                                </a:cubicBezTo>
                                <a:cubicBezTo>
                                  <a:pt x="127771" y="74075"/>
                                  <a:pt x="135900" y="71788"/>
                                  <a:pt x="143139" y="67722"/>
                                </a:cubicBezTo>
                                <a:lnTo>
                                  <a:pt x="142758" y="83859"/>
                                </a:lnTo>
                                <a:cubicBezTo>
                                  <a:pt x="134884" y="88560"/>
                                  <a:pt x="125993" y="91101"/>
                                  <a:pt x="116721" y="90974"/>
                                </a:cubicBezTo>
                                <a:cubicBezTo>
                                  <a:pt x="93733" y="90974"/>
                                  <a:pt x="82175" y="76871"/>
                                  <a:pt x="82175" y="59336"/>
                                </a:cubicBezTo>
                                <a:cubicBezTo>
                                  <a:pt x="82175" y="39388"/>
                                  <a:pt x="96400" y="25666"/>
                                  <a:pt x="116340" y="25666"/>
                                </a:cubicBezTo>
                                <a:cubicBezTo>
                                  <a:pt x="136281" y="25666"/>
                                  <a:pt x="145044" y="39261"/>
                                  <a:pt x="145044" y="56033"/>
                                </a:cubicBezTo>
                                <a:lnTo>
                                  <a:pt x="140472" y="61369"/>
                                </a:lnTo>
                                <a:close/>
                                <a:moveTo>
                                  <a:pt x="124596" y="51967"/>
                                </a:moveTo>
                                <a:cubicBezTo>
                                  <a:pt x="124088" y="45233"/>
                                  <a:pt x="121294" y="41167"/>
                                  <a:pt x="115705" y="41167"/>
                                </a:cubicBezTo>
                                <a:cubicBezTo>
                                  <a:pt x="109736" y="41167"/>
                                  <a:pt x="105671" y="45995"/>
                                  <a:pt x="105163" y="52475"/>
                                </a:cubicBezTo>
                                <a:lnTo>
                                  <a:pt x="124596" y="51967"/>
                                </a:lnTo>
                                <a:close/>
                                <a:moveTo>
                                  <a:pt x="78237" y="21346"/>
                                </a:moveTo>
                                <a:lnTo>
                                  <a:pt x="52201" y="21092"/>
                                </a:lnTo>
                                <a:lnTo>
                                  <a:pt x="52201" y="28969"/>
                                </a:lnTo>
                                <a:cubicBezTo>
                                  <a:pt x="52201" y="28969"/>
                                  <a:pt x="52201" y="70899"/>
                                  <a:pt x="52201" y="70899"/>
                                </a:cubicBezTo>
                                <a:cubicBezTo>
                                  <a:pt x="52201" y="75727"/>
                                  <a:pt x="52201" y="85383"/>
                                  <a:pt x="52709" y="88941"/>
                                </a:cubicBezTo>
                                <a:lnTo>
                                  <a:pt x="25910" y="88941"/>
                                </a:lnTo>
                                <a:cubicBezTo>
                                  <a:pt x="26545" y="82842"/>
                                  <a:pt x="26799" y="66833"/>
                                  <a:pt x="26799" y="58701"/>
                                </a:cubicBezTo>
                                <a:lnTo>
                                  <a:pt x="26799" y="40024"/>
                                </a:lnTo>
                                <a:cubicBezTo>
                                  <a:pt x="26799" y="35322"/>
                                  <a:pt x="26672" y="27572"/>
                                  <a:pt x="26418" y="21092"/>
                                </a:cubicBezTo>
                                <a:lnTo>
                                  <a:pt x="0" y="21346"/>
                                </a:lnTo>
                                <a:cubicBezTo>
                                  <a:pt x="381" y="14993"/>
                                  <a:pt x="508" y="6988"/>
                                  <a:pt x="508" y="0"/>
                                </a:cubicBezTo>
                                <a:cubicBezTo>
                                  <a:pt x="12701" y="381"/>
                                  <a:pt x="24894" y="635"/>
                                  <a:pt x="39500" y="635"/>
                                </a:cubicBezTo>
                                <a:cubicBezTo>
                                  <a:pt x="52709" y="635"/>
                                  <a:pt x="66045" y="381"/>
                                  <a:pt x="79254" y="0"/>
                                </a:cubicBezTo>
                                <a:cubicBezTo>
                                  <a:pt x="78618" y="7115"/>
                                  <a:pt x="78237" y="14231"/>
                                  <a:pt x="78237" y="21346"/>
                                </a:cubicBezTo>
                                <a:moveTo>
                                  <a:pt x="1333974" y="232899"/>
                                </a:moveTo>
                                <a:cubicBezTo>
                                  <a:pt x="1331307" y="235059"/>
                                  <a:pt x="1326353" y="236202"/>
                                  <a:pt x="1322543" y="236202"/>
                                </a:cubicBezTo>
                                <a:cubicBezTo>
                                  <a:pt x="1311620" y="236202"/>
                                  <a:pt x="1307048" y="230103"/>
                                  <a:pt x="1307048" y="219049"/>
                                </a:cubicBezTo>
                                <a:lnTo>
                                  <a:pt x="1307048" y="186141"/>
                                </a:lnTo>
                                <a:lnTo>
                                  <a:pt x="1296633" y="186141"/>
                                </a:lnTo>
                                <a:lnTo>
                                  <a:pt x="1299682" y="176103"/>
                                </a:lnTo>
                                <a:lnTo>
                                  <a:pt x="1307175" y="176103"/>
                                </a:lnTo>
                                <a:lnTo>
                                  <a:pt x="1308318" y="163779"/>
                                </a:lnTo>
                                <a:lnTo>
                                  <a:pt x="1318606" y="160983"/>
                                </a:lnTo>
                                <a:lnTo>
                                  <a:pt x="1318606" y="176103"/>
                                </a:lnTo>
                                <a:lnTo>
                                  <a:pt x="1334101" y="176103"/>
                                </a:lnTo>
                                <a:cubicBezTo>
                                  <a:pt x="1333847" y="178899"/>
                                  <a:pt x="1333720" y="181567"/>
                                  <a:pt x="1333720" y="186141"/>
                                </a:cubicBezTo>
                                <a:lnTo>
                                  <a:pt x="1318606" y="186141"/>
                                </a:lnTo>
                                <a:lnTo>
                                  <a:pt x="1318606" y="218287"/>
                                </a:lnTo>
                                <a:cubicBezTo>
                                  <a:pt x="1318606" y="224132"/>
                                  <a:pt x="1320765" y="225783"/>
                                  <a:pt x="1325083" y="225783"/>
                                </a:cubicBezTo>
                                <a:cubicBezTo>
                                  <a:pt x="1328386" y="225656"/>
                                  <a:pt x="1331688" y="224640"/>
                                  <a:pt x="1334482" y="222734"/>
                                </a:cubicBezTo>
                                <a:lnTo>
                                  <a:pt x="1333974" y="232772"/>
                                </a:lnTo>
                                <a:close/>
                                <a:moveTo>
                                  <a:pt x="1275931" y="234296"/>
                                </a:moveTo>
                                <a:cubicBezTo>
                                  <a:pt x="1276566" y="228833"/>
                                  <a:pt x="1276820" y="220193"/>
                                  <a:pt x="1276820" y="212950"/>
                                </a:cubicBezTo>
                                <a:lnTo>
                                  <a:pt x="1276820" y="197830"/>
                                </a:lnTo>
                                <a:cubicBezTo>
                                  <a:pt x="1276820" y="190588"/>
                                  <a:pt x="1274407" y="184870"/>
                                  <a:pt x="1266786" y="184870"/>
                                </a:cubicBezTo>
                                <a:cubicBezTo>
                                  <a:pt x="1258531" y="184870"/>
                                  <a:pt x="1249640" y="193002"/>
                                  <a:pt x="1249640" y="200626"/>
                                </a:cubicBezTo>
                                <a:lnTo>
                                  <a:pt x="1249640" y="221336"/>
                                </a:lnTo>
                                <a:cubicBezTo>
                                  <a:pt x="1249640" y="225656"/>
                                  <a:pt x="1249767" y="230993"/>
                                  <a:pt x="1250148" y="234296"/>
                                </a:cubicBezTo>
                                <a:lnTo>
                                  <a:pt x="1237320" y="234296"/>
                                </a:lnTo>
                                <a:cubicBezTo>
                                  <a:pt x="1237828" y="228833"/>
                                  <a:pt x="1238082" y="220193"/>
                                  <a:pt x="1238082" y="212950"/>
                                </a:cubicBezTo>
                                <a:lnTo>
                                  <a:pt x="1238082" y="197830"/>
                                </a:lnTo>
                                <a:cubicBezTo>
                                  <a:pt x="1238082" y="190588"/>
                                  <a:pt x="1237828" y="181821"/>
                                  <a:pt x="1237320" y="176485"/>
                                </a:cubicBezTo>
                                <a:cubicBezTo>
                                  <a:pt x="1241130" y="176485"/>
                                  <a:pt x="1244814" y="176230"/>
                                  <a:pt x="1248624" y="175849"/>
                                </a:cubicBezTo>
                                <a:lnTo>
                                  <a:pt x="1249513" y="187030"/>
                                </a:lnTo>
                                <a:cubicBezTo>
                                  <a:pt x="1254339" y="179280"/>
                                  <a:pt x="1262849" y="174706"/>
                                  <a:pt x="1269835" y="174706"/>
                                </a:cubicBezTo>
                                <a:cubicBezTo>
                                  <a:pt x="1282409" y="174706"/>
                                  <a:pt x="1288378" y="182456"/>
                                  <a:pt x="1288378" y="195543"/>
                                </a:cubicBezTo>
                                <a:lnTo>
                                  <a:pt x="1288378" y="221336"/>
                                </a:lnTo>
                                <a:cubicBezTo>
                                  <a:pt x="1288378" y="225656"/>
                                  <a:pt x="1288632" y="230993"/>
                                  <a:pt x="1288886" y="234296"/>
                                </a:cubicBezTo>
                                <a:lnTo>
                                  <a:pt x="1275931" y="234296"/>
                                </a:lnTo>
                                <a:close/>
                                <a:moveTo>
                                  <a:pt x="1219666" y="207868"/>
                                </a:moveTo>
                                <a:lnTo>
                                  <a:pt x="1185374" y="208885"/>
                                </a:lnTo>
                                <a:cubicBezTo>
                                  <a:pt x="1186263" y="220447"/>
                                  <a:pt x="1192232" y="226419"/>
                                  <a:pt x="1203409" y="226419"/>
                                </a:cubicBezTo>
                                <a:cubicBezTo>
                                  <a:pt x="1212172" y="226419"/>
                                  <a:pt x="1218777" y="222480"/>
                                  <a:pt x="1224365" y="217906"/>
                                </a:cubicBezTo>
                                <a:lnTo>
                                  <a:pt x="1223857" y="229722"/>
                                </a:lnTo>
                                <a:cubicBezTo>
                                  <a:pt x="1217507" y="234169"/>
                                  <a:pt x="1210013" y="236583"/>
                                  <a:pt x="1202266" y="236583"/>
                                </a:cubicBezTo>
                                <a:cubicBezTo>
                                  <a:pt x="1182960" y="236583"/>
                                  <a:pt x="1173816" y="222861"/>
                                  <a:pt x="1173816" y="207233"/>
                                </a:cubicBezTo>
                                <a:cubicBezTo>
                                  <a:pt x="1173816" y="189190"/>
                                  <a:pt x="1185246" y="174833"/>
                                  <a:pt x="1203028" y="174833"/>
                                </a:cubicBezTo>
                                <a:cubicBezTo>
                                  <a:pt x="1220809" y="174833"/>
                                  <a:pt x="1227160" y="187666"/>
                                  <a:pt x="1227160" y="203294"/>
                                </a:cubicBezTo>
                                <a:lnTo>
                                  <a:pt x="1219666" y="207741"/>
                                </a:lnTo>
                                <a:close/>
                                <a:moveTo>
                                  <a:pt x="1216491" y="199355"/>
                                </a:moveTo>
                                <a:cubicBezTo>
                                  <a:pt x="1215221" y="189699"/>
                                  <a:pt x="1211284" y="184489"/>
                                  <a:pt x="1202520" y="184489"/>
                                </a:cubicBezTo>
                                <a:cubicBezTo>
                                  <a:pt x="1193248" y="184489"/>
                                  <a:pt x="1187279" y="191223"/>
                                  <a:pt x="1185755" y="200245"/>
                                </a:cubicBezTo>
                                <a:lnTo>
                                  <a:pt x="1216491" y="199355"/>
                                </a:lnTo>
                                <a:close/>
                                <a:moveTo>
                                  <a:pt x="1150319" y="234296"/>
                                </a:moveTo>
                                <a:cubicBezTo>
                                  <a:pt x="1150954" y="228833"/>
                                  <a:pt x="1151208" y="220193"/>
                                  <a:pt x="1151208" y="212950"/>
                                </a:cubicBezTo>
                                <a:lnTo>
                                  <a:pt x="1151208" y="197830"/>
                                </a:lnTo>
                                <a:cubicBezTo>
                                  <a:pt x="1151208" y="190588"/>
                                  <a:pt x="1149176" y="184870"/>
                                  <a:pt x="1141555" y="184870"/>
                                </a:cubicBezTo>
                                <a:cubicBezTo>
                                  <a:pt x="1133300" y="184870"/>
                                  <a:pt x="1126060" y="191223"/>
                                  <a:pt x="1126060" y="198974"/>
                                </a:cubicBezTo>
                                <a:lnTo>
                                  <a:pt x="1126060" y="221336"/>
                                </a:lnTo>
                                <a:cubicBezTo>
                                  <a:pt x="1126060" y="225656"/>
                                  <a:pt x="1126187" y="230993"/>
                                  <a:pt x="1126568" y="234296"/>
                                </a:cubicBezTo>
                                <a:lnTo>
                                  <a:pt x="1113740" y="234296"/>
                                </a:lnTo>
                                <a:cubicBezTo>
                                  <a:pt x="1114249" y="228833"/>
                                  <a:pt x="1114502" y="220193"/>
                                  <a:pt x="1114502" y="212950"/>
                                </a:cubicBezTo>
                                <a:lnTo>
                                  <a:pt x="1114502" y="197830"/>
                                </a:lnTo>
                                <a:cubicBezTo>
                                  <a:pt x="1114502" y="190588"/>
                                  <a:pt x="1112852" y="184870"/>
                                  <a:pt x="1105231" y="184870"/>
                                </a:cubicBezTo>
                                <a:cubicBezTo>
                                  <a:pt x="1097102" y="184870"/>
                                  <a:pt x="1089863" y="191223"/>
                                  <a:pt x="1089863" y="198974"/>
                                </a:cubicBezTo>
                                <a:lnTo>
                                  <a:pt x="1089863" y="221336"/>
                                </a:lnTo>
                                <a:cubicBezTo>
                                  <a:pt x="1089863" y="225656"/>
                                  <a:pt x="1089863" y="230993"/>
                                  <a:pt x="1090371" y="234296"/>
                                </a:cubicBezTo>
                                <a:lnTo>
                                  <a:pt x="1077416" y="234296"/>
                                </a:lnTo>
                                <a:cubicBezTo>
                                  <a:pt x="1078051" y="227181"/>
                                  <a:pt x="1078432" y="220066"/>
                                  <a:pt x="1078305" y="212950"/>
                                </a:cubicBezTo>
                                <a:lnTo>
                                  <a:pt x="1078305" y="197830"/>
                                </a:lnTo>
                                <a:cubicBezTo>
                                  <a:pt x="1078305" y="190715"/>
                                  <a:pt x="1078051" y="183600"/>
                                  <a:pt x="1077416" y="176485"/>
                                </a:cubicBezTo>
                                <a:cubicBezTo>
                                  <a:pt x="1081226" y="176485"/>
                                  <a:pt x="1085037" y="176230"/>
                                  <a:pt x="1088720" y="175849"/>
                                </a:cubicBezTo>
                                <a:lnTo>
                                  <a:pt x="1089609" y="185379"/>
                                </a:lnTo>
                                <a:cubicBezTo>
                                  <a:pt x="1094816" y="178518"/>
                                  <a:pt x="1101675" y="174706"/>
                                  <a:pt x="1108279" y="174706"/>
                                </a:cubicBezTo>
                                <a:cubicBezTo>
                                  <a:pt x="1117551" y="174706"/>
                                  <a:pt x="1122885" y="179534"/>
                                  <a:pt x="1124917" y="185887"/>
                                </a:cubicBezTo>
                                <a:cubicBezTo>
                                  <a:pt x="1128982" y="179026"/>
                                  <a:pt x="1136348" y="174706"/>
                                  <a:pt x="1144350" y="174706"/>
                                </a:cubicBezTo>
                                <a:cubicBezTo>
                                  <a:pt x="1156924" y="174706"/>
                                  <a:pt x="1162639" y="182456"/>
                                  <a:pt x="1162639" y="195543"/>
                                </a:cubicBezTo>
                                <a:lnTo>
                                  <a:pt x="1162639" y="221336"/>
                                </a:lnTo>
                                <a:cubicBezTo>
                                  <a:pt x="1162639" y="225656"/>
                                  <a:pt x="1162639" y="229976"/>
                                  <a:pt x="1163147" y="234296"/>
                                </a:cubicBezTo>
                                <a:lnTo>
                                  <a:pt x="1150192" y="234296"/>
                                </a:lnTo>
                                <a:close/>
                                <a:moveTo>
                                  <a:pt x="1050490" y="234296"/>
                                </a:moveTo>
                                <a:cubicBezTo>
                                  <a:pt x="1051125" y="228833"/>
                                  <a:pt x="1051379" y="220193"/>
                                  <a:pt x="1051379" y="212950"/>
                                </a:cubicBezTo>
                                <a:lnTo>
                                  <a:pt x="1051379" y="197830"/>
                                </a:lnTo>
                                <a:cubicBezTo>
                                  <a:pt x="1051379" y="190588"/>
                                  <a:pt x="1048966" y="184870"/>
                                  <a:pt x="1041346" y="184870"/>
                                </a:cubicBezTo>
                                <a:cubicBezTo>
                                  <a:pt x="1033090" y="184870"/>
                                  <a:pt x="1024072" y="193002"/>
                                  <a:pt x="1024072" y="200626"/>
                                </a:cubicBezTo>
                                <a:lnTo>
                                  <a:pt x="1024072" y="221336"/>
                                </a:lnTo>
                                <a:cubicBezTo>
                                  <a:pt x="1024072" y="225656"/>
                                  <a:pt x="1024199" y="230993"/>
                                  <a:pt x="1024580" y="234296"/>
                                </a:cubicBezTo>
                                <a:lnTo>
                                  <a:pt x="1011752" y="234296"/>
                                </a:lnTo>
                                <a:cubicBezTo>
                                  <a:pt x="1012261" y="228833"/>
                                  <a:pt x="1012514" y="220193"/>
                                  <a:pt x="1012514" y="212950"/>
                                </a:cubicBezTo>
                                <a:lnTo>
                                  <a:pt x="1012514" y="197830"/>
                                </a:lnTo>
                                <a:cubicBezTo>
                                  <a:pt x="1012514" y="190588"/>
                                  <a:pt x="1012261" y="181821"/>
                                  <a:pt x="1011752" y="176485"/>
                                </a:cubicBezTo>
                                <a:cubicBezTo>
                                  <a:pt x="1015563" y="176485"/>
                                  <a:pt x="1019246" y="176230"/>
                                  <a:pt x="1023056" y="175849"/>
                                </a:cubicBezTo>
                                <a:lnTo>
                                  <a:pt x="1023945" y="187030"/>
                                </a:lnTo>
                                <a:cubicBezTo>
                                  <a:pt x="1028772" y="179280"/>
                                  <a:pt x="1037281" y="174706"/>
                                  <a:pt x="1044267" y="174706"/>
                                </a:cubicBezTo>
                                <a:cubicBezTo>
                                  <a:pt x="1056841" y="174706"/>
                                  <a:pt x="1062810" y="182456"/>
                                  <a:pt x="1062810" y="195543"/>
                                </a:cubicBezTo>
                                <a:lnTo>
                                  <a:pt x="1062810" y="221336"/>
                                </a:lnTo>
                                <a:cubicBezTo>
                                  <a:pt x="1062810" y="225656"/>
                                  <a:pt x="1063064" y="230993"/>
                                  <a:pt x="1063318" y="234296"/>
                                </a:cubicBezTo>
                                <a:lnTo>
                                  <a:pt x="1050363" y="234296"/>
                                </a:lnTo>
                                <a:close/>
                                <a:moveTo>
                                  <a:pt x="1002989" y="188174"/>
                                </a:moveTo>
                                <a:cubicBezTo>
                                  <a:pt x="994733" y="186776"/>
                                  <a:pt x="984318" y="191096"/>
                                  <a:pt x="984318" y="199736"/>
                                </a:cubicBezTo>
                                <a:lnTo>
                                  <a:pt x="984318" y="221463"/>
                                </a:lnTo>
                                <a:cubicBezTo>
                                  <a:pt x="984318" y="225783"/>
                                  <a:pt x="984318" y="231120"/>
                                  <a:pt x="984827" y="234423"/>
                                </a:cubicBezTo>
                                <a:lnTo>
                                  <a:pt x="971999" y="234423"/>
                                </a:lnTo>
                                <a:cubicBezTo>
                                  <a:pt x="972634" y="228960"/>
                                  <a:pt x="972761" y="220320"/>
                                  <a:pt x="972761" y="213078"/>
                                </a:cubicBezTo>
                                <a:lnTo>
                                  <a:pt x="972761" y="195543"/>
                                </a:lnTo>
                                <a:cubicBezTo>
                                  <a:pt x="972761" y="189445"/>
                                  <a:pt x="972507" y="183473"/>
                                  <a:pt x="971491" y="177501"/>
                                </a:cubicBezTo>
                                <a:cubicBezTo>
                                  <a:pt x="975301" y="177374"/>
                                  <a:pt x="979238" y="176866"/>
                                  <a:pt x="982922" y="175849"/>
                                </a:cubicBezTo>
                                <a:lnTo>
                                  <a:pt x="984192" y="187285"/>
                                </a:lnTo>
                                <a:cubicBezTo>
                                  <a:pt x="989018" y="179534"/>
                                  <a:pt x="995114" y="176103"/>
                                  <a:pt x="1004513" y="174960"/>
                                </a:cubicBezTo>
                                <a:lnTo>
                                  <a:pt x="1002989" y="188301"/>
                                </a:lnTo>
                                <a:close/>
                                <a:moveTo>
                                  <a:pt x="954345" y="207868"/>
                                </a:moveTo>
                                <a:lnTo>
                                  <a:pt x="920052" y="208885"/>
                                </a:lnTo>
                                <a:cubicBezTo>
                                  <a:pt x="920941" y="220447"/>
                                  <a:pt x="926911" y="226419"/>
                                  <a:pt x="938087" y="226419"/>
                                </a:cubicBezTo>
                                <a:cubicBezTo>
                                  <a:pt x="946851" y="226419"/>
                                  <a:pt x="953455" y="222480"/>
                                  <a:pt x="959044" y="217906"/>
                                </a:cubicBezTo>
                                <a:lnTo>
                                  <a:pt x="958536" y="229722"/>
                                </a:lnTo>
                                <a:cubicBezTo>
                                  <a:pt x="952185" y="234169"/>
                                  <a:pt x="944692" y="236583"/>
                                  <a:pt x="936944" y="236583"/>
                                </a:cubicBezTo>
                                <a:cubicBezTo>
                                  <a:pt x="917639" y="236583"/>
                                  <a:pt x="908494" y="222861"/>
                                  <a:pt x="908494" y="207233"/>
                                </a:cubicBezTo>
                                <a:cubicBezTo>
                                  <a:pt x="908494" y="189190"/>
                                  <a:pt x="919925" y="174833"/>
                                  <a:pt x="937706" y="174833"/>
                                </a:cubicBezTo>
                                <a:cubicBezTo>
                                  <a:pt x="955488" y="174833"/>
                                  <a:pt x="961838" y="187666"/>
                                  <a:pt x="961838" y="203294"/>
                                </a:cubicBezTo>
                                <a:lnTo>
                                  <a:pt x="954345" y="207741"/>
                                </a:lnTo>
                                <a:close/>
                                <a:moveTo>
                                  <a:pt x="951042" y="199355"/>
                                </a:moveTo>
                                <a:cubicBezTo>
                                  <a:pt x="949772" y="189699"/>
                                  <a:pt x="945708" y="184489"/>
                                  <a:pt x="937071" y="184489"/>
                                </a:cubicBezTo>
                                <a:cubicBezTo>
                                  <a:pt x="927800" y="184489"/>
                                  <a:pt x="921830" y="191223"/>
                                  <a:pt x="920306" y="200245"/>
                                </a:cubicBezTo>
                                <a:lnTo>
                                  <a:pt x="951042" y="199355"/>
                                </a:lnTo>
                                <a:close/>
                                <a:moveTo>
                                  <a:pt x="865438" y="214475"/>
                                </a:moveTo>
                                <a:lnTo>
                                  <a:pt x="858453" y="198466"/>
                                </a:lnTo>
                                <a:cubicBezTo>
                                  <a:pt x="855151" y="191096"/>
                                  <a:pt x="851721" y="182583"/>
                                  <a:pt x="848800" y="177247"/>
                                </a:cubicBezTo>
                                <a:lnTo>
                                  <a:pt x="861374" y="175595"/>
                                </a:lnTo>
                                <a:lnTo>
                                  <a:pt x="878266" y="217906"/>
                                </a:lnTo>
                                <a:lnTo>
                                  <a:pt x="885506" y="198466"/>
                                </a:lnTo>
                                <a:cubicBezTo>
                                  <a:pt x="887284" y="193637"/>
                                  <a:pt x="891602" y="182456"/>
                                  <a:pt x="893507" y="176358"/>
                                </a:cubicBezTo>
                                <a:cubicBezTo>
                                  <a:pt x="898080" y="176358"/>
                                  <a:pt x="902652" y="176358"/>
                                  <a:pt x="906335" y="175849"/>
                                </a:cubicBezTo>
                                <a:lnTo>
                                  <a:pt x="881823" y="234932"/>
                                </a:lnTo>
                                <a:lnTo>
                                  <a:pt x="873948" y="235821"/>
                                </a:lnTo>
                                <a:cubicBezTo>
                                  <a:pt x="872043" y="229976"/>
                                  <a:pt x="868614" y="221972"/>
                                  <a:pt x="865438" y="214602"/>
                                </a:cubicBezTo>
                                <a:moveTo>
                                  <a:pt x="817048" y="236583"/>
                                </a:moveTo>
                                <a:cubicBezTo>
                                  <a:pt x="800029" y="236583"/>
                                  <a:pt x="789233" y="222861"/>
                                  <a:pt x="789233" y="207233"/>
                                </a:cubicBezTo>
                                <a:cubicBezTo>
                                  <a:pt x="789233" y="189190"/>
                                  <a:pt x="800918" y="174833"/>
                                  <a:pt x="818699" y="174833"/>
                                </a:cubicBezTo>
                                <a:cubicBezTo>
                                  <a:pt x="836480" y="174833"/>
                                  <a:pt x="846641" y="188555"/>
                                  <a:pt x="846641" y="204183"/>
                                </a:cubicBezTo>
                                <a:cubicBezTo>
                                  <a:pt x="846641" y="222226"/>
                                  <a:pt x="835083" y="236583"/>
                                  <a:pt x="817048" y="236583"/>
                                </a:cubicBezTo>
                                <a:moveTo>
                                  <a:pt x="818191" y="184998"/>
                                </a:moveTo>
                                <a:cubicBezTo>
                                  <a:pt x="807522" y="184998"/>
                                  <a:pt x="800664" y="194019"/>
                                  <a:pt x="800664" y="205327"/>
                                </a:cubicBezTo>
                                <a:cubicBezTo>
                                  <a:pt x="800664" y="219303"/>
                                  <a:pt x="807395" y="226419"/>
                                  <a:pt x="817683" y="226419"/>
                                </a:cubicBezTo>
                                <a:cubicBezTo>
                                  <a:pt x="828733" y="226419"/>
                                  <a:pt x="835210" y="217270"/>
                                  <a:pt x="835210" y="205835"/>
                                </a:cubicBezTo>
                                <a:cubicBezTo>
                                  <a:pt x="835210" y="192367"/>
                                  <a:pt x="827717" y="184998"/>
                                  <a:pt x="818064" y="184998"/>
                                </a:cubicBezTo>
                                <a:moveTo>
                                  <a:pt x="746558" y="236583"/>
                                </a:moveTo>
                                <a:cubicBezTo>
                                  <a:pt x="721919" y="236965"/>
                                  <a:pt x="701470" y="217270"/>
                                  <a:pt x="701089" y="192494"/>
                                </a:cubicBezTo>
                                <a:lnTo>
                                  <a:pt x="701089" y="191351"/>
                                </a:lnTo>
                                <a:cubicBezTo>
                                  <a:pt x="701089" y="164922"/>
                                  <a:pt x="721537" y="143830"/>
                                  <a:pt x="748971" y="143830"/>
                                </a:cubicBezTo>
                                <a:cubicBezTo>
                                  <a:pt x="758370" y="143830"/>
                                  <a:pt x="769928" y="147261"/>
                                  <a:pt x="776913" y="151708"/>
                                </a:cubicBezTo>
                                <a:lnTo>
                                  <a:pt x="773357" y="163016"/>
                                </a:lnTo>
                                <a:cubicBezTo>
                                  <a:pt x="767134" y="157934"/>
                                  <a:pt x="756338" y="155012"/>
                                  <a:pt x="747701" y="155012"/>
                                </a:cubicBezTo>
                                <a:cubicBezTo>
                                  <a:pt x="727380" y="155012"/>
                                  <a:pt x="713790" y="170005"/>
                                  <a:pt x="713790" y="190334"/>
                                </a:cubicBezTo>
                                <a:cubicBezTo>
                                  <a:pt x="713790" y="212696"/>
                                  <a:pt x="729412" y="225529"/>
                                  <a:pt x="747955" y="225529"/>
                                </a:cubicBezTo>
                                <a:cubicBezTo>
                                  <a:pt x="754178" y="225656"/>
                                  <a:pt x="760275" y="224386"/>
                                  <a:pt x="765736" y="221463"/>
                                </a:cubicBezTo>
                                <a:lnTo>
                                  <a:pt x="765736" y="205835"/>
                                </a:lnTo>
                                <a:cubicBezTo>
                                  <a:pt x="765736" y="203929"/>
                                  <a:pt x="765736" y="200626"/>
                                  <a:pt x="765482" y="198339"/>
                                </a:cubicBezTo>
                                <a:cubicBezTo>
                                  <a:pt x="761672" y="198212"/>
                                  <a:pt x="762688" y="198212"/>
                                  <a:pt x="758878" y="198212"/>
                                </a:cubicBezTo>
                                <a:cubicBezTo>
                                  <a:pt x="752654" y="198212"/>
                                  <a:pt x="748971" y="198339"/>
                                  <a:pt x="741732" y="198593"/>
                                </a:cubicBezTo>
                                <a:cubicBezTo>
                                  <a:pt x="741986" y="194781"/>
                                  <a:pt x="741986" y="191096"/>
                                  <a:pt x="741732" y="187285"/>
                                </a:cubicBezTo>
                                <a:lnTo>
                                  <a:pt x="758878" y="187666"/>
                                </a:lnTo>
                                <a:cubicBezTo>
                                  <a:pt x="767641" y="187666"/>
                                  <a:pt x="771325" y="187666"/>
                                  <a:pt x="778691" y="187158"/>
                                </a:cubicBezTo>
                                <a:cubicBezTo>
                                  <a:pt x="778056" y="192113"/>
                                  <a:pt x="777802" y="209520"/>
                                  <a:pt x="777802" y="217525"/>
                                </a:cubicBezTo>
                                <a:lnTo>
                                  <a:pt x="777802" y="227308"/>
                                </a:lnTo>
                                <a:cubicBezTo>
                                  <a:pt x="768658" y="233661"/>
                                  <a:pt x="757735" y="236965"/>
                                  <a:pt x="746558" y="236583"/>
                                </a:cubicBezTo>
                                <a:moveTo>
                                  <a:pt x="652190" y="179026"/>
                                </a:moveTo>
                                <a:lnTo>
                                  <a:pt x="652190" y="165939"/>
                                </a:lnTo>
                                <a:cubicBezTo>
                                  <a:pt x="652190" y="158951"/>
                                  <a:pt x="651937" y="152089"/>
                                  <a:pt x="651301" y="145228"/>
                                </a:cubicBezTo>
                                <a:cubicBezTo>
                                  <a:pt x="655620" y="144974"/>
                                  <a:pt x="659938" y="144339"/>
                                  <a:pt x="664256" y="143576"/>
                                </a:cubicBezTo>
                                <a:cubicBezTo>
                                  <a:pt x="663875" y="146880"/>
                                  <a:pt x="663748" y="152979"/>
                                  <a:pt x="663748" y="157299"/>
                                </a:cubicBezTo>
                                <a:lnTo>
                                  <a:pt x="663748" y="213586"/>
                                </a:lnTo>
                                <a:cubicBezTo>
                                  <a:pt x="663748" y="220828"/>
                                  <a:pt x="664002" y="228706"/>
                                  <a:pt x="664637" y="234423"/>
                                </a:cubicBezTo>
                                <a:lnTo>
                                  <a:pt x="653969" y="234423"/>
                                </a:lnTo>
                                <a:lnTo>
                                  <a:pt x="653080" y="228197"/>
                                </a:lnTo>
                                <a:cubicBezTo>
                                  <a:pt x="648761" y="233534"/>
                                  <a:pt x="642284" y="236583"/>
                                  <a:pt x="635425" y="236710"/>
                                </a:cubicBezTo>
                                <a:cubicBezTo>
                                  <a:pt x="619041" y="236710"/>
                                  <a:pt x="608754" y="224005"/>
                                  <a:pt x="608754" y="207995"/>
                                </a:cubicBezTo>
                                <a:cubicBezTo>
                                  <a:pt x="608754" y="189572"/>
                                  <a:pt x="621581" y="174960"/>
                                  <a:pt x="638728" y="174960"/>
                                </a:cubicBezTo>
                                <a:cubicBezTo>
                                  <a:pt x="643554" y="174960"/>
                                  <a:pt x="648253" y="176358"/>
                                  <a:pt x="652190" y="179153"/>
                                </a:cubicBezTo>
                                <a:moveTo>
                                  <a:pt x="620311" y="206470"/>
                                </a:moveTo>
                                <a:cubicBezTo>
                                  <a:pt x="620311" y="219939"/>
                                  <a:pt x="628313" y="226546"/>
                                  <a:pt x="637457" y="226546"/>
                                </a:cubicBezTo>
                                <a:cubicBezTo>
                                  <a:pt x="643554" y="226546"/>
                                  <a:pt x="649269" y="223242"/>
                                  <a:pt x="652190" y="217779"/>
                                </a:cubicBezTo>
                                <a:lnTo>
                                  <a:pt x="652190" y="190207"/>
                                </a:lnTo>
                                <a:cubicBezTo>
                                  <a:pt x="648761" y="186649"/>
                                  <a:pt x="643935" y="184743"/>
                                  <a:pt x="638981" y="184870"/>
                                </a:cubicBezTo>
                                <a:cubicBezTo>
                                  <a:pt x="627170" y="184870"/>
                                  <a:pt x="620311" y="194654"/>
                                  <a:pt x="620311" y="206470"/>
                                </a:cubicBezTo>
                                <a:moveTo>
                                  <a:pt x="585257" y="234296"/>
                                </a:moveTo>
                                <a:cubicBezTo>
                                  <a:pt x="585892" y="228833"/>
                                  <a:pt x="586146" y="220193"/>
                                  <a:pt x="586146" y="212950"/>
                                </a:cubicBezTo>
                                <a:lnTo>
                                  <a:pt x="586146" y="197830"/>
                                </a:lnTo>
                                <a:cubicBezTo>
                                  <a:pt x="586146" y="190588"/>
                                  <a:pt x="583733" y="184870"/>
                                  <a:pt x="576112" y="184870"/>
                                </a:cubicBezTo>
                                <a:cubicBezTo>
                                  <a:pt x="567857" y="184870"/>
                                  <a:pt x="558966" y="193002"/>
                                  <a:pt x="558966" y="200626"/>
                                </a:cubicBezTo>
                                <a:lnTo>
                                  <a:pt x="558966" y="221336"/>
                                </a:lnTo>
                                <a:cubicBezTo>
                                  <a:pt x="558966" y="225656"/>
                                  <a:pt x="559093" y="230993"/>
                                  <a:pt x="559474" y="234296"/>
                                </a:cubicBezTo>
                                <a:lnTo>
                                  <a:pt x="546646" y="234296"/>
                                </a:lnTo>
                                <a:cubicBezTo>
                                  <a:pt x="547154" y="228833"/>
                                  <a:pt x="547408" y="220193"/>
                                  <a:pt x="547408" y="212950"/>
                                </a:cubicBezTo>
                                <a:lnTo>
                                  <a:pt x="547408" y="197830"/>
                                </a:lnTo>
                                <a:cubicBezTo>
                                  <a:pt x="547408" y="190588"/>
                                  <a:pt x="547154" y="181821"/>
                                  <a:pt x="546646" y="176485"/>
                                </a:cubicBezTo>
                                <a:cubicBezTo>
                                  <a:pt x="550457" y="176485"/>
                                  <a:pt x="554140" y="176230"/>
                                  <a:pt x="557950" y="175849"/>
                                </a:cubicBezTo>
                                <a:lnTo>
                                  <a:pt x="558839" y="187030"/>
                                </a:lnTo>
                                <a:cubicBezTo>
                                  <a:pt x="563665" y="179280"/>
                                  <a:pt x="572175" y="174706"/>
                                  <a:pt x="579160" y="174706"/>
                                </a:cubicBezTo>
                                <a:cubicBezTo>
                                  <a:pt x="591734" y="174706"/>
                                  <a:pt x="597704" y="182456"/>
                                  <a:pt x="597704" y="195543"/>
                                </a:cubicBezTo>
                                <a:lnTo>
                                  <a:pt x="597704" y="221336"/>
                                </a:lnTo>
                                <a:cubicBezTo>
                                  <a:pt x="597704" y="225656"/>
                                  <a:pt x="597958" y="230993"/>
                                  <a:pt x="598212" y="234296"/>
                                </a:cubicBezTo>
                                <a:lnTo>
                                  <a:pt x="585257" y="234296"/>
                                </a:lnTo>
                                <a:close/>
                                <a:moveTo>
                                  <a:pt x="484412" y="219049"/>
                                </a:moveTo>
                                <a:cubicBezTo>
                                  <a:pt x="484412" y="207360"/>
                                  <a:pt x="494827" y="199609"/>
                                  <a:pt x="514894" y="199609"/>
                                </a:cubicBezTo>
                                <a:cubicBezTo>
                                  <a:pt x="516545" y="199609"/>
                                  <a:pt x="518196" y="199736"/>
                                  <a:pt x="519847" y="199863"/>
                                </a:cubicBezTo>
                                <a:lnTo>
                                  <a:pt x="519847" y="197958"/>
                                </a:lnTo>
                                <a:cubicBezTo>
                                  <a:pt x="520228" y="189190"/>
                                  <a:pt x="516545" y="184998"/>
                                  <a:pt x="507781" y="184998"/>
                                </a:cubicBezTo>
                                <a:cubicBezTo>
                                  <a:pt x="502066" y="185125"/>
                                  <a:pt x="496478" y="187030"/>
                                  <a:pt x="491778" y="190461"/>
                                </a:cubicBezTo>
                                <a:lnTo>
                                  <a:pt x="489111" y="180423"/>
                                </a:lnTo>
                                <a:cubicBezTo>
                                  <a:pt x="495334" y="176739"/>
                                  <a:pt x="502320" y="174833"/>
                                  <a:pt x="509560" y="174833"/>
                                </a:cubicBezTo>
                                <a:cubicBezTo>
                                  <a:pt x="524547" y="174833"/>
                                  <a:pt x="531532" y="183854"/>
                                  <a:pt x="531151" y="197195"/>
                                </a:cubicBezTo>
                                <a:lnTo>
                                  <a:pt x="530389" y="222099"/>
                                </a:lnTo>
                                <a:cubicBezTo>
                                  <a:pt x="530262" y="225656"/>
                                  <a:pt x="531278" y="227181"/>
                                  <a:pt x="534072" y="227181"/>
                                </a:cubicBezTo>
                                <a:cubicBezTo>
                                  <a:pt x="535850" y="227181"/>
                                  <a:pt x="537501" y="226800"/>
                                  <a:pt x="539026" y="226165"/>
                                </a:cubicBezTo>
                                <a:lnTo>
                                  <a:pt x="537882" y="234169"/>
                                </a:lnTo>
                                <a:cubicBezTo>
                                  <a:pt x="535469" y="235313"/>
                                  <a:pt x="532929" y="235821"/>
                                  <a:pt x="530389" y="235948"/>
                                </a:cubicBezTo>
                                <a:cubicBezTo>
                                  <a:pt x="525563" y="235948"/>
                                  <a:pt x="521244" y="232645"/>
                                  <a:pt x="520609" y="226165"/>
                                </a:cubicBezTo>
                                <a:cubicBezTo>
                                  <a:pt x="516799" y="232518"/>
                                  <a:pt x="509941" y="236329"/>
                                  <a:pt x="502574" y="236202"/>
                                </a:cubicBezTo>
                                <a:cubicBezTo>
                                  <a:pt x="491524" y="236202"/>
                                  <a:pt x="484412" y="229468"/>
                                  <a:pt x="484412" y="219176"/>
                                </a:cubicBezTo>
                                <a:moveTo>
                                  <a:pt x="519466" y="212950"/>
                                </a:moveTo>
                                <a:lnTo>
                                  <a:pt x="519720" y="207233"/>
                                </a:lnTo>
                                <a:lnTo>
                                  <a:pt x="514640" y="206979"/>
                                </a:lnTo>
                                <a:cubicBezTo>
                                  <a:pt x="500542" y="206979"/>
                                  <a:pt x="495715" y="212061"/>
                                  <a:pt x="495715" y="218414"/>
                                </a:cubicBezTo>
                                <a:cubicBezTo>
                                  <a:pt x="495715" y="223242"/>
                                  <a:pt x="498383" y="226800"/>
                                  <a:pt x="505241" y="226800"/>
                                </a:cubicBezTo>
                                <a:cubicBezTo>
                                  <a:pt x="512989" y="226927"/>
                                  <a:pt x="519339" y="220701"/>
                                  <a:pt x="519593" y="212950"/>
                                </a:cubicBezTo>
                                <a:lnTo>
                                  <a:pt x="519593" y="212950"/>
                                </a:lnTo>
                                <a:moveTo>
                                  <a:pt x="461296" y="234296"/>
                                </a:moveTo>
                                <a:cubicBezTo>
                                  <a:pt x="461931" y="227435"/>
                                  <a:pt x="462185" y="220574"/>
                                  <a:pt x="462185" y="213713"/>
                                </a:cubicBezTo>
                                <a:lnTo>
                                  <a:pt x="462185" y="165939"/>
                                </a:lnTo>
                                <a:cubicBezTo>
                                  <a:pt x="462185" y="159078"/>
                                  <a:pt x="461931" y="152089"/>
                                  <a:pt x="461296" y="145228"/>
                                </a:cubicBezTo>
                                <a:cubicBezTo>
                                  <a:pt x="465614" y="144974"/>
                                  <a:pt x="469933" y="144339"/>
                                  <a:pt x="474251" y="143576"/>
                                </a:cubicBezTo>
                                <a:cubicBezTo>
                                  <a:pt x="473870" y="146880"/>
                                  <a:pt x="473743" y="152979"/>
                                  <a:pt x="473743" y="157299"/>
                                </a:cubicBezTo>
                                <a:lnTo>
                                  <a:pt x="473743" y="222226"/>
                                </a:lnTo>
                                <a:cubicBezTo>
                                  <a:pt x="473743" y="226292"/>
                                  <a:pt x="473870" y="230358"/>
                                  <a:pt x="474251" y="234423"/>
                                </a:cubicBezTo>
                                <a:lnTo>
                                  <a:pt x="461296" y="234423"/>
                                </a:lnTo>
                                <a:close/>
                                <a:moveTo>
                                  <a:pt x="399189" y="219049"/>
                                </a:moveTo>
                                <a:cubicBezTo>
                                  <a:pt x="399189" y="207360"/>
                                  <a:pt x="409603" y="199609"/>
                                  <a:pt x="429671" y="199609"/>
                                </a:cubicBezTo>
                                <a:cubicBezTo>
                                  <a:pt x="431322" y="199609"/>
                                  <a:pt x="432973" y="199736"/>
                                  <a:pt x="434624" y="199863"/>
                                </a:cubicBezTo>
                                <a:lnTo>
                                  <a:pt x="434624" y="197958"/>
                                </a:lnTo>
                                <a:cubicBezTo>
                                  <a:pt x="435005" y="189190"/>
                                  <a:pt x="431322" y="184998"/>
                                  <a:pt x="422559" y="184998"/>
                                </a:cubicBezTo>
                                <a:cubicBezTo>
                                  <a:pt x="416843" y="185125"/>
                                  <a:pt x="411255" y="187030"/>
                                  <a:pt x="406555" y="190461"/>
                                </a:cubicBezTo>
                                <a:lnTo>
                                  <a:pt x="403888" y="180423"/>
                                </a:lnTo>
                                <a:cubicBezTo>
                                  <a:pt x="410112" y="176739"/>
                                  <a:pt x="417097" y="174833"/>
                                  <a:pt x="424337" y="174833"/>
                                </a:cubicBezTo>
                                <a:cubicBezTo>
                                  <a:pt x="439324" y="174833"/>
                                  <a:pt x="446309" y="183854"/>
                                  <a:pt x="445928" y="197195"/>
                                </a:cubicBezTo>
                                <a:lnTo>
                                  <a:pt x="445166" y="222099"/>
                                </a:lnTo>
                                <a:cubicBezTo>
                                  <a:pt x="445039" y="225656"/>
                                  <a:pt x="446055" y="227181"/>
                                  <a:pt x="448850" y="227181"/>
                                </a:cubicBezTo>
                                <a:cubicBezTo>
                                  <a:pt x="450627" y="227181"/>
                                  <a:pt x="452279" y="226800"/>
                                  <a:pt x="453803" y="226165"/>
                                </a:cubicBezTo>
                                <a:lnTo>
                                  <a:pt x="452660" y="234169"/>
                                </a:lnTo>
                                <a:cubicBezTo>
                                  <a:pt x="450246" y="235313"/>
                                  <a:pt x="447706" y="235821"/>
                                  <a:pt x="445166" y="235948"/>
                                </a:cubicBezTo>
                                <a:cubicBezTo>
                                  <a:pt x="440340" y="235948"/>
                                  <a:pt x="436022" y="232645"/>
                                  <a:pt x="435386" y="226165"/>
                                </a:cubicBezTo>
                                <a:cubicBezTo>
                                  <a:pt x="431576" y="232518"/>
                                  <a:pt x="424718" y="236329"/>
                                  <a:pt x="417351" y="236202"/>
                                </a:cubicBezTo>
                                <a:cubicBezTo>
                                  <a:pt x="406302" y="236202"/>
                                  <a:pt x="399189" y="229468"/>
                                  <a:pt x="399189" y="219176"/>
                                </a:cubicBezTo>
                                <a:moveTo>
                                  <a:pt x="434243" y="212950"/>
                                </a:moveTo>
                                <a:lnTo>
                                  <a:pt x="434497" y="207233"/>
                                </a:lnTo>
                                <a:lnTo>
                                  <a:pt x="429417" y="206979"/>
                                </a:lnTo>
                                <a:cubicBezTo>
                                  <a:pt x="415319" y="206979"/>
                                  <a:pt x="410493" y="212061"/>
                                  <a:pt x="410493" y="218414"/>
                                </a:cubicBezTo>
                                <a:cubicBezTo>
                                  <a:pt x="410493" y="223242"/>
                                  <a:pt x="413160" y="226800"/>
                                  <a:pt x="420018" y="226800"/>
                                </a:cubicBezTo>
                                <a:cubicBezTo>
                                  <a:pt x="427766" y="226927"/>
                                  <a:pt x="434116" y="220701"/>
                                  <a:pt x="434370" y="212950"/>
                                </a:cubicBezTo>
                                <a:lnTo>
                                  <a:pt x="434370" y="212950"/>
                                </a:lnTo>
                                <a:moveTo>
                                  <a:pt x="385726" y="207868"/>
                                </a:moveTo>
                                <a:lnTo>
                                  <a:pt x="351434" y="208885"/>
                                </a:lnTo>
                                <a:cubicBezTo>
                                  <a:pt x="352323" y="220447"/>
                                  <a:pt x="358292" y="226419"/>
                                  <a:pt x="369469" y="226419"/>
                                </a:cubicBezTo>
                                <a:cubicBezTo>
                                  <a:pt x="378232" y="226419"/>
                                  <a:pt x="384710" y="222480"/>
                                  <a:pt x="390425" y="217906"/>
                                </a:cubicBezTo>
                                <a:lnTo>
                                  <a:pt x="389917" y="229722"/>
                                </a:lnTo>
                                <a:cubicBezTo>
                                  <a:pt x="383567" y="234169"/>
                                  <a:pt x="376073" y="236583"/>
                                  <a:pt x="368326" y="236583"/>
                                </a:cubicBezTo>
                                <a:cubicBezTo>
                                  <a:pt x="349020" y="236583"/>
                                  <a:pt x="339876" y="222861"/>
                                  <a:pt x="339876" y="207233"/>
                                </a:cubicBezTo>
                                <a:cubicBezTo>
                                  <a:pt x="339876" y="189190"/>
                                  <a:pt x="351306" y="174833"/>
                                  <a:pt x="369088" y="174833"/>
                                </a:cubicBezTo>
                                <a:cubicBezTo>
                                  <a:pt x="386869" y="174833"/>
                                  <a:pt x="393220" y="187666"/>
                                  <a:pt x="393220" y="203294"/>
                                </a:cubicBezTo>
                                <a:lnTo>
                                  <a:pt x="385726" y="207741"/>
                                </a:lnTo>
                                <a:close/>
                                <a:moveTo>
                                  <a:pt x="382424" y="199355"/>
                                </a:moveTo>
                                <a:cubicBezTo>
                                  <a:pt x="381154" y="189699"/>
                                  <a:pt x="377216" y="184489"/>
                                  <a:pt x="368453" y="184489"/>
                                </a:cubicBezTo>
                                <a:cubicBezTo>
                                  <a:pt x="359181" y="184489"/>
                                  <a:pt x="353212" y="191223"/>
                                  <a:pt x="351561" y="200245"/>
                                </a:cubicBezTo>
                                <a:lnTo>
                                  <a:pt x="382297" y="199355"/>
                                </a:lnTo>
                                <a:close/>
                                <a:moveTo>
                                  <a:pt x="337082" y="147642"/>
                                </a:moveTo>
                                <a:lnTo>
                                  <a:pt x="283103" y="224132"/>
                                </a:lnTo>
                                <a:lnTo>
                                  <a:pt x="299868" y="224132"/>
                                </a:lnTo>
                                <a:cubicBezTo>
                                  <a:pt x="299868" y="224132"/>
                                  <a:pt x="334287" y="223878"/>
                                  <a:pt x="334287" y="223878"/>
                                </a:cubicBezTo>
                                <a:cubicBezTo>
                                  <a:pt x="333652" y="227562"/>
                                  <a:pt x="333398" y="231247"/>
                                  <a:pt x="333271" y="234932"/>
                                </a:cubicBezTo>
                                <a:cubicBezTo>
                                  <a:pt x="326159" y="234423"/>
                                  <a:pt x="312061" y="234296"/>
                                  <a:pt x="300884" y="234296"/>
                                </a:cubicBezTo>
                                <a:cubicBezTo>
                                  <a:pt x="287167" y="234296"/>
                                  <a:pt x="274593" y="234296"/>
                                  <a:pt x="266084" y="234932"/>
                                </a:cubicBezTo>
                                <a:lnTo>
                                  <a:pt x="263543" y="232518"/>
                                </a:lnTo>
                                <a:lnTo>
                                  <a:pt x="317522" y="156155"/>
                                </a:lnTo>
                                <a:cubicBezTo>
                                  <a:pt x="312188" y="156028"/>
                                  <a:pt x="307615" y="156028"/>
                                  <a:pt x="301392" y="156028"/>
                                </a:cubicBezTo>
                                <a:lnTo>
                                  <a:pt x="269132" y="156282"/>
                                </a:lnTo>
                                <a:cubicBezTo>
                                  <a:pt x="269513" y="152598"/>
                                  <a:pt x="269640" y="149040"/>
                                  <a:pt x="269640" y="145355"/>
                                </a:cubicBezTo>
                                <a:cubicBezTo>
                                  <a:pt x="280817" y="145736"/>
                                  <a:pt x="286532" y="145990"/>
                                  <a:pt x="301519" y="145990"/>
                                </a:cubicBezTo>
                                <a:cubicBezTo>
                                  <a:pt x="316506" y="145990"/>
                                  <a:pt x="326794" y="145736"/>
                                  <a:pt x="334668" y="145355"/>
                                </a:cubicBezTo>
                                <a:lnTo>
                                  <a:pt x="336954" y="147642"/>
                                </a:lnTo>
                                <a:close/>
                                <a:moveTo>
                                  <a:pt x="168033" y="214475"/>
                                </a:moveTo>
                                <a:lnTo>
                                  <a:pt x="161936" y="198466"/>
                                </a:lnTo>
                                <a:cubicBezTo>
                                  <a:pt x="159142" y="191096"/>
                                  <a:pt x="156094" y="182583"/>
                                  <a:pt x="153554" y="177247"/>
                                </a:cubicBezTo>
                                <a:lnTo>
                                  <a:pt x="166255" y="175595"/>
                                </a:lnTo>
                                <a:lnTo>
                                  <a:pt x="179210" y="215365"/>
                                </a:lnTo>
                                <a:lnTo>
                                  <a:pt x="184925" y="198974"/>
                                </a:lnTo>
                                <a:cubicBezTo>
                                  <a:pt x="187973" y="190461"/>
                                  <a:pt x="190640" y="182456"/>
                                  <a:pt x="192419" y="176230"/>
                                </a:cubicBezTo>
                                <a:lnTo>
                                  <a:pt x="200801" y="175468"/>
                                </a:lnTo>
                                <a:lnTo>
                                  <a:pt x="215026" y="214983"/>
                                </a:lnTo>
                                <a:lnTo>
                                  <a:pt x="220234" y="198847"/>
                                </a:lnTo>
                                <a:cubicBezTo>
                                  <a:pt x="221631" y="194146"/>
                                  <a:pt x="225314" y="182456"/>
                                  <a:pt x="226838" y="176230"/>
                                </a:cubicBezTo>
                                <a:cubicBezTo>
                                  <a:pt x="231410" y="176230"/>
                                  <a:pt x="235347" y="176230"/>
                                  <a:pt x="239158" y="175722"/>
                                </a:cubicBezTo>
                                <a:lnTo>
                                  <a:pt x="218582" y="234805"/>
                                </a:lnTo>
                                <a:lnTo>
                                  <a:pt x="211216" y="235694"/>
                                </a:lnTo>
                                <a:cubicBezTo>
                                  <a:pt x="209311" y="229087"/>
                                  <a:pt x="206516" y="220701"/>
                                  <a:pt x="203341" y="211680"/>
                                </a:cubicBezTo>
                                <a:lnTo>
                                  <a:pt x="196610" y="193892"/>
                                </a:lnTo>
                                <a:lnTo>
                                  <a:pt x="182512" y="234805"/>
                                </a:lnTo>
                                <a:lnTo>
                                  <a:pt x="175018" y="235694"/>
                                </a:lnTo>
                                <a:cubicBezTo>
                                  <a:pt x="173621" y="229849"/>
                                  <a:pt x="170827" y="221845"/>
                                  <a:pt x="168160" y="214475"/>
                                </a:cubicBezTo>
                                <a:moveTo>
                                  <a:pt x="142885" y="207868"/>
                                </a:moveTo>
                                <a:lnTo>
                                  <a:pt x="108593" y="208885"/>
                                </a:lnTo>
                                <a:cubicBezTo>
                                  <a:pt x="109482" y="220447"/>
                                  <a:pt x="115451" y="226419"/>
                                  <a:pt x="126628" y="226419"/>
                                </a:cubicBezTo>
                                <a:cubicBezTo>
                                  <a:pt x="135391" y="226419"/>
                                  <a:pt x="141996" y="222480"/>
                                  <a:pt x="147585" y="217906"/>
                                </a:cubicBezTo>
                                <a:lnTo>
                                  <a:pt x="147076" y="229722"/>
                                </a:lnTo>
                                <a:cubicBezTo>
                                  <a:pt x="140726" y="234169"/>
                                  <a:pt x="133233" y="236583"/>
                                  <a:pt x="125485" y="236583"/>
                                </a:cubicBezTo>
                                <a:cubicBezTo>
                                  <a:pt x="106180" y="236583"/>
                                  <a:pt x="97035" y="222861"/>
                                  <a:pt x="97035" y="207233"/>
                                </a:cubicBezTo>
                                <a:cubicBezTo>
                                  <a:pt x="97035" y="189190"/>
                                  <a:pt x="108466" y="174833"/>
                                  <a:pt x="126247" y="174833"/>
                                </a:cubicBezTo>
                                <a:cubicBezTo>
                                  <a:pt x="144028" y="174833"/>
                                  <a:pt x="150379" y="187666"/>
                                  <a:pt x="150379" y="203294"/>
                                </a:cubicBezTo>
                                <a:lnTo>
                                  <a:pt x="142885" y="207741"/>
                                </a:lnTo>
                                <a:close/>
                                <a:moveTo>
                                  <a:pt x="139583" y="199355"/>
                                </a:moveTo>
                                <a:cubicBezTo>
                                  <a:pt x="138313" y="189699"/>
                                  <a:pt x="134376" y="184489"/>
                                  <a:pt x="125612" y="184489"/>
                                </a:cubicBezTo>
                                <a:cubicBezTo>
                                  <a:pt x="116340" y="184489"/>
                                  <a:pt x="110371" y="191223"/>
                                  <a:pt x="108847" y="200245"/>
                                </a:cubicBezTo>
                                <a:lnTo>
                                  <a:pt x="139583" y="199355"/>
                                </a:lnTo>
                                <a:close/>
                                <a:moveTo>
                                  <a:pt x="10288" y="204056"/>
                                </a:moveTo>
                                <a:lnTo>
                                  <a:pt x="10796" y="173943"/>
                                </a:lnTo>
                                <a:cubicBezTo>
                                  <a:pt x="10796" y="165939"/>
                                  <a:pt x="10796" y="150819"/>
                                  <a:pt x="10288" y="144847"/>
                                </a:cubicBezTo>
                                <a:lnTo>
                                  <a:pt x="13590" y="143958"/>
                                </a:lnTo>
                                <a:lnTo>
                                  <a:pt x="71633" y="211172"/>
                                </a:lnTo>
                                <a:lnTo>
                                  <a:pt x="71633" y="176358"/>
                                </a:lnTo>
                                <a:cubicBezTo>
                                  <a:pt x="71633" y="168353"/>
                                  <a:pt x="71379" y="152089"/>
                                  <a:pt x="70617" y="146118"/>
                                </a:cubicBezTo>
                                <a:cubicBezTo>
                                  <a:pt x="75317" y="146118"/>
                                  <a:pt x="79889" y="145990"/>
                                  <a:pt x="84588" y="145482"/>
                                </a:cubicBezTo>
                                <a:cubicBezTo>
                                  <a:pt x="84080" y="149167"/>
                                  <a:pt x="83699" y="159205"/>
                                  <a:pt x="83572" y="164033"/>
                                </a:cubicBezTo>
                                <a:lnTo>
                                  <a:pt x="82683" y="217016"/>
                                </a:lnTo>
                                <a:cubicBezTo>
                                  <a:pt x="82556" y="221972"/>
                                  <a:pt x="82556" y="232009"/>
                                  <a:pt x="82937" y="235567"/>
                                </a:cubicBezTo>
                                <a:lnTo>
                                  <a:pt x="79635" y="236456"/>
                                </a:lnTo>
                                <a:lnTo>
                                  <a:pt x="22100" y="170259"/>
                                </a:lnTo>
                                <a:lnTo>
                                  <a:pt x="22100" y="216254"/>
                                </a:lnTo>
                                <a:cubicBezTo>
                                  <a:pt x="22100" y="221082"/>
                                  <a:pt x="22227" y="230739"/>
                                  <a:pt x="22608" y="234296"/>
                                </a:cubicBezTo>
                                <a:lnTo>
                                  <a:pt x="8764" y="234296"/>
                                </a:lnTo>
                                <a:cubicBezTo>
                                  <a:pt x="9526" y="228325"/>
                                  <a:pt x="10288" y="212188"/>
                                  <a:pt x="10288" y="204056"/>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8441879" name="Freeform 2048441879"/>
                        <wps:cNvSpPr/>
                        <wps:spPr>
                          <a:xfrm>
                            <a:off x="6138336" y="788399"/>
                            <a:ext cx="575476" cy="91990"/>
                          </a:xfrm>
                          <a:custGeom>
                            <a:avLst/>
                            <a:gdLst>
                              <a:gd name="connsiteX0" fmla="*/ 573953 w 575476"/>
                              <a:gd name="connsiteY0" fmla="*/ 48282 h 91990"/>
                              <a:gd name="connsiteX1" fmla="*/ 553505 w 575476"/>
                              <a:gd name="connsiteY1" fmla="*/ 61369 h 91990"/>
                              <a:gd name="connsiteX2" fmla="*/ 553505 w 575476"/>
                              <a:gd name="connsiteY2" fmla="*/ 76871 h 91990"/>
                              <a:gd name="connsiteX3" fmla="*/ 554012 w 575476"/>
                              <a:gd name="connsiteY3" fmla="*/ 89831 h 91990"/>
                              <a:gd name="connsiteX4" fmla="*/ 528865 w 575476"/>
                              <a:gd name="connsiteY4" fmla="*/ 89831 h 91990"/>
                              <a:gd name="connsiteX5" fmla="*/ 529627 w 575476"/>
                              <a:gd name="connsiteY5" fmla="*/ 68485 h 91990"/>
                              <a:gd name="connsiteX6" fmla="*/ 529627 w 575476"/>
                              <a:gd name="connsiteY6" fmla="*/ 49045 h 91990"/>
                              <a:gd name="connsiteX7" fmla="*/ 528738 w 575476"/>
                              <a:gd name="connsiteY7" fmla="*/ 29605 h 91990"/>
                              <a:gd name="connsiteX8" fmla="*/ 552361 w 575476"/>
                              <a:gd name="connsiteY8" fmla="*/ 27064 h 91990"/>
                              <a:gd name="connsiteX9" fmla="*/ 553378 w 575476"/>
                              <a:gd name="connsiteY9" fmla="*/ 42692 h 91990"/>
                              <a:gd name="connsiteX10" fmla="*/ 575477 w 575476"/>
                              <a:gd name="connsiteY10" fmla="*/ 26555 h 91990"/>
                              <a:gd name="connsiteX11" fmla="*/ 573953 w 575476"/>
                              <a:gd name="connsiteY11" fmla="*/ 48409 h 91990"/>
                              <a:gd name="connsiteX12" fmla="*/ 459645 w 575476"/>
                              <a:gd name="connsiteY12" fmla="*/ 74583 h 91990"/>
                              <a:gd name="connsiteX13" fmla="*/ 490762 w 575476"/>
                              <a:gd name="connsiteY13" fmla="*/ 54000 h 91990"/>
                              <a:gd name="connsiteX14" fmla="*/ 495334 w 575476"/>
                              <a:gd name="connsiteY14" fmla="*/ 54254 h 91990"/>
                              <a:gd name="connsiteX15" fmla="*/ 495334 w 575476"/>
                              <a:gd name="connsiteY15" fmla="*/ 52602 h 91990"/>
                              <a:gd name="connsiteX16" fmla="*/ 486190 w 575476"/>
                              <a:gd name="connsiteY16" fmla="*/ 44471 h 91990"/>
                              <a:gd name="connsiteX17" fmla="*/ 466630 w 575476"/>
                              <a:gd name="connsiteY17" fmla="*/ 49934 h 91990"/>
                              <a:gd name="connsiteX18" fmla="*/ 463964 w 575476"/>
                              <a:gd name="connsiteY18" fmla="*/ 33544 h 91990"/>
                              <a:gd name="connsiteX19" fmla="*/ 491397 w 575476"/>
                              <a:gd name="connsiteY19" fmla="*/ 26301 h 91990"/>
                              <a:gd name="connsiteX20" fmla="*/ 518196 w 575476"/>
                              <a:gd name="connsiteY20" fmla="*/ 51713 h 91990"/>
                              <a:gd name="connsiteX21" fmla="*/ 517688 w 575476"/>
                              <a:gd name="connsiteY21" fmla="*/ 71788 h 91990"/>
                              <a:gd name="connsiteX22" fmla="*/ 521371 w 575476"/>
                              <a:gd name="connsiteY22" fmla="*/ 76108 h 91990"/>
                              <a:gd name="connsiteX23" fmla="*/ 524420 w 575476"/>
                              <a:gd name="connsiteY23" fmla="*/ 75473 h 91990"/>
                              <a:gd name="connsiteX24" fmla="*/ 523531 w 575476"/>
                              <a:gd name="connsiteY24" fmla="*/ 88814 h 91990"/>
                              <a:gd name="connsiteX25" fmla="*/ 511719 w 575476"/>
                              <a:gd name="connsiteY25" fmla="*/ 91101 h 91990"/>
                              <a:gd name="connsiteX26" fmla="*/ 496731 w 575476"/>
                              <a:gd name="connsiteY26" fmla="*/ 81191 h 91990"/>
                              <a:gd name="connsiteX27" fmla="*/ 478189 w 575476"/>
                              <a:gd name="connsiteY27" fmla="*/ 91101 h 91990"/>
                              <a:gd name="connsiteX28" fmla="*/ 459772 w 575476"/>
                              <a:gd name="connsiteY28" fmla="*/ 74583 h 91990"/>
                              <a:gd name="connsiteX29" fmla="*/ 495081 w 575476"/>
                              <a:gd name="connsiteY29" fmla="*/ 69247 h 91990"/>
                              <a:gd name="connsiteX30" fmla="*/ 495334 w 575476"/>
                              <a:gd name="connsiteY30" fmla="*/ 63402 h 91990"/>
                              <a:gd name="connsiteX31" fmla="*/ 491906 w 575476"/>
                              <a:gd name="connsiteY31" fmla="*/ 63275 h 91990"/>
                              <a:gd name="connsiteX32" fmla="*/ 481364 w 575476"/>
                              <a:gd name="connsiteY32" fmla="*/ 71026 h 91990"/>
                              <a:gd name="connsiteX33" fmla="*/ 487587 w 575476"/>
                              <a:gd name="connsiteY33" fmla="*/ 77887 h 91990"/>
                              <a:gd name="connsiteX34" fmla="*/ 494954 w 575476"/>
                              <a:gd name="connsiteY34" fmla="*/ 69120 h 91990"/>
                              <a:gd name="connsiteX35" fmla="*/ 452787 w 575476"/>
                              <a:gd name="connsiteY35" fmla="*/ 62005 h 91990"/>
                              <a:gd name="connsiteX36" fmla="*/ 417224 w 575476"/>
                              <a:gd name="connsiteY36" fmla="*/ 62767 h 91990"/>
                              <a:gd name="connsiteX37" fmla="*/ 431703 w 575476"/>
                              <a:gd name="connsiteY37" fmla="*/ 74711 h 91990"/>
                              <a:gd name="connsiteX38" fmla="*/ 455327 w 575476"/>
                              <a:gd name="connsiteY38" fmla="*/ 68358 h 91990"/>
                              <a:gd name="connsiteX39" fmla="*/ 454946 w 575476"/>
                              <a:gd name="connsiteY39" fmla="*/ 84494 h 91990"/>
                              <a:gd name="connsiteX40" fmla="*/ 428909 w 575476"/>
                              <a:gd name="connsiteY40" fmla="*/ 91609 h 91990"/>
                              <a:gd name="connsiteX41" fmla="*/ 394362 w 575476"/>
                              <a:gd name="connsiteY41" fmla="*/ 59972 h 91990"/>
                              <a:gd name="connsiteX42" fmla="*/ 428528 w 575476"/>
                              <a:gd name="connsiteY42" fmla="*/ 26301 h 91990"/>
                              <a:gd name="connsiteX43" fmla="*/ 457232 w 575476"/>
                              <a:gd name="connsiteY43" fmla="*/ 56668 h 91990"/>
                              <a:gd name="connsiteX44" fmla="*/ 452660 w 575476"/>
                              <a:gd name="connsiteY44" fmla="*/ 62005 h 91990"/>
                              <a:gd name="connsiteX45" fmla="*/ 436784 w 575476"/>
                              <a:gd name="connsiteY45" fmla="*/ 52602 h 91990"/>
                              <a:gd name="connsiteX46" fmla="*/ 427893 w 575476"/>
                              <a:gd name="connsiteY46" fmla="*/ 41802 h 91990"/>
                              <a:gd name="connsiteX47" fmla="*/ 417351 w 575476"/>
                              <a:gd name="connsiteY47" fmla="*/ 53111 h 91990"/>
                              <a:gd name="connsiteX48" fmla="*/ 436784 w 575476"/>
                              <a:gd name="connsiteY48" fmla="*/ 52602 h 91990"/>
                              <a:gd name="connsiteX49" fmla="*/ 391061 w 575476"/>
                              <a:gd name="connsiteY49" fmla="*/ 88306 h 91990"/>
                              <a:gd name="connsiteX50" fmla="*/ 375311 w 575476"/>
                              <a:gd name="connsiteY50" fmla="*/ 91863 h 91990"/>
                              <a:gd name="connsiteX51" fmla="*/ 352577 w 575476"/>
                              <a:gd name="connsiteY51" fmla="*/ 68866 h 91990"/>
                              <a:gd name="connsiteX52" fmla="*/ 352577 w 575476"/>
                              <a:gd name="connsiteY52" fmla="*/ 43708 h 91990"/>
                              <a:gd name="connsiteX53" fmla="*/ 342416 w 575476"/>
                              <a:gd name="connsiteY53" fmla="*/ 43708 h 91990"/>
                              <a:gd name="connsiteX54" fmla="*/ 345337 w 575476"/>
                              <a:gd name="connsiteY54" fmla="*/ 27953 h 91990"/>
                              <a:gd name="connsiteX55" fmla="*/ 352831 w 575476"/>
                              <a:gd name="connsiteY55" fmla="*/ 27953 h 91990"/>
                              <a:gd name="connsiteX56" fmla="*/ 354101 w 575476"/>
                              <a:gd name="connsiteY56" fmla="*/ 15501 h 91990"/>
                              <a:gd name="connsiteX57" fmla="*/ 376454 w 575476"/>
                              <a:gd name="connsiteY57" fmla="*/ 7751 h 91990"/>
                              <a:gd name="connsiteX58" fmla="*/ 376454 w 575476"/>
                              <a:gd name="connsiteY58" fmla="*/ 27953 h 91990"/>
                              <a:gd name="connsiteX59" fmla="*/ 391949 w 575476"/>
                              <a:gd name="connsiteY59" fmla="*/ 27953 h 91990"/>
                              <a:gd name="connsiteX60" fmla="*/ 391568 w 575476"/>
                              <a:gd name="connsiteY60" fmla="*/ 43708 h 91990"/>
                              <a:gd name="connsiteX61" fmla="*/ 376581 w 575476"/>
                              <a:gd name="connsiteY61" fmla="*/ 43708 h 91990"/>
                              <a:gd name="connsiteX62" fmla="*/ 376581 w 575476"/>
                              <a:gd name="connsiteY62" fmla="*/ 66071 h 91990"/>
                              <a:gd name="connsiteX63" fmla="*/ 382932 w 575476"/>
                              <a:gd name="connsiteY63" fmla="*/ 74202 h 91990"/>
                              <a:gd name="connsiteX64" fmla="*/ 391696 w 575476"/>
                              <a:gd name="connsiteY64" fmla="*/ 71534 h 91990"/>
                              <a:gd name="connsiteX65" fmla="*/ 391187 w 575476"/>
                              <a:gd name="connsiteY65" fmla="*/ 88306 h 91990"/>
                              <a:gd name="connsiteX66" fmla="*/ 307743 w 575476"/>
                              <a:gd name="connsiteY66" fmla="*/ 91991 h 91990"/>
                              <a:gd name="connsiteX67" fmla="*/ 275736 w 575476"/>
                              <a:gd name="connsiteY67" fmla="*/ 60734 h 91990"/>
                              <a:gd name="connsiteX68" fmla="*/ 309394 w 575476"/>
                              <a:gd name="connsiteY68" fmla="*/ 26428 h 91990"/>
                              <a:gd name="connsiteX69" fmla="*/ 341654 w 575476"/>
                              <a:gd name="connsiteY69" fmla="*/ 57685 h 91990"/>
                              <a:gd name="connsiteX70" fmla="*/ 307743 w 575476"/>
                              <a:gd name="connsiteY70" fmla="*/ 91991 h 91990"/>
                              <a:gd name="connsiteX71" fmla="*/ 308886 w 575476"/>
                              <a:gd name="connsiteY71" fmla="*/ 42946 h 91990"/>
                              <a:gd name="connsiteX72" fmla="*/ 298852 w 575476"/>
                              <a:gd name="connsiteY72" fmla="*/ 58574 h 91990"/>
                              <a:gd name="connsiteX73" fmla="*/ 308377 w 575476"/>
                              <a:gd name="connsiteY73" fmla="*/ 75219 h 91990"/>
                              <a:gd name="connsiteX74" fmla="*/ 318538 w 575476"/>
                              <a:gd name="connsiteY74" fmla="*/ 59591 h 91990"/>
                              <a:gd name="connsiteX75" fmla="*/ 308886 w 575476"/>
                              <a:gd name="connsiteY75" fmla="*/ 42946 h 91990"/>
                              <a:gd name="connsiteX76" fmla="*/ 206135 w 575476"/>
                              <a:gd name="connsiteY76" fmla="*/ 25285 h 91990"/>
                              <a:gd name="connsiteX77" fmla="*/ 215788 w 575476"/>
                              <a:gd name="connsiteY77" fmla="*/ 1271 h 91990"/>
                              <a:gd name="connsiteX78" fmla="*/ 235983 w 575476"/>
                              <a:gd name="connsiteY78" fmla="*/ 0 h 91990"/>
                              <a:gd name="connsiteX79" fmla="*/ 263417 w 575476"/>
                              <a:gd name="connsiteY79" fmla="*/ 63783 h 91990"/>
                              <a:gd name="connsiteX80" fmla="*/ 274974 w 575476"/>
                              <a:gd name="connsiteY80" fmla="*/ 89576 h 91990"/>
                              <a:gd name="connsiteX81" fmla="*/ 248175 w 575476"/>
                              <a:gd name="connsiteY81" fmla="*/ 90593 h 91990"/>
                              <a:gd name="connsiteX82" fmla="*/ 241444 w 575476"/>
                              <a:gd name="connsiteY82" fmla="*/ 73694 h 91990"/>
                              <a:gd name="connsiteX83" fmla="*/ 210581 w 575476"/>
                              <a:gd name="connsiteY83" fmla="*/ 73694 h 91990"/>
                              <a:gd name="connsiteX84" fmla="*/ 204611 w 575476"/>
                              <a:gd name="connsiteY84" fmla="*/ 89576 h 91990"/>
                              <a:gd name="connsiteX85" fmla="*/ 178448 w 575476"/>
                              <a:gd name="connsiteY85" fmla="*/ 89576 h 91990"/>
                              <a:gd name="connsiteX86" fmla="*/ 206008 w 575476"/>
                              <a:gd name="connsiteY86" fmla="*/ 25285 h 91990"/>
                              <a:gd name="connsiteX87" fmla="*/ 215915 w 575476"/>
                              <a:gd name="connsiteY87" fmla="*/ 58193 h 91990"/>
                              <a:gd name="connsiteX88" fmla="*/ 236110 w 575476"/>
                              <a:gd name="connsiteY88" fmla="*/ 58193 h 91990"/>
                              <a:gd name="connsiteX89" fmla="*/ 225949 w 575476"/>
                              <a:gd name="connsiteY89" fmla="*/ 30875 h 91990"/>
                              <a:gd name="connsiteX90" fmla="*/ 215915 w 575476"/>
                              <a:gd name="connsiteY90" fmla="*/ 58193 h 91990"/>
                              <a:gd name="connsiteX91" fmla="*/ 121548 w 575476"/>
                              <a:gd name="connsiteY91" fmla="*/ 91991 h 91990"/>
                              <a:gd name="connsiteX92" fmla="*/ 89668 w 575476"/>
                              <a:gd name="connsiteY92" fmla="*/ 60734 h 91990"/>
                              <a:gd name="connsiteX93" fmla="*/ 123326 w 575476"/>
                              <a:gd name="connsiteY93" fmla="*/ 26428 h 91990"/>
                              <a:gd name="connsiteX94" fmla="*/ 155586 w 575476"/>
                              <a:gd name="connsiteY94" fmla="*/ 57685 h 91990"/>
                              <a:gd name="connsiteX95" fmla="*/ 121675 w 575476"/>
                              <a:gd name="connsiteY95" fmla="*/ 91991 h 91990"/>
                              <a:gd name="connsiteX96" fmla="*/ 122691 w 575476"/>
                              <a:gd name="connsiteY96" fmla="*/ 42946 h 91990"/>
                              <a:gd name="connsiteX97" fmla="*/ 112657 w 575476"/>
                              <a:gd name="connsiteY97" fmla="*/ 58574 h 91990"/>
                              <a:gd name="connsiteX98" fmla="*/ 122183 w 575476"/>
                              <a:gd name="connsiteY98" fmla="*/ 75219 h 91990"/>
                              <a:gd name="connsiteX99" fmla="*/ 132343 w 575476"/>
                              <a:gd name="connsiteY99" fmla="*/ 59591 h 91990"/>
                              <a:gd name="connsiteX100" fmla="*/ 122691 w 575476"/>
                              <a:gd name="connsiteY100" fmla="*/ 42946 h 91990"/>
                              <a:gd name="connsiteX101" fmla="*/ 0 w 575476"/>
                              <a:gd name="connsiteY101" fmla="*/ 74583 h 91990"/>
                              <a:gd name="connsiteX102" fmla="*/ 31117 w 575476"/>
                              <a:gd name="connsiteY102" fmla="*/ 54000 h 91990"/>
                              <a:gd name="connsiteX103" fmla="*/ 35817 w 575476"/>
                              <a:gd name="connsiteY103" fmla="*/ 54254 h 91990"/>
                              <a:gd name="connsiteX104" fmla="*/ 35817 w 575476"/>
                              <a:gd name="connsiteY104" fmla="*/ 52602 h 91990"/>
                              <a:gd name="connsiteX105" fmla="*/ 26672 w 575476"/>
                              <a:gd name="connsiteY105" fmla="*/ 44471 h 91990"/>
                              <a:gd name="connsiteX106" fmla="*/ 7112 w 575476"/>
                              <a:gd name="connsiteY106" fmla="*/ 49934 h 91990"/>
                              <a:gd name="connsiteX107" fmla="*/ 4445 w 575476"/>
                              <a:gd name="connsiteY107" fmla="*/ 33544 h 91990"/>
                              <a:gd name="connsiteX108" fmla="*/ 31752 w 575476"/>
                              <a:gd name="connsiteY108" fmla="*/ 26301 h 91990"/>
                              <a:gd name="connsiteX109" fmla="*/ 58551 w 575476"/>
                              <a:gd name="connsiteY109" fmla="*/ 51713 h 91990"/>
                              <a:gd name="connsiteX110" fmla="*/ 58043 w 575476"/>
                              <a:gd name="connsiteY110" fmla="*/ 71788 h 91990"/>
                              <a:gd name="connsiteX111" fmla="*/ 61726 w 575476"/>
                              <a:gd name="connsiteY111" fmla="*/ 76108 h 91990"/>
                              <a:gd name="connsiteX112" fmla="*/ 64775 w 575476"/>
                              <a:gd name="connsiteY112" fmla="*/ 75473 h 91990"/>
                              <a:gd name="connsiteX113" fmla="*/ 63885 w 575476"/>
                              <a:gd name="connsiteY113" fmla="*/ 88814 h 91990"/>
                              <a:gd name="connsiteX114" fmla="*/ 52074 w 575476"/>
                              <a:gd name="connsiteY114" fmla="*/ 91101 h 91990"/>
                              <a:gd name="connsiteX115" fmla="*/ 37087 w 575476"/>
                              <a:gd name="connsiteY115" fmla="*/ 81191 h 91990"/>
                              <a:gd name="connsiteX116" fmla="*/ 18544 w 575476"/>
                              <a:gd name="connsiteY116" fmla="*/ 91101 h 91990"/>
                              <a:gd name="connsiteX117" fmla="*/ 127 w 575476"/>
                              <a:gd name="connsiteY117" fmla="*/ 74583 h 91990"/>
                              <a:gd name="connsiteX118" fmla="*/ 35436 w 575476"/>
                              <a:gd name="connsiteY118" fmla="*/ 69247 h 91990"/>
                              <a:gd name="connsiteX119" fmla="*/ 35689 w 575476"/>
                              <a:gd name="connsiteY119" fmla="*/ 63402 h 91990"/>
                              <a:gd name="connsiteX120" fmla="*/ 32260 w 575476"/>
                              <a:gd name="connsiteY120" fmla="*/ 63275 h 91990"/>
                              <a:gd name="connsiteX121" fmla="*/ 21719 w 575476"/>
                              <a:gd name="connsiteY121" fmla="*/ 71026 h 91990"/>
                              <a:gd name="connsiteX122" fmla="*/ 27942 w 575476"/>
                              <a:gd name="connsiteY122" fmla="*/ 77887 h 91990"/>
                              <a:gd name="connsiteX123" fmla="*/ 35308 w 575476"/>
                              <a:gd name="connsiteY123" fmla="*/ 69120 h 91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Lst>
                            <a:rect l="l" t="t" r="r" b="b"/>
                            <a:pathLst>
                              <a:path w="575476" h="91990">
                                <a:moveTo>
                                  <a:pt x="573953" y="48282"/>
                                </a:moveTo>
                                <a:cubicBezTo>
                                  <a:pt x="563411" y="47139"/>
                                  <a:pt x="553505" y="49680"/>
                                  <a:pt x="553505" y="61369"/>
                                </a:cubicBezTo>
                                <a:lnTo>
                                  <a:pt x="553505" y="76871"/>
                                </a:lnTo>
                                <a:cubicBezTo>
                                  <a:pt x="553505" y="81191"/>
                                  <a:pt x="553632" y="86527"/>
                                  <a:pt x="554012" y="89831"/>
                                </a:cubicBezTo>
                                <a:lnTo>
                                  <a:pt x="528865" y="89831"/>
                                </a:lnTo>
                                <a:cubicBezTo>
                                  <a:pt x="529500" y="84494"/>
                                  <a:pt x="529627" y="75727"/>
                                  <a:pt x="529627" y="68485"/>
                                </a:cubicBezTo>
                                <a:lnTo>
                                  <a:pt x="529627" y="49045"/>
                                </a:lnTo>
                                <a:cubicBezTo>
                                  <a:pt x="529627" y="41802"/>
                                  <a:pt x="529246" y="34941"/>
                                  <a:pt x="528738" y="29605"/>
                                </a:cubicBezTo>
                                <a:cubicBezTo>
                                  <a:pt x="533056" y="29605"/>
                                  <a:pt x="548551" y="27572"/>
                                  <a:pt x="552361" y="27064"/>
                                </a:cubicBezTo>
                                <a:lnTo>
                                  <a:pt x="553378" y="42692"/>
                                </a:lnTo>
                                <a:cubicBezTo>
                                  <a:pt x="556934" y="33671"/>
                                  <a:pt x="564300" y="27445"/>
                                  <a:pt x="575477" y="26555"/>
                                </a:cubicBezTo>
                                <a:lnTo>
                                  <a:pt x="573953" y="48409"/>
                                </a:lnTo>
                                <a:close/>
                                <a:moveTo>
                                  <a:pt x="459645" y="74583"/>
                                </a:moveTo>
                                <a:cubicBezTo>
                                  <a:pt x="459645" y="62259"/>
                                  <a:pt x="469933" y="54000"/>
                                  <a:pt x="490762" y="54000"/>
                                </a:cubicBezTo>
                                <a:cubicBezTo>
                                  <a:pt x="492032" y="54000"/>
                                  <a:pt x="493683" y="54127"/>
                                  <a:pt x="495334" y="54254"/>
                                </a:cubicBezTo>
                                <a:lnTo>
                                  <a:pt x="495334" y="52602"/>
                                </a:lnTo>
                                <a:cubicBezTo>
                                  <a:pt x="495589" y="47266"/>
                                  <a:pt x="493175" y="44471"/>
                                  <a:pt x="486190" y="44471"/>
                                </a:cubicBezTo>
                                <a:cubicBezTo>
                                  <a:pt x="479331" y="44598"/>
                                  <a:pt x="472600" y="46503"/>
                                  <a:pt x="466630" y="49934"/>
                                </a:cubicBezTo>
                                <a:lnTo>
                                  <a:pt x="463964" y="33544"/>
                                </a:lnTo>
                                <a:cubicBezTo>
                                  <a:pt x="472346" y="28842"/>
                                  <a:pt x="481744" y="26301"/>
                                  <a:pt x="491397" y="26301"/>
                                </a:cubicBezTo>
                                <a:cubicBezTo>
                                  <a:pt x="510321" y="26301"/>
                                  <a:pt x="518323" y="34179"/>
                                  <a:pt x="518196" y="51713"/>
                                </a:cubicBezTo>
                                <a:lnTo>
                                  <a:pt x="517688" y="71788"/>
                                </a:lnTo>
                                <a:cubicBezTo>
                                  <a:pt x="517561" y="75346"/>
                                  <a:pt x="518832" y="76108"/>
                                  <a:pt x="521371" y="76108"/>
                                </a:cubicBezTo>
                                <a:cubicBezTo>
                                  <a:pt x="522387" y="76108"/>
                                  <a:pt x="523404" y="75854"/>
                                  <a:pt x="524420" y="75473"/>
                                </a:cubicBezTo>
                                <a:lnTo>
                                  <a:pt x="523531" y="88814"/>
                                </a:lnTo>
                                <a:cubicBezTo>
                                  <a:pt x="519847" y="90339"/>
                                  <a:pt x="515783" y="91101"/>
                                  <a:pt x="511719" y="91101"/>
                                </a:cubicBezTo>
                                <a:cubicBezTo>
                                  <a:pt x="504352" y="91101"/>
                                  <a:pt x="498764" y="88560"/>
                                  <a:pt x="496731" y="81191"/>
                                </a:cubicBezTo>
                                <a:cubicBezTo>
                                  <a:pt x="493175" y="87416"/>
                                  <a:pt x="485682" y="91101"/>
                                  <a:pt x="478189" y="91101"/>
                                </a:cubicBezTo>
                                <a:cubicBezTo>
                                  <a:pt x="466885" y="91101"/>
                                  <a:pt x="459772" y="84875"/>
                                  <a:pt x="459772" y="74583"/>
                                </a:cubicBezTo>
                                <a:moveTo>
                                  <a:pt x="495081" y="69247"/>
                                </a:moveTo>
                                <a:lnTo>
                                  <a:pt x="495334" y="63402"/>
                                </a:lnTo>
                                <a:cubicBezTo>
                                  <a:pt x="494192" y="63402"/>
                                  <a:pt x="493048" y="63275"/>
                                  <a:pt x="491906" y="63275"/>
                                </a:cubicBezTo>
                                <a:cubicBezTo>
                                  <a:pt x="484412" y="63275"/>
                                  <a:pt x="481364" y="66706"/>
                                  <a:pt x="481364" y="71026"/>
                                </a:cubicBezTo>
                                <a:cubicBezTo>
                                  <a:pt x="481364" y="75219"/>
                                  <a:pt x="483777" y="77887"/>
                                  <a:pt x="487587" y="77887"/>
                                </a:cubicBezTo>
                                <a:cubicBezTo>
                                  <a:pt x="491906" y="77887"/>
                                  <a:pt x="494827" y="75092"/>
                                  <a:pt x="494954" y="69120"/>
                                </a:cubicBezTo>
                                <a:moveTo>
                                  <a:pt x="452787" y="62005"/>
                                </a:moveTo>
                                <a:lnTo>
                                  <a:pt x="417224" y="62767"/>
                                </a:lnTo>
                                <a:cubicBezTo>
                                  <a:pt x="417732" y="70391"/>
                                  <a:pt x="422559" y="74711"/>
                                  <a:pt x="431703" y="74711"/>
                                </a:cubicBezTo>
                                <a:cubicBezTo>
                                  <a:pt x="439959" y="74711"/>
                                  <a:pt x="448088" y="72423"/>
                                  <a:pt x="455327" y="68358"/>
                                </a:cubicBezTo>
                                <a:lnTo>
                                  <a:pt x="454946" y="84494"/>
                                </a:lnTo>
                                <a:cubicBezTo>
                                  <a:pt x="447071" y="89195"/>
                                  <a:pt x="438053" y="91736"/>
                                  <a:pt x="428909" y="91609"/>
                                </a:cubicBezTo>
                                <a:cubicBezTo>
                                  <a:pt x="405920" y="91609"/>
                                  <a:pt x="394362" y="77506"/>
                                  <a:pt x="394362" y="59972"/>
                                </a:cubicBezTo>
                                <a:cubicBezTo>
                                  <a:pt x="394362" y="40023"/>
                                  <a:pt x="408587" y="26301"/>
                                  <a:pt x="428528" y="26301"/>
                                </a:cubicBezTo>
                                <a:cubicBezTo>
                                  <a:pt x="448468" y="26301"/>
                                  <a:pt x="457232" y="39896"/>
                                  <a:pt x="457232" y="56668"/>
                                </a:cubicBezTo>
                                <a:lnTo>
                                  <a:pt x="452660" y="62005"/>
                                </a:lnTo>
                                <a:close/>
                                <a:moveTo>
                                  <a:pt x="436784" y="52602"/>
                                </a:moveTo>
                                <a:cubicBezTo>
                                  <a:pt x="436276" y="45868"/>
                                  <a:pt x="433481" y="41802"/>
                                  <a:pt x="427893" y="41802"/>
                                </a:cubicBezTo>
                                <a:cubicBezTo>
                                  <a:pt x="421924" y="41802"/>
                                  <a:pt x="417859" y="46631"/>
                                  <a:pt x="417351" y="53111"/>
                                </a:cubicBezTo>
                                <a:lnTo>
                                  <a:pt x="436784" y="52602"/>
                                </a:lnTo>
                                <a:close/>
                                <a:moveTo>
                                  <a:pt x="391061" y="88306"/>
                                </a:moveTo>
                                <a:cubicBezTo>
                                  <a:pt x="386107" y="90720"/>
                                  <a:pt x="380773" y="91863"/>
                                  <a:pt x="375311" y="91863"/>
                                </a:cubicBezTo>
                                <a:cubicBezTo>
                                  <a:pt x="361467" y="91863"/>
                                  <a:pt x="352577" y="86908"/>
                                  <a:pt x="352577" y="68866"/>
                                </a:cubicBezTo>
                                <a:lnTo>
                                  <a:pt x="352577" y="43708"/>
                                </a:lnTo>
                                <a:lnTo>
                                  <a:pt x="342416" y="43708"/>
                                </a:lnTo>
                                <a:lnTo>
                                  <a:pt x="345337" y="27953"/>
                                </a:lnTo>
                                <a:lnTo>
                                  <a:pt x="352831" y="27953"/>
                                </a:lnTo>
                                <a:lnTo>
                                  <a:pt x="354101" y="15501"/>
                                </a:lnTo>
                                <a:lnTo>
                                  <a:pt x="376454" y="7751"/>
                                </a:lnTo>
                                <a:lnTo>
                                  <a:pt x="376454" y="27953"/>
                                </a:lnTo>
                                <a:lnTo>
                                  <a:pt x="391949" y="27953"/>
                                </a:lnTo>
                                <a:cubicBezTo>
                                  <a:pt x="391696" y="30748"/>
                                  <a:pt x="391568" y="39134"/>
                                  <a:pt x="391568" y="43708"/>
                                </a:cubicBezTo>
                                <a:lnTo>
                                  <a:pt x="376581" y="43708"/>
                                </a:lnTo>
                                <a:lnTo>
                                  <a:pt x="376581" y="66071"/>
                                </a:lnTo>
                                <a:cubicBezTo>
                                  <a:pt x="376581" y="72551"/>
                                  <a:pt x="379122" y="74202"/>
                                  <a:pt x="382932" y="74202"/>
                                </a:cubicBezTo>
                                <a:cubicBezTo>
                                  <a:pt x="385980" y="74202"/>
                                  <a:pt x="389028" y="73186"/>
                                  <a:pt x="391696" y="71534"/>
                                </a:cubicBezTo>
                                <a:lnTo>
                                  <a:pt x="391187" y="88306"/>
                                </a:lnTo>
                                <a:close/>
                                <a:moveTo>
                                  <a:pt x="307743" y="91991"/>
                                </a:moveTo>
                                <a:cubicBezTo>
                                  <a:pt x="288310" y="91991"/>
                                  <a:pt x="275736" y="78268"/>
                                  <a:pt x="275736" y="60734"/>
                                </a:cubicBezTo>
                                <a:cubicBezTo>
                                  <a:pt x="275736" y="40786"/>
                                  <a:pt x="289199" y="26428"/>
                                  <a:pt x="309394" y="26428"/>
                                </a:cubicBezTo>
                                <a:cubicBezTo>
                                  <a:pt x="329588" y="26428"/>
                                  <a:pt x="341654" y="40151"/>
                                  <a:pt x="341654" y="57685"/>
                                </a:cubicBezTo>
                                <a:cubicBezTo>
                                  <a:pt x="341654" y="77633"/>
                                  <a:pt x="328064" y="91991"/>
                                  <a:pt x="307743" y="91991"/>
                                </a:cubicBezTo>
                                <a:moveTo>
                                  <a:pt x="308886" y="42946"/>
                                </a:moveTo>
                                <a:cubicBezTo>
                                  <a:pt x="302789" y="42946"/>
                                  <a:pt x="298852" y="48028"/>
                                  <a:pt x="298852" y="58574"/>
                                </a:cubicBezTo>
                                <a:cubicBezTo>
                                  <a:pt x="298852" y="70899"/>
                                  <a:pt x="302916" y="75219"/>
                                  <a:pt x="308377" y="75219"/>
                                </a:cubicBezTo>
                                <a:cubicBezTo>
                                  <a:pt x="314601" y="75219"/>
                                  <a:pt x="318538" y="70391"/>
                                  <a:pt x="318538" y="59591"/>
                                </a:cubicBezTo>
                                <a:cubicBezTo>
                                  <a:pt x="318538" y="46885"/>
                                  <a:pt x="314220" y="42946"/>
                                  <a:pt x="308886" y="42946"/>
                                </a:cubicBezTo>
                                <a:moveTo>
                                  <a:pt x="206135" y="25285"/>
                                </a:moveTo>
                                <a:cubicBezTo>
                                  <a:pt x="210454" y="14866"/>
                                  <a:pt x="213375" y="8386"/>
                                  <a:pt x="215788" y="1271"/>
                                </a:cubicBezTo>
                                <a:lnTo>
                                  <a:pt x="235983" y="0"/>
                                </a:lnTo>
                                <a:lnTo>
                                  <a:pt x="263417" y="63783"/>
                                </a:lnTo>
                                <a:cubicBezTo>
                                  <a:pt x="266719" y="71534"/>
                                  <a:pt x="271418" y="81699"/>
                                  <a:pt x="274974" y="89576"/>
                                </a:cubicBezTo>
                                <a:lnTo>
                                  <a:pt x="248175" y="90593"/>
                                </a:lnTo>
                                <a:lnTo>
                                  <a:pt x="241444" y="73694"/>
                                </a:lnTo>
                                <a:lnTo>
                                  <a:pt x="210581" y="73694"/>
                                </a:lnTo>
                                <a:lnTo>
                                  <a:pt x="204611" y="89576"/>
                                </a:lnTo>
                                <a:lnTo>
                                  <a:pt x="178448" y="89576"/>
                                </a:lnTo>
                                <a:lnTo>
                                  <a:pt x="206008" y="25285"/>
                                </a:lnTo>
                                <a:close/>
                                <a:moveTo>
                                  <a:pt x="215915" y="58193"/>
                                </a:moveTo>
                                <a:lnTo>
                                  <a:pt x="236110" y="58193"/>
                                </a:lnTo>
                                <a:lnTo>
                                  <a:pt x="225949" y="30875"/>
                                </a:lnTo>
                                <a:lnTo>
                                  <a:pt x="215915" y="58193"/>
                                </a:lnTo>
                                <a:close/>
                                <a:moveTo>
                                  <a:pt x="121548" y="91991"/>
                                </a:moveTo>
                                <a:cubicBezTo>
                                  <a:pt x="102115" y="91991"/>
                                  <a:pt x="89668" y="78268"/>
                                  <a:pt x="89668" y="60734"/>
                                </a:cubicBezTo>
                                <a:cubicBezTo>
                                  <a:pt x="89668" y="40786"/>
                                  <a:pt x="103131" y="26428"/>
                                  <a:pt x="123326" y="26428"/>
                                </a:cubicBezTo>
                                <a:cubicBezTo>
                                  <a:pt x="143520" y="26428"/>
                                  <a:pt x="155586" y="40151"/>
                                  <a:pt x="155586" y="57685"/>
                                </a:cubicBezTo>
                                <a:cubicBezTo>
                                  <a:pt x="155586" y="77633"/>
                                  <a:pt x="141996" y="91991"/>
                                  <a:pt x="121675" y="91991"/>
                                </a:cubicBezTo>
                                <a:moveTo>
                                  <a:pt x="122691" y="42946"/>
                                </a:moveTo>
                                <a:cubicBezTo>
                                  <a:pt x="116594" y="42946"/>
                                  <a:pt x="112657" y="48028"/>
                                  <a:pt x="112657" y="58574"/>
                                </a:cubicBezTo>
                                <a:cubicBezTo>
                                  <a:pt x="112657" y="70899"/>
                                  <a:pt x="116721" y="75219"/>
                                  <a:pt x="122183" y="75219"/>
                                </a:cubicBezTo>
                                <a:cubicBezTo>
                                  <a:pt x="128406" y="75219"/>
                                  <a:pt x="132343" y="70391"/>
                                  <a:pt x="132343" y="59591"/>
                                </a:cubicBezTo>
                                <a:cubicBezTo>
                                  <a:pt x="132343" y="46885"/>
                                  <a:pt x="128025" y="42946"/>
                                  <a:pt x="122691" y="42946"/>
                                </a:cubicBezTo>
                                <a:moveTo>
                                  <a:pt x="0" y="74583"/>
                                </a:moveTo>
                                <a:cubicBezTo>
                                  <a:pt x="0" y="62259"/>
                                  <a:pt x="10288" y="54000"/>
                                  <a:pt x="31117" y="54000"/>
                                </a:cubicBezTo>
                                <a:cubicBezTo>
                                  <a:pt x="32387" y="54000"/>
                                  <a:pt x="34039" y="54127"/>
                                  <a:pt x="35817" y="54254"/>
                                </a:cubicBezTo>
                                <a:lnTo>
                                  <a:pt x="35817" y="52602"/>
                                </a:lnTo>
                                <a:cubicBezTo>
                                  <a:pt x="36071" y="47266"/>
                                  <a:pt x="33658" y="44471"/>
                                  <a:pt x="26672" y="44471"/>
                                </a:cubicBezTo>
                                <a:cubicBezTo>
                                  <a:pt x="19813" y="44598"/>
                                  <a:pt x="13082" y="46503"/>
                                  <a:pt x="7112" y="49934"/>
                                </a:cubicBezTo>
                                <a:lnTo>
                                  <a:pt x="4445" y="33544"/>
                                </a:lnTo>
                                <a:cubicBezTo>
                                  <a:pt x="12828" y="28842"/>
                                  <a:pt x="22227" y="26301"/>
                                  <a:pt x="31752" y="26301"/>
                                </a:cubicBezTo>
                                <a:cubicBezTo>
                                  <a:pt x="50677" y="26301"/>
                                  <a:pt x="58805" y="34179"/>
                                  <a:pt x="58551" y="51713"/>
                                </a:cubicBezTo>
                                <a:lnTo>
                                  <a:pt x="58043" y="71788"/>
                                </a:lnTo>
                                <a:cubicBezTo>
                                  <a:pt x="57916" y="75346"/>
                                  <a:pt x="59186" y="76108"/>
                                  <a:pt x="61726" y="76108"/>
                                </a:cubicBezTo>
                                <a:cubicBezTo>
                                  <a:pt x="62742" y="76108"/>
                                  <a:pt x="63759" y="75854"/>
                                  <a:pt x="64775" y="75473"/>
                                </a:cubicBezTo>
                                <a:lnTo>
                                  <a:pt x="63885" y="88814"/>
                                </a:lnTo>
                                <a:cubicBezTo>
                                  <a:pt x="60075" y="90339"/>
                                  <a:pt x="56138" y="91101"/>
                                  <a:pt x="52074" y="91101"/>
                                </a:cubicBezTo>
                                <a:cubicBezTo>
                                  <a:pt x="44707" y="91101"/>
                                  <a:pt x="39119" y="88560"/>
                                  <a:pt x="37087" y="81191"/>
                                </a:cubicBezTo>
                                <a:cubicBezTo>
                                  <a:pt x="33531" y="87416"/>
                                  <a:pt x="26037" y="91101"/>
                                  <a:pt x="18544" y="91101"/>
                                </a:cubicBezTo>
                                <a:cubicBezTo>
                                  <a:pt x="7240" y="91101"/>
                                  <a:pt x="127" y="84875"/>
                                  <a:pt x="127" y="74583"/>
                                </a:cubicBezTo>
                                <a:moveTo>
                                  <a:pt x="35436" y="69247"/>
                                </a:moveTo>
                                <a:lnTo>
                                  <a:pt x="35689" y="63402"/>
                                </a:lnTo>
                                <a:cubicBezTo>
                                  <a:pt x="34546" y="63402"/>
                                  <a:pt x="33403" y="63275"/>
                                  <a:pt x="32260" y="63275"/>
                                </a:cubicBezTo>
                                <a:cubicBezTo>
                                  <a:pt x="24767" y="63275"/>
                                  <a:pt x="21719" y="66706"/>
                                  <a:pt x="21719" y="71026"/>
                                </a:cubicBezTo>
                                <a:cubicBezTo>
                                  <a:pt x="21719" y="75219"/>
                                  <a:pt x="24132" y="77887"/>
                                  <a:pt x="27942" y="77887"/>
                                </a:cubicBezTo>
                                <a:cubicBezTo>
                                  <a:pt x="32260" y="77887"/>
                                  <a:pt x="35182" y="75092"/>
                                  <a:pt x="35308" y="69120"/>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62284" name="Freeform 51662284"/>
                        <wps:cNvSpPr/>
                        <wps:spPr>
                          <a:xfrm>
                            <a:off x="4952143" y="814827"/>
                            <a:ext cx="1896172" cy="299096"/>
                          </a:xfrm>
                          <a:custGeom>
                            <a:avLst/>
                            <a:gdLst>
                              <a:gd name="connsiteX0" fmla="*/ 64705 w 1896172"/>
                              <a:gd name="connsiteY0" fmla="*/ 297826 h 299096"/>
                              <a:gd name="connsiteX1" fmla="*/ 65213 w 1896172"/>
                              <a:gd name="connsiteY1" fmla="*/ 299096 h 299096"/>
                              <a:gd name="connsiteX2" fmla="*/ 64197 w 1896172"/>
                              <a:gd name="connsiteY2" fmla="*/ 298080 h 299096"/>
                              <a:gd name="connsiteX3" fmla="*/ 63308 w 1896172"/>
                              <a:gd name="connsiteY3" fmla="*/ 296809 h 299096"/>
                              <a:gd name="connsiteX4" fmla="*/ 62419 w 1896172"/>
                              <a:gd name="connsiteY4" fmla="*/ 295539 h 299096"/>
                              <a:gd name="connsiteX5" fmla="*/ 61403 w 1896172"/>
                              <a:gd name="connsiteY5" fmla="*/ 294268 h 299096"/>
                              <a:gd name="connsiteX6" fmla="*/ 60260 w 1896172"/>
                              <a:gd name="connsiteY6" fmla="*/ 292743 h 299096"/>
                              <a:gd name="connsiteX7" fmla="*/ 58609 w 1896172"/>
                              <a:gd name="connsiteY7" fmla="*/ 290837 h 299096"/>
                              <a:gd name="connsiteX8" fmla="*/ 56958 w 1896172"/>
                              <a:gd name="connsiteY8" fmla="*/ 288677 h 299096"/>
                              <a:gd name="connsiteX9" fmla="*/ 55052 w 1896172"/>
                              <a:gd name="connsiteY9" fmla="*/ 286390 h 299096"/>
                              <a:gd name="connsiteX10" fmla="*/ 52766 w 1896172"/>
                              <a:gd name="connsiteY10" fmla="*/ 283722 h 299096"/>
                              <a:gd name="connsiteX11" fmla="*/ 49591 w 1896172"/>
                              <a:gd name="connsiteY11" fmla="*/ 279656 h 299096"/>
                              <a:gd name="connsiteX12" fmla="*/ 45908 w 1896172"/>
                              <a:gd name="connsiteY12" fmla="*/ 274955 h 299096"/>
                              <a:gd name="connsiteX13" fmla="*/ 42606 w 1896172"/>
                              <a:gd name="connsiteY13" fmla="*/ 270635 h 299096"/>
                              <a:gd name="connsiteX14" fmla="*/ 46035 w 1896172"/>
                              <a:gd name="connsiteY14" fmla="*/ 274828 h 299096"/>
                              <a:gd name="connsiteX15" fmla="*/ 49845 w 1896172"/>
                              <a:gd name="connsiteY15" fmla="*/ 279402 h 299096"/>
                              <a:gd name="connsiteX16" fmla="*/ 53020 w 1896172"/>
                              <a:gd name="connsiteY16" fmla="*/ 283468 h 299096"/>
                              <a:gd name="connsiteX17" fmla="*/ 55179 w 1896172"/>
                              <a:gd name="connsiteY17" fmla="*/ 286263 h 299096"/>
                              <a:gd name="connsiteX18" fmla="*/ 56958 w 1896172"/>
                              <a:gd name="connsiteY18" fmla="*/ 288550 h 299096"/>
                              <a:gd name="connsiteX19" fmla="*/ 58736 w 1896172"/>
                              <a:gd name="connsiteY19" fmla="*/ 290710 h 299096"/>
                              <a:gd name="connsiteX20" fmla="*/ 60387 w 1896172"/>
                              <a:gd name="connsiteY20" fmla="*/ 292616 h 299096"/>
                              <a:gd name="connsiteX21" fmla="*/ 61530 w 1896172"/>
                              <a:gd name="connsiteY21" fmla="*/ 294014 h 299096"/>
                              <a:gd name="connsiteX22" fmla="*/ 62546 w 1896172"/>
                              <a:gd name="connsiteY22" fmla="*/ 295285 h 299096"/>
                              <a:gd name="connsiteX23" fmla="*/ 63562 w 1896172"/>
                              <a:gd name="connsiteY23" fmla="*/ 296428 h 299096"/>
                              <a:gd name="connsiteX24" fmla="*/ 64705 w 1896172"/>
                              <a:gd name="connsiteY24" fmla="*/ 297699 h 299096"/>
                              <a:gd name="connsiteX25" fmla="*/ 5900 w 1896172"/>
                              <a:gd name="connsiteY25" fmla="*/ 293760 h 299096"/>
                              <a:gd name="connsiteX26" fmla="*/ 3995 w 1896172"/>
                              <a:gd name="connsiteY26" fmla="*/ 291092 h 299096"/>
                              <a:gd name="connsiteX27" fmla="*/ 5900 w 1896172"/>
                              <a:gd name="connsiteY27" fmla="*/ 293760 h 299096"/>
                              <a:gd name="connsiteX28" fmla="*/ 1831398 w 1896172"/>
                              <a:gd name="connsiteY28" fmla="*/ 48155 h 299096"/>
                              <a:gd name="connsiteX29" fmla="*/ 1862515 w 1896172"/>
                              <a:gd name="connsiteY29" fmla="*/ 27572 h 299096"/>
                              <a:gd name="connsiteX30" fmla="*/ 1867087 w 1896172"/>
                              <a:gd name="connsiteY30" fmla="*/ 27826 h 299096"/>
                              <a:gd name="connsiteX31" fmla="*/ 1867087 w 1896172"/>
                              <a:gd name="connsiteY31" fmla="*/ 26174 h 299096"/>
                              <a:gd name="connsiteX32" fmla="*/ 1857943 w 1896172"/>
                              <a:gd name="connsiteY32" fmla="*/ 18042 h 299096"/>
                              <a:gd name="connsiteX33" fmla="*/ 1838384 w 1896172"/>
                              <a:gd name="connsiteY33" fmla="*/ 23506 h 299096"/>
                              <a:gd name="connsiteX34" fmla="*/ 1835716 w 1896172"/>
                              <a:gd name="connsiteY34" fmla="*/ 7242 h 299096"/>
                              <a:gd name="connsiteX35" fmla="*/ 1863150 w 1896172"/>
                              <a:gd name="connsiteY35" fmla="*/ 0 h 299096"/>
                              <a:gd name="connsiteX36" fmla="*/ 1889949 w 1896172"/>
                              <a:gd name="connsiteY36" fmla="*/ 25412 h 299096"/>
                              <a:gd name="connsiteX37" fmla="*/ 1889441 w 1896172"/>
                              <a:gd name="connsiteY37" fmla="*/ 45487 h 299096"/>
                              <a:gd name="connsiteX38" fmla="*/ 1893124 w 1896172"/>
                              <a:gd name="connsiteY38" fmla="*/ 49807 h 299096"/>
                              <a:gd name="connsiteX39" fmla="*/ 1896173 w 1896172"/>
                              <a:gd name="connsiteY39" fmla="*/ 49172 h 299096"/>
                              <a:gd name="connsiteX40" fmla="*/ 1895283 w 1896172"/>
                              <a:gd name="connsiteY40" fmla="*/ 62513 h 299096"/>
                              <a:gd name="connsiteX41" fmla="*/ 1883472 w 1896172"/>
                              <a:gd name="connsiteY41" fmla="*/ 64800 h 299096"/>
                              <a:gd name="connsiteX42" fmla="*/ 1868485 w 1896172"/>
                              <a:gd name="connsiteY42" fmla="*/ 54889 h 299096"/>
                              <a:gd name="connsiteX43" fmla="*/ 1849941 w 1896172"/>
                              <a:gd name="connsiteY43" fmla="*/ 64800 h 299096"/>
                              <a:gd name="connsiteX44" fmla="*/ 1831525 w 1896172"/>
                              <a:gd name="connsiteY44" fmla="*/ 48155 h 299096"/>
                              <a:gd name="connsiteX45" fmla="*/ 1866706 w 1896172"/>
                              <a:gd name="connsiteY45" fmla="*/ 42819 h 299096"/>
                              <a:gd name="connsiteX46" fmla="*/ 1866961 w 1896172"/>
                              <a:gd name="connsiteY46" fmla="*/ 36974 h 299096"/>
                              <a:gd name="connsiteX47" fmla="*/ 1863531 w 1896172"/>
                              <a:gd name="connsiteY47" fmla="*/ 36974 h 299096"/>
                              <a:gd name="connsiteX48" fmla="*/ 1852989 w 1896172"/>
                              <a:gd name="connsiteY48" fmla="*/ 44725 h 299096"/>
                              <a:gd name="connsiteX49" fmla="*/ 1859213 w 1896172"/>
                              <a:gd name="connsiteY49" fmla="*/ 51586 h 299096"/>
                              <a:gd name="connsiteX50" fmla="*/ 1866579 w 1896172"/>
                              <a:gd name="connsiteY50" fmla="*/ 42819 h 299096"/>
                              <a:gd name="connsiteX51" fmla="*/ 1794946 w 1896172"/>
                              <a:gd name="connsiteY51" fmla="*/ 65562 h 299096"/>
                              <a:gd name="connsiteX52" fmla="*/ 1762940 w 1896172"/>
                              <a:gd name="connsiteY52" fmla="*/ 34306 h 299096"/>
                              <a:gd name="connsiteX53" fmla="*/ 1796597 w 1896172"/>
                              <a:gd name="connsiteY53" fmla="*/ 0 h 299096"/>
                              <a:gd name="connsiteX54" fmla="*/ 1828858 w 1896172"/>
                              <a:gd name="connsiteY54" fmla="*/ 31256 h 299096"/>
                              <a:gd name="connsiteX55" fmla="*/ 1794946 w 1896172"/>
                              <a:gd name="connsiteY55" fmla="*/ 65562 h 299096"/>
                              <a:gd name="connsiteX56" fmla="*/ 1796090 w 1896172"/>
                              <a:gd name="connsiteY56" fmla="*/ 16518 h 299096"/>
                              <a:gd name="connsiteX57" fmla="*/ 1786056 w 1896172"/>
                              <a:gd name="connsiteY57" fmla="*/ 32146 h 299096"/>
                              <a:gd name="connsiteX58" fmla="*/ 1795582 w 1896172"/>
                              <a:gd name="connsiteY58" fmla="*/ 48791 h 299096"/>
                              <a:gd name="connsiteX59" fmla="*/ 1805742 w 1896172"/>
                              <a:gd name="connsiteY59" fmla="*/ 33162 h 299096"/>
                              <a:gd name="connsiteX60" fmla="*/ 1796090 w 1896172"/>
                              <a:gd name="connsiteY60" fmla="*/ 16518 h 299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896172" h="299096">
                                <a:moveTo>
                                  <a:pt x="64705" y="297826"/>
                                </a:moveTo>
                                <a:cubicBezTo>
                                  <a:pt x="64705" y="297826"/>
                                  <a:pt x="65213" y="298715"/>
                                  <a:pt x="65213" y="299096"/>
                                </a:cubicBezTo>
                                <a:cubicBezTo>
                                  <a:pt x="64832" y="298842"/>
                                  <a:pt x="64451" y="298588"/>
                                  <a:pt x="64197" y="298080"/>
                                </a:cubicBezTo>
                                <a:cubicBezTo>
                                  <a:pt x="63562" y="298969"/>
                                  <a:pt x="63054" y="298080"/>
                                  <a:pt x="63308" y="296809"/>
                                </a:cubicBezTo>
                                <a:cubicBezTo>
                                  <a:pt x="62419" y="297699"/>
                                  <a:pt x="61911" y="297699"/>
                                  <a:pt x="62419" y="295539"/>
                                </a:cubicBezTo>
                                <a:cubicBezTo>
                                  <a:pt x="61530" y="296809"/>
                                  <a:pt x="60260" y="296936"/>
                                  <a:pt x="61403" y="294268"/>
                                </a:cubicBezTo>
                                <a:cubicBezTo>
                                  <a:pt x="59879" y="296682"/>
                                  <a:pt x="59371" y="294395"/>
                                  <a:pt x="60260" y="292743"/>
                                </a:cubicBezTo>
                                <a:cubicBezTo>
                                  <a:pt x="58355" y="294903"/>
                                  <a:pt x="57593" y="292998"/>
                                  <a:pt x="58609" y="290837"/>
                                </a:cubicBezTo>
                                <a:cubicBezTo>
                                  <a:pt x="56831" y="294141"/>
                                  <a:pt x="55433" y="291473"/>
                                  <a:pt x="56958" y="288677"/>
                                </a:cubicBezTo>
                                <a:cubicBezTo>
                                  <a:pt x="54545" y="293252"/>
                                  <a:pt x="53783" y="289059"/>
                                  <a:pt x="55052" y="286390"/>
                                </a:cubicBezTo>
                                <a:cubicBezTo>
                                  <a:pt x="52385" y="291219"/>
                                  <a:pt x="50988" y="287407"/>
                                  <a:pt x="52766" y="283722"/>
                                </a:cubicBezTo>
                                <a:cubicBezTo>
                                  <a:pt x="49083" y="289059"/>
                                  <a:pt x="48575" y="284230"/>
                                  <a:pt x="49591" y="279656"/>
                                </a:cubicBezTo>
                                <a:cubicBezTo>
                                  <a:pt x="46670" y="287534"/>
                                  <a:pt x="44765" y="281054"/>
                                  <a:pt x="45908" y="274955"/>
                                </a:cubicBezTo>
                                <a:cubicBezTo>
                                  <a:pt x="42479" y="285247"/>
                                  <a:pt x="40319" y="275590"/>
                                  <a:pt x="42606" y="270635"/>
                                </a:cubicBezTo>
                                <a:cubicBezTo>
                                  <a:pt x="47940" y="269619"/>
                                  <a:pt x="57084" y="274066"/>
                                  <a:pt x="46035" y="274828"/>
                                </a:cubicBezTo>
                                <a:cubicBezTo>
                                  <a:pt x="52385" y="275082"/>
                                  <a:pt x="58482" y="278513"/>
                                  <a:pt x="49845" y="279402"/>
                                </a:cubicBezTo>
                                <a:cubicBezTo>
                                  <a:pt x="54671" y="279529"/>
                                  <a:pt x="59371" y="281181"/>
                                  <a:pt x="53020" y="283468"/>
                                </a:cubicBezTo>
                                <a:cubicBezTo>
                                  <a:pt x="57212" y="282706"/>
                                  <a:pt x="60641" y="284993"/>
                                  <a:pt x="55179" y="286263"/>
                                </a:cubicBezTo>
                                <a:cubicBezTo>
                                  <a:pt x="58101" y="285755"/>
                                  <a:pt x="62038" y="287407"/>
                                  <a:pt x="56958" y="288550"/>
                                </a:cubicBezTo>
                                <a:cubicBezTo>
                                  <a:pt x="60260" y="287915"/>
                                  <a:pt x="62419" y="289821"/>
                                  <a:pt x="58736" y="290710"/>
                                </a:cubicBezTo>
                                <a:cubicBezTo>
                                  <a:pt x="61276" y="290202"/>
                                  <a:pt x="62927" y="291473"/>
                                  <a:pt x="60387" y="292616"/>
                                </a:cubicBezTo>
                                <a:cubicBezTo>
                                  <a:pt x="62165" y="292108"/>
                                  <a:pt x="64324" y="293124"/>
                                  <a:pt x="61530" y="294014"/>
                                </a:cubicBezTo>
                                <a:cubicBezTo>
                                  <a:pt x="64451" y="293506"/>
                                  <a:pt x="64070" y="294776"/>
                                  <a:pt x="62546" y="295285"/>
                                </a:cubicBezTo>
                                <a:cubicBezTo>
                                  <a:pt x="64832" y="295285"/>
                                  <a:pt x="64832" y="295793"/>
                                  <a:pt x="63562" y="296428"/>
                                </a:cubicBezTo>
                                <a:cubicBezTo>
                                  <a:pt x="65086" y="296682"/>
                                  <a:pt x="65721" y="297317"/>
                                  <a:pt x="64705" y="297699"/>
                                </a:cubicBezTo>
                                <a:moveTo>
                                  <a:pt x="5900" y="293760"/>
                                </a:moveTo>
                                <a:cubicBezTo>
                                  <a:pt x="3741" y="294014"/>
                                  <a:pt x="-5023" y="291981"/>
                                  <a:pt x="3995" y="291092"/>
                                </a:cubicBezTo>
                                <a:cubicBezTo>
                                  <a:pt x="8821" y="283722"/>
                                  <a:pt x="7043" y="291981"/>
                                  <a:pt x="5900" y="293760"/>
                                </a:cubicBezTo>
                                <a:moveTo>
                                  <a:pt x="1831398" y="48155"/>
                                </a:moveTo>
                                <a:cubicBezTo>
                                  <a:pt x="1831398" y="35831"/>
                                  <a:pt x="1841685" y="27572"/>
                                  <a:pt x="1862515" y="27572"/>
                                </a:cubicBezTo>
                                <a:cubicBezTo>
                                  <a:pt x="1863785" y="27572"/>
                                  <a:pt x="1865437" y="27572"/>
                                  <a:pt x="1867087" y="27826"/>
                                </a:cubicBezTo>
                                <a:lnTo>
                                  <a:pt x="1867087" y="26174"/>
                                </a:lnTo>
                                <a:cubicBezTo>
                                  <a:pt x="1867341" y="20965"/>
                                  <a:pt x="1864928" y="18042"/>
                                  <a:pt x="1857943" y="18042"/>
                                </a:cubicBezTo>
                                <a:cubicBezTo>
                                  <a:pt x="1851085" y="18169"/>
                                  <a:pt x="1844353" y="20075"/>
                                  <a:pt x="1838384" y="23506"/>
                                </a:cubicBezTo>
                                <a:lnTo>
                                  <a:pt x="1835716" y="7242"/>
                                </a:lnTo>
                                <a:cubicBezTo>
                                  <a:pt x="1844098" y="2541"/>
                                  <a:pt x="1853498" y="0"/>
                                  <a:pt x="1863150" y="0"/>
                                </a:cubicBezTo>
                                <a:cubicBezTo>
                                  <a:pt x="1882075" y="0"/>
                                  <a:pt x="1890076" y="7878"/>
                                  <a:pt x="1889949" y="25412"/>
                                </a:cubicBezTo>
                                <a:lnTo>
                                  <a:pt x="1889441" y="45487"/>
                                </a:lnTo>
                                <a:cubicBezTo>
                                  <a:pt x="1889314" y="49045"/>
                                  <a:pt x="1890584" y="49807"/>
                                  <a:pt x="1893124" y="49807"/>
                                </a:cubicBezTo>
                                <a:cubicBezTo>
                                  <a:pt x="1894140" y="49807"/>
                                  <a:pt x="1895156" y="49426"/>
                                  <a:pt x="1896173" y="49172"/>
                                </a:cubicBezTo>
                                <a:lnTo>
                                  <a:pt x="1895283" y="62513"/>
                                </a:lnTo>
                                <a:cubicBezTo>
                                  <a:pt x="1891600" y="64038"/>
                                  <a:pt x="1887536" y="64800"/>
                                  <a:pt x="1883472" y="64800"/>
                                </a:cubicBezTo>
                                <a:cubicBezTo>
                                  <a:pt x="1876105" y="64800"/>
                                  <a:pt x="1870517" y="62259"/>
                                  <a:pt x="1868485" y="54889"/>
                                </a:cubicBezTo>
                                <a:cubicBezTo>
                                  <a:pt x="1864928" y="61115"/>
                                  <a:pt x="1857435" y="64800"/>
                                  <a:pt x="1849941" y="64800"/>
                                </a:cubicBezTo>
                                <a:cubicBezTo>
                                  <a:pt x="1838637" y="64800"/>
                                  <a:pt x="1831525" y="58574"/>
                                  <a:pt x="1831525" y="48155"/>
                                </a:cubicBezTo>
                                <a:moveTo>
                                  <a:pt x="1866706" y="42819"/>
                                </a:moveTo>
                                <a:lnTo>
                                  <a:pt x="1866961" y="36974"/>
                                </a:lnTo>
                                <a:cubicBezTo>
                                  <a:pt x="1865817" y="36974"/>
                                  <a:pt x="1864674" y="36847"/>
                                  <a:pt x="1863531" y="36974"/>
                                </a:cubicBezTo>
                                <a:cubicBezTo>
                                  <a:pt x="1856037" y="36974"/>
                                  <a:pt x="1852989" y="40405"/>
                                  <a:pt x="1852989" y="44725"/>
                                </a:cubicBezTo>
                                <a:cubicBezTo>
                                  <a:pt x="1852989" y="48918"/>
                                  <a:pt x="1855402" y="51586"/>
                                  <a:pt x="1859213" y="51586"/>
                                </a:cubicBezTo>
                                <a:cubicBezTo>
                                  <a:pt x="1863531" y="51586"/>
                                  <a:pt x="1866452" y="48791"/>
                                  <a:pt x="1866579" y="42819"/>
                                </a:cubicBezTo>
                                <a:moveTo>
                                  <a:pt x="1794946" y="65562"/>
                                </a:moveTo>
                                <a:cubicBezTo>
                                  <a:pt x="1775514" y="65562"/>
                                  <a:pt x="1762940" y="51840"/>
                                  <a:pt x="1762940" y="34306"/>
                                </a:cubicBezTo>
                                <a:cubicBezTo>
                                  <a:pt x="1762940" y="14358"/>
                                  <a:pt x="1776403" y="0"/>
                                  <a:pt x="1796597" y="0"/>
                                </a:cubicBezTo>
                                <a:cubicBezTo>
                                  <a:pt x="1816792" y="0"/>
                                  <a:pt x="1828858" y="13722"/>
                                  <a:pt x="1828858" y="31256"/>
                                </a:cubicBezTo>
                                <a:cubicBezTo>
                                  <a:pt x="1828858" y="51205"/>
                                  <a:pt x="1815268" y="65562"/>
                                  <a:pt x="1794946" y="65562"/>
                                </a:cubicBezTo>
                                <a:moveTo>
                                  <a:pt x="1796090" y="16518"/>
                                </a:moveTo>
                                <a:cubicBezTo>
                                  <a:pt x="1789993" y="16518"/>
                                  <a:pt x="1786056" y="21600"/>
                                  <a:pt x="1786056" y="32146"/>
                                </a:cubicBezTo>
                                <a:cubicBezTo>
                                  <a:pt x="1786056" y="44471"/>
                                  <a:pt x="1790120" y="48791"/>
                                  <a:pt x="1795582" y="48791"/>
                                </a:cubicBezTo>
                                <a:cubicBezTo>
                                  <a:pt x="1801805" y="48791"/>
                                  <a:pt x="1805742" y="43962"/>
                                  <a:pt x="1805742" y="33162"/>
                                </a:cubicBezTo>
                                <a:cubicBezTo>
                                  <a:pt x="1805742" y="20456"/>
                                  <a:pt x="1801424" y="16518"/>
                                  <a:pt x="1796090" y="16518"/>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390316" name="Freeform 1528390316"/>
                        <wps:cNvSpPr/>
                        <wps:spPr>
                          <a:xfrm>
                            <a:off x="4962316" y="1091912"/>
                            <a:ext cx="44878" cy="36877"/>
                          </a:xfrm>
                          <a:custGeom>
                            <a:avLst/>
                            <a:gdLst>
                              <a:gd name="connsiteX0" fmla="*/ 17191 w 44878"/>
                              <a:gd name="connsiteY0" fmla="*/ 36115 h 36877"/>
                              <a:gd name="connsiteX1" fmla="*/ 17699 w 44878"/>
                              <a:gd name="connsiteY1" fmla="*/ 36878 h 36877"/>
                              <a:gd name="connsiteX2" fmla="*/ 16937 w 44878"/>
                              <a:gd name="connsiteY2" fmla="*/ 36497 h 36877"/>
                              <a:gd name="connsiteX3" fmla="*/ 16175 w 44878"/>
                              <a:gd name="connsiteY3" fmla="*/ 35607 h 36877"/>
                              <a:gd name="connsiteX4" fmla="*/ 15540 w 44878"/>
                              <a:gd name="connsiteY4" fmla="*/ 34972 h 36877"/>
                              <a:gd name="connsiteX5" fmla="*/ 14778 w 44878"/>
                              <a:gd name="connsiteY5" fmla="*/ 34209 h 36877"/>
                              <a:gd name="connsiteX6" fmla="*/ 13889 w 44878"/>
                              <a:gd name="connsiteY6" fmla="*/ 33447 h 36877"/>
                              <a:gd name="connsiteX7" fmla="*/ 12619 w 44878"/>
                              <a:gd name="connsiteY7" fmla="*/ 32304 h 36877"/>
                              <a:gd name="connsiteX8" fmla="*/ 11222 w 44878"/>
                              <a:gd name="connsiteY8" fmla="*/ 31033 h 36877"/>
                              <a:gd name="connsiteX9" fmla="*/ 9825 w 44878"/>
                              <a:gd name="connsiteY9" fmla="*/ 29762 h 36877"/>
                              <a:gd name="connsiteX10" fmla="*/ 8046 w 44878"/>
                              <a:gd name="connsiteY10" fmla="*/ 28238 h 36877"/>
                              <a:gd name="connsiteX11" fmla="*/ 5633 w 44878"/>
                              <a:gd name="connsiteY11" fmla="*/ 25951 h 36877"/>
                              <a:gd name="connsiteX12" fmla="*/ 2839 w 44878"/>
                              <a:gd name="connsiteY12" fmla="*/ 23282 h 36877"/>
                              <a:gd name="connsiteX13" fmla="*/ 299 w 44878"/>
                              <a:gd name="connsiteY13" fmla="*/ 20868 h 36877"/>
                              <a:gd name="connsiteX14" fmla="*/ 2966 w 44878"/>
                              <a:gd name="connsiteY14" fmla="*/ 23282 h 36877"/>
                              <a:gd name="connsiteX15" fmla="*/ 5887 w 44878"/>
                              <a:gd name="connsiteY15" fmla="*/ 25824 h 36877"/>
                              <a:gd name="connsiteX16" fmla="*/ 8300 w 44878"/>
                              <a:gd name="connsiteY16" fmla="*/ 28111 h 36877"/>
                              <a:gd name="connsiteX17" fmla="*/ 9951 w 44878"/>
                              <a:gd name="connsiteY17" fmla="*/ 29762 h 36877"/>
                              <a:gd name="connsiteX18" fmla="*/ 11349 w 44878"/>
                              <a:gd name="connsiteY18" fmla="*/ 31033 h 36877"/>
                              <a:gd name="connsiteX19" fmla="*/ 12619 w 44878"/>
                              <a:gd name="connsiteY19" fmla="*/ 32177 h 36877"/>
                              <a:gd name="connsiteX20" fmla="*/ 13762 w 44878"/>
                              <a:gd name="connsiteY20" fmla="*/ 33320 h 36877"/>
                              <a:gd name="connsiteX21" fmla="*/ 14651 w 44878"/>
                              <a:gd name="connsiteY21" fmla="*/ 34209 h 36877"/>
                              <a:gd name="connsiteX22" fmla="*/ 15540 w 44878"/>
                              <a:gd name="connsiteY22" fmla="*/ 34845 h 36877"/>
                              <a:gd name="connsiteX23" fmla="*/ 16302 w 44878"/>
                              <a:gd name="connsiteY23" fmla="*/ 35480 h 36877"/>
                              <a:gd name="connsiteX24" fmla="*/ 17191 w 44878"/>
                              <a:gd name="connsiteY24" fmla="*/ 36242 h 36877"/>
                              <a:gd name="connsiteX25" fmla="*/ 27606 w 44878"/>
                              <a:gd name="connsiteY25" fmla="*/ 30398 h 36877"/>
                              <a:gd name="connsiteX26" fmla="*/ 28241 w 44878"/>
                              <a:gd name="connsiteY26" fmla="*/ 31287 h 36877"/>
                              <a:gd name="connsiteX27" fmla="*/ 27352 w 44878"/>
                              <a:gd name="connsiteY27" fmla="*/ 30779 h 36877"/>
                              <a:gd name="connsiteX28" fmla="*/ 26463 w 44878"/>
                              <a:gd name="connsiteY28" fmla="*/ 30017 h 36877"/>
                              <a:gd name="connsiteX29" fmla="*/ 25574 w 44878"/>
                              <a:gd name="connsiteY29" fmla="*/ 29127 h 36877"/>
                              <a:gd name="connsiteX30" fmla="*/ 24558 w 44878"/>
                              <a:gd name="connsiteY30" fmla="*/ 28365 h 36877"/>
                              <a:gd name="connsiteX31" fmla="*/ 23414 w 44878"/>
                              <a:gd name="connsiteY31" fmla="*/ 27475 h 36877"/>
                              <a:gd name="connsiteX32" fmla="*/ 21890 w 44878"/>
                              <a:gd name="connsiteY32" fmla="*/ 26205 h 36877"/>
                              <a:gd name="connsiteX33" fmla="*/ 20239 w 44878"/>
                              <a:gd name="connsiteY33" fmla="*/ 24934 h 36877"/>
                              <a:gd name="connsiteX34" fmla="*/ 18461 w 44878"/>
                              <a:gd name="connsiteY34" fmla="*/ 23537 h 36877"/>
                              <a:gd name="connsiteX35" fmla="*/ 16302 w 44878"/>
                              <a:gd name="connsiteY35" fmla="*/ 21885 h 36877"/>
                              <a:gd name="connsiteX36" fmla="*/ 13127 w 44878"/>
                              <a:gd name="connsiteY36" fmla="*/ 19471 h 36877"/>
                              <a:gd name="connsiteX37" fmla="*/ 9570 w 44878"/>
                              <a:gd name="connsiteY37" fmla="*/ 16548 h 36877"/>
                              <a:gd name="connsiteX38" fmla="*/ 6269 w 44878"/>
                              <a:gd name="connsiteY38" fmla="*/ 13880 h 36877"/>
                              <a:gd name="connsiteX39" fmla="*/ 9698 w 44878"/>
                              <a:gd name="connsiteY39" fmla="*/ 16421 h 36877"/>
                              <a:gd name="connsiteX40" fmla="*/ 13381 w 44878"/>
                              <a:gd name="connsiteY40" fmla="*/ 19217 h 36877"/>
                              <a:gd name="connsiteX41" fmla="*/ 16429 w 44878"/>
                              <a:gd name="connsiteY41" fmla="*/ 21631 h 36877"/>
                              <a:gd name="connsiteX42" fmla="*/ 18588 w 44878"/>
                              <a:gd name="connsiteY42" fmla="*/ 23409 h 36877"/>
                              <a:gd name="connsiteX43" fmla="*/ 20366 w 44878"/>
                              <a:gd name="connsiteY43" fmla="*/ 24807 h 36877"/>
                              <a:gd name="connsiteX44" fmla="*/ 22017 w 44878"/>
                              <a:gd name="connsiteY44" fmla="*/ 26078 h 36877"/>
                              <a:gd name="connsiteX45" fmla="*/ 23542 w 44878"/>
                              <a:gd name="connsiteY45" fmla="*/ 27348 h 36877"/>
                              <a:gd name="connsiteX46" fmla="*/ 24685 w 44878"/>
                              <a:gd name="connsiteY46" fmla="*/ 28238 h 36877"/>
                              <a:gd name="connsiteX47" fmla="*/ 25701 w 44878"/>
                              <a:gd name="connsiteY47" fmla="*/ 29000 h 36877"/>
                              <a:gd name="connsiteX48" fmla="*/ 26717 w 44878"/>
                              <a:gd name="connsiteY48" fmla="*/ 29762 h 36877"/>
                              <a:gd name="connsiteX49" fmla="*/ 27733 w 44878"/>
                              <a:gd name="connsiteY49" fmla="*/ 30398 h 36877"/>
                              <a:gd name="connsiteX50" fmla="*/ 34972 w 44878"/>
                              <a:gd name="connsiteY50" fmla="*/ 26840 h 36877"/>
                              <a:gd name="connsiteX51" fmla="*/ 35480 w 44878"/>
                              <a:gd name="connsiteY51" fmla="*/ 27857 h 36877"/>
                              <a:gd name="connsiteX52" fmla="*/ 34591 w 44878"/>
                              <a:gd name="connsiteY52" fmla="*/ 27221 h 36877"/>
                              <a:gd name="connsiteX53" fmla="*/ 33702 w 44878"/>
                              <a:gd name="connsiteY53" fmla="*/ 26205 h 36877"/>
                              <a:gd name="connsiteX54" fmla="*/ 32940 w 44878"/>
                              <a:gd name="connsiteY54" fmla="*/ 25315 h 36877"/>
                              <a:gd name="connsiteX55" fmla="*/ 31924 w 44878"/>
                              <a:gd name="connsiteY55" fmla="*/ 24426 h 36877"/>
                              <a:gd name="connsiteX56" fmla="*/ 30781 w 44878"/>
                              <a:gd name="connsiteY56" fmla="*/ 23282 h 36877"/>
                              <a:gd name="connsiteX57" fmla="*/ 29257 w 44878"/>
                              <a:gd name="connsiteY57" fmla="*/ 21885 h 36877"/>
                              <a:gd name="connsiteX58" fmla="*/ 27606 w 44878"/>
                              <a:gd name="connsiteY58" fmla="*/ 20360 h 36877"/>
                              <a:gd name="connsiteX59" fmla="*/ 25828 w 44878"/>
                              <a:gd name="connsiteY59" fmla="*/ 18708 h 36877"/>
                              <a:gd name="connsiteX60" fmla="*/ 23669 w 44878"/>
                              <a:gd name="connsiteY60" fmla="*/ 16675 h 36877"/>
                              <a:gd name="connsiteX61" fmla="*/ 20493 w 44878"/>
                              <a:gd name="connsiteY61" fmla="*/ 13753 h 36877"/>
                              <a:gd name="connsiteX62" fmla="*/ 16937 w 44878"/>
                              <a:gd name="connsiteY62" fmla="*/ 10195 h 36877"/>
                              <a:gd name="connsiteX63" fmla="*/ 13635 w 44878"/>
                              <a:gd name="connsiteY63" fmla="*/ 7019 h 36877"/>
                              <a:gd name="connsiteX64" fmla="*/ 17064 w 44878"/>
                              <a:gd name="connsiteY64" fmla="*/ 10068 h 36877"/>
                              <a:gd name="connsiteX65" fmla="*/ 20747 w 44878"/>
                              <a:gd name="connsiteY65" fmla="*/ 13499 h 36877"/>
                              <a:gd name="connsiteX66" fmla="*/ 23923 w 44878"/>
                              <a:gd name="connsiteY66" fmla="*/ 16421 h 36877"/>
                              <a:gd name="connsiteX67" fmla="*/ 25955 w 44878"/>
                              <a:gd name="connsiteY67" fmla="*/ 18581 h 36877"/>
                              <a:gd name="connsiteX68" fmla="*/ 27733 w 44878"/>
                              <a:gd name="connsiteY68" fmla="*/ 20233 h 36877"/>
                              <a:gd name="connsiteX69" fmla="*/ 29384 w 44878"/>
                              <a:gd name="connsiteY69" fmla="*/ 21758 h 36877"/>
                              <a:gd name="connsiteX70" fmla="*/ 30908 w 44878"/>
                              <a:gd name="connsiteY70" fmla="*/ 23282 h 36877"/>
                              <a:gd name="connsiteX71" fmla="*/ 32051 w 44878"/>
                              <a:gd name="connsiteY71" fmla="*/ 24299 h 36877"/>
                              <a:gd name="connsiteX72" fmla="*/ 33067 w 44878"/>
                              <a:gd name="connsiteY72" fmla="*/ 25188 h 36877"/>
                              <a:gd name="connsiteX73" fmla="*/ 33956 w 44878"/>
                              <a:gd name="connsiteY73" fmla="*/ 26078 h 36877"/>
                              <a:gd name="connsiteX74" fmla="*/ 34972 w 44878"/>
                              <a:gd name="connsiteY74" fmla="*/ 26967 h 36877"/>
                              <a:gd name="connsiteX75" fmla="*/ 44879 w 44878"/>
                              <a:gd name="connsiteY75" fmla="*/ 24553 h 36877"/>
                              <a:gd name="connsiteX76" fmla="*/ 43863 w 44878"/>
                              <a:gd name="connsiteY76" fmla="*/ 23791 h 36877"/>
                              <a:gd name="connsiteX77" fmla="*/ 42847 w 44878"/>
                              <a:gd name="connsiteY77" fmla="*/ 22647 h 36877"/>
                              <a:gd name="connsiteX78" fmla="*/ 41958 w 44878"/>
                              <a:gd name="connsiteY78" fmla="*/ 21504 h 36877"/>
                              <a:gd name="connsiteX79" fmla="*/ 40942 w 44878"/>
                              <a:gd name="connsiteY79" fmla="*/ 20487 h 36877"/>
                              <a:gd name="connsiteX80" fmla="*/ 39799 w 44878"/>
                              <a:gd name="connsiteY80" fmla="*/ 19217 h 36877"/>
                              <a:gd name="connsiteX81" fmla="*/ 38147 w 44878"/>
                              <a:gd name="connsiteY81" fmla="*/ 17565 h 36877"/>
                              <a:gd name="connsiteX82" fmla="*/ 36496 w 44878"/>
                              <a:gd name="connsiteY82" fmla="*/ 15659 h 36877"/>
                              <a:gd name="connsiteX83" fmla="*/ 34718 w 44878"/>
                              <a:gd name="connsiteY83" fmla="*/ 13753 h 36877"/>
                              <a:gd name="connsiteX84" fmla="*/ 32432 w 44878"/>
                              <a:gd name="connsiteY84" fmla="*/ 11466 h 36877"/>
                              <a:gd name="connsiteX85" fmla="*/ 29257 w 44878"/>
                              <a:gd name="connsiteY85" fmla="*/ 8035 h 36877"/>
                              <a:gd name="connsiteX86" fmla="*/ 25574 w 44878"/>
                              <a:gd name="connsiteY86" fmla="*/ 3970 h 36877"/>
                              <a:gd name="connsiteX87" fmla="*/ 22271 w 44878"/>
                              <a:gd name="connsiteY87" fmla="*/ 285 h 36877"/>
                              <a:gd name="connsiteX88" fmla="*/ 25955 w 44878"/>
                              <a:gd name="connsiteY88" fmla="*/ 3842 h 36877"/>
                              <a:gd name="connsiteX89" fmla="*/ 29511 w 44878"/>
                              <a:gd name="connsiteY89" fmla="*/ 7781 h 36877"/>
                              <a:gd name="connsiteX90" fmla="*/ 32686 w 44878"/>
                              <a:gd name="connsiteY90" fmla="*/ 11212 h 36877"/>
                              <a:gd name="connsiteX91" fmla="*/ 34845 w 44878"/>
                              <a:gd name="connsiteY91" fmla="*/ 13626 h 36877"/>
                              <a:gd name="connsiteX92" fmla="*/ 36623 w 44878"/>
                              <a:gd name="connsiteY92" fmla="*/ 15532 h 36877"/>
                              <a:gd name="connsiteX93" fmla="*/ 38402 w 44878"/>
                              <a:gd name="connsiteY93" fmla="*/ 17438 h 36877"/>
                              <a:gd name="connsiteX94" fmla="*/ 39926 w 44878"/>
                              <a:gd name="connsiteY94" fmla="*/ 19090 h 36877"/>
                              <a:gd name="connsiteX95" fmla="*/ 41069 w 44878"/>
                              <a:gd name="connsiteY95" fmla="*/ 20360 h 36877"/>
                              <a:gd name="connsiteX96" fmla="*/ 42085 w 44878"/>
                              <a:gd name="connsiteY96" fmla="*/ 21377 h 36877"/>
                              <a:gd name="connsiteX97" fmla="*/ 43101 w 44878"/>
                              <a:gd name="connsiteY97" fmla="*/ 22266 h 36877"/>
                              <a:gd name="connsiteX98" fmla="*/ 44244 w 44878"/>
                              <a:gd name="connsiteY98" fmla="*/ 23282 h 36877"/>
                              <a:gd name="connsiteX99" fmla="*/ 44752 w 44878"/>
                              <a:gd name="connsiteY99" fmla="*/ 24426 h 36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Lst>
                            <a:rect l="l" t="t" r="r" b="b"/>
                            <a:pathLst>
                              <a:path w="44878" h="36877">
                                <a:moveTo>
                                  <a:pt x="17191" y="36115"/>
                                </a:moveTo>
                                <a:cubicBezTo>
                                  <a:pt x="17191" y="36115"/>
                                  <a:pt x="17445" y="36624"/>
                                  <a:pt x="17699" y="36878"/>
                                </a:cubicBezTo>
                                <a:cubicBezTo>
                                  <a:pt x="17445" y="36878"/>
                                  <a:pt x="17191" y="36624"/>
                                  <a:pt x="16937" y="36497"/>
                                </a:cubicBezTo>
                                <a:cubicBezTo>
                                  <a:pt x="16556" y="37132"/>
                                  <a:pt x="16175" y="36497"/>
                                  <a:pt x="16175" y="35607"/>
                                </a:cubicBezTo>
                                <a:cubicBezTo>
                                  <a:pt x="15667" y="36370"/>
                                  <a:pt x="15413" y="36370"/>
                                  <a:pt x="15540" y="34972"/>
                                </a:cubicBezTo>
                                <a:cubicBezTo>
                                  <a:pt x="15159" y="35988"/>
                                  <a:pt x="14270" y="35988"/>
                                  <a:pt x="14778" y="34209"/>
                                </a:cubicBezTo>
                                <a:cubicBezTo>
                                  <a:pt x="14016" y="35861"/>
                                  <a:pt x="13381" y="34464"/>
                                  <a:pt x="13889" y="33447"/>
                                </a:cubicBezTo>
                                <a:cubicBezTo>
                                  <a:pt x="12873" y="34972"/>
                                  <a:pt x="12111" y="33828"/>
                                  <a:pt x="12619" y="32304"/>
                                </a:cubicBezTo>
                                <a:cubicBezTo>
                                  <a:pt x="11730" y="34591"/>
                                  <a:pt x="10714" y="33066"/>
                                  <a:pt x="11222" y="31033"/>
                                </a:cubicBezTo>
                                <a:cubicBezTo>
                                  <a:pt x="10079" y="34209"/>
                                  <a:pt x="9189" y="31541"/>
                                  <a:pt x="9825" y="29762"/>
                                </a:cubicBezTo>
                                <a:cubicBezTo>
                                  <a:pt x="8555" y="33193"/>
                                  <a:pt x="7284" y="30906"/>
                                  <a:pt x="8046" y="28238"/>
                                </a:cubicBezTo>
                                <a:cubicBezTo>
                                  <a:pt x="6141" y="32049"/>
                                  <a:pt x="5379" y="29000"/>
                                  <a:pt x="5633" y="25951"/>
                                </a:cubicBezTo>
                                <a:cubicBezTo>
                                  <a:pt x="4490" y="31287"/>
                                  <a:pt x="2585" y="27221"/>
                                  <a:pt x="2839" y="23282"/>
                                </a:cubicBezTo>
                                <a:cubicBezTo>
                                  <a:pt x="1569" y="30144"/>
                                  <a:pt x="-844" y="24172"/>
                                  <a:pt x="299" y="20868"/>
                                </a:cubicBezTo>
                                <a:cubicBezTo>
                                  <a:pt x="3728" y="19725"/>
                                  <a:pt x="10079" y="21758"/>
                                  <a:pt x="2966" y="23282"/>
                                </a:cubicBezTo>
                                <a:cubicBezTo>
                                  <a:pt x="7157" y="22901"/>
                                  <a:pt x="11349" y="24553"/>
                                  <a:pt x="5887" y="25824"/>
                                </a:cubicBezTo>
                                <a:cubicBezTo>
                                  <a:pt x="9063" y="25569"/>
                                  <a:pt x="12238" y="26205"/>
                                  <a:pt x="8300" y="28111"/>
                                </a:cubicBezTo>
                                <a:cubicBezTo>
                                  <a:pt x="10968" y="27348"/>
                                  <a:pt x="13508" y="28492"/>
                                  <a:pt x="9951" y="29762"/>
                                </a:cubicBezTo>
                                <a:cubicBezTo>
                                  <a:pt x="11857" y="29127"/>
                                  <a:pt x="14651" y="29762"/>
                                  <a:pt x="11349" y="31033"/>
                                </a:cubicBezTo>
                                <a:cubicBezTo>
                                  <a:pt x="13381" y="30398"/>
                                  <a:pt x="15032" y="31287"/>
                                  <a:pt x="12619" y="32177"/>
                                </a:cubicBezTo>
                                <a:cubicBezTo>
                                  <a:pt x="14143" y="31668"/>
                                  <a:pt x="15413" y="32304"/>
                                  <a:pt x="13762" y="33320"/>
                                </a:cubicBezTo>
                                <a:cubicBezTo>
                                  <a:pt x="14905" y="32812"/>
                                  <a:pt x="16302" y="33320"/>
                                  <a:pt x="14651" y="34209"/>
                                </a:cubicBezTo>
                                <a:cubicBezTo>
                                  <a:pt x="16556" y="33701"/>
                                  <a:pt x="16429" y="34464"/>
                                  <a:pt x="15540" y="34845"/>
                                </a:cubicBezTo>
                                <a:cubicBezTo>
                                  <a:pt x="16937" y="34718"/>
                                  <a:pt x="16937" y="34845"/>
                                  <a:pt x="16302" y="35480"/>
                                </a:cubicBezTo>
                                <a:cubicBezTo>
                                  <a:pt x="17318" y="35480"/>
                                  <a:pt x="17826" y="35861"/>
                                  <a:pt x="17191" y="36242"/>
                                </a:cubicBezTo>
                                <a:moveTo>
                                  <a:pt x="27606" y="30398"/>
                                </a:moveTo>
                                <a:cubicBezTo>
                                  <a:pt x="27606" y="30398"/>
                                  <a:pt x="28114" y="31033"/>
                                  <a:pt x="28241" y="31287"/>
                                </a:cubicBezTo>
                                <a:cubicBezTo>
                                  <a:pt x="27860" y="31287"/>
                                  <a:pt x="27606" y="31033"/>
                                  <a:pt x="27352" y="30779"/>
                                </a:cubicBezTo>
                                <a:cubicBezTo>
                                  <a:pt x="26971" y="31541"/>
                                  <a:pt x="26463" y="31033"/>
                                  <a:pt x="26463" y="30017"/>
                                </a:cubicBezTo>
                                <a:cubicBezTo>
                                  <a:pt x="25955" y="30906"/>
                                  <a:pt x="25574" y="30906"/>
                                  <a:pt x="25574" y="29127"/>
                                </a:cubicBezTo>
                                <a:cubicBezTo>
                                  <a:pt x="25066" y="30271"/>
                                  <a:pt x="24176" y="30525"/>
                                  <a:pt x="24558" y="28365"/>
                                </a:cubicBezTo>
                                <a:cubicBezTo>
                                  <a:pt x="23795" y="30398"/>
                                  <a:pt x="23033" y="28873"/>
                                  <a:pt x="23414" y="27475"/>
                                </a:cubicBezTo>
                                <a:cubicBezTo>
                                  <a:pt x="22398" y="29381"/>
                                  <a:pt x="21383" y="28111"/>
                                  <a:pt x="21890" y="26205"/>
                                </a:cubicBezTo>
                                <a:cubicBezTo>
                                  <a:pt x="21128" y="29000"/>
                                  <a:pt x="19731" y="27348"/>
                                  <a:pt x="20239" y="24934"/>
                                </a:cubicBezTo>
                                <a:cubicBezTo>
                                  <a:pt x="19223" y="28746"/>
                                  <a:pt x="17953" y="25824"/>
                                  <a:pt x="18461" y="23537"/>
                                </a:cubicBezTo>
                                <a:cubicBezTo>
                                  <a:pt x="17318" y="27602"/>
                                  <a:pt x="15540" y="25061"/>
                                  <a:pt x="16302" y="21885"/>
                                </a:cubicBezTo>
                                <a:cubicBezTo>
                                  <a:pt x="14524" y="26586"/>
                                  <a:pt x="13254" y="23028"/>
                                  <a:pt x="13127" y="19471"/>
                                </a:cubicBezTo>
                                <a:cubicBezTo>
                                  <a:pt x="12365" y="25824"/>
                                  <a:pt x="9825" y="21250"/>
                                  <a:pt x="9570" y="16548"/>
                                </a:cubicBezTo>
                                <a:cubicBezTo>
                                  <a:pt x="8682" y="24807"/>
                                  <a:pt x="5379" y="17946"/>
                                  <a:pt x="6269" y="13880"/>
                                </a:cubicBezTo>
                                <a:cubicBezTo>
                                  <a:pt x="10206" y="12101"/>
                                  <a:pt x="17826" y="13880"/>
                                  <a:pt x="9698" y="16421"/>
                                </a:cubicBezTo>
                                <a:cubicBezTo>
                                  <a:pt x="14524" y="15659"/>
                                  <a:pt x="19604" y="17184"/>
                                  <a:pt x="13381" y="19217"/>
                                </a:cubicBezTo>
                                <a:cubicBezTo>
                                  <a:pt x="17064" y="18454"/>
                                  <a:pt x="20747" y="18962"/>
                                  <a:pt x="16429" y="21631"/>
                                </a:cubicBezTo>
                                <a:cubicBezTo>
                                  <a:pt x="19477" y="20360"/>
                                  <a:pt x="22398" y="21504"/>
                                  <a:pt x="18588" y="23409"/>
                                </a:cubicBezTo>
                                <a:cubicBezTo>
                                  <a:pt x="20747" y="22393"/>
                                  <a:pt x="23923" y="23155"/>
                                  <a:pt x="20366" y="24807"/>
                                </a:cubicBezTo>
                                <a:cubicBezTo>
                                  <a:pt x="22652" y="23791"/>
                                  <a:pt x="24685" y="24807"/>
                                  <a:pt x="22017" y="26078"/>
                                </a:cubicBezTo>
                                <a:cubicBezTo>
                                  <a:pt x="23795" y="25315"/>
                                  <a:pt x="25320" y="26078"/>
                                  <a:pt x="23542" y="27348"/>
                                </a:cubicBezTo>
                                <a:cubicBezTo>
                                  <a:pt x="24812" y="26713"/>
                                  <a:pt x="26590" y="26967"/>
                                  <a:pt x="24685" y="28238"/>
                                </a:cubicBezTo>
                                <a:cubicBezTo>
                                  <a:pt x="26844" y="27348"/>
                                  <a:pt x="26717" y="28238"/>
                                  <a:pt x="25701" y="29000"/>
                                </a:cubicBezTo>
                                <a:cubicBezTo>
                                  <a:pt x="27479" y="28619"/>
                                  <a:pt x="27479" y="29000"/>
                                  <a:pt x="26717" y="29762"/>
                                </a:cubicBezTo>
                                <a:cubicBezTo>
                                  <a:pt x="27860" y="29635"/>
                                  <a:pt x="28495" y="30017"/>
                                  <a:pt x="27733" y="30398"/>
                                </a:cubicBezTo>
                                <a:close/>
                                <a:moveTo>
                                  <a:pt x="34972" y="26840"/>
                                </a:moveTo>
                                <a:cubicBezTo>
                                  <a:pt x="34972" y="26840"/>
                                  <a:pt x="35480" y="27475"/>
                                  <a:pt x="35480" y="27857"/>
                                </a:cubicBezTo>
                                <a:cubicBezTo>
                                  <a:pt x="35099" y="27730"/>
                                  <a:pt x="34845" y="27475"/>
                                  <a:pt x="34591" y="27221"/>
                                </a:cubicBezTo>
                                <a:cubicBezTo>
                                  <a:pt x="34210" y="27984"/>
                                  <a:pt x="33702" y="27475"/>
                                  <a:pt x="33702" y="26205"/>
                                </a:cubicBezTo>
                                <a:cubicBezTo>
                                  <a:pt x="33067" y="27094"/>
                                  <a:pt x="32686" y="27094"/>
                                  <a:pt x="32940" y="25315"/>
                                </a:cubicBezTo>
                                <a:cubicBezTo>
                                  <a:pt x="32305" y="26586"/>
                                  <a:pt x="31289" y="26713"/>
                                  <a:pt x="31924" y="24426"/>
                                </a:cubicBezTo>
                                <a:cubicBezTo>
                                  <a:pt x="30908" y="26586"/>
                                  <a:pt x="30146" y="24807"/>
                                  <a:pt x="30781" y="23282"/>
                                </a:cubicBezTo>
                                <a:cubicBezTo>
                                  <a:pt x="29511" y="25315"/>
                                  <a:pt x="28622" y="23791"/>
                                  <a:pt x="29257" y="21885"/>
                                </a:cubicBezTo>
                                <a:cubicBezTo>
                                  <a:pt x="28114" y="24934"/>
                                  <a:pt x="26717" y="22901"/>
                                  <a:pt x="27606" y="20360"/>
                                </a:cubicBezTo>
                                <a:cubicBezTo>
                                  <a:pt x="26209" y="24426"/>
                                  <a:pt x="25066" y="20995"/>
                                  <a:pt x="25828" y="18708"/>
                                </a:cubicBezTo>
                                <a:cubicBezTo>
                                  <a:pt x="24304" y="23028"/>
                                  <a:pt x="22652" y="19979"/>
                                  <a:pt x="23669" y="16675"/>
                                </a:cubicBezTo>
                                <a:cubicBezTo>
                                  <a:pt x="21255" y="21631"/>
                                  <a:pt x="20239" y="17692"/>
                                  <a:pt x="20493" y="13753"/>
                                </a:cubicBezTo>
                                <a:cubicBezTo>
                                  <a:pt x="19096" y="20487"/>
                                  <a:pt x="16683" y="15405"/>
                                  <a:pt x="16937" y="10195"/>
                                </a:cubicBezTo>
                                <a:cubicBezTo>
                                  <a:pt x="15286" y="19090"/>
                                  <a:pt x="12238" y="11339"/>
                                  <a:pt x="13635" y="7019"/>
                                </a:cubicBezTo>
                                <a:cubicBezTo>
                                  <a:pt x="17953" y="5621"/>
                                  <a:pt x="26082" y="8162"/>
                                  <a:pt x="17064" y="10068"/>
                                </a:cubicBezTo>
                                <a:cubicBezTo>
                                  <a:pt x="22271" y="9687"/>
                                  <a:pt x="27733" y="11720"/>
                                  <a:pt x="20747" y="13499"/>
                                </a:cubicBezTo>
                                <a:cubicBezTo>
                                  <a:pt x="24812" y="13118"/>
                                  <a:pt x="28749" y="13880"/>
                                  <a:pt x="23923" y="16421"/>
                                </a:cubicBezTo>
                                <a:cubicBezTo>
                                  <a:pt x="27352" y="15405"/>
                                  <a:pt x="30400" y="16802"/>
                                  <a:pt x="25955" y="18581"/>
                                </a:cubicBezTo>
                                <a:cubicBezTo>
                                  <a:pt x="28368" y="17819"/>
                                  <a:pt x="31797" y="18708"/>
                                  <a:pt x="27733" y="20233"/>
                                </a:cubicBezTo>
                                <a:cubicBezTo>
                                  <a:pt x="30273" y="19344"/>
                                  <a:pt x="32432" y="20614"/>
                                  <a:pt x="29384" y="21758"/>
                                </a:cubicBezTo>
                                <a:cubicBezTo>
                                  <a:pt x="31416" y="21122"/>
                                  <a:pt x="32940" y="21885"/>
                                  <a:pt x="30908" y="23282"/>
                                </a:cubicBezTo>
                                <a:cubicBezTo>
                                  <a:pt x="32305" y="22647"/>
                                  <a:pt x="34210" y="23282"/>
                                  <a:pt x="32051" y="24299"/>
                                </a:cubicBezTo>
                                <a:cubicBezTo>
                                  <a:pt x="34464" y="23537"/>
                                  <a:pt x="34210" y="24553"/>
                                  <a:pt x="33067" y="25188"/>
                                </a:cubicBezTo>
                                <a:cubicBezTo>
                                  <a:pt x="34972" y="25061"/>
                                  <a:pt x="34972" y="25315"/>
                                  <a:pt x="33956" y="26078"/>
                                </a:cubicBezTo>
                                <a:cubicBezTo>
                                  <a:pt x="35227" y="26078"/>
                                  <a:pt x="35861" y="26459"/>
                                  <a:pt x="34972" y="26967"/>
                                </a:cubicBezTo>
                                <a:close/>
                                <a:moveTo>
                                  <a:pt x="44879" y="24553"/>
                                </a:moveTo>
                                <a:cubicBezTo>
                                  <a:pt x="44879" y="24553"/>
                                  <a:pt x="44117" y="24172"/>
                                  <a:pt x="43863" y="23791"/>
                                </a:cubicBezTo>
                                <a:cubicBezTo>
                                  <a:pt x="43355" y="24553"/>
                                  <a:pt x="42847" y="23791"/>
                                  <a:pt x="42847" y="22647"/>
                                </a:cubicBezTo>
                                <a:cubicBezTo>
                                  <a:pt x="42085" y="23537"/>
                                  <a:pt x="41704" y="23537"/>
                                  <a:pt x="41958" y="21504"/>
                                </a:cubicBezTo>
                                <a:cubicBezTo>
                                  <a:pt x="41196" y="22774"/>
                                  <a:pt x="40053" y="23028"/>
                                  <a:pt x="40942" y="20487"/>
                                </a:cubicBezTo>
                                <a:cubicBezTo>
                                  <a:pt x="39672" y="22647"/>
                                  <a:pt x="39037" y="20868"/>
                                  <a:pt x="39799" y="19217"/>
                                </a:cubicBezTo>
                                <a:cubicBezTo>
                                  <a:pt x="38275" y="21250"/>
                                  <a:pt x="37385" y="19725"/>
                                  <a:pt x="38147" y="17565"/>
                                </a:cubicBezTo>
                                <a:cubicBezTo>
                                  <a:pt x="36751" y="20741"/>
                                  <a:pt x="35353" y="18454"/>
                                  <a:pt x="36496" y="15659"/>
                                </a:cubicBezTo>
                                <a:cubicBezTo>
                                  <a:pt x="34591" y="19979"/>
                                  <a:pt x="33575" y="16167"/>
                                  <a:pt x="34718" y="13753"/>
                                </a:cubicBezTo>
                                <a:cubicBezTo>
                                  <a:pt x="32559" y="18200"/>
                                  <a:pt x="31035" y="14897"/>
                                  <a:pt x="32432" y="11466"/>
                                </a:cubicBezTo>
                                <a:cubicBezTo>
                                  <a:pt x="29384" y="16548"/>
                                  <a:pt x="28622" y="12228"/>
                                  <a:pt x="29257" y="8035"/>
                                </a:cubicBezTo>
                                <a:cubicBezTo>
                                  <a:pt x="27098" y="15405"/>
                                  <a:pt x="24939" y="9433"/>
                                  <a:pt x="25574" y="3970"/>
                                </a:cubicBezTo>
                                <a:cubicBezTo>
                                  <a:pt x="23033" y="13499"/>
                                  <a:pt x="20493" y="4859"/>
                                  <a:pt x="22271" y="285"/>
                                </a:cubicBezTo>
                                <a:cubicBezTo>
                                  <a:pt x="27098" y="-986"/>
                                  <a:pt x="35608" y="2318"/>
                                  <a:pt x="25955" y="3842"/>
                                </a:cubicBezTo>
                                <a:cubicBezTo>
                                  <a:pt x="31670" y="3842"/>
                                  <a:pt x="37132" y="6511"/>
                                  <a:pt x="29511" y="7781"/>
                                </a:cubicBezTo>
                                <a:cubicBezTo>
                                  <a:pt x="33829" y="7781"/>
                                  <a:pt x="38275" y="8925"/>
                                  <a:pt x="32686" y="11212"/>
                                </a:cubicBezTo>
                                <a:cubicBezTo>
                                  <a:pt x="36496" y="10322"/>
                                  <a:pt x="39672" y="12101"/>
                                  <a:pt x="34845" y="13626"/>
                                </a:cubicBezTo>
                                <a:cubicBezTo>
                                  <a:pt x="37513" y="12864"/>
                                  <a:pt x="41323" y="14261"/>
                                  <a:pt x="36623" y="15532"/>
                                </a:cubicBezTo>
                                <a:cubicBezTo>
                                  <a:pt x="39545" y="14769"/>
                                  <a:pt x="41704" y="16421"/>
                                  <a:pt x="38402" y="17438"/>
                                </a:cubicBezTo>
                                <a:cubicBezTo>
                                  <a:pt x="40688" y="16802"/>
                                  <a:pt x="42339" y="17946"/>
                                  <a:pt x="39926" y="19090"/>
                                </a:cubicBezTo>
                                <a:cubicBezTo>
                                  <a:pt x="41577" y="18581"/>
                                  <a:pt x="43482" y="19344"/>
                                  <a:pt x="41069" y="20360"/>
                                </a:cubicBezTo>
                                <a:cubicBezTo>
                                  <a:pt x="43736" y="19725"/>
                                  <a:pt x="43482" y="20868"/>
                                  <a:pt x="42085" y="21377"/>
                                </a:cubicBezTo>
                                <a:cubicBezTo>
                                  <a:pt x="44244" y="21377"/>
                                  <a:pt x="44117" y="21631"/>
                                  <a:pt x="43101" y="22266"/>
                                </a:cubicBezTo>
                                <a:cubicBezTo>
                                  <a:pt x="44498" y="22266"/>
                                  <a:pt x="45133" y="22901"/>
                                  <a:pt x="44244" y="23282"/>
                                </a:cubicBezTo>
                                <a:cubicBezTo>
                                  <a:pt x="44498" y="23664"/>
                                  <a:pt x="44752" y="24045"/>
                                  <a:pt x="44752" y="24426"/>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1435412" name="Freeform 601435412"/>
                        <wps:cNvSpPr/>
                        <wps:spPr>
                          <a:xfrm>
                            <a:off x="4909399" y="1060178"/>
                            <a:ext cx="63091" cy="49994"/>
                          </a:xfrm>
                          <a:custGeom>
                            <a:avLst/>
                            <a:gdLst>
                              <a:gd name="connsiteX0" fmla="*/ 5588 w 63091"/>
                              <a:gd name="connsiteY0" fmla="*/ 21981 h 49994"/>
                              <a:gd name="connsiteX1" fmla="*/ 24132 w 63091"/>
                              <a:gd name="connsiteY1" fmla="*/ 5336 h 49994"/>
                              <a:gd name="connsiteX2" fmla="*/ 24513 w 63091"/>
                              <a:gd name="connsiteY2" fmla="*/ 4828 h 49994"/>
                              <a:gd name="connsiteX3" fmla="*/ 24004 w 63091"/>
                              <a:gd name="connsiteY3" fmla="*/ 4447 h 49994"/>
                              <a:gd name="connsiteX4" fmla="*/ 14479 w 63091"/>
                              <a:gd name="connsiteY4" fmla="*/ 2033 h 49994"/>
                              <a:gd name="connsiteX5" fmla="*/ 8637 w 63091"/>
                              <a:gd name="connsiteY5" fmla="*/ 508 h 49994"/>
                              <a:gd name="connsiteX6" fmla="*/ 7366 w 63091"/>
                              <a:gd name="connsiteY6" fmla="*/ 0 h 49994"/>
                              <a:gd name="connsiteX7" fmla="*/ 6858 w 63091"/>
                              <a:gd name="connsiteY7" fmla="*/ 508 h 49994"/>
                              <a:gd name="connsiteX8" fmla="*/ 5080 w 63091"/>
                              <a:gd name="connsiteY8" fmla="*/ 4701 h 49994"/>
                              <a:gd name="connsiteX9" fmla="*/ 5207 w 63091"/>
                              <a:gd name="connsiteY9" fmla="*/ 5209 h 49994"/>
                              <a:gd name="connsiteX10" fmla="*/ 5715 w 63091"/>
                              <a:gd name="connsiteY10" fmla="*/ 4828 h 49994"/>
                              <a:gd name="connsiteX11" fmla="*/ 8002 w 63091"/>
                              <a:gd name="connsiteY11" fmla="*/ 2922 h 49994"/>
                              <a:gd name="connsiteX12" fmla="*/ 12701 w 63091"/>
                              <a:gd name="connsiteY12" fmla="*/ 3431 h 49994"/>
                              <a:gd name="connsiteX13" fmla="*/ 18797 w 63091"/>
                              <a:gd name="connsiteY13" fmla="*/ 4955 h 49994"/>
                              <a:gd name="connsiteX14" fmla="*/ 635 w 63091"/>
                              <a:gd name="connsiteY14" fmla="*/ 21346 h 49994"/>
                              <a:gd name="connsiteX15" fmla="*/ 0 w 63091"/>
                              <a:gd name="connsiteY15" fmla="*/ 22108 h 49994"/>
                              <a:gd name="connsiteX16" fmla="*/ 508 w 63091"/>
                              <a:gd name="connsiteY16" fmla="*/ 22489 h 49994"/>
                              <a:gd name="connsiteX17" fmla="*/ 17273 w 63091"/>
                              <a:gd name="connsiteY17" fmla="*/ 26809 h 49994"/>
                              <a:gd name="connsiteX18" fmla="*/ 18416 w 63091"/>
                              <a:gd name="connsiteY18" fmla="*/ 26301 h 49994"/>
                              <a:gd name="connsiteX19" fmla="*/ 19940 w 63091"/>
                              <a:gd name="connsiteY19" fmla="*/ 22871 h 49994"/>
                              <a:gd name="connsiteX20" fmla="*/ 19940 w 63091"/>
                              <a:gd name="connsiteY20" fmla="*/ 21854 h 49994"/>
                              <a:gd name="connsiteX21" fmla="*/ 19559 w 63091"/>
                              <a:gd name="connsiteY21" fmla="*/ 22235 h 49994"/>
                              <a:gd name="connsiteX22" fmla="*/ 18670 w 63091"/>
                              <a:gd name="connsiteY22" fmla="*/ 23506 h 49994"/>
                              <a:gd name="connsiteX23" fmla="*/ 13336 w 63091"/>
                              <a:gd name="connsiteY23" fmla="*/ 23887 h 49994"/>
                              <a:gd name="connsiteX24" fmla="*/ 5588 w 63091"/>
                              <a:gd name="connsiteY24" fmla="*/ 21981 h 49994"/>
                              <a:gd name="connsiteX25" fmla="*/ 56011 w 63091"/>
                              <a:gd name="connsiteY25" fmla="*/ 43327 h 49994"/>
                              <a:gd name="connsiteX26" fmla="*/ 59059 w 63091"/>
                              <a:gd name="connsiteY26" fmla="*/ 45614 h 49994"/>
                              <a:gd name="connsiteX27" fmla="*/ 56011 w 63091"/>
                              <a:gd name="connsiteY27" fmla="*/ 43327 h 4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3091" h="49994">
                                <a:moveTo>
                                  <a:pt x="5588" y="21981"/>
                                </a:moveTo>
                                <a:lnTo>
                                  <a:pt x="24132" y="5336"/>
                                </a:lnTo>
                                <a:cubicBezTo>
                                  <a:pt x="24132" y="5336"/>
                                  <a:pt x="24385" y="5082"/>
                                  <a:pt x="24513" y="4828"/>
                                </a:cubicBezTo>
                                <a:cubicBezTo>
                                  <a:pt x="24513" y="4701"/>
                                  <a:pt x="24385" y="4574"/>
                                  <a:pt x="24004" y="4447"/>
                                </a:cubicBezTo>
                                <a:lnTo>
                                  <a:pt x="14479" y="2033"/>
                                </a:lnTo>
                                <a:lnTo>
                                  <a:pt x="8637" y="508"/>
                                </a:lnTo>
                                <a:cubicBezTo>
                                  <a:pt x="8637" y="508"/>
                                  <a:pt x="7874" y="127"/>
                                  <a:pt x="7366" y="0"/>
                                </a:cubicBezTo>
                                <a:cubicBezTo>
                                  <a:pt x="7112" y="0"/>
                                  <a:pt x="6985" y="0"/>
                                  <a:pt x="6858" y="508"/>
                                </a:cubicBezTo>
                                <a:lnTo>
                                  <a:pt x="5080" y="4701"/>
                                </a:lnTo>
                                <a:cubicBezTo>
                                  <a:pt x="5080" y="4701"/>
                                  <a:pt x="5080" y="5209"/>
                                  <a:pt x="5207" y="5209"/>
                                </a:cubicBezTo>
                                <a:cubicBezTo>
                                  <a:pt x="5461" y="5209"/>
                                  <a:pt x="5588" y="5209"/>
                                  <a:pt x="5715" y="4828"/>
                                </a:cubicBezTo>
                                <a:cubicBezTo>
                                  <a:pt x="6096" y="3939"/>
                                  <a:pt x="6985" y="3176"/>
                                  <a:pt x="8002" y="2922"/>
                                </a:cubicBezTo>
                                <a:cubicBezTo>
                                  <a:pt x="9526" y="2795"/>
                                  <a:pt x="11177" y="2922"/>
                                  <a:pt x="12701" y="3431"/>
                                </a:cubicBezTo>
                                <a:lnTo>
                                  <a:pt x="18797" y="4955"/>
                                </a:lnTo>
                                <a:lnTo>
                                  <a:pt x="635" y="21346"/>
                                </a:lnTo>
                                <a:cubicBezTo>
                                  <a:pt x="635" y="21346"/>
                                  <a:pt x="0" y="21981"/>
                                  <a:pt x="0" y="22108"/>
                                </a:cubicBezTo>
                                <a:cubicBezTo>
                                  <a:pt x="0" y="22362"/>
                                  <a:pt x="0" y="22489"/>
                                  <a:pt x="508" y="22489"/>
                                </a:cubicBezTo>
                                <a:lnTo>
                                  <a:pt x="17273" y="26809"/>
                                </a:lnTo>
                                <a:cubicBezTo>
                                  <a:pt x="17273" y="26809"/>
                                  <a:pt x="18162" y="26809"/>
                                  <a:pt x="18416" y="26301"/>
                                </a:cubicBezTo>
                                <a:cubicBezTo>
                                  <a:pt x="19051" y="25158"/>
                                  <a:pt x="19559" y="24014"/>
                                  <a:pt x="19940" y="22871"/>
                                </a:cubicBezTo>
                                <a:cubicBezTo>
                                  <a:pt x="20067" y="22108"/>
                                  <a:pt x="20067" y="21981"/>
                                  <a:pt x="19940" y="21854"/>
                                </a:cubicBezTo>
                                <a:cubicBezTo>
                                  <a:pt x="19686" y="21854"/>
                                  <a:pt x="19686" y="21854"/>
                                  <a:pt x="19559" y="22235"/>
                                </a:cubicBezTo>
                                <a:cubicBezTo>
                                  <a:pt x="19305" y="22744"/>
                                  <a:pt x="19051" y="23125"/>
                                  <a:pt x="18670" y="23506"/>
                                </a:cubicBezTo>
                                <a:cubicBezTo>
                                  <a:pt x="17908" y="24268"/>
                                  <a:pt x="16511" y="24776"/>
                                  <a:pt x="13336" y="23887"/>
                                </a:cubicBezTo>
                                <a:lnTo>
                                  <a:pt x="5588" y="21981"/>
                                </a:lnTo>
                                <a:close/>
                                <a:moveTo>
                                  <a:pt x="56011" y="43327"/>
                                </a:moveTo>
                                <a:cubicBezTo>
                                  <a:pt x="58297" y="42056"/>
                                  <a:pt x="68712" y="41167"/>
                                  <a:pt x="59059" y="45614"/>
                                </a:cubicBezTo>
                                <a:cubicBezTo>
                                  <a:pt x="56519" y="55652"/>
                                  <a:pt x="55249" y="45614"/>
                                  <a:pt x="56011" y="43327"/>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1549325" name="Freeform 1601549325"/>
                        <wps:cNvSpPr/>
                        <wps:spPr>
                          <a:xfrm>
                            <a:off x="4905842" y="1042972"/>
                            <a:ext cx="170205" cy="80226"/>
                          </a:xfrm>
                          <a:custGeom>
                            <a:avLst/>
                            <a:gdLst>
                              <a:gd name="connsiteX0" fmla="*/ 22099 w 170205"/>
                              <a:gd name="connsiteY0" fmla="*/ 62820 h 80226"/>
                              <a:gd name="connsiteX1" fmla="*/ 18797 w 170205"/>
                              <a:gd name="connsiteY1" fmla="*/ 65488 h 80226"/>
                              <a:gd name="connsiteX2" fmla="*/ 15241 w 170205"/>
                              <a:gd name="connsiteY2" fmla="*/ 68410 h 80226"/>
                              <a:gd name="connsiteX3" fmla="*/ 12066 w 170205"/>
                              <a:gd name="connsiteY3" fmla="*/ 70824 h 80226"/>
                              <a:gd name="connsiteX4" fmla="*/ 9907 w 170205"/>
                              <a:gd name="connsiteY4" fmla="*/ 72476 h 80226"/>
                              <a:gd name="connsiteX5" fmla="*/ 8128 w 170205"/>
                              <a:gd name="connsiteY5" fmla="*/ 73874 h 80226"/>
                              <a:gd name="connsiteX6" fmla="*/ 6477 w 170205"/>
                              <a:gd name="connsiteY6" fmla="*/ 75144 h 80226"/>
                              <a:gd name="connsiteX7" fmla="*/ 4953 w 170205"/>
                              <a:gd name="connsiteY7" fmla="*/ 76415 h 80226"/>
                              <a:gd name="connsiteX8" fmla="*/ 3810 w 170205"/>
                              <a:gd name="connsiteY8" fmla="*/ 77304 h 80226"/>
                              <a:gd name="connsiteX9" fmla="*/ 2794 w 170205"/>
                              <a:gd name="connsiteY9" fmla="*/ 78067 h 80226"/>
                              <a:gd name="connsiteX10" fmla="*/ 1905 w 170205"/>
                              <a:gd name="connsiteY10" fmla="*/ 78956 h 80226"/>
                              <a:gd name="connsiteX11" fmla="*/ 1016 w 170205"/>
                              <a:gd name="connsiteY11" fmla="*/ 79718 h 80226"/>
                              <a:gd name="connsiteX12" fmla="*/ 0 w 170205"/>
                              <a:gd name="connsiteY12" fmla="*/ 80227 h 80226"/>
                              <a:gd name="connsiteX13" fmla="*/ 635 w 170205"/>
                              <a:gd name="connsiteY13" fmla="*/ 79337 h 80226"/>
                              <a:gd name="connsiteX14" fmla="*/ 1651 w 170205"/>
                              <a:gd name="connsiteY14" fmla="*/ 78702 h 80226"/>
                              <a:gd name="connsiteX15" fmla="*/ 2667 w 170205"/>
                              <a:gd name="connsiteY15" fmla="*/ 78067 h 80226"/>
                              <a:gd name="connsiteX16" fmla="*/ 3683 w 170205"/>
                              <a:gd name="connsiteY16" fmla="*/ 77304 h 80226"/>
                              <a:gd name="connsiteX17" fmla="*/ 4699 w 170205"/>
                              <a:gd name="connsiteY17" fmla="*/ 76415 h 80226"/>
                              <a:gd name="connsiteX18" fmla="*/ 6223 w 170205"/>
                              <a:gd name="connsiteY18" fmla="*/ 75144 h 80226"/>
                              <a:gd name="connsiteX19" fmla="*/ 7874 w 170205"/>
                              <a:gd name="connsiteY19" fmla="*/ 73874 h 80226"/>
                              <a:gd name="connsiteX20" fmla="*/ 9652 w 170205"/>
                              <a:gd name="connsiteY20" fmla="*/ 72476 h 80226"/>
                              <a:gd name="connsiteX21" fmla="*/ 11812 w 170205"/>
                              <a:gd name="connsiteY21" fmla="*/ 70697 h 80226"/>
                              <a:gd name="connsiteX22" fmla="*/ 14860 w 170205"/>
                              <a:gd name="connsiteY22" fmla="*/ 68283 h 80226"/>
                              <a:gd name="connsiteX23" fmla="*/ 18543 w 170205"/>
                              <a:gd name="connsiteY23" fmla="*/ 65488 h 80226"/>
                              <a:gd name="connsiteX24" fmla="*/ 21972 w 170205"/>
                              <a:gd name="connsiteY24" fmla="*/ 63074 h 80226"/>
                              <a:gd name="connsiteX25" fmla="*/ 34419 w 170205"/>
                              <a:gd name="connsiteY25" fmla="*/ 62947 h 80226"/>
                              <a:gd name="connsiteX26" fmla="*/ 32514 w 170205"/>
                              <a:gd name="connsiteY26" fmla="*/ 65615 h 80226"/>
                              <a:gd name="connsiteX27" fmla="*/ 34419 w 170205"/>
                              <a:gd name="connsiteY27" fmla="*/ 62947 h 80226"/>
                              <a:gd name="connsiteX28" fmla="*/ 60964 w 170205"/>
                              <a:gd name="connsiteY28" fmla="*/ 33977 h 80226"/>
                              <a:gd name="connsiteX29" fmla="*/ 54995 w 170205"/>
                              <a:gd name="connsiteY29" fmla="*/ 34740 h 80226"/>
                              <a:gd name="connsiteX30" fmla="*/ 54868 w 170205"/>
                              <a:gd name="connsiteY30" fmla="*/ 34740 h 80226"/>
                              <a:gd name="connsiteX31" fmla="*/ 56773 w 170205"/>
                              <a:gd name="connsiteY31" fmla="*/ 26608 h 80226"/>
                              <a:gd name="connsiteX32" fmla="*/ 56773 w 170205"/>
                              <a:gd name="connsiteY32" fmla="*/ 26354 h 80226"/>
                              <a:gd name="connsiteX33" fmla="*/ 57027 w 170205"/>
                              <a:gd name="connsiteY33" fmla="*/ 26608 h 80226"/>
                              <a:gd name="connsiteX34" fmla="*/ 60964 w 170205"/>
                              <a:gd name="connsiteY34" fmla="*/ 33723 h 80226"/>
                              <a:gd name="connsiteX35" fmla="*/ 60964 w 170205"/>
                              <a:gd name="connsiteY35" fmla="*/ 33977 h 80226"/>
                              <a:gd name="connsiteX36" fmla="*/ 73030 w 170205"/>
                              <a:gd name="connsiteY36" fmla="*/ 41474 h 80226"/>
                              <a:gd name="connsiteX37" fmla="*/ 71760 w 170205"/>
                              <a:gd name="connsiteY37" fmla="*/ 41474 h 80226"/>
                              <a:gd name="connsiteX38" fmla="*/ 68458 w 170205"/>
                              <a:gd name="connsiteY38" fmla="*/ 38551 h 80226"/>
                              <a:gd name="connsiteX39" fmla="*/ 57916 w 170205"/>
                              <a:gd name="connsiteY39" fmla="*/ 20890 h 80226"/>
                              <a:gd name="connsiteX40" fmla="*/ 57027 w 170205"/>
                              <a:gd name="connsiteY40" fmla="*/ 20001 h 80226"/>
                              <a:gd name="connsiteX41" fmla="*/ 56265 w 170205"/>
                              <a:gd name="connsiteY41" fmla="*/ 21271 h 80226"/>
                              <a:gd name="connsiteX42" fmla="*/ 50930 w 170205"/>
                              <a:gd name="connsiteY42" fmla="*/ 41601 h 80226"/>
                              <a:gd name="connsiteX43" fmla="*/ 48644 w 170205"/>
                              <a:gd name="connsiteY43" fmla="*/ 44777 h 80226"/>
                              <a:gd name="connsiteX44" fmla="*/ 47628 w 170205"/>
                              <a:gd name="connsiteY44" fmla="*/ 44904 h 80226"/>
                              <a:gd name="connsiteX45" fmla="*/ 47247 w 170205"/>
                              <a:gd name="connsiteY45" fmla="*/ 45158 h 80226"/>
                              <a:gd name="connsiteX46" fmla="*/ 47882 w 170205"/>
                              <a:gd name="connsiteY46" fmla="*/ 45286 h 80226"/>
                              <a:gd name="connsiteX47" fmla="*/ 51692 w 170205"/>
                              <a:gd name="connsiteY47" fmla="*/ 44650 h 80226"/>
                              <a:gd name="connsiteX48" fmla="*/ 55122 w 170205"/>
                              <a:gd name="connsiteY48" fmla="*/ 44269 h 80226"/>
                              <a:gd name="connsiteX49" fmla="*/ 55630 w 170205"/>
                              <a:gd name="connsiteY49" fmla="*/ 43888 h 80226"/>
                              <a:gd name="connsiteX50" fmla="*/ 55122 w 170205"/>
                              <a:gd name="connsiteY50" fmla="*/ 43888 h 80226"/>
                              <a:gd name="connsiteX51" fmla="*/ 54741 w 170205"/>
                              <a:gd name="connsiteY51" fmla="*/ 43888 h 80226"/>
                              <a:gd name="connsiteX52" fmla="*/ 53343 w 170205"/>
                              <a:gd name="connsiteY52" fmla="*/ 43126 h 80226"/>
                              <a:gd name="connsiteX53" fmla="*/ 53598 w 170205"/>
                              <a:gd name="connsiteY53" fmla="*/ 41220 h 80226"/>
                              <a:gd name="connsiteX54" fmla="*/ 54614 w 170205"/>
                              <a:gd name="connsiteY54" fmla="*/ 36518 h 80226"/>
                              <a:gd name="connsiteX55" fmla="*/ 54868 w 170205"/>
                              <a:gd name="connsiteY55" fmla="*/ 36264 h 80226"/>
                              <a:gd name="connsiteX56" fmla="*/ 61980 w 170205"/>
                              <a:gd name="connsiteY56" fmla="*/ 35248 h 80226"/>
                              <a:gd name="connsiteX57" fmla="*/ 62361 w 170205"/>
                              <a:gd name="connsiteY57" fmla="*/ 35375 h 80226"/>
                              <a:gd name="connsiteX58" fmla="*/ 65790 w 170205"/>
                              <a:gd name="connsiteY58" fmla="*/ 41474 h 80226"/>
                              <a:gd name="connsiteX59" fmla="*/ 65537 w 170205"/>
                              <a:gd name="connsiteY59" fmla="*/ 42236 h 80226"/>
                              <a:gd name="connsiteX60" fmla="*/ 65028 w 170205"/>
                              <a:gd name="connsiteY60" fmla="*/ 42490 h 80226"/>
                              <a:gd name="connsiteX61" fmla="*/ 66044 w 170205"/>
                              <a:gd name="connsiteY61" fmla="*/ 42490 h 80226"/>
                              <a:gd name="connsiteX62" fmla="*/ 72141 w 170205"/>
                              <a:gd name="connsiteY62" fmla="*/ 41728 h 80226"/>
                              <a:gd name="connsiteX63" fmla="*/ 73538 w 170205"/>
                              <a:gd name="connsiteY63" fmla="*/ 41220 h 80226"/>
                              <a:gd name="connsiteX64" fmla="*/ 73030 w 170205"/>
                              <a:gd name="connsiteY64" fmla="*/ 41093 h 80226"/>
                              <a:gd name="connsiteX65" fmla="*/ 165492 w 170205"/>
                              <a:gd name="connsiteY65" fmla="*/ 17206 h 80226"/>
                              <a:gd name="connsiteX66" fmla="*/ 161174 w 170205"/>
                              <a:gd name="connsiteY66" fmla="*/ 24194 h 80226"/>
                              <a:gd name="connsiteX67" fmla="*/ 153426 w 170205"/>
                              <a:gd name="connsiteY67" fmla="*/ 24829 h 80226"/>
                              <a:gd name="connsiteX68" fmla="*/ 149489 w 170205"/>
                              <a:gd name="connsiteY68" fmla="*/ 22796 h 80226"/>
                              <a:gd name="connsiteX69" fmla="*/ 149616 w 170205"/>
                              <a:gd name="connsiteY69" fmla="*/ 20509 h 80226"/>
                              <a:gd name="connsiteX70" fmla="*/ 150887 w 170205"/>
                              <a:gd name="connsiteY70" fmla="*/ 14410 h 80226"/>
                              <a:gd name="connsiteX71" fmla="*/ 151649 w 170205"/>
                              <a:gd name="connsiteY71" fmla="*/ 10598 h 80226"/>
                              <a:gd name="connsiteX72" fmla="*/ 152918 w 170205"/>
                              <a:gd name="connsiteY72" fmla="*/ 4627 h 80226"/>
                              <a:gd name="connsiteX73" fmla="*/ 153426 w 170205"/>
                              <a:gd name="connsiteY73" fmla="*/ 4119 h 80226"/>
                              <a:gd name="connsiteX74" fmla="*/ 155459 w 170205"/>
                              <a:gd name="connsiteY74" fmla="*/ 4246 h 80226"/>
                              <a:gd name="connsiteX75" fmla="*/ 163841 w 170205"/>
                              <a:gd name="connsiteY75" fmla="*/ 9201 h 80226"/>
                              <a:gd name="connsiteX76" fmla="*/ 165238 w 170205"/>
                              <a:gd name="connsiteY76" fmla="*/ 17333 h 80226"/>
                              <a:gd name="connsiteX77" fmla="*/ 168541 w 170205"/>
                              <a:gd name="connsiteY77" fmla="*/ 8947 h 80226"/>
                              <a:gd name="connsiteX78" fmla="*/ 156602 w 170205"/>
                              <a:gd name="connsiteY78" fmla="*/ 2721 h 80226"/>
                              <a:gd name="connsiteX79" fmla="*/ 151649 w 170205"/>
                              <a:gd name="connsiteY79" fmla="*/ 1832 h 80226"/>
                              <a:gd name="connsiteX80" fmla="*/ 147076 w 170205"/>
                              <a:gd name="connsiteY80" fmla="*/ 815 h 80226"/>
                              <a:gd name="connsiteX81" fmla="*/ 146314 w 170205"/>
                              <a:gd name="connsiteY81" fmla="*/ 815 h 80226"/>
                              <a:gd name="connsiteX82" fmla="*/ 146822 w 170205"/>
                              <a:gd name="connsiteY82" fmla="*/ 1196 h 80226"/>
                              <a:gd name="connsiteX83" fmla="*/ 147965 w 170205"/>
                              <a:gd name="connsiteY83" fmla="*/ 1450 h 80226"/>
                              <a:gd name="connsiteX84" fmla="*/ 148981 w 170205"/>
                              <a:gd name="connsiteY84" fmla="*/ 3483 h 80226"/>
                              <a:gd name="connsiteX85" fmla="*/ 147711 w 170205"/>
                              <a:gd name="connsiteY85" fmla="*/ 9836 h 80226"/>
                              <a:gd name="connsiteX86" fmla="*/ 146568 w 170205"/>
                              <a:gd name="connsiteY86" fmla="*/ 15173 h 80226"/>
                              <a:gd name="connsiteX87" fmla="*/ 145171 w 170205"/>
                              <a:gd name="connsiteY87" fmla="*/ 21526 h 80226"/>
                              <a:gd name="connsiteX88" fmla="*/ 143901 w 170205"/>
                              <a:gd name="connsiteY88" fmla="*/ 23050 h 80226"/>
                              <a:gd name="connsiteX89" fmla="*/ 142758 w 170205"/>
                              <a:gd name="connsiteY89" fmla="*/ 23050 h 80226"/>
                              <a:gd name="connsiteX90" fmla="*/ 142250 w 170205"/>
                              <a:gd name="connsiteY90" fmla="*/ 23050 h 80226"/>
                              <a:gd name="connsiteX91" fmla="*/ 142758 w 170205"/>
                              <a:gd name="connsiteY91" fmla="*/ 23431 h 80226"/>
                              <a:gd name="connsiteX92" fmla="*/ 146695 w 170205"/>
                              <a:gd name="connsiteY92" fmla="*/ 24194 h 80226"/>
                              <a:gd name="connsiteX93" fmla="*/ 153299 w 170205"/>
                              <a:gd name="connsiteY93" fmla="*/ 25973 h 80226"/>
                              <a:gd name="connsiteX94" fmla="*/ 164730 w 170205"/>
                              <a:gd name="connsiteY94" fmla="*/ 24702 h 80226"/>
                              <a:gd name="connsiteX95" fmla="*/ 169938 w 170205"/>
                              <a:gd name="connsiteY95" fmla="*/ 16951 h 80226"/>
                              <a:gd name="connsiteX96" fmla="*/ 168541 w 170205"/>
                              <a:gd name="connsiteY96" fmla="*/ 8693 h 80226"/>
                              <a:gd name="connsiteX97" fmla="*/ 119261 w 170205"/>
                              <a:gd name="connsiteY97" fmla="*/ 9201 h 80226"/>
                              <a:gd name="connsiteX98" fmla="*/ 119261 w 170205"/>
                              <a:gd name="connsiteY98" fmla="*/ 9201 h 80226"/>
                              <a:gd name="connsiteX99" fmla="*/ 128025 w 170205"/>
                              <a:gd name="connsiteY99" fmla="*/ 15808 h 80226"/>
                              <a:gd name="connsiteX100" fmla="*/ 138693 w 170205"/>
                              <a:gd name="connsiteY100" fmla="*/ 23431 h 80226"/>
                              <a:gd name="connsiteX101" fmla="*/ 139836 w 170205"/>
                              <a:gd name="connsiteY101" fmla="*/ 23940 h 80226"/>
                              <a:gd name="connsiteX102" fmla="*/ 140091 w 170205"/>
                              <a:gd name="connsiteY102" fmla="*/ 22923 h 80226"/>
                              <a:gd name="connsiteX103" fmla="*/ 137804 w 170205"/>
                              <a:gd name="connsiteY103" fmla="*/ 3610 h 80226"/>
                              <a:gd name="connsiteX104" fmla="*/ 138567 w 170205"/>
                              <a:gd name="connsiteY104" fmla="*/ 815 h 80226"/>
                              <a:gd name="connsiteX105" fmla="*/ 139455 w 170205"/>
                              <a:gd name="connsiteY105" fmla="*/ 561 h 80226"/>
                              <a:gd name="connsiteX106" fmla="*/ 139964 w 170205"/>
                              <a:gd name="connsiteY106" fmla="*/ 180 h 80226"/>
                              <a:gd name="connsiteX107" fmla="*/ 139202 w 170205"/>
                              <a:gd name="connsiteY107" fmla="*/ 53 h 80226"/>
                              <a:gd name="connsiteX108" fmla="*/ 136026 w 170205"/>
                              <a:gd name="connsiteY108" fmla="*/ 561 h 80226"/>
                              <a:gd name="connsiteX109" fmla="*/ 132089 w 170205"/>
                              <a:gd name="connsiteY109" fmla="*/ 1069 h 80226"/>
                              <a:gd name="connsiteX110" fmla="*/ 131327 w 170205"/>
                              <a:gd name="connsiteY110" fmla="*/ 1450 h 80226"/>
                              <a:gd name="connsiteX111" fmla="*/ 131835 w 170205"/>
                              <a:gd name="connsiteY111" fmla="*/ 1577 h 80226"/>
                              <a:gd name="connsiteX112" fmla="*/ 133613 w 170205"/>
                              <a:gd name="connsiteY112" fmla="*/ 1577 h 80226"/>
                              <a:gd name="connsiteX113" fmla="*/ 135010 w 170205"/>
                              <a:gd name="connsiteY113" fmla="*/ 4119 h 80226"/>
                              <a:gd name="connsiteX114" fmla="*/ 137297 w 170205"/>
                              <a:gd name="connsiteY114" fmla="*/ 17841 h 80226"/>
                              <a:gd name="connsiteX115" fmla="*/ 137169 w 170205"/>
                              <a:gd name="connsiteY115" fmla="*/ 17841 h 80226"/>
                              <a:gd name="connsiteX116" fmla="*/ 129168 w 170205"/>
                              <a:gd name="connsiteY116" fmla="*/ 11869 h 80226"/>
                              <a:gd name="connsiteX117" fmla="*/ 117864 w 170205"/>
                              <a:gd name="connsiteY117" fmla="*/ 3483 h 80226"/>
                              <a:gd name="connsiteX118" fmla="*/ 116594 w 170205"/>
                              <a:gd name="connsiteY118" fmla="*/ 2721 h 80226"/>
                              <a:gd name="connsiteX119" fmla="*/ 116340 w 170205"/>
                              <a:gd name="connsiteY119" fmla="*/ 3864 h 80226"/>
                              <a:gd name="connsiteX120" fmla="*/ 118626 w 170205"/>
                              <a:gd name="connsiteY120" fmla="*/ 22034 h 80226"/>
                              <a:gd name="connsiteX121" fmla="*/ 118118 w 170205"/>
                              <a:gd name="connsiteY121" fmla="*/ 25973 h 80226"/>
                              <a:gd name="connsiteX122" fmla="*/ 116721 w 170205"/>
                              <a:gd name="connsiteY122" fmla="*/ 26354 h 80226"/>
                              <a:gd name="connsiteX123" fmla="*/ 116213 w 170205"/>
                              <a:gd name="connsiteY123" fmla="*/ 26608 h 80226"/>
                              <a:gd name="connsiteX124" fmla="*/ 116975 w 170205"/>
                              <a:gd name="connsiteY124" fmla="*/ 26862 h 80226"/>
                              <a:gd name="connsiteX125" fmla="*/ 120404 w 170205"/>
                              <a:gd name="connsiteY125" fmla="*/ 26354 h 80226"/>
                              <a:gd name="connsiteX126" fmla="*/ 124341 w 170205"/>
                              <a:gd name="connsiteY126" fmla="*/ 25846 h 80226"/>
                              <a:gd name="connsiteX127" fmla="*/ 124977 w 170205"/>
                              <a:gd name="connsiteY127" fmla="*/ 25464 h 80226"/>
                              <a:gd name="connsiteX128" fmla="*/ 124468 w 170205"/>
                              <a:gd name="connsiteY128" fmla="*/ 25337 h 80226"/>
                              <a:gd name="connsiteX129" fmla="*/ 122817 w 170205"/>
                              <a:gd name="connsiteY129" fmla="*/ 25337 h 80226"/>
                              <a:gd name="connsiteX130" fmla="*/ 121293 w 170205"/>
                              <a:gd name="connsiteY130" fmla="*/ 22161 h 80226"/>
                              <a:gd name="connsiteX131" fmla="*/ 119134 w 170205"/>
                              <a:gd name="connsiteY131" fmla="*/ 9328 h 80226"/>
                              <a:gd name="connsiteX132" fmla="*/ 101734 w 170205"/>
                              <a:gd name="connsiteY132" fmla="*/ 21780 h 80226"/>
                              <a:gd name="connsiteX133" fmla="*/ 96019 w 170205"/>
                              <a:gd name="connsiteY133" fmla="*/ 23686 h 80226"/>
                              <a:gd name="connsiteX134" fmla="*/ 95892 w 170205"/>
                              <a:gd name="connsiteY134" fmla="*/ 23686 h 80226"/>
                              <a:gd name="connsiteX135" fmla="*/ 96273 w 170205"/>
                              <a:gd name="connsiteY135" fmla="*/ 15427 h 80226"/>
                              <a:gd name="connsiteX136" fmla="*/ 96273 w 170205"/>
                              <a:gd name="connsiteY136" fmla="*/ 15046 h 80226"/>
                              <a:gd name="connsiteX137" fmla="*/ 96654 w 170205"/>
                              <a:gd name="connsiteY137" fmla="*/ 15173 h 80226"/>
                              <a:gd name="connsiteX138" fmla="*/ 101861 w 170205"/>
                              <a:gd name="connsiteY138" fmla="*/ 21398 h 80226"/>
                              <a:gd name="connsiteX139" fmla="*/ 101861 w 170205"/>
                              <a:gd name="connsiteY139" fmla="*/ 21398 h 80226"/>
                              <a:gd name="connsiteX140" fmla="*/ 114943 w 170205"/>
                              <a:gd name="connsiteY140" fmla="*/ 26862 h 80226"/>
                              <a:gd name="connsiteX141" fmla="*/ 113673 w 170205"/>
                              <a:gd name="connsiteY141" fmla="*/ 27116 h 80226"/>
                              <a:gd name="connsiteX142" fmla="*/ 109863 w 170205"/>
                              <a:gd name="connsiteY142" fmla="*/ 24829 h 80226"/>
                              <a:gd name="connsiteX143" fmla="*/ 96145 w 170205"/>
                              <a:gd name="connsiteY143" fmla="*/ 9455 h 80226"/>
                              <a:gd name="connsiteX144" fmla="*/ 95002 w 170205"/>
                              <a:gd name="connsiteY144" fmla="*/ 8820 h 80226"/>
                              <a:gd name="connsiteX145" fmla="*/ 94621 w 170205"/>
                              <a:gd name="connsiteY145" fmla="*/ 10217 h 80226"/>
                              <a:gd name="connsiteX146" fmla="*/ 93224 w 170205"/>
                              <a:gd name="connsiteY146" fmla="*/ 31182 h 80226"/>
                              <a:gd name="connsiteX147" fmla="*/ 91573 w 170205"/>
                              <a:gd name="connsiteY147" fmla="*/ 34740 h 80226"/>
                              <a:gd name="connsiteX148" fmla="*/ 90684 w 170205"/>
                              <a:gd name="connsiteY148" fmla="*/ 35121 h 80226"/>
                              <a:gd name="connsiteX149" fmla="*/ 90430 w 170205"/>
                              <a:gd name="connsiteY149" fmla="*/ 35502 h 80226"/>
                              <a:gd name="connsiteX150" fmla="*/ 91065 w 170205"/>
                              <a:gd name="connsiteY150" fmla="*/ 35502 h 80226"/>
                              <a:gd name="connsiteX151" fmla="*/ 94621 w 170205"/>
                              <a:gd name="connsiteY151" fmla="*/ 34104 h 80226"/>
                              <a:gd name="connsiteX152" fmla="*/ 97924 w 170205"/>
                              <a:gd name="connsiteY152" fmla="*/ 33088 h 80226"/>
                              <a:gd name="connsiteX153" fmla="*/ 98305 w 170205"/>
                              <a:gd name="connsiteY153" fmla="*/ 32580 h 80226"/>
                              <a:gd name="connsiteX154" fmla="*/ 97797 w 170205"/>
                              <a:gd name="connsiteY154" fmla="*/ 32580 h 80226"/>
                              <a:gd name="connsiteX155" fmla="*/ 97289 w 170205"/>
                              <a:gd name="connsiteY155" fmla="*/ 32580 h 80226"/>
                              <a:gd name="connsiteX156" fmla="*/ 95892 w 170205"/>
                              <a:gd name="connsiteY156" fmla="*/ 32199 h 80226"/>
                              <a:gd name="connsiteX157" fmla="*/ 95892 w 170205"/>
                              <a:gd name="connsiteY157" fmla="*/ 30293 h 80226"/>
                              <a:gd name="connsiteX158" fmla="*/ 95892 w 170205"/>
                              <a:gd name="connsiteY158" fmla="*/ 25591 h 80226"/>
                              <a:gd name="connsiteX159" fmla="*/ 96273 w 170205"/>
                              <a:gd name="connsiteY159" fmla="*/ 25337 h 80226"/>
                              <a:gd name="connsiteX160" fmla="*/ 103131 w 170205"/>
                              <a:gd name="connsiteY160" fmla="*/ 22923 h 80226"/>
                              <a:gd name="connsiteX161" fmla="*/ 103512 w 170205"/>
                              <a:gd name="connsiteY161" fmla="*/ 22923 h 80226"/>
                              <a:gd name="connsiteX162" fmla="*/ 108084 w 170205"/>
                              <a:gd name="connsiteY162" fmla="*/ 28387 h 80226"/>
                              <a:gd name="connsiteX163" fmla="*/ 108084 w 170205"/>
                              <a:gd name="connsiteY163" fmla="*/ 29022 h 80226"/>
                              <a:gd name="connsiteX164" fmla="*/ 108084 w 170205"/>
                              <a:gd name="connsiteY164" fmla="*/ 29022 h 80226"/>
                              <a:gd name="connsiteX165" fmla="*/ 107703 w 170205"/>
                              <a:gd name="connsiteY165" fmla="*/ 29403 h 80226"/>
                              <a:gd name="connsiteX166" fmla="*/ 108720 w 170205"/>
                              <a:gd name="connsiteY166" fmla="*/ 29403 h 80226"/>
                              <a:gd name="connsiteX167" fmla="*/ 114562 w 170205"/>
                              <a:gd name="connsiteY167" fmla="*/ 27497 h 80226"/>
                              <a:gd name="connsiteX168" fmla="*/ 115832 w 170205"/>
                              <a:gd name="connsiteY168" fmla="*/ 26735 h 80226"/>
                              <a:gd name="connsiteX169" fmla="*/ 115324 w 170205"/>
                              <a:gd name="connsiteY169" fmla="*/ 26735 h 80226"/>
                              <a:gd name="connsiteX170" fmla="*/ 76078 w 170205"/>
                              <a:gd name="connsiteY170" fmla="*/ 25591 h 80226"/>
                              <a:gd name="connsiteX171" fmla="*/ 74173 w 170205"/>
                              <a:gd name="connsiteY171" fmla="*/ 19366 h 80226"/>
                              <a:gd name="connsiteX172" fmla="*/ 74808 w 170205"/>
                              <a:gd name="connsiteY172" fmla="*/ 17333 h 80226"/>
                              <a:gd name="connsiteX173" fmla="*/ 75951 w 170205"/>
                              <a:gd name="connsiteY173" fmla="*/ 16824 h 80226"/>
                              <a:gd name="connsiteX174" fmla="*/ 76459 w 170205"/>
                              <a:gd name="connsiteY174" fmla="*/ 16316 h 80226"/>
                              <a:gd name="connsiteX175" fmla="*/ 75697 w 170205"/>
                              <a:gd name="connsiteY175" fmla="*/ 16316 h 80226"/>
                              <a:gd name="connsiteX176" fmla="*/ 71506 w 170205"/>
                              <a:gd name="connsiteY176" fmla="*/ 17841 h 80226"/>
                              <a:gd name="connsiteX177" fmla="*/ 67315 w 170205"/>
                              <a:gd name="connsiteY177" fmla="*/ 19111 h 80226"/>
                              <a:gd name="connsiteX178" fmla="*/ 66680 w 170205"/>
                              <a:gd name="connsiteY178" fmla="*/ 19620 h 80226"/>
                              <a:gd name="connsiteX179" fmla="*/ 67315 w 170205"/>
                              <a:gd name="connsiteY179" fmla="*/ 19620 h 80226"/>
                              <a:gd name="connsiteX180" fmla="*/ 68331 w 170205"/>
                              <a:gd name="connsiteY180" fmla="*/ 19366 h 80226"/>
                              <a:gd name="connsiteX181" fmla="*/ 70236 w 170205"/>
                              <a:gd name="connsiteY181" fmla="*/ 20636 h 80226"/>
                              <a:gd name="connsiteX182" fmla="*/ 72268 w 170205"/>
                              <a:gd name="connsiteY182" fmla="*/ 26862 h 80226"/>
                              <a:gd name="connsiteX183" fmla="*/ 73919 w 170205"/>
                              <a:gd name="connsiteY183" fmla="*/ 32071 h 80226"/>
                              <a:gd name="connsiteX184" fmla="*/ 75824 w 170205"/>
                              <a:gd name="connsiteY184" fmla="*/ 38297 h 80226"/>
                              <a:gd name="connsiteX185" fmla="*/ 75443 w 170205"/>
                              <a:gd name="connsiteY185" fmla="*/ 40203 h 80226"/>
                              <a:gd name="connsiteX186" fmla="*/ 74427 w 170205"/>
                              <a:gd name="connsiteY186" fmla="*/ 40711 h 80226"/>
                              <a:gd name="connsiteX187" fmla="*/ 74046 w 170205"/>
                              <a:gd name="connsiteY187" fmla="*/ 41093 h 80226"/>
                              <a:gd name="connsiteX188" fmla="*/ 74808 w 170205"/>
                              <a:gd name="connsiteY188" fmla="*/ 41093 h 80226"/>
                              <a:gd name="connsiteX189" fmla="*/ 78618 w 170205"/>
                              <a:gd name="connsiteY189" fmla="*/ 39695 h 80226"/>
                              <a:gd name="connsiteX190" fmla="*/ 87636 w 170205"/>
                              <a:gd name="connsiteY190" fmla="*/ 36900 h 80226"/>
                              <a:gd name="connsiteX191" fmla="*/ 89287 w 170205"/>
                              <a:gd name="connsiteY191" fmla="*/ 35502 h 80226"/>
                              <a:gd name="connsiteX192" fmla="*/ 88652 w 170205"/>
                              <a:gd name="connsiteY192" fmla="*/ 31944 h 80226"/>
                              <a:gd name="connsiteX193" fmla="*/ 88271 w 170205"/>
                              <a:gd name="connsiteY193" fmla="*/ 31563 h 80226"/>
                              <a:gd name="connsiteX194" fmla="*/ 88144 w 170205"/>
                              <a:gd name="connsiteY194" fmla="*/ 32071 h 80226"/>
                              <a:gd name="connsiteX195" fmla="*/ 87890 w 170205"/>
                              <a:gd name="connsiteY195" fmla="*/ 34104 h 80226"/>
                              <a:gd name="connsiteX196" fmla="*/ 84588 w 170205"/>
                              <a:gd name="connsiteY196" fmla="*/ 36137 h 80226"/>
                              <a:gd name="connsiteX197" fmla="*/ 80650 w 170205"/>
                              <a:gd name="connsiteY197" fmla="*/ 36646 h 80226"/>
                              <a:gd name="connsiteX198" fmla="*/ 77983 w 170205"/>
                              <a:gd name="connsiteY198" fmla="*/ 30547 h 80226"/>
                              <a:gd name="connsiteX199" fmla="*/ 76332 w 170205"/>
                              <a:gd name="connsiteY199" fmla="*/ 25337 h 80226"/>
                              <a:gd name="connsiteX200" fmla="*/ 32641 w 170205"/>
                              <a:gd name="connsiteY200" fmla="*/ 36391 h 80226"/>
                              <a:gd name="connsiteX201" fmla="*/ 32641 w 170205"/>
                              <a:gd name="connsiteY201" fmla="*/ 42999 h 80226"/>
                              <a:gd name="connsiteX202" fmla="*/ 31498 w 170205"/>
                              <a:gd name="connsiteY202" fmla="*/ 44650 h 80226"/>
                              <a:gd name="connsiteX203" fmla="*/ 30355 w 170205"/>
                              <a:gd name="connsiteY203" fmla="*/ 44777 h 80226"/>
                              <a:gd name="connsiteX204" fmla="*/ 29847 w 170205"/>
                              <a:gd name="connsiteY204" fmla="*/ 45031 h 80226"/>
                              <a:gd name="connsiteX205" fmla="*/ 30482 w 170205"/>
                              <a:gd name="connsiteY205" fmla="*/ 45286 h 80226"/>
                              <a:gd name="connsiteX206" fmla="*/ 34546 w 170205"/>
                              <a:gd name="connsiteY206" fmla="*/ 45286 h 80226"/>
                              <a:gd name="connsiteX207" fmla="*/ 44453 w 170205"/>
                              <a:gd name="connsiteY207" fmla="*/ 45286 h 80226"/>
                              <a:gd name="connsiteX208" fmla="*/ 46231 w 170205"/>
                              <a:gd name="connsiteY208" fmla="*/ 44523 h 80226"/>
                              <a:gd name="connsiteX209" fmla="*/ 46612 w 170205"/>
                              <a:gd name="connsiteY209" fmla="*/ 41093 h 80226"/>
                              <a:gd name="connsiteX210" fmla="*/ 46358 w 170205"/>
                              <a:gd name="connsiteY210" fmla="*/ 40584 h 80226"/>
                              <a:gd name="connsiteX211" fmla="*/ 45088 w 170205"/>
                              <a:gd name="connsiteY211" fmla="*/ 41220 h 80226"/>
                              <a:gd name="connsiteX212" fmla="*/ 44580 w 170205"/>
                              <a:gd name="connsiteY212" fmla="*/ 43380 h 80226"/>
                              <a:gd name="connsiteX213" fmla="*/ 40643 w 170205"/>
                              <a:gd name="connsiteY213" fmla="*/ 43888 h 80226"/>
                              <a:gd name="connsiteX214" fmla="*/ 36832 w 170205"/>
                              <a:gd name="connsiteY214" fmla="*/ 41347 h 80226"/>
                              <a:gd name="connsiteX215" fmla="*/ 36832 w 170205"/>
                              <a:gd name="connsiteY215" fmla="*/ 34104 h 80226"/>
                              <a:gd name="connsiteX216" fmla="*/ 36960 w 170205"/>
                              <a:gd name="connsiteY216" fmla="*/ 33850 h 80226"/>
                              <a:gd name="connsiteX217" fmla="*/ 41532 w 170205"/>
                              <a:gd name="connsiteY217" fmla="*/ 33850 h 80226"/>
                              <a:gd name="connsiteX218" fmla="*/ 43310 w 170205"/>
                              <a:gd name="connsiteY218" fmla="*/ 35121 h 80226"/>
                              <a:gd name="connsiteX219" fmla="*/ 43437 w 170205"/>
                              <a:gd name="connsiteY219" fmla="*/ 36264 h 80226"/>
                              <a:gd name="connsiteX220" fmla="*/ 43691 w 170205"/>
                              <a:gd name="connsiteY220" fmla="*/ 36518 h 80226"/>
                              <a:gd name="connsiteX221" fmla="*/ 43691 w 170205"/>
                              <a:gd name="connsiteY221" fmla="*/ 36518 h 80226"/>
                              <a:gd name="connsiteX222" fmla="*/ 43945 w 170205"/>
                              <a:gd name="connsiteY222" fmla="*/ 35883 h 80226"/>
                              <a:gd name="connsiteX223" fmla="*/ 44072 w 170205"/>
                              <a:gd name="connsiteY223" fmla="*/ 33850 h 80226"/>
                              <a:gd name="connsiteX224" fmla="*/ 44326 w 170205"/>
                              <a:gd name="connsiteY224" fmla="*/ 31563 h 80226"/>
                              <a:gd name="connsiteX225" fmla="*/ 44072 w 170205"/>
                              <a:gd name="connsiteY225" fmla="*/ 31309 h 80226"/>
                              <a:gd name="connsiteX226" fmla="*/ 43564 w 170205"/>
                              <a:gd name="connsiteY226" fmla="*/ 31690 h 80226"/>
                              <a:gd name="connsiteX227" fmla="*/ 42040 w 170205"/>
                              <a:gd name="connsiteY227" fmla="*/ 32199 h 80226"/>
                              <a:gd name="connsiteX228" fmla="*/ 36832 w 170205"/>
                              <a:gd name="connsiteY228" fmla="*/ 32199 h 80226"/>
                              <a:gd name="connsiteX229" fmla="*/ 36579 w 170205"/>
                              <a:gd name="connsiteY229" fmla="*/ 31817 h 80226"/>
                              <a:gd name="connsiteX230" fmla="*/ 36579 w 170205"/>
                              <a:gd name="connsiteY230" fmla="*/ 24067 h 80226"/>
                              <a:gd name="connsiteX231" fmla="*/ 36832 w 170205"/>
                              <a:gd name="connsiteY231" fmla="*/ 23813 h 80226"/>
                              <a:gd name="connsiteX232" fmla="*/ 41405 w 170205"/>
                              <a:gd name="connsiteY232" fmla="*/ 23813 h 80226"/>
                              <a:gd name="connsiteX233" fmla="*/ 43564 w 170205"/>
                              <a:gd name="connsiteY233" fmla="*/ 25083 h 80226"/>
                              <a:gd name="connsiteX234" fmla="*/ 43691 w 170205"/>
                              <a:gd name="connsiteY234" fmla="*/ 26227 h 80226"/>
                              <a:gd name="connsiteX235" fmla="*/ 43945 w 170205"/>
                              <a:gd name="connsiteY235" fmla="*/ 26608 h 80226"/>
                              <a:gd name="connsiteX236" fmla="*/ 44199 w 170205"/>
                              <a:gd name="connsiteY236" fmla="*/ 26227 h 80226"/>
                              <a:gd name="connsiteX237" fmla="*/ 44326 w 170205"/>
                              <a:gd name="connsiteY237" fmla="*/ 24194 h 80226"/>
                              <a:gd name="connsiteX238" fmla="*/ 44580 w 170205"/>
                              <a:gd name="connsiteY238" fmla="*/ 22161 h 80226"/>
                              <a:gd name="connsiteX239" fmla="*/ 44326 w 170205"/>
                              <a:gd name="connsiteY239" fmla="*/ 21907 h 80226"/>
                              <a:gd name="connsiteX240" fmla="*/ 43818 w 170205"/>
                              <a:gd name="connsiteY240" fmla="*/ 21907 h 80226"/>
                              <a:gd name="connsiteX241" fmla="*/ 42421 w 170205"/>
                              <a:gd name="connsiteY241" fmla="*/ 22034 h 80226"/>
                              <a:gd name="connsiteX242" fmla="*/ 34292 w 170205"/>
                              <a:gd name="connsiteY242" fmla="*/ 22034 h 80226"/>
                              <a:gd name="connsiteX243" fmla="*/ 29593 w 170205"/>
                              <a:gd name="connsiteY243" fmla="*/ 22034 h 80226"/>
                              <a:gd name="connsiteX244" fmla="*/ 28831 w 170205"/>
                              <a:gd name="connsiteY244" fmla="*/ 22288 h 80226"/>
                              <a:gd name="connsiteX245" fmla="*/ 29339 w 170205"/>
                              <a:gd name="connsiteY245" fmla="*/ 22542 h 80226"/>
                              <a:gd name="connsiteX246" fmla="*/ 30609 w 170205"/>
                              <a:gd name="connsiteY246" fmla="*/ 22542 h 80226"/>
                              <a:gd name="connsiteX247" fmla="*/ 32006 w 170205"/>
                              <a:gd name="connsiteY247" fmla="*/ 24321 h 80226"/>
                              <a:gd name="connsiteX248" fmla="*/ 32006 w 170205"/>
                              <a:gd name="connsiteY248" fmla="*/ 30801 h 80226"/>
                              <a:gd name="connsiteX249" fmla="*/ 32133 w 170205"/>
                              <a:gd name="connsiteY249" fmla="*/ 36391 h 8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Lst>
                            <a:rect l="l" t="t" r="r" b="b"/>
                            <a:pathLst>
                              <a:path w="170205" h="80226">
                                <a:moveTo>
                                  <a:pt x="22099" y="62820"/>
                                </a:moveTo>
                                <a:cubicBezTo>
                                  <a:pt x="22989" y="66886"/>
                                  <a:pt x="19686" y="73747"/>
                                  <a:pt x="18797" y="65488"/>
                                </a:cubicBezTo>
                                <a:cubicBezTo>
                                  <a:pt x="18543" y="70189"/>
                                  <a:pt x="16003" y="74763"/>
                                  <a:pt x="15241" y="68410"/>
                                </a:cubicBezTo>
                                <a:cubicBezTo>
                                  <a:pt x="15241" y="71968"/>
                                  <a:pt x="13971" y="75526"/>
                                  <a:pt x="12066" y="70824"/>
                                </a:cubicBezTo>
                                <a:cubicBezTo>
                                  <a:pt x="12828" y="74001"/>
                                  <a:pt x="11050" y="76542"/>
                                  <a:pt x="9907" y="72476"/>
                                </a:cubicBezTo>
                                <a:cubicBezTo>
                                  <a:pt x="10414" y="74636"/>
                                  <a:pt x="9018" y="77685"/>
                                  <a:pt x="8128" y="73874"/>
                                </a:cubicBezTo>
                                <a:cubicBezTo>
                                  <a:pt x="8764" y="76288"/>
                                  <a:pt x="7366" y="78067"/>
                                  <a:pt x="6477" y="75144"/>
                                </a:cubicBezTo>
                                <a:cubicBezTo>
                                  <a:pt x="6985" y="77050"/>
                                  <a:pt x="5969" y="78321"/>
                                  <a:pt x="4953" y="76415"/>
                                </a:cubicBezTo>
                                <a:cubicBezTo>
                                  <a:pt x="5461" y="77813"/>
                                  <a:pt x="4572" y="79337"/>
                                  <a:pt x="3810" y="77304"/>
                                </a:cubicBezTo>
                                <a:cubicBezTo>
                                  <a:pt x="4318" y="79464"/>
                                  <a:pt x="3302" y="79210"/>
                                  <a:pt x="2794" y="78067"/>
                                </a:cubicBezTo>
                                <a:cubicBezTo>
                                  <a:pt x="2794" y="79846"/>
                                  <a:pt x="2540" y="79718"/>
                                  <a:pt x="1905" y="78956"/>
                                </a:cubicBezTo>
                                <a:cubicBezTo>
                                  <a:pt x="1905" y="79973"/>
                                  <a:pt x="1397" y="80481"/>
                                  <a:pt x="1016" y="79718"/>
                                </a:cubicBezTo>
                                <a:cubicBezTo>
                                  <a:pt x="762" y="79973"/>
                                  <a:pt x="381" y="80100"/>
                                  <a:pt x="0" y="80227"/>
                                </a:cubicBezTo>
                                <a:cubicBezTo>
                                  <a:pt x="127" y="79846"/>
                                  <a:pt x="381" y="79591"/>
                                  <a:pt x="635" y="79337"/>
                                </a:cubicBezTo>
                                <a:cubicBezTo>
                                  <a:pt x="0" y="78956"/>
                                  <a:pt x="635" y="78448"/>
                                  <a:pt x="1651" y="78702"/>
                                </a:cubicBezTo>
                                <a:cubicBezTo>
                                  <a:pt x="889" y="78067"/>
                                  <a:pt x="889" y="77685"/>
                                  <a:pt x="2667" y="78067"/>
                                </a:cubicBezTo>
                                <a:cubicBezTo>
                                  <a:pt x="1524" y="77431"/>
                                  <a:pt x="1524" y="76415"/>
                                  <a:pt x="3683" y="77304"/>
                                </a:cubicBezTo>
                                <a:cubicBezTo>
                                  <a:pt x="1778" y="76034"/>
                                  <a:pt x="3556" y="75780"/>
                                  <a:pt x="4699" y="76415"/>
                                </a:cubicBezTo>
                                <a:cubicBezTo>
                                  <a:pt x="2921" y="75017"/>
                                  <a:pt x="4445" y="74382"/>
                                  <a:pt x="6223" y="75144"/>
                                </a:cubicBezTo>
                                <a:cubicBezTo>
                                  <a:pt x="3556" y="73874"/>
                                  <a:pt x="5588" y="72857"/>
                                  <a:pt x="7874" y="73874"/>
                                </a:cubicBezTo>
                                <a:cubicBezTo>
                                  <a:pt x="4191" y="72222"/>
                                  <a:pt x="7493" y="71460"/>
                                  <a:pt x="9652" y="72476"/>
                                </a:cubicBezTo>
                                <a:cubicBezTo>
                                  <a:pt x="5842" y="70570"/>
                                  <a:pt x="8764" y="69427"/>
                                  <a:pt x="11812" y="70697"/>
                                </a:cubicBezTo>
                                <a:cubicBezTo>
                                  <a:pt x="7493" y="68029"/>
                                  <a:pt x="11177" y="67521"/>
                                  <a:pt x="14860" y="68283"/>
                                </a:cubicBezTo>
                                <a:cubicBezTo>
                                  <a:pt x="8637" y="66250"/>
                                  <a:pt x="13717" y="64726"/>
                                  <a:pt x="18543" y="65488"/>
                                </a:cubicBezTo>
                                <a:cubicBezTo>
                                  <a:pt x="10414" y="63074"/>
                                  <a:pt x="18035" y="61295"/>
                                  <a:pt x="21972" y="63074"/>
                                </a:cubicBezTo>
                                <a:moveTo>
                                  <a:pt x="34419" y="62947"/>
                                </a:moveTo>
                                <a:cubicBezTo>
                                  <a:pt x="43437" y="63836"/>
                                  <a:pt x="34673" y="65869"/>
                                  <a:pt x="32514" y="65615"/>
                                </a:cubicBezTo>
                                <a:cubicBezTo>
                                  <a:pt x="31371" y="63836"/>
                                  <a:pt x="29593" y="55577"/>
                                  <a:pt x="34419" y="62947"/>
                                </a:cubicBezTo>
                                <a:moveTo>
                                  <a:pt x="60964" y="33977"/>
                                </a:moveTo>
                                <a:lnTo>
                                  <a:pt x="54995" y="34740"/>
                                </a:lnTo>
                                <a:lnTo>
                                  <a:pt x="54868" y="34740"/>
                                </a:lnTo>
                                <a:cubicBezTo>
                                  <a:pt x="54868" y="34740"/>
                                  <a:pt x="56773" y="26608"/>
                                  <a:pt x="56773" y="26608"/>
                                </a:cubicBezTo>
                                <a:lnTo>
                                  <a:pt x="56773" y="26354"/>
                                </a:lnTo>
                                <a:cubicBezTo>
                                  <a:pt x="56773" y="26354"/>
                                  <a:pt x="57027" y="26608"/>
                                  <a:pt x="57027" y="26608"/>
                                </a:cubicBezTo>
                                <a:lnTo>
                                  <a:pt x="60964" y="33723"/>
                                </a:lnTo>
                                <a:cubicBezTo>
                                  <a:pt x="60964" y="33723"/>
                                  <a:pt x="60964" y="33977"/>
                                  <a:pt x="60964" y="33977"/>
                                </a:cubicBezTo>
                                <a:moveTo>
                                  <a:pt x="73030" y="41474"/>
                                </a:moveTo>
                                <a:cubicBezTo>
                                  <a:pt x="73030" y="41474"/>
                                  <a:pt x="72141" y="41474"/>
                                  <a:pt x="71760" y="41474"/>
                                </a:cubicBezTo>
                                <a:cubicBezTo>
                                  <a:pt x="71125" y="41474"/>
                                  <a:pt x="70109" y="41093"/>
                                  <a:pt x="68458" y="38551"/>
                                </a:cubicBezTo>
                                <a:lnTo>
                                  <a:pt x="57916" y="20890"/>
                                </a:lnTo>
                                <a:cubicBezTo>
                                  <a:pt x="57408" y="20255"/>
                                  <a:pt x="57281" y="20001"/>
                                  <a:pt x="57027" y="20001"/>
                                </a:cubicBezTo>
                                <a:cubicBezTo>
                                  <a:pt x="56646" y="20001"/>
                                  <a:pt x="56646" y="20382"/>
                                  <a:pt x="56265" y="21271"/>
                                </a:cubicBezTo>
                                <a:lnTo>
                                  <a:pt x="50930" y="41601"/>
                                </a:lnTo>
                                <a:cubicBezTo>
                                  <a:pt x="50549" y="43253"/>
                                  <a:pt x="50042" y="44396"/>
                                  <a:pt x="48644" y="44777"/>
                                </a:cubicBezTo>
                                <a:cubicBezTo>
                                  <a:pt x="48390" y="44777"/>
                                  <a:pt x="48009" y="44904"/>
                                  <a:pt x="47628" y="44904"/>
                                </a:cubicBezTo>
                                <a:cubicBezTo>
                                  <a:pt x="47374" y="44904"/>
                                  <a:pt x="47247" y="44904"/>
                                  <a:pt x="47247" y="45158"/>
                                </a:cubicBezTo>
                                <a:cubicBezTo>
                                  <a:pt x="47247" y="45286"/>
                                  <a:pt x="47501" y="45413"/>
                                  <a:pt x="47882" y="45286"/>
                                </a:cubicBezTo>
                                <a:cubicBezTo>
                                  <a:pt x="49533" y="45158"/>
                                  <a:pt x="51311" y="44777"/>
                                  <a:pt x="51692" y="44650"/>
                                </a:cubicBezTo>
                                <a:lnTo>
                                  <a:pt x="55122" y="44269"/>
                                </a:lnTo>
                                <a:cubicBezTo>
                                  <a:pt x="55122" y="44269"/>
                                  <a:pt x="55757" y="44269"/>
                                  <a:pt x="55630" y="43888"/>
                                </a:cubicBezTo>
                                <a:cubicBezTo>
                                  <a:pt x="55630" y="43634"/>
                                  <a:pt x="55503" y="43761"/>
                                  <a:pt x="55122" y="43888"/>
                                </a:cubicBezTo>
                                <a:lnTo>
                                  <a:pt x="54741" y="43888"/>
                                </a:lnTo>
                                <a:cubicBezTo>
                                  <a:pt x="53724" y="43888"/>
                                  <a:pt x="53343" y="43634"/>
                                  <a:pt x="53343" y="43126"/>
                                </a:cubicBezTo>
                                <a:cubicBezTo>
                                  <a:pt x="53343" y="42490"/>
                                  <a:pt x="53343" y="41855"/>
                                  <a:pt x="53598" y="41220"/>
                                </a:cubicBezTo>
                                <a:lnTo>
                                  <a:pt x="54614" y="36518"/>
                                </a:lnTo>
                                <a:cubicBezTo>
                                  <a:pt x="54614" y="36518"/>
                                  <a:pt x="54741" y="36264"/>
                                  <a:pt x="54868" y="36264"/>
                                </a:cubicBezTo>
                                <a:lnTo>
                                  <a:pt x="61980" y="35248"/>
                                </a:lnTo>
                                <a:cubicBezTo>
                                  <a:pt x="61980" y="35248"/>
                                  <a:pt x="62234" y="35248"/>
                                  <a:pt x="62361" y="35375"/>
                                </a:cubicBezTo>
                                <a:lnTo>
                                  <a:pt x="65790" y="41474"/>
                                </a:lnTo>
                                <a:cubicBezTo>
                                  <a:pt x="65790" y="41474"/>
                                  <a:pt x="65790" y="42109"/>
                                  <a:pt x="65537" y="42236"/>
                                </a:cubicBezTo>
                                <a:cubicBezTo>
                                  <a:pt x="65282" y="42236"/>
                                  <a:pt x="65028" y="42236"/>
                                  <a:pt x="65028" y="42490"/>
                                </a:cubicBezTo>
                                <a:cubicBezTo>
                                  <a:pt x="65028" y="42617"/>
                                  <a:pt x="65537" y="42617"/>
                                  <a:pt x="66044" y="42490"/>
                                </a:cubicBezTo>
                                <a:lnTo>
                                  <a:pt x="72141" y="41728"/>
                                </a:lnTo>
                                <a:cubicBezTo>
                                  <a:pt x="73284" y="41601"/>
                                  <a:pt x="73538" y="41474"/>
                                  <a:pt x="73538" y="41220"/>
                                </a:cubicBezTo>
                                <a:cubicBezTo>
                                  <a:pt x="73538" y="40966"/>
                                  <a:pt x="73284" y="40966"/>
                                  <a:pt x="73030" y="41093"/>
                                </a:cubicBezTo>
                                <a:moveTo>
                                  <a:pt x="165492" y="17206"/>
                                </a:moveTo>
                                <a:cubicBezTo>
                                  <a:pt x="164857" y="20255"/>
                                  <a:pt x="163587" y="22923"/>
                                  <a:pt x="161174" y="24194"/>
                                </a:cubicBezTo>
                                <a:cubicBezTo>
                                  <a:pt x="158761" y="25337"/>
                                  <a:pt x="156729" y="25464"/>
                                  <a:pt x="153426" y="24829"/>
                                </a:cubicBezTo>
                                <a:cubicBezTo>
                                  <a:pt x="150887" y="24321"/>
                                  <a:pt x="149870" y="23304"/>
                                  <a:pt x="149489" y="22796"/>
                                </a:cubicBezTo>
                                <a:cubicBezTo>
                                  <a:pt x="149489" y="22034"/>
                                  <a:pt x="149489" y="21271"/>
                                  <a:pt x="149616" y="20509"/>
                                </a:cubicBezTo>
                                <a:cubicBezTo>
                                  <a:pt x="149616" y="19874"/>
                                  <a:pt x="150124" y="17587"/>
                                  <a:pt x="150887" y="14410"/>
                                </a:cubicBezTo>
                                <a:lnTo>
                                  <a:pt x="151649" y="10598"/>
                                </a:lnTo>
                                <a:lnTo>
                                  <a:pt x="152918" y="4627"/>
                                </a:lnTo>
                                <a:cubicBezTo>
                                  <a:pt x="152918" y="4627"/>
                                  <a:pt x="153173" y="4119"/>
                                  <a:pt x="153426" y="4119"/>
                                </a:cubicBezTo>
                                <a:cubicBezTo>
                                  <a:pt x="154189" y="4119"/>
                                  <a:pt x="154824" y="4119"/>
                                  <a:pt x="155459" y="4246"/>
                                </a:cubicBezTo>
                                <a:cubicBezTo>
                                  <a:pt x="158761" y="4754"/>
                                  <a:pt x="161809" y="6533"/>
                                  <a:pt x="163841" y="9201"/>
                                </a:cubicBezTo>
                                <a:cubicBezTo>
                                  <a:pt x="165492" y="11615"/>
                                  <a:pt x="166000" y="14537"/>
                                  <a:pt x="165238" y="17333"/>
                                </a:cubicBezTo>
                                <a:moveTo>
                                  <a:pt x="168541" y="8947"/>
                                </a:moveTo>
                                <a:cubicBezTo>
                                  <a:pt x="165746" y="4754"/>
                                  <a:pt x="160539" y="3737"/>
                                  <a:pt x="156602" y="2721"/>
                                </a:cubicBezTo>
                                <a:lnTo>
                                  <a:pt x="151649" y="1832"/>
                                </a:lnTo>
                                <a:lnTo>
                                  <a:pt x="147076" y="815"/>
                                </a:lnTo>
                                <a:cubicBezTo>
                                  <a:pt x="147076" y="815"/>
                                  <a:pt x="146441" y="815"/>
                                  <a:pt x="146314" y="815"/>
                                </a:cubicBezTo>
                                <a:cubicBezTo>
                                  <a:pt x="146314" y="1069"/>
                                  <a:pt x="146314" y="1196"/>
                                  <a:pt x="146822" y="1196"/>
                                </a:cubicBezTo>
                                <a:cubicBezTo>
                                  <a:pt x="147203" y="1196"/>
                                  <a:pt x="147584" y="1323"/>
                                  <a:pt x="147965" y="1450"/>
                                </a:cubicBezTo>
                                <a:cubicBezTo>
                                  <a:pt x="148981" y="1958"/>
                                  <a:pt x="149108" y="2467"/>
                                  <a:pt x="148981" y="3483"/>
                                </a:cubicBezTo>
                                <a:cubicBezTo>
                                  <a:pt x="148981" y="4500"/>
                                  <a:pt x="148727" y="5262"/>
                                  <a:pt x="147711" y="9836"/>
                                </a:cubicBezTo>
                                <a:lnTo>
                                  <a:pt x="146568" y="15173"/>
                                </a:lnTo>
                                <a:cubicBezTo>
                                  <a:pt x="146187" y="17333"/>
                                  <a:pt x="145679" y="19493"/>
                                  <a:pt x="145171" y="21526"/>
                                </a:cubicBezTo>
                                <a:cubicBezTo>
                                  <a:pt x="144790" y="22415"/>
                                  <a:pt x="144663" y="23050"/>
                                  <a:pt x="143901" y="23050"/>
                                </a:cubicBezTo>
                                <a:cubicBezTo>
                                  <a:pt x="143647" y="23050"/>
                                  <a:pt x="143266" y="23050"/>
                                  <a:pt x="142758" y="23050"/>
                                </a:cubicBezTo>
                                <a:cubicBezTo>
                                  <a:pt x="142250" y="22923"/>
                                  <a:pt x="142250" y="23050"/>
                                  <a:pt x="142250" y="23050"/>
                                </a:cubicBezTo>
                                <a:cubicBezTo>
                                  <a:pt x="142250" y="23050"/>
                                  <a:pt x="142250" y="23304"/>
                                  <a:pt x="142758" y="23431"/>
                                </a:cubicBezTo>
                                <a:lnTo>
                                  <a:pt x="146695" y="24194"/>
                                </a:lnTo>
                                <a:cubicBezTo>
                                  <a:pt x="148346" y="24575"/>
                                  <a:pt x="151013" y="25464"/>
                                  <a:pt x="153299" y="25973"/>
                                </a:cubicBezTo>
                                <a:cubicBezTo>
                                  <a:pt x="159269" y="27243"/>
                                  <a:pt x="162952" y="25846"/>
                                  <a:pt x="164730" y="24702"/>
                                </a:cubicBezTo>
                                <a:cubicBezTo>
                                  <a:pt x="167398" y="22923"/>
                                  <a:pt x="169303" y="20128"/>
                                  <a:pt x="169938" y="16951"/>
                                </a:cubicBezTo>
                                <a:cubicBezTo>
                                  <a:pt x="170573" y="14156"/>
                                  <a:pt x="170065" y="11107"/>
                                  <a:pt x="168541" y="8693"/>
                                </a:cubicBezTo>
                                <a:moveTo>
                                  <a:pt x="119261" y="9201"/>
                                </a:moveTo>
                                <a:lnTo>
                                  <a:pt x="119261" y="9201"/>
                                </a:lnTo>
                                <a:lnTo>
                                  <a:pt x="128025" y="15808"/>
                                </a:lnTo>
                                <a:lnTo>
                                  <a:pt x="138693" y="23431"/>
                                </a:lnTo>
                                <a:cubicBezTo>
                                  <a:pt x="138693" y="23431"/>
                                  <a:pt x="139455" y="23940"/>
                                  <a:pt x="139836" y="23940"/>
                                </a:cubicBezTo>
                                <a:cubicBezTo>
                                  <a:pt x="140091" y="23940"/>
                                  <a:pt x="140217" y="23559"/>
                                  <a:pt x="140091" y="22923"/>
                                </a:cubicBezTo>
                                <a:lnTo>
                                  <a:pt x="137804" y="3610"/>
                                </a:lnTo>
                                <a:cubicBezTo>
                                  <a:pt x="137550" y="1958"/>
                                  <a:pt x="137804" y="1196"/>
                                  <a:pt x="138567" y="815"/>
                                </a:cubicBezTo>
                                <a:cubicBezTo>
                                  <a:pt x="138821" y="688"/>
                                  <a:pt x="139202" y="561"/>
                                  <a:pt x="139455" y="561"/>
                                </a:cubicBezTo>
                                <a:cubicBezTo>
                                  <a:pt x="139836" y="561"/>
                                  <a:pt x="140091" y="434"/>
                                  <a:pt x="139964" y="180"/>
                                </a:cubicBezTo>
                                <a:cubicBezTo>
                                  <a:pt x="139964" y="53"/>
                                  <a:pt x="139583" y="-74"/>
                                  <a:pt x="139202" y="53"/>
                                </a:cubicBezTo>
                                <a:lnTo>
                                  <a:pt x="136026" y="561"/>
                                </a:lnTo>
                                <a:lnTo>
                                  <a:pt x="132089" y="1069"/>
                                </a:lnTo>
                                <a:cubicBezTo>
                                  <a:pt x="132089" y="1069"/>
                                  <a:pt x="131200" y="1196"/>
                                  <a:pt x="131327" y="1450"/>
                                </a:cubicBezTo>
                                <a:cubicBezTo>
                                  <a:pt x="131327" y="1704"/>
                                  <a:pt x="131454" y="1704"/>
                                  <a:pt x="131835" y="1577"/>
                                </a:cubicBezTo>
                                <a:cubicBezTo>
                                  <a:pt x="132470" y="1577"/>
                                  <a:pt x="132978" y="1577"/>
                                  <a:pt x="133613" y="1577"/>
                                </a:cubicBezTo>
                                <a:cubicBezTo>
                                  <a:pt x="134375" y="1704"/>
                                  <a:pt x="134756" y="2340"/>
                                  <a:pt x="135010" y="4119"/>
                                </a:cubicBezTo>
                                <a:lnTo>
                                  <a:pt x="137297" y="17841"/>
                                </a:lnTo>
                                <a:lnTo>
                                  <a:pt x="137169" y="17841"/>
                                </a:lnTo>
                                <a:cubicBezTo>
                                  <a:pt x="137169" y="17841"/>
                                  <a:pt x="131581" y="13648"/>
                                  <a:pt x="129168" y="11869"/>
                                </a:cubicBezTo>
                                <a:lnTo>
                                  <a:pt x="117864" y="3483"/>
                                </a:lnTo>
                                <a:cubicBezTo>
                                  <a:pt x="117864" y="3483"/>
                                  <a:pt x="116848" y="2594"/>
                                  <a:pt x="116594" y="2721"/>
                                </a:cubicBezTo>
                                <a:cubicBezTo>
                                  <a:pt x="116213" y="2721"/>
                                  <a:pt x="116213" y="3229"/>
                                  <a:pt x="116340" y="3864"/>
                                </a:cubicBezTo>
                                <a:lnTo>
                                  <a:pt x="118626" y="22034"/>
                                </a:lnTo>
                                <a:cubicBezTo>
                                  <a:pt x="119007" y="24702"/>
                                  <a:pt x="119007" y="25591"/>
                                  <a:pt x="118118" y="25973"/>
                                </a:cubicBezTo>
                                <a:cubicBezTo>
                                  <a:pt x="117610" y="26100"/>
                                  <a:pt x="117229" y="26227"/>
                                  <a:pt x="116721" y="26354"/>
                                </a:cubicBezTo>
                                <a:cubicBezTo>
                                  <a:pt x="116467" y="26354"/>
                                  <a:pt x="116213" y="26354"/>
                                  <a:pt x="116213" y="26608"/>
                                </a:cubicBezTo>
                                <a:cubicBezTo>
                                  <a:pt x="116213" y="26735"/>
                                  <a:pt x="116594" y="26862"/>
                                  <a:pt x="116975" y="26862"/>
                                </a:cubicBezTo>
                                <a:lnTo>
                                  <a:pt x="120404" y="26354"/>
                                </a:lnTo>
                                <a:lnTo>
                                  <a:pt x="124341" y="25846"/>
                                </a:lnTo>
                                <a:cubicBezTo>
                                  <a:pt x="124341" y="25846"/>
                                  <a:pt x="125103" y="25719"/>
                                  <a:pt x="124977" y="25464"/>
                                </a:cubicBezTo>
                                <a:cubicBezTo>
                                  <a:pt x="124977" y="25210"/>
                                  <a:pt x="124722" y="25210"/>
                                  <a:pt x="124468" y="25337"/>
                                </a:cubicBezTo>
                                <a:cubicBezTo>
                                  <a:pt x="123960" y="25337"/>
                                  <a:pt x="123325" y="25337"/>
                                  <a:pt x="122817" y="25337"/>
                                </a:cubicBezTo>
                                <a:cubicBezTo>
                                  <a:pt x="122182" y="25337"/>
                                  <a:pt x="121674" y="24448"/>
                                  <a:pt x="121293" y="22161"/>
                                </a:cubicBezTo>
                                <a:lnTo>
                                  <a:pt x="119134" y="9328"/>
                                </a:lnTo>
                                <a:close/>
                                <a:moveTo>
                                  <a:pt x="101734" y="21780"/>
                                </a:moveTo>
                                <a:lnTo>
                                  <a:pt x="96019" y="23686"/>
                                </a:lnTo>
                                <a:lnTo>
                                  <a:pt x="95892" y="23686"/>
                                </a:lnTo>
                                <a:cubicBezTo>
                                  <a:pt x="95892" y="23686"/>
                                  <a:pt x="96273" y="15427"/>
                                  <a:pt x="96273" y="15427"/>
                                </a:cubicBezTo>
                                <a:lnTo>
                                  <a:pt x="96273" y="15046"/>
                                </a:lnTo>
                                <a:cubicBezTo>
                                  <a:pt x="96273" y="15046"/>
                                  <a:pt x="96654" y="15173"/>
                                  <a:pt x="96654" y="15173"/>
                                </a:cubicBezTo>
                                <a:lnTo>
                                  <a:pt x="101861" y="21398"/>
                                </a:lnTo>
                                <a:lnTo>
                                  <a:pt x="101861" y="21398"/>
                                </a:lnTo>
                                <a:close/>
                                <a:moveTo>
                                  <a:pt x="114943" y="26862"/>
                                </a:moveTo>
                                <a:cubicBezTo>
                                  <a:pt x="114943" y="26862"/>
                                  <a:pt x="114054" y="27116"/>
                                  <a:pt x="113673" y="27116"/>
                                </a:cubicBezTo>
                                <a:cubicBezTo>
                                  <a:pt x="113038" y="27116"/>
                                  <a:pt x="111895" y="27116"/>
                                  <a:pt x="109863" y="24829"/>
                                </a:cubicBezTo>
                                <a:lnTo>
                                  <a:pt x="96145" y="9455"/>
                                </a:lnTo>
                                <a:cubicBezTo>
                                  <a:pt x="96145" y="9455"/>
                                  <a:pt x="95257" y="8693"/>
                                  <a:pt x="95002" y="8820"/>
                                </a:cubicBezTo>
                                <a:cubicBezTo>
                                  <a:pt x="94748" y="8820"/>
                                  <a:pt x="94621" y="9328"/>
                                  <a:pt x="94621" y="10217"/>
                                </a:cubicBezTo>
                                <a:lnTo>
                                  <a:pt x="93224" y="31182"/>
                                </a:lnTo>
                                <a:cubicBezTo>
                                  <a:pt x="93224" y="32834"/>
                                  <a:pt x="92843" y="34104"/>
                                  <a:pt x="91573" y="34740"/>
                                </a:cubicBezTo>
                                <a:cubicBezTo>
                                  <a:pt x="91319" y="34867"/>
                                  <a:pt x="90938" y="34994"/>
                                  <a:pt x="90684" y="35121"/>
                                </a:cubicBezTo>
                                <a:cubicBezTo>
                                  <a:pt x="90430" y="35121"/>
                                  <a:pt x="90430" y="35375"/>
                                  <a:pt x="90430" y="35502"/>
                                </a:cubicBezTo>
                                <a:cubicBezTo>
                                  <a:pt x="90430" y="35629"/>
                                  <a:pt x="90684" y="35756"/>
                                  <a:pt x="91065" y="35502"/>
                                </a:cubicBezTo>
                                <a:lnTo>
                                  <a:pt x="94621" y="34104"/>
                                </a:lnTo>
                                <a:lnTo>
                                  <a:pt x="97924" y="33088"/>
                                </a:lnTo>
                                <a:cubicBezTo>
                                  <a:pt x="97924" y="33088"/>
                                  <a:pt x="98432" y="32834"/>
                                  <a:pt x="98305" y="32580"/>
                                </a:cubicBezTo>
                                <a:cubicBezTo>
                                  <a:pt x="98305" y="32453"/>
                                  <a:pt x="98178" y="32326"/>
                                  <a:pt x="97797" y="32580"/>
                                </a:cubicBezTo>
                                <a:lnTo>
                                  <a:pt x="97289" y="32580"/>
                                </a:lnTo>
                                <a:cubicBezTo>
                                  <a:pt x="96400" y="33088"/>
                                  <a:pt x="96019" y="32834"/>
                                  <a:pt x="95892" y="32199"/>
                                </a:cubicBezTo>
                                <a:cubicBezTo>
                                  <a:pt x="95764" y="31563"/>
                                  <a:pt x="95638" y="30928"/>
                                  <a:pt x="95892" y="30293"/>
                                </a:cubicBezTo>
                                <a:lnTo>
                                  <a:pt x="95892" y="25591"/>
                                </a:lnTo>
                                <a:cubicBezTo>
                                  <a:pt x="95892" y="25591"/>
                                  <a:pt x="96145" y="25337"/>
                                  <a:pt x="96273" y="25337"/>
                                </a:cubicBezTo>
                                <a:lnTo>
                                  <a:pt x="103131" y="22923"/>
                                </a:lnTo>
                                <a:lnTo>
                                  <a:pt x="103512" y="22923"/>
                                </a:lnTo>
                                <a:cubicBezTo>
                                  <a:pt x="103512" y="22923"/>
                                  <a:pt x="108084" y="28387"/>
                                  <a:pt x="108084" y="28387"/>
                                </a:cubicBezTo>
                                <a:cubicBezTo>
                                  <a:pt x="108339" y="28514"/>
                                  <a:pt x="108339" y="28895"/>
                                  <a:pt x="108084" y="29022"/>
                                </a:cubicBezTo>
                                <a:cubicBezTo>
                                  <a:pt x="108084" y="29022"/>
                                  <a:pt x="108084" y="29022"/>
                                  <a:pt x="108084" y="29022"/>
                                </a:cubicBezTo>
                                <a:cubicBezTo>
                                  <a:pt x="107830" y="29022"/>
                                  <a:pt x="107703" y="29276"/>
                                  <a:pt x="107703" y="29403"/>
                                </a:cubicBezTo>
                                <a:cubicBezTo>
                                  <a:pt x="107703" y="29530"/>
                                  <a:pt x="108211" y="29403"/>
                                  <a:pt x="108720" y="29403"/>
                                </a:cubicBezTo>
                                <a:lnTo>
                                  <a:pt x="114562" y="27497"/>
                                </a:lnTo>
                                <a:cubicBezTo>
                                  <a:pt x="114562" y="27497"/>
                                  <a:pt x="115959" y="26989"/>
                                  <a:pt x="115832" y="26735"/>
                                </a:cubicBezTo>
                                <a:cubicBezTo>
                                  <a:pt x="115705" y="26481"/>
                                  <a:pt x="115705" y="26481"/>
                                  <a:pt x="115324" y="26735"/>
                                </a:cubicBezTo>
                                <a:close/>
                                <a:moveTo>
                                  <a:pt x="76078" y="25591"/>
                                </a:moveTo>
                                <a:lnTo>
                                  <a:pt x="74173" y="19366"/>
                                </a:lnTo>
                                <a:cubicBezTo>
                                  <a:pt x="73919" y="18349"/>
                                  <a:pt x="74046" y="17714"/>
                                  <a:pt x="74808" y="17333"/>
                                </a:cubicBezTo>
                                <a:cubicBezTo>
                                  <a:pt x="75189" y="17206"/>
                                  <a:pt x="75570" y="16951"/>
                                  <a:pt x="75951" y="16824"/>
                                </a:cubicBezTo>
                                <a:cubicBezTo>
                                  <a:pt x="76332" y="16824"/>
                                  <a:pt x="76459" y="16570"/>
                                  <a:pt x="76459" y="16316"/>
                                </a:cubicBezTo>
                                <a:cubicBezTo>
                                  <a:pt x="76459" y="16062"/>
                                  <a:pt x="76205" y="16189"/>
                                  <a:pt x="75697" y="16316"/>
                                </a:cubicBezTo>
                                <a:lnTo>
                                  <a:pt x="71506" y="17841"/>
                                </a:lnTo>
                                <a:lnTo>
                                  <a:pt x="67315" y="19111"/>
                                </a:lnTo>
                                <a:cubicBezTo>
                                  <a:pt x="67315" y="19111"/>
                                  <a:pt x="66680" y="19366"/>
                                  <a:pt x="66680" y="19620"/>
                                </a:cubicBezTo>
                                <a:cubicBezTo>
                                  <a:pt x="66680" y="19874"/>
                                  <a:pt x="66934" y="19874"/>
                                  <a:pt x="67315" y="19620"/>
                                </a:cubicBezTo>
                                <a:cubicBezTo>
                                  <a:pt x="67696" y="19620"/>
                                  <a:pt x="67949" y="19493"/>
                                  <a:pt x="68331" y="19366"/>
                                </a:cubicBezTo>
                                <a:cubicBezTo>
                                  <a:pt x="69347" y="19238"/>
                                  <a:pt x="69728" y="19620"/>
                                  <a:pt x="70236" y="20636"/>
                                </a:cubicBezTo>
                                <a:cubicBezTo>
                                  <a:pt x="70617" y="21653"/>
                                  <a:pt x="70871" y="22415"/>
                                  <a:pt x="72268" y="26862"/>
                                </a:cubicBezTo>
                                <a:lnTo>
                                  <a:pt x="73919" y="32071"/>
                                </a:lnTo>
                                <a:lnTo>
                                  <a:pt x="75824" y="38297"/>
                                </a:lnTo>
                                <a:cubicBezTo>
                                  <a:pt x="75951" y="39187"/>
                                  <a:pt x="76078" y="39822"/>
                                  <a:pt x="75443" y="40203"/>
                                </a:cubicBezTo>
                                <a:cubicBezTo>
                                  <a:pt x="75062" y="40330"/>
                                  <a:pt x="74808" y="40584"/>
                                  <a:pt x="74427" y="40711"/>
                                </a:cubicBezTo>
                                <a:cubicBezTo>
                                  <a:pt x="74046" y="40839"/>
                                  <a:pt x="73919" y="40966"/>
                                  <a:pt x="74046" y="41093"/>
                                </a:cubicBezTo>
                                <a:cubicBezTo>
                                  <a:pt x="74046" y="41220"/>
                                  <a:pt x="74300" y="41347"/>
                                  <a:pt x="74808" y="41093"/>
                                </a:cubicBezTo>
                                <a:lnTo>
                                  <a:pt x="78618" y="39695"/>
                                </a:lnTo>
                                <a:lnTo>
                                  <a:pt x="87636" y="36900"/>
                                </a:lnTo>
                                <a:cubicBezTo>
                                  <a:pt x="89287" y="36391"/>
                                  <a:pt x="89414" y="36137"/>
                                  <a:pt x="89287" y="35502"/>
                                </a:cubicBezTo>
                                <a:cubicBezTo>
                                  <a:pt x="89287" y="34359"/>
                                  <a:pt x="88906" y="33088"/>
                                  <a:pt x="88652" y="31944"/>
                                </a:cubicBezTo>
                                <a:cubicBezTo>
                                  <a:pt x="88652" y="31563"/>
                                  <a:pt x="88398" y="31436"/>
                                  <a:pt x="88271" y="31563"/>
                                </a:cubicBezTo>
                                <a:cubicBezTo>
                                  <a:pt x="88017" y="31563"/>
                                  <a:pt x="88017" y="31817"/>
                                  <a:pt x="88144" y="32071"/>
                                </a:cubicBezTo>
                                <a:cubicBezTo>
                                  <a:pt x="88144" y="32707"/>
                                  <a:pt x="88144" y="33469"/>
                                  <a:pt x="87890" y="34104"/>
                                </a:cubicBezTo>
                                <a:cubicBezTo>
                                  <a:pt x="87382" y="35121"/>
                                  <a:pt x="86239" y="35502"/>
                                  <a:pt x="84588" y="36137"/>
                                </a:cubicBezTo>
                                <a:cubicBezTo>
                                  <a:pt x="82175" y="36900"/>
                                  <a:pt x="81286" y="36900"/>
                                  <a:pt x="80650" y="36646"/>
                                </a:cubicBezTo>
                                <a:cubicBezTo>
                                  <a:pt x="80015" y="36391"/>
                                  <a:pt x="79253" y="34359"/>
                                  <a:pt x="77983" y="30547"/>
                                </a:cubicBezTo>
                                <a:lnTo>
                                  <a:pt x="76332" y="25337"/>
                                </a:lnTo>
                                <a:close/>
                                <a:moveTo>
                                  <a:pt x="32641" y="36391"/>
                                </a:moveTo>
                                <a:lnTo>
                                  <a:pt x="32641" y="42999"/>
                                </a:lnTo>
                                <a:cubicBezTo>
                                  <a:pt x="32387" y="43888"/>
                                  <a:pt x="32133" y="44523"/>
                                  <a:pt x="31498" y="44650"/>
                                </a:cubicBezTo>
                                <a:cubicBezTo>
                                  <a:pt x="31117" y="44650"/>
                                  <a:pt x="30736" y="44777"/>
                                  <a:pt x="30355" y="44777"/>
                                </a:cubicBezTo>
                                <a:cubicBezTo>
                                  <a:pt x="29974" y="44777"/>
                                  <a:pt x="29847" y="44777"/>
                                  <a:pt x="29847" y="45031"/>
                                </a:cubicBezTo>
                                <a:cubicBezTo>
                                  <a:pt x="29847" y="45286"/>
                                  <a:pt x="30101" y="45286"/>
                                  <a:pt x="30482" y="45286"/>
                                </a:cubicBezTo>
                                <a:lnTo>
                                  <a:pt x="34546" y="45286"/>
                                </a:lnTo>
                                <a:cubicBezTo>
                                  <a:pt x="34546" y="45286"/>
                                  <a:pt x="44453" y="45286"/>
                                  <a:pt x="44453" y="45286"/>
                                </a:cubicBezTo>
                                <a:cubicBezTo>
                                  <a:pt x="45723" y="45286"/>
                                  <a:pt x="45977" y="45286"/>
                                  <a:pt x="46231" y="44523"/>
                                </a:cubicBezTo>
                                <a:cubicBezTo>
                                  <a:pt x="46485" y="43380"/>
                                  <a:pt x="46612" y="42236"/>
                                  <a:pt x="46612" y="41093"/>
                                </a:cubicBezTo>
                                <a:cubicBezTo>
                                  <a:pt x="46612" y="40839"/>
                                  <a:pt x="46612" y="40584"/>
                                  <a:pt x="46358" y="40584"/>
                                </a:cubicBezTo>
                                <a:cubicBezTo>
                                  <a:pt x="46104" y="40584"/>
                                  <a:pt x="45088" y="40839"/>
                                  <a:pt x="45088" y="41220"/>
                                </a:cubicBezTo>
                                <a:cubicBezTo>
                                  <a:pt x="44834" y="42490"/>
                                  <a:pt x="45342" y="42999"/>
                                  <a:pt x="44580" y="43380"/>
                                </a:cubicBezTo>
                                <a:cubicBezTo>
                                  <a:pt x="43310" y="43761"/>
                                  <a:pt x="41913" y="43888"/>
                                  <a:pt x="40643" y="43888"/>
                                </a:cubicBezTo>
                                <a:cubicBezTo>
                                  <a:pt x="37341" y="43888"/>
                                  <a:pt x="36832" y="43380"/>
                                  <a:pt x="36832" y="41347"/>
                                </a:cubicBezTo>
                                <a:lnTo>
                                  <a:pt x="36832" y="34104"/>
                                </a:lnTo>
                                <a:cubicBezTo>
                                  <a:pt x="36832" y="34104"/>
                                  <a:pt x="36832" y="33850"/>
                                  <a:pt x="36960" y="33850"/>
                                </a:cubicBezTo>
                                <a:lnTo>
                                  <a:pt x="41532" y="33850"/>
                                </a:lnTo>
                                <a:cubicBezTo>
                                  <a:pt x="42675" y="34104"/>
                                  <a:pt x="43183" y="34486"/>
                                  <a:pt x="43310" y="35121"/>
                                </a:cubicBezTo>
                                <a:cubicBezTo>
                                  <a:pt x="43310" y="35502"/>
                                  <a:pt x="43310" y="35883"/>
                                  <a:pt x="43437" y="36264"/>
                                </a:cubicBezTo>
                                <a:cubicBezTo>
                                  <a:pt x="43437" y="36391"/>
                                  <a:pt x="43437" y="36518"/>
                                  <a:pt x="43691" y="36518"/>
                                </a:cubicBezTo>
                                <a:lnTo>
                                  <a:pt x="43691" y="36518"/>
                                </a:lnTo>
                                <a:cubicBezTo>
                                  <a:pt x="43691" y="36518"/>
                                  <a:pt x="43945" y="36137"/>
                                  <a:pt x="43945" y="35883"/>
                                </a:cubicBezTo>
                                <a:cubicBezTo>
                                  <a:pt x="43945" y="35629"/>
                                  <a:pt x="43945" y="34486"/>
                                  <a:pt x="44072" y="33850"/>
                                </a:cubicBezTo>
                                <a:cubicBezTo>
                                  <a:pt x="44072" y="32326"/>
                                  <a:pt x="44326" y="31817"/>
                                  <a:pt x="44326" y="31563"/>
                                </a:cubicBezTo>
                                <a:cubicBezTo>
                                  <a:pt x="44326" y="31436"/>
                                  <a:pt x="44326" y="31309"/>
                                  <a:pt x="44072" y="31309"/>
                                </a:cubicBezTo>
                                <a:cubicBezTo>
                                  <a:pt x="43818" y="31309"/>
                                  <a:pt x="43818" y="31436"/>
                                  <a:pt x="43564" y="31690"/>
                                </a:cubicBezTo>
                                <a:cubicBezTo>
                                  <a:pt x="43310" y="31944"/>
                                  <a:pt x="42802" y="32071"/>
                                  <a:pt x="42040" y="32199"/>
                                </a:cubicBezTo>
                                <a:cubicBezTo>
                                  <a:pt x="41278" y="32199"/>
                                  <a:pt x="37595" y="32199"/>
                                  <a:pt x="36832" y="32199"/>
                                </a:cubicBezTo>
                                <a:cubicBezTo>
                                  <a:pt x="36705" y="32199"/>
                                  <a:pt x="36579" y="32071"/>
                                  <a:pt x="36579" y="31817"/>
                                </a:cubicBezTo>
                                <a:lnTo>
                                  <a:pt x="36579" y="24067"/>
                                </a:lnTo>
                                <a:cubicBezTo>
                                  <a:pt x="36579" y="24067"/>
                                  <a:pt x="36579" y="23813"/>
                                  <a:pt x="36832" y="23813"/>
                                </a:cubicBezTo>
                                <a:lnTo>
                                  <a:pt x="41405" y="23813"/>
                                </a:lnTo>
                                <a:cubicBezTo>
                                  <a:pt x="43056" y="24067"/>
                                  <a:pt x="43310" y="24448"/>
                                  <a:pt x="43564" y="25083"/>
                                </a:cubicBezTo>
                                <a:cubicBezTo>
                                  <a:pt x="43691" y="25464"/>
                                  <a:pt x="43691" y="25846"/>
                                  <a:pt x="43691" y="26227"/>
                                </a:cubicBezTo>
                                <a:cubicBezTo>
                                  <a:pt x="43691" y="26481"/>
                                  <a:pt x="43691" y="26608"/>
                                  <a:pt x="43945" y="26608"/>
                                </a:cubicBezTo>
                                <a:cubicBezTo>
                                  <a:pt x="44199" y="26608"/>
                                  <a:pt x="44199" y="26481"/>
                                  <a:pt x="44199" y="26227"/>
                                </a:cubicBezTo>
                                <a:cubicBezTo>
                                  <a:pt x="44199" y="26100"/>
                                  <a:pt x="44326" y="24448"/>
                                  <a:pt x="44326" y="24194"/>
                                </a:cubicBezTo>
                                <a:cubicBezTo>
                                  <a:pt x="44326" y="22796"/>
                                  <a:pt x="44580" y="22415"/>
                                  <a:pt x="44580" y="22161"/>
                                </a:cubicBezTo>
                                <a:cubicBezTo>
                                  <a:pt x="44580" y="21907"/>
                                  <a:pt x="44580" y="21907"/>
                                  <a:pt x="44326" y="21907"/>
                                </a:cubicBezTo>
                                <a:cubicBezTo>
                                  <a:pt x="44199" y="21907"/>
                                  <a:pt x="43945" y="21907"/>
                                  <a:pt x="43818" y="21907"/>
                                </a:cubicBezTo>
                                <a:cubicBezTo>
                                  <a:pt x="43310" y="21907"/>
                                  <a:pt x="42802" y="22034"/>
                                  <a:pt x="42421" y="22034"/>
                                </a:cubicBezTo>
                                <a:lnTo>
                                  <a:pt x="34292" y="22034"/>
                                </a:lnTo>
                                <a:cubicBezTo>
                                  <a:pt x="33276" y="22034"/>
                                  <a:pt x="31371" y="22034"/>
                                  <a:pt x="29593" y="22034"/>
                                </a:cubicBezTo>
                                <a:cubicBezTo>
                                  <a:pt x="29085" y="22034"/>
                                  <a:pt x="28831" y="22034"/>
                                  <a:pt x="28831" y="22288"/>
                                </a:cubicBezTo>
                                <a:cubicBezTo>
                                  <a:pt x="28831" y="22542"/>
                                  <a:pt x="28958" y="22542"/>
                                  <a:pt x="29339" y="22542"/>
                                </a:cubicBezTo>
                                <a:cubicBezTo>
                                  <a:pt x="29720" y="22542"/>
                                  <a:pt x="30228" y="22542"/>
                                  <a:pt x="30609" y="22542"/>
                                </a:cubicBezTo>
                                <a:cubicBezTo>
                                  <a:pt x="31625" y="22796"/>
                                  <a:pt x="31879" y="23304"/>
                                  <a:pt x="32006" y="24321"/>
                                </a:cubicBezTo>
                                <a:lnTo>
                                  <a:pt x="32006" y="30801"/>
                                </a:lnTo>
                                <a:cubicBezTo>
                                  <a:pt x="32006" y="30801"/>
                                  <a:pt x="32133" y="36391"/>
                                  <a:pt x="32133" y="36391"/>
                                </a:cubicBezTo>
                                <a:close/>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9339479" name="Freeform 1529339479"/>
                        <wps:cNvSpPr/>
                        <wps:spPr>
                          <a:xfrm>
                            <a:off x="4727268" y="1031880"/>
                            <a:ext cx="206952" cy="96909"/>
                          </a:xfrm>
                          <a:custGeom>
                            <a:avLst/>
                            <a:gdLst>
                              <a:gd name="connsiteX0" fmla="*/ 20067 w 206952"/>
                              <a:gd name="connsiteY0" fmla="*/ 1361 h 96909"/>
                              <a:gd name="connsiteX1" fmla="*/ 17146 w 206952"/>
                              <a:gd name="connsiteY1" fmla="*/ 2759 h 96909"/>
                              <a:gd name="connsiteX2" fmla="*/ 13844 w 206952"/>
                              <a:gd name="connsiteY2" fmla="*/ 4411 h 96909"/>
                              <a:gd name="connsiteX3" fmla="*/ 11050 w 206952"/>
                              <a:gd name="connsiteY3" fmla="*/ 5808 h 96909"/>
                              <a:gd name="connsiteX4" fmla="*/ 9018 w 206952"/>
                              <a:gd name="connsiteY4" fmla="*/ 6698 h 96909"/>
                              <a:gd name="connsiteX5" fmla="*/ 7366 w 206952"/>
                              <a:gd name="connsiteY5" fmla="*/ 7587 h 96909"/>
                              <a:gd name="connsiteX6" fmla="*/ 5842 w 206952"/>
                              <a:gd name="connsiteY6" fmla="*/ 8350 h 96909"/>
                              <a:gd name="connsiteX7" fmla="*/ 4445 w 206952"/>
                              <a:gd name="connsiteY7" fmla="*/ 9112 h 96909"/>
                              <a:gd name="connsiteX8" fmla="*/ 3429 w 206952"/>
                              <a:gd name="connsiteY8" fmla="*/ 9493 h 96909"/>
                              <a:gd name="connsiteX9" fmla="*/ 2540 w 206952"/>
                              <a:gd name="connsiteY9" fmla="*/ 9874 h 96909"/>
                              <a:gd name="connsiteX10" fmla="*/ 1651 w 206952"/>
                              <a:gd name="connsiteY10" fmla="*/ 10383 h 96909"/>
                              <a:gd name="connsiteX11" fmla="*/ 762 w 206952"/>
                              <a:gd name="connsiteY11" fmla="*/ 10891 h 96909"/>
                              <a:gd name="connsiteX12" fmla="*/ 0 w 206952"/>
                              <a:gd name="connsiteY12" fmla="*/ 11145 h 96909"/>
                              <a:gd name="connsiteX13" fmla="*/ 635 w 206952"/>
                              <a:gd name="connsiteY13" fmla="*/ 10510 h 96909"/>
                              <a:gd name="connsiteX14" fmla="*/ 1524 w 206952"/>
                              <a:gd name="connsiteY14" fmla="*/ 10128 h 96909"/>
                              <a:gd name="connsiteX15" fmla="*/ 2286 w 206952"/>
                              <a:gd name="connsiteY15" fmla="*/ 9747 h 96909"/>
                              <a:gd name="connsiteX16" fmla="*/ 3175 w 206952"/>
                              <a:gd name="connsiteY16" fmla="*/ 9366 h 96909"/>
                              <a:gd name="connsiteX17" fmla="*/ 4191 w 206952"/>
                              <a:gd name="connsiteY17" fmla="*/ 8858 h 96909"/>
                              <a:gd name="connsiteX18" fmla="*/ 5588 w 206952"/>
                              <a:gd name="connsiteY18" fmla="*/ 8223 h 96909"/>
                              <a:gd name="connsiteX19" fmla="*/ 7112 w 206952"/>
                              <a:gd name="connsiteY19" fmla="*/ 7460 h 96909"/>
                              <a:gd name="connsiteX20" fmla="*/ 8764 w 206952"/>
                              <a:gd name="connsiteY20" fmla="*/ 6698 h 96909"/>
                              <a:gd name="connsiteX21" fmla="*/ 10669 w 206952"/>
                              <a:gd name="connsiteY21" fmla="*/ 5681 h 96909"/>
                              <a:gd name="connsiteX22" fmla="*/ 13463 w 206952"/>
                              <a:gd name="connsiteY22" fmla="*/ 4284 h 96909"/>
                              <a:gd name="connsiteX23" fmla="*/ 16765 w 206952"/>
                              <a:gd name="connsiteY23" fmla="*/ 2759 h 96909"/>
                              <a:gd name="connsiteX24" fmla="*/ 19813 w 206952"/>
                              <a:gd name="connsiteY24" fmla="*/ 1488 h 96909"/>
                              <a:gd name="connsiteX25" fmla="*/ 177812 w 206952"/>
                              <a:gd name="connsiteY25" fmla="*/ 40114 h 96909"/>
                              <a:gd name="connsiteX26" fmla="*/ 181622 w 206952"/>
                              <a:gd name="connsiteY26" fmla="*/ 38336 h 96909"/>
                              <a:gd name="connsiteX27" fmla="*/ 180479 w 206952"/>
                              <a:gd name="connsiteY27" fmla="*/ 34270 h 96909"/>
                              <a:gd name="connsiteX28" fmla="*/ 176669 w 206952"/>
                              <a:gd name="connsiteY28" fmla="*/ 36048 h 96909"/>
                              <a:gd name="connsiteX29" fmla="*/ 177812 w 206952"/>
                              <a:gd name="connsiteY29" fmla="*/ 40114 h 96909"/>
                              <a:gd name="connsiteX30" fmla="*/ 72649 w 206952"/>
                              <a:gd name="connsiteY30" fmla="*/ 43926 h 96909"/>
                              <a:gd name="connsiteX31" fmla="*/ 68839 w 206952"/>
                              <a:gd name="connsiteY31" fmla="*/ 45705 h 96909"/>
                              <a:gd name="connsiteX32" fmla="*/ 67949 w 206952"/>
                              <a:gd name="connsiteY32" fmla="*/ 42655 h 96909"/>
                              <a:gd name="connsiteX33" fmla="*/ 67696 w 206952"/>
                              <a:gd name="connsiteY33" fmla="*/ 41639 h 96909"/>
                              <a:gd name="connsiteX34" fmla="*/ 68077 w 206952"/>
                              <a:gd name="connsiteY34" fmla="*/ 41385 h 96909"/>
                              <a:gd name="connsiteX35" fmla="*/ 71506 w 206952"/>
                              <a:gd name="connsiteY35" fmla="*/ 39860 h 96909"/>
                              <a:gd name="connsiteX36" fmla="*/ 72649 w 206952"/>
                              <a:gd name="connsiteY36" fmla="*/ 43926 h 96909"/>
                              <a:gd name="connsiteX37" fmla="*/ 52581 w 206952"/>
                              <a:gd name="connsiteY37" fmla="*/ 13813 h 96909"/>
                              <a:gd name="connsiteX38" fmla="*/ 52962 w 206952"/>
                              <a:gd name="connsiteY38" fmla="*/ 9493 h 96909"/>
                              <a:gd name="connsiteX39" fmla="*/ 52581 w 206952"/>
                              <a:gd name="connsiteY39" fmla="*/ 13813 h 96909"/>
                              <a:gd name="connsiteX40" fmla="*/ 45596 w 206952"/>
                              <a:gd name="connsiteY40" fmla="*/ 21183 h 96909"/>
                              <a:gd name="connsiteX41" fmla="*/ 42040 w 206952"/>
                              <a:gd name="connsiteY41" fmla="*/ 24740 h 96909"/>
                              <a:gd name="connsiteX42" fmla="*/ 38865 w 206952"/>
                              <a:gd name="connsiteY42" fmla="*/ 27790 h 96909"/>
                              <a:gd name="connsiteX43" fmla="*/ 36578 w 206952"/>
                              <a:gd name="connsiteY43" fmla="*/ 29823 h 96909"/>
                              <a:gd name="connsiteX44" fmla="*/ 34800 w 206952"/>
                              <a:gd name="connsiteY44" fmla="*/ 31601 h 96909"/>
                              <a:gd name="connsiteX45" fmla="*/ 33149 w 206952"/>
                              <a:gd name="connsiteY45" fmla="*/ 33253 h 96909"/>
                              <a:gd name="connsiteX46" fmla="*/ 31625 w 206952"/>
                              <a:gd name="connsiteY46" fmla="*/ 34651 h 96909"/>
                              <a:gd name="connsiteX47" fmla="*/ 30482 w 206952"/>
                              <a:gd name="connsiteY47" fmla="*/ 35667 h 96909"/>
                              <a:gd name="connsiteX48" fmla="*/ 29466 w 206952"/>
                              <a:gd name="connsiteY48" fmla="*/ 36684 h 96909"/>
                              <a:gd name="connsiteX49" fmla="*/ 28577 w 206952"/>
                              <a:gd name="connsiteY49" fmla="*/ 37573 h 96909"/>
                              <a:gd name="connsiteX50" fmla="*/ 27688 w 206952"/>
                              <a:gd name="connsiteY50" fmla="*/ 38590 h 96909"/>
                              <a:gd name="connsiteX51" fmla="*/ 26672 w 206952"/>
                              <a:gd name="connsiteY51" fmla="*/ 39225 h 96909"/>
                              <a:gd name="connsiteX52" fmla="*/ 27307 w 206952"/>
                              <a:gd name="connsiteY52" fmla="*/ 38208 h 96909"/>
                              <a:gd name="connsiteX53" fmla="*/ 28323 w 206952"/>
                              <a:gd name="connsiteY53" fmla="*/ 37319 h 96909"/>
                              <a:gd name="connsiteX54" fmla="*/ 29339 w 206952"/>
                              <a:gd name="connsiteY54" fmla="*/ 36557 h 96909"/>
                              <a:gd name="connsiteX55" fmla="*/ 30355 w 206952"/>
                              <a:gd name="connsiteY55" fmla="*/ 35540 h 96909"/>
                              <a:gd name="connsiteX56" fmla="*/ 31498 w 206952"/>
                              <a:gd name="connsiteY56" fmla="*/ 34524 h 96909"/>
                              <a:gd name="connsiteX57" fmla="*/ 33022 w 206952"/>
                              <a:gd name="connsiteY57" fmla="*/ 32999 h 96909"/>
                              <a:gd name="connsiteX58" fmla="*/ 34673 w 206952"/>
                              <a:gd name="connsiteY58" fmla="*/ 31347 h 96909"/>
                              <a:gd name="connsiteX59" fmla="*/ 36451 w 206952"/>
                              <a:gd name="connsiteY59" fmla="*/ 29568 h 96909"/>
                              <a:gd name="connsiteX60" fmla="*/ 38610 w 206952"/>
                              <a:gd name="connsiteY60" fmla="*/ 27408 h 96909"/>
                              <a:gd name="connsiteX61" fmla="*/ 41786 w 206952"/>
                              <a:gd name="connsiteY61" fmla="*/ 24359 h 96909"/>
                              <a:gd name="connsiteX62" fmla="*/ 45469 w 206952"/>
                              <a:gd name="connsiteY62" fmla="*/ 20928 h 96909"/>
                              <a:gd name="connsiteX63" fmla="*/ 48898 w 206952"/>
                              <a:gd name="connsiteY63" fmla="*/ 17752 h 96909"/>
                              <a:gd name="connsiteX64" fmla="*/ 45596 w 206952"/>
                              <a:gd name="connsiteY64" fmla="*/ 21056 h 96909"/>
                              <a:gd name="connsiteX65" fmla="*/ 64139 w 206952"/>
                              <a:gd name="connsiteY65" fmla="*/ 26646 h 96909"/>
                              <a:gd name="connsiteX66" fmla="*/ 63504 w 206952"/>
                              <a:gd name="connsiteY66" fmla="*/ 26773 h 96909"/>
                              <a:gd name="connsiteX67" fmla="*/ 60456 w 206952"/>
                              <a:gd name="connsiteY67" fmla="*/ 22453 h 96909"/>
                              <a:gd name="connsiteX68" fmla="*/ 63377 w 206952"/>
                              <a:gd name="connsiteY68" fmla="*/ 19023 h 96909"/>
                              <a:gd name="connsiteX69" fmla="*/ 64139 w 206952"/>
                              <a:gd name="connsiteY69" fmla="*/ 26646 h 96909"/>
                              <a:gd name="connsiteX70" fmla="*/ 144790 w 206952"/>
                              <a:gd name="connsiteY70" fmla="*/ 38081 h 96909"/>
                              <a:gd name="connsiteX71" fmla="*/ 145171 w 206952"/>
                              <a:gd name="connsiteY71" fmla="*/ 39352 h 96909"/>
                              <a:gd name="connsiteX72" fmla="*/ 146822 w 206952"/>
                              <a:gd name="connsiteY72" fmla="*/ 38208 h 96909"/>
                              <a:gd name="connsiteX73" fmla="*/ 157618 w 206952"/>
                              <a:gd name="connsiteY73" fmla="*/ 25630 h 96909"/>
                              <a:gd name="connsiteX74" fmla="*/ 159269 w 206952"/>
                              <a:gd name="connsiteY74" fmla="*/ 42401 h 96909"/>
                              <a:gd name="connsiteX75" fmla="*/ 159777 w 206952"/>
                              <a:gd name="connsiteY75" fmla="*/ 44180 h 96909"/>
                              <a:gd name="connsiteX76" fmla="*/ 161174 w 206952"/>
                              <a:gd name="connsiteY76" fmla="*/ 43164 h 96909"/>
                              <a:gd name="connsiteX77" fmla="*/ 172986 w 206952"/>
                              <a:gd name="connsiteY77" fmla="*/ 27790 h 96909"/>
                              <a:gd name="connsiteX78" fmla="*/ 175653 w 206952"/>
                              <a:gd name="connsiteY78" fmla="*/ 25248 h 96909"/>
                              <a:gd name="connsiteX79" fmla="*/ 176796 w 206952"/>
                              <a:gd name="connsiteY79" fmla="*/ 25375 h 96909"/>
                              <a:gd name="connsiteX80" fmla="*/ 177304 w 206952"/>
                              <a:gd name="connsiteY80" fmla="*/ 25248 h 96909"/>
                              <a:gd name="connsiteX81" fmla="*/ 176796 w 206952"/>
                              <a:gd name="connsiteY81" fmla="*/ 24867 h 96909"/>
                              <a:gd name="connsiteX82" fmla="*/ 174256 w 206952"/>
                              <a:gd name="connsiteY82" fmla="*/ 24105 h 96909"/>
                              <a:gd name="connsiteX83" fmla="*/ 171081 w 206952"/>
                              <a:gd name="connsiteY83" fmla="*/ 22961 h 96909"/>
                              <a:gd name="connsiteX84" fmla="*/ 170318 w 206952"/>
                              <a:gd name="connsiteY84" fmla="*/ 22961 h 96909"/>
                              <a:gd name="connsiteX85" fmla="*/ 170827 w 206952"/>
                              <a:gd name="connsiteY85" fmla="*/ 23470 h 96909"/>
                              <a:gd name="connsiteX86" fmla="*/ 171970 w 206952"/>
                              <a:gd name="connsiteY86" fmla="*/ 24867 h 96909"/>
                              <a:gd name="connsiteX87" fmla="*/ 171081 w 206952"/>
                              <a:gd name="connsiteY87" fmla="*/ 26519 h 96909"/>
                              <a:gd name="connsiteX88" fmla="*/ 162698 w 206952"/>
                              <a:gd name="connsiteY88" fmla="*/ 38336 h 96909"/>
                              <a:gd name="connsiteX89" fmla="*/ 162698 w 206952"/>
                              <a:gd name="connsiteY89" fmla="*/ 38336 h 96909"/>
                              <a:gd name="connsiteX90" fmla="*/ 161047 w 206952"/>
                              <a:gd name="connsiteY90" fmla="*/ 21564 h 96909"/>
                              <a:gd name="connsiteX91" fmla="*/ 160539 w 206952"/>
                              <a:gd name="connsiteY91" fmla="*/ 19912 h 96909"/>
                              <a:gd name="connsiteX92" fmla="*/ 159396 w 206952"/>
                              <a:gd name="connsiteY92" fmla="*/ 20674 h 96909"/>
                              <a:gd name="connsiteX93" fmla="*/ 148473 w 206952"/>
                              <a:gd name="connsiteY93" fmla="*/ 34015 h 96909"/>
                              <a:gd name="connsiteX94" fmla="*/ 148473 w 206952"/>
                              <a:gd name="connsiteY94" fmla="*/ 34015 h 96909"/>
                              <a:gd name="connsiteX95" fmla="*/ 148473 w 206952"/>
                              <a:gd name="connsiteY95" fmla="*/ 20293 h 96909"/>
                              <a:gd name="connsiteX96" fmla="*/ 148727 w 206952"/>
                              <a:gd name="connsiteY96" fmla="*/ 17371 h 96909"/>
                              <a:gd name="connsiteX97" fmla="*/ 149235 w 206952"/>
                              <a:gd name="connsiteY97" fmla="*/ 16863 h 96909"/>
                              <a:gd name="connsiteX98" fmla="*/ 149997 w 206952"/>
                              <a:gd name="connsiteY98" fmla="*/ 16863 h 96909"/>
                              <a:gd name="connsiteX99" fmla="*/ 150632 w 206952"/>
                              <a:gd name="connsiteY99" fmla="*/ 16863 h 96909"/>
                              <a:gd name="connsiteX100" fmla="*/ 150124 w 206952"/>
                              <a:gd name="connsiteY100" fmla="*/ 16354 h 96909"/>
                              <a:gd name="connsiteX101" fmla="*/ 146695 w 206952"/>
                              <a:gd name="connsiteY101" fmla="*/ 15338 h 96909"/>
                              <a:gd name="connsiteX102" fmla="*/ 143139 w 206952"/>
                              <a:gd name="connsiteY102" fmla="*/ 14067 h 96909"/>
                              <a:gd name="connsiteX103" fmla="*/ 142377 w 206952"/>
                              <a:gd name="connsiteY103" fmla="*/ 14067 h 96909"/>
                              <a:gd name="connsiteX104" fmla="*/ 142758 w 206952"/>
                              <a:gd name="connsiteY104" fmla="*/ 14448 h 96909"/>
                              <a:gd name="connsiteX105" fmla="*/ 143901 w 206952"/>
                              <a:gd name="connsiteY105" fmla="*/ 15084 h 96909"/>
                              <a:gd name="connsiteX106" fmla="*/ 144409 w 206952"/>
                              <a:gd name="connsiteY106" fmla="*/ 17498 h 96909"/>
                              <a:gd name="connsiteX107" fmla="*/ 144917 w 206952"/>
                              <a:gd name="connsiteY107" fmla="*/ 38208 h 96909"/>
                              <a:gd name="connsiteX108" fmla="*/ 123453 w 206952"/>
                              <a:gd name="connsiteY108" fmla="*/ 26265 h 96909"/>
                              <a:gd name="connsiteX109" fmla="*/ 122690 w 206952"/>
                              <a:gd name="connsiteY109" fmla="*/ 32745 h 96909"/>
                              <a:gd name="connsiteX110" fmla="*/ 121547 w 206952"/>
                              <a:gd name="connsiteY110" fmla="*/ 34270 h 96909"/>
                              <a:gd name="connsiteX111" fmla="*/ 120404 w 206952"/>
                              <a:gd name="connsiteY111" fmla="*/ 34270 h 96909"/>
                              <a:gd name="connsiteX112" fmla="*/ 119896 w 206952"/>
                              <a:gd name="connsiteY112" fmla="*/ 34524 h 96909"/>
                              <a:gd name="connsiteX113" fmla="*/ 120531 w 206952"/>
                              <a:gd name="connsiteY113" fmla="*/ 34905 h 96909"/>
                              <a:gd name="connsiteX114" fmla="*/ 124596 w 206952"/>
                              <a:gd name="connsiteY114" fmla="*/ 35159 h 96909"/>
                              <a:gd name="connsiteX115" fmla="*/ 133486 w 206952"/>
                              <a:gd name="connsiteY115" fmla="*/ 36048 h 96909"/>
                              <a:gd name="connsiteX116" fmla="*/ 135264 w 206952"/>
                              <a:gd name="connsiteY116" fmla="*/ 35413 h 96909"/>
                              <a:gd name="connsiteX117" fmla="*/ 136026 w 206952"/>
                              <a:gd name="connsiteY117" fmla="*/ 31983 h 96909"/>
                              <a:gd name="connsiteX118" fmla="*/ 135772 w 206952"/>
                              <a:gd name="connsiteY118" fmla="*/ 31474 h 96909"/>
                              <a:gd name="connsiteX119" fmla="*/ 135391 w 206952"/>
                              <a:gd name="connsiteY119" fmla="*/ 31855 h 96909"/>
                              <a:gd name="connsiteX120" fmla="*/ 133740 w 206952"/>
                              <a:gd name="connsiteY120" fmla="*/ 34015 h 96909"/>
                              <a:gd name="connsiteX121" fmla="*/ 130692 w 206952"/>
                              <a:gd name="connsiteY121" fmla="*/ 34015 h 96909"/>
                              <a:gd name="connsiteX122" fmla="*/ 127009 w 206952"/>
                              <a:gd name="connsiteY122" fmla="*/ 31093 h 96909"/>
                              <a:gd name="connsiteX123" fmla="*/ 127390 w 206952"/>
                              <a:gd name="connsiteY123" fmla="*/ 26265 h 96909"/>
                              <a:gd name="connsiteX124" fmla="*/ 127644 w 206952"/>
                              <a:gd name="connsiteY124" fmla="*/ 23851 h 96909"/>
                              <a:gd name="connsiteX125" fmla="*/ 127898 w 206952"/>
                              <a:gd name="connsiteY125" fmla="*/ 23597 h 96909"/>
                              <a:gd name="connsiteX126" fmla="*/ 132470 w 206952"/>
                              <a:gd name="connsiteY126" fmla="*/ 24105 h 96909"/>
                              <a:gd name="connsiteX127" fmla="*/ 134121 w 206952"/>
                              <a:gd name="connsiteY127" fmla="*/ 25503 h 96909"/>
                              <a:gd name="connsiteX128" fmla="*/ 134121 w 206952"/>
                              <a:gd name="connsiteY128" fmla="*/ 26646 h 96909"/>
                              <a:gd name="connsiteX129" fmla="*/ 134248 w 206952"/>
                              <a:gd name="connsiteY129" fmla="*/ 26900 h 96909"/>
                              <a:gd name="connsiteX130" fmla="*/ 134248 w 206952"/>
                              <a:gd name="connsiteY130" fmla="*/ 26900 h 96909"/>
                              <a:gd name="connsiteX131" fmla="*/ 134629 w 206952"/>
                              <a:gd name="connsiteY131" fmla="*/ 26392 h 96909"/>
                              <a:gd name="connsiteX132" fmla="*/ 134883 w 206952"/>
                              <a:gd name="connsiteY132" fmla="*/ 24359 h 96909"/>
                              <a:gd name="connsiteX133" fmla="*/ 135391 w 206952"/>
                              <a:gd name="connsiteY133" fmla="*/ 22199 h 96909"/>
                              <a:gd name="connsiteX134" fmla="*/ 135264 w 206952"/>
                              <a:gd name="connsiteY134" fmla="*/ 21945 h 96909"/>
                              <a:gd name="connsiteX135" fmla="*/ 135264 w 206952"/>
                              <a:gd name="connsiteY135" fmla="*/ 21945 h 96909"/>
                              <a:gd name="connsiteX136" fmla="*/ 134756 w 206952"/>
                              <a:gd name="connsiteY136" fmla="*/ 22326 h 96909"/>
                              <a:gd name="connsiteX137" fmla="*/ 133232 w 206952"/>
                              <a:gd name="connsiteY137" fmla="*/ 22707 h 96909"/>
                              <a:gd name="connsiteX138" fmla="*/ 128025 w 206952"/>
                              <a:gd name="connsiteY138" fmla="*/ 22326 h 96909"/>
                              <a:gd name="connsiteX139" fmla="*/ 127771 w 206952"/>
                              <a:gd name="connsiteY139" fmla="*/ 21945 h 96909"/>
                              <a:gd name="connsiteX140" fmla="*/ 128406 w 206952"/>
                              <a:gd name="connsiteY140" fmla="*/ 14194 h 96909"/>
                              <a:gd name="connsiteX141" fmla="*/ 128660 w 206952"/>
                              <a:gd name="connsiteY141" fmla="*/ 13940 h 96909"/>
                              <a:gd name="connsiteX142" fmla="*/ 133232 w 206952"/>
                              <a:gd name="connsiteY142" fmla="*/ 14448 h 96909"/>
                              <a:gd name="connsiteX143" fmla="*/ 135264 w 206952"/>
                              <a:gd name="connsiteY143" fmla="*/ 15719 h 96909"/>
                              <a:gd name="connsiteX144" fmla="*/ 135264 w 206952"/>
                              <a:gd name="connsiteY144" fmla="*/ 16863 h 96909"/>
                              <a:gd name="connsiteX145" fmla="*/ 135518 w 206952"/>
                              <a:gd name="connsiteY145" fmla="*/ 17371 h 96909"/>
                              <a:gd name="connsiteX146" fmla="*/ 135899 w 206952"/>
                              <a:gd name="connsiteY146" fmla="*/ 17117 h 96909"/>
                              <a:gd name="connsiteX147" fmla="*/ 136280 w 206952"/>
                              <a:gd name="connsiteY147" fmla="*/ 15084 h 96909"/>
                              <a:gd name="connsiteX148" fmla="*/ 136661 w 206952"/>
                              <a:gd name="connsiteY148" fmla="*/ 13051 h 96909"/>
                              <a:gd name="connsiteX149" fmla="*/ 136534 w 206952"/>
                              <a:gd name="connsiteY149" fmla="*/ 12797 h 96909"/>
                              <a:gd name="connsiteX150" fmla="*/ 136026 w 206952"/>
                              <a:gd name="connsiteY150" fmla="*/ 12797 h 96909"/>
                              <a:gd name="connsiteX151" fmla="*/ 134629 w 206952"/>
                              <a:gd name="connsiteY151" fmla="*/ 12797 h 96909"/>
                              <a:gd name="connsiteX152" fmla="*/ 126501 w 206952"/>
                              <a:gd name="connsiteY152" fmla="*/ 12161 h 96909"/>
                              <a:gd name="connsiteX153" fmla="*/ 121928 w 206952"/>
                              <a:gd name="connsiteY153" fmla="*/ 11653 h 96909"/>
                              <a:gd name="connsiteX154" fmla="*/ 121166 w 206952"/>
                              <a:gd name="connsiteY154" fmla="*/ 11907 h 96909"/>
                              <a:gd name="connsiteX155" fmla="*/ 121674 w 206952"/>
                              <a:gd name="connsiteY155" fmla="*/ 12288 h 96909"/>
                              <a:gd name="connsiteX156" fmla="*/ 122944 w 206952"/>
                              <a:gd name="connsiteY156" fmla="*/ 12543 h 96909"/>
                              <a:gd name="connsiteX157" fmla="*/ 124215 w 206952"/>
                              <a:gd name="connsiteY157" fmla="*/ 14448 h 96909"/>
                              <a:gd name="connsiteX158" fmla="*/ 123706 w 206952"/>
                              <a:gd name="connsiteY158" fmla="*/ 20928 h 96909"/>
                              <a:gd name="connsiteX159" fmla="*/ 123325 w 206952"/>
                              <a:gd name="connsiteY159" fmla="*/ 26392 h 96909"/>
                              <a:gd name="connsiteX160" fmla="*/ 193307 w 206952"/>
                              <a:gd name="connsiteY160" fmla="*/ 66924 h 96909"/>
                              <a:gd name="connsiteX161" fmla="*/ 190005 w 206952"/>
                              <a:gd name="connsiteY161" fmla="*/ 70100 h 96909"/>
                              <a:gd name="connsiteX162" fmla="*/ 186449 w 206952"/>
                              <a:gd name="connsiteY162" fmla="*/ 73658 h 96909"/>
                              <a:gd name="connsiteX163" fmla="*/ 183274 w 206952"/>
                              <a:gd name="connsiteY163" fmla="*/ 76580 h 96909"/>
                              <a:gd name="connsiteX164" fmla="*/ 180988 w 206952"/>
                              <a:gd name="connsiteY164" fmla="*/ 78613 h 96909"/>
                              <a:gd name="connsiteX165" fmla="*/ 179209 w 206952"/>
                              <a:gd name="connsiteY165" fmla="*/ 80265 h 96909"/>
                              <a:gd name="connsiteX166" fmla="*/ 177558 w 206952"/>
                              <a:gd name="connsiteY166" fmla="*/ 81790 h 96909"/>
                              <a:gd name="connsiteX167" fmla="*/ 176034 w 206952"/>
                              <a:gd name="connsiteY167" fmla="*/ 83187 h 96909"/>
                              <a:gd name="connsiteX168" fmla="*/ 174891 w 206952"/>
                              <a:gd name="connsiteY168" fmla="*/ 84204 h 96909"/>
                              <a:gd name="connsiteX169" fmla="*/ 173875 w 206952"/>
                              <a:gd name="connsiteY169" fmla="*/ 85093 h 96909"/>
                              <a:gd name="connsiteX170" fmla="*/ 173113 w 206952"/>
                              <a:gd name="connsiteY170" fmla="*/ 85983 h 96909"/>
                              <a:gd name="connsiteX171" fmla="*/ 172224 w 206952"/>
                              <a:gd name="connsiteY171" fmla="*/ 86999 h 96909"/>
                              <a:gd name="connsiteX172" fmla="*/ 171208 w 206952"/>
                              <a:gd name="connsiteY172" fmla="*/ 87634 h 96909"/>
                              <a:gd name="connsiteX173" fmla="*/ 171843 w 206952"/>
                              <a:gd name="connsiteY173" fmla="*/ 86618 h 96909"/>
                              <a:gd name="connsiteX174" fmla="*/ 172859 w 206952"/>
                              <a:gd name="connsiteY174" fmla="*/ 85728 h 96909"/>
                              <a:gd name="connsiteX175" fmla="*/ 173748 w 206952"/>
                              <a:gd name="connsiteY175" fmla="*/ 84839 h 96909"/>
                              <a:gd name="connsiteX176" fmla="*/ 174764 w 206952"/>
                              <a:gd name="connsiteY176" fmla="*/ 83950 h 96909"/>
                              <a:gd name="connsiteX177" fmla="*/ 175907 w 206952"/>
                              <a:gd name="connsiteY177" fmla="*/ 82933 h 96909"/>
                              <a:gd name="connsiteX178" fmla="*/ 177431 w 206952"/>
                              <a:gd name="connsiteY178" fmla="*/ 81535 h 96909"/>
                              <a:gd name="connsiteX179" fmla="*/ 179082 w 206952"/>
                              <a:gd name="connsiteY179" fmla="*/ 80011 h 96909"/>
                              <a:gd name="connsiteX180" fmla="*/ 180860 w 206952"/>
                              <a:gd name="connsiteY180" fmla="*/ 78359 h 96909"/>
                              <a:gd name="connsiteX181" fmla="*/ 183019 w 206952"/>
                              <a:gd name="connsiteY181" fmla="*/ 76199 h 96909"/>
                              <a:gd name="connsiteX182" fmla="*/ 186195 w 206952"/>
                              <a:gd name="connsiteY182" fmla="*/ 73277 h 96909"/>
                              <a:gd name="connsiteX183" fmla="*/ 189878 w 206952"/>
                              <a:gd name="connsiteY183" fmla="*/ 69846 h 96909"/>
                              <a:gd name="connsiteX184" fmla="*/ 193307 w 206952"/>
                              <a:gd name="connsiteY184" fmla="*/ 66797 h 96909"/>
                              <a:gd name="connsiteX185" fmla="*/ 184417 w 206952"/>
                              <a:gd name="connsiteY185" fmla="*/ 60190 h 96909"/>
                              <a:gd name="connsiteX186" fmla="*/ 181114 w 206952"/>
                              <a:gd name="connsiteY186" fmla="*/ 63874 h 96909"/>
                              <a:gd name="connsiteX187" fmla="*/ 177431 w 206952"/>
                              <a:gd name="connsiteY187" fmla="*/ 67940 h 96909"/>
                              <a:gd name="connsiteX188" fmla="*/ 174256 w 206952"/>
                              <a:gd name="connsiteY188" fmla="*/ 71371 h 96909"/>
                              <a:gd name="connsiteX189" fmla="*/ 171970 w 206952"/>
                              <a:gd name="connsiteY189" fmla="*/ 73658 h 96909"/>
                              <a:gd name="connsiteX190" fmla="*/ 170192 w 206952"/>
                              <a:gd name="connsiteY190" fmla="*/ 75564 h 96909"/>
                              <a:gd name="connsiteX191" fmla="*/ 168541 w 206952"/>
                              <a:gd name="connsiteY191" fmla="*/ 77470 h 96909"/>
                              <a:gd name="connsiteX192" fmla="*/ 166889 w 206952"/>
                              <a:gd name="connsiteY192" fmla="*/ 79121 h 96909"/>
                              <a:gd name="connsiteX193" fmla="*/ 165746 w 206952"/>
                              <a:gd name="connsiteY193" fmla="*/ 80392 h 96909"/>
                              <a:gd name="connsiteX194" fmla="*/ 164730 w 206952"/>
                              <a:gd name="connsiteY194" fmla="*/ 81408 h 96909"/>
                              <a:gd name="connsiteX195" fmla="*/ 163841 w 206952"/>
                              <a:gd name="connsiteY195" fmla="*/ 82552 h 96909"/>
                              <a:gd name="connsiteX196" fmla="*/ 162952 w 206952"/>
                              <a:gd name="connsiteY196" fmla="*/ 83695 h 96909"/>
                              <a:gd name="connsiteX197" fmla="*/ 161936 w 206952"/>
                              <a:gd name="connsiteY197" fmla="*/ 84458 h 96909"/>
                              <a:gd name="connsiteX198" fmla="*/ 162444 w 206952"/>
                              <a:gd name="connsiteY198" fmla="*/ 83314 h 96909"/>
                              <a:gd name="connsiteX199" fmla="*/ 163460 w 206952"/>
                              <a:gd name="connsiteY199" fmla="*/ 82171 h 96909"/>
                              <a:gd name="connsiteX200" fmla="*/ 164476 w 206952"/>
                              <a:gd name="connsiteY200" fmla="*/ 81281 h 96909"/>
                              <a:gd name="connsiteX201" fmla="*/ 165492 w 206952"/>
                              <a:gd name="connsiteY201" fmla="*/ 80265 h 96909"/>
                              <a:gd name="connsiteX202" fmla="*/ 166636 w 206952"/>
                              <a:gd name="connsiteY202" fmla="*/ 78994 h 96909"/>
                              <a:gd name="connsiteX203" fmla="*/ 168160 w 206952"/>
                              <a:gd name="connsiteY203" fmla="*/ 77343 h 96909"/>
                              <a:gd name="connsiteX204" fmla="*/ 169937 w 206952"/>
                              <a:gd name="connsiteY204" fmla="*/ 75437 h 96909"/>
                              <a:gd name="connsiteX205" fmla="*/ 171716 w 206952"/>
                              <a:gd name="connsiteY205" fmla="*/ 73531 h 96909"/>
                              <a:gd name="connsiteX206" fmla="*/ 173875 w 206952"/>
                              <a:gd name="connsiteY206" fmla="*/ 71117 h 96909"/>
                              <a:gd name="connsiteX207" fmla="*/ 177050 w 206952"/>
                              <a:gd name="connsiteY207" fmla="*/ 67686 h 96909"/>
                              <a:gd name="connsiteX208" fmla="*/ 180607 w 206952"/>
                              <a:gd name="connsiteY208" fmla="*/ 63747 h 96909"/>
                              <a:gd name="connsiteX209" fmla="*/ 184290 w 206952"/>
                              <a:gd name="connsiteY209" fmla="*/ 60190 h 96909"/>
                              <a:gd name="connsiteX210" fmla="*/ 174510 w 206952"/>
                              <a:gd name="connsiteY210" fmla="*/ 53710 h 96909"/>
                              <a:gd name="connsiteX211" fmla="*/ 171208 w 206952"/>
                              <a:gd name="connsiteY211" fmla="*/ 58030 h 96909"/>
                              <a:gd name="connsiteX212" fmla="*/ 167525 w 206952"/>
                              <a:gd name="connsiteY212" fmla="*/ 62731 h 96909"/>
                              <a:gd name="connsiteX213" fmla="*/ 164349 w 206952"/>
                              <a:gd name="connsiteY213" fmla="*/ 66797 h 96909"/>
                              <a:gd name="connsiteX214" fmla="*/ 162063 w 206952"/>
                              <a:gd name="connsiteY214" fmla="*/ 69465 h 96909"/>
                              <a:gd name="connsiteX215" fmla="*/ 160158 w 206952"/>
                              <a:gd name="connsiteY215" fmla="*/ 71752 h 96909"/>
                              <a:gd name="connsiteX216" fmla="*/ 158507 w 206952"/>
                              <a:gd name="connsiteY216" fmla="*/ 73912 h 96909"/>
                              <a:gd name="connsiteX217" fmla="*/ 156856 w 206952"/>
                              <a:gd name="connsiteY217" fmla="*/ 75818 h 96909"/>
                              <a:gd name="connsiteX218" fmla="*/ 155713 w 206952"/>
                              <a:gd name="connsiteY218" fmla="*/ 77215 h 96909"/>
                              <a:gd name="connsiteX219" fmla="*/ 154697 w 206952"/>
                              <a:gd name="connsiteY219" fmla="*/ 78486 h 96909"/>
                              <a:gd name="connsiteX220" fmla="*/ 153808 w 206952"/>
                              <a:gd name="connsiteY220" fmla="*/ 79757 h 96909"/>
                              <a:gd name="connsiteX221" fmla="*/ 152792 w 206952"/>
                              <a:gd name="connsiteY221" fmla="*/ 81027 h 96909"/>
                              <a:gd name="connsiteX222" fmla="*/ 151775 w 206952"/>
                              <a:gd name="connsiteY222" fmla="*/ 82044 h 96909"/>
                              <a:gd name="connsiteX223" fmla="*/ 152283 w 206952"/>
                              <a:gd name="connsiteY223" fmla="*/ 80773 h 96909"/>
                              <a:gd name="connsiteX224" fmla="*/ 153426 w 206952"/>
                              <a:gd name="connsiteY224" fmla="*/ 79503 h 96909"/>
                              <a:gd name="connsiteX225" fmla="*/ 154442 w 206952"/>
                              <a:gd name="connsiteY225" fmla="*/ 78359 h 96909"/>
                              <a:gd name="connsiteX226" fmla="*/ 155459 w 206952"/>
                              <a:gd name="connsiteY226" fmla="*/ 77088 h 96909"/>
                              <a:gd name="connsiteX227" fmla="*/ 156602 w 206952"/>
                              <a:gd name="connsiteY227" fmla="*/ 75691 h 96909"/>
                              <a:gd name="connsiteX228" fmla="*/ 158253 w 206952"/>
                              <a:gd name="connsiteY228" fmla="*/ 73785 h 96909"/>
                              <a:gd name="connsiteX229" fmla="*/ 160031 w 206952"/>
                              <a:gd name="connsiteY229" fmla="*/ 71625 h 96909"/>
                              <a:gd name="connsiteX230" fmla="*/ 161809 w 206952"/>
                              <a:gd name="connsiteY230" fmla="*/ 69338 h 96909"/>
                              <a:gd name="connsiteX231" fmla="*/ 163968 w 206952"/>
                              <a:gd name="connsiteY231" fmla="*/ 66542 h 96909"/>
                              <a:gd name="connsiteX232" fmla="*/ 167143 w 206952"/>
                              <a:gd name="connsiteY232" fmla="*/ 62477 h 96909"/>
                              <a:gd name="connsiteX233" fmla="*/ 170954 w 206952"/>
                              <a:gd name="connsiteY233" fmla="*/ 57902 h 96909"/>
                              <a:gd name="connsiteX234" fmla="*/ 174383 w 206952"/>
                              <a:gd name="connsiteY234" fmla="*/ 53710 h 96909"/>
                              <a:gd name="connsiteX235" fmla="*/ 206643 w 206952"/>
                              <a:gd name="connsiteY235" fmla="*/ 80773 h 96909"/>
                              <a:gd name="connsiteX236" fmla="*/ 204103 w 206952"/>
                              <a:gd name="connsiteY236" fmla="*/ 83187 h 96909"/>
                              <a:gd name="connsiteX237" fmla="*/ 201309 w 206952"/>
                              <a:gd name="connsiteY237" fmla="*/ 85855 h 96909"/>
                              <a:gd name="connsiteX238" fmla="*/ 198895 w 206952"/>
                              <a:gd name="connsiteY238" fmla="*/ 88143 h 96909"/>
                              <a:gd name="connsiteX239" fmla="*/ 197118 w 206952"/>
                              <a:gd name="connsiteY239" fmla="*/ 89667 h 96909"/>
                              <a:gd name="connsiteX240" fmla="*/ 195720 w 206952"/>
                              <a:gd name="connsiteY240" fmla="*/ 90938 h 96909"/>
                              <a:gd name="connsiteX241" fmla="*/ 194450 w 206952"/>
                              <a:gd name="connsiteY241" fmla="*/ 92208 h 96909"/>
                              <a:gd name="connsiteX242" fmla="*/ 193180 w 206952"/>
                              <a:gd name="connsiteY242" fmla="*/ 93352 h 96909"/>
                              <a:gd name="connsiteX243" fmla="*/ 192291 w 206952"/>
                              <a:gd name="connsiteY243" fmla="*/ 94114 h 96909"/>
                              <a:gd name="connsiteX244" fmla="*/ 191529 w 206952"/>
                              <a:gd name="connsiteY244" fmla="*/ 94877 h 96909"/>
                              <a:gd name="connsiteX245" fmla="*/ 190894 w 206952"/>
                              <a:gd name="connsiteY245" fmla="*/ 95512 h 96909"/>
                              <a:gd name="connsiteX246" fmla="*/ 190132 w 206952"/>
                              <a:gd name="connsiteY246" fmla="*/ 96401 h 96909"/>
                              <a:gd name="connsiteX247" fmla="*/ 189370 w 206952"/>
                              <a:gd name="connsiteY247" fmla="*/ 96910 h 96909"/>
                              <a:gd name="connsiteX248" fmla="*/ 189878 w 206952"/>
                              <a:gd name="connsiteY248" fmla="*/ 96147 h 96909"/>
                              <a:gd name="connsiteX249" fmla="*/ 190767 w 206952"/>
                              <a:gd name="connsiteY249" fmla="*/ 95385 h 96909"/>
                              <a:gd name="connsiteX250" fmla="*/ 191529 w 206952"/>
                              <a:gd name="connsiteY250" fmla="*/ 94750 h 96909"/>
                              <a:gd name="connsiteX251" fmla="*/ 192291 w 206952"/>
                              <a:gd name="connsiteY251" fmla="*/ 94114 h 96909"/>
                              <a:gd name="connsiteX252" fmla="*/ 193180 w 206952"/>
                              <a:gd name="connsiteY252" fmla="*/ 93225 h 96909"/>
                              <a:gd name="connsiteX253" fmla="*/ 194323 w 206952"/>
                              <a:gd name="connsiteY253" fmla="*/ 92081 h 96909"/>
                              <a:gd name="connsiteX254" fmla="*/ 195594 w 206952"/>
                              <a:gd name="connsiteY254" fmla="*/ 90938 h 96909"/>
                              <a:gd name="connsiteX255" fmla="*/ 196990 w 206952"/>
                              <a:gd name="connsiteY255" fmla="*/ 89667 h 96909"/>
                              <a:gd name="connsiteX256" fmla="*/ 198642 w 206952"/>
                              <a:gd name="connsiteY256" fmla="*/ 88015 h 96909"/>
                              <a:gd name="connsiteX257" fmla="*/ 201055 w 206952"/>
                              <a:gd name="connsiteY257" fmla="*/ 85728 h 96909"/>
                              <a:gd name="connsiteX258" fmla="*/ 203976 w 206952"/>
                              <a:gd name="connsiteY258" fmla="*/ 83187 h 96909"/>
                              <a:gd name="connsiteX259" fmla="*/ 206643 w 206952"/>
                              <a:gd name="connsiteY259" fmla="*/ 80773 h 96909"/>
                              <a:gd name="connsiteX260" fmla="*/ 203722 w 206952"/>
                              <a:gd name="connsiteY260" fmla="*/ 71625 h 96909"/>
                              <a:gd name="connsiteX261" fmla="*/ 200674 w 206952"/>
                              <a:gd name="connsiteY261" fmla="*/ 73912 h 96909"/>
                              <a:gd name="connsiteX262" fmla="*/ 203722 w 206952"/>
                              <a:gd name="connsiteY262" fmla="*/ 71625 h 96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Lst>
                            <a:rect l="l" t="t" r="r" b="b"/>
                            <a:pathLst>
                              <a:path w="206952" h="96909">
                                <a:moveTo>
                                  <a:pt x="20067" y="1361"/>
                                </a:moveTo>
                                <a:cubicBezTo>
                                  <a:pt x="20067" y="4792"/>
                                  <a:pt x="16257" y="9620"/>
                                  <a:pt x="17146" y="2759"/>
                                </a:cubicBezTo>
                                <a:cubicBezTo>
                                  <a:pt x="16130" y="6571"/>
                                  <a:pt x="13336" y="9620"/>
                                  <a:pt x="13844" y="4411"/>
                                </a:cubicBezTo>
                                <a:cubicBezTo>
                                  <a:pt x="13209" y="7333"/>
                                  <a:pt x="11685" y="9874"/>
                                  <a:pt x="11050" y="5808"/>
                                </a:cubicBezTo>
                                <a:cubicBezTo>
                                  <a:pt x="11050" y="8477"/>
                                  <a:pt x="9145" y="10128"/>
                                  <a:pt x="9018" y="6698"/>
                                </a:cubicBezTo>
                                <a:cubicBezTo>
                                  <a:pt x="9018" y="8604"/>
                                  <a:pt x="7493" y="10764"/>
                                  <a:pt x="7366" y="7587"/>
                                </a:cubicBezTo>
                                <a:cubicBezTo>
                                  <a:pt x="7366" y="9620"/>
                                  <a:pt x="5969" y="10764"/>
                                  <a:pt x="5842" y="8350"/>
                                </a:cubicBezTo>
                                <a:cubicBezTo>
                                  <a:pt x="5842" y="9747"/>
                                  <a:pt x="4953" y="10764"/>
                                  <a:pt x="4445" y="9112"/>
                                </a:cubicBezTo>
                                <a:cubicBezTo>
                                  <a:pt x="4445" y="10255"/>
                                  <a:pt x="3683" y="11145"/>
                                  <a:pt x="3429" y="9493"/>
                                </a:cubicBezTo>
                                <a:cubicBezTo>
                                  <a:pt x="3302" y="11272"/>
                                  <a:pt x="2667" y="10891"/>
                                  <a:pt x="2540" y="9874"/>
                                </a:cubicBezTo>
                                <a:cubicBezTo>
                                  <a:pt x="2286" y="11272"/>
                                  <a:pt x="1905" y="11145"/>
                                  <a:pt x="1651" y="10383"/>
                                </a:cubicBezTo>
                                <a:cubicBezTo>
                                  <a:pt x="1397" y="11145"/>
                                  <a:pt x="889" y="11526"/>
                                  <a:pt x="762" y="10891"/>
                                </a:cubicBezTo>
                                <a:cubicBezTo>
                                  <a:pt x="508" y="10891"/>
                                  <a:pt x="254" y="11145"/>
                                  <a:pt x="0" y="11145"/>
                                </a:cubicBezTo>
                                <a:cubicBezTo>
                                  <a:pt x="0" y="10891"/>
                                  <a:pt x="381" y="10637"/>
                                  <a:pt x="635" y="10510"/>
                                </a:cubicBezTo>
                                <a:cubicBezTo>
                                  <a:pt x="127" y="10001"/>
                                  <a:pt x="635" y="9874"/>
                                  <a:pt x="1524" y="10128"/>
                                </a:cubicBezTo>
                                <a:cubicBezTo>
                                  <a:pt x="1016" y="9493"/>
                                  <a:pt x="1143" y="9112"/>
                                  <a:pt x="2286" y="9747"/>
                                </a:cubicBezTo>
                                <a:cubicBezTo>
                                  <a:pt x="1651" y="8985"/>
                                  <a:pt x="1778" y="8350"/>
                                  <a:pt x="3175" y="9366"/>
                                </a:cubicBezTo>
                                <a:cubicBezTo>
                                  <a:pt x="1905" y="8095"/>
                                  <a:pt x="3302" y="8095"/>
                                  <a:pt x="4191" y="8858"/>
                                </a:cubicBezTo>
                                <a:cubicBezTo>
                                  <a:pt x="3048" y="7460"/>
                                  <a:pt x="4318" y="7206"/>
                                  <a:pt x="5588" y="8223"/>
                                </a:cubicBezTo>
                                <a:cubicBezTo>
                                  <a:pt x="3810" y="6698"/>
                                  <a:pt x="5588" y="6190"/>
                                  <a:pt x="7112" y="7460"/>
                                </a:cubicBezTo>
                                <a:cubicBezTo>
                                  <a:pt x="4699" y="5427"/>
                                  <a:pt x="7239" y="5554"/>
                                  <a:pt x="8764" y="6698"/>
                                </a:cubicBezTo>
                                <a:cubicBezTo>
                                  <a:pt x="6096" y="4411"/>
                                  <a:pt x="8509" y="4157"/>
                                  <a:pt x="10669" y="5681"/>
                                </a:cubicBezTo>
                                <a:cubicBezTo>
                                  <a:pt x="7747" y="2759"/>
                                  <a:pt x="10669" y="3013"/>
                                  <a:pt x="13463" y="4284"/>
                                </a:cubicBezTo>
                                <a:cubicBezTo>
                                  <a:pt x="9018" y="1488"/>
                                  <a:pt x="13209" y="1234"/>
                                  <a:pt x="16765" y="2759"/>
                                </a:cubicBezTo>
                                <a:cubicBezTo>
                                  <a:pt x="11050" y="-672"/>
                                  <a:pt x="17146" y="-672"/>
                                  <a:pt x="19813" y="1488"/>
                                </a:cubicBezTo>
                                <a:moveTo>
                                  <a:pt x="177812" y="40114"/>
                                </a:moveTo>
                                <a:lnTo>
                                  <a:pt x="181622" y="38336"/>
                                </a:lnTo>
                                <a:lnTo>
                                  <a:pt x="180479" y="34270"/>
                                </a:lnTo>
                                <a:lnTo>
                                  <a:pt x="176669" y="36048"/>
                                </a:lnTo>
                                <a:lnTo>
                                  <a:pt x="177812" y="40114"/>
                                </a:lnTo>
                                <a:close/>
                                <a:moveTo>
                                  <a:pt x="72649" y="43926"/>
                                </a:moveTo>
                                <a:lnTo>
                                  <a:pt x="68839" y="45705"/>
                                </a:lnTo>
                                <a:lnTo>
                                  <a:pt x="67949" y="42655"/>
                                </a:lnTo>
                                <a:lnTo>
                                  <a:pt x="67696" y="41639"/>
                                </a:lnTo>
                                <a:lnTo>
                                  <a:pt x="68077" y="41385"/>
                                </a:lnTo>
                                <a:lnTo>
                                  <a:pt x="71506" y="39860"/>
                                </a:lnTo>
                                <a:lnTo>
                                  <a:pt x="72649" y="43926"/>
                                </a:lnTo>
                                <a:close/>
                                <a:moveTo>
                                  <a:pt x="52581" y="13813"/>
                                </a:moveTo>
                                <a:cubicBezTo>
                                  <a:pt x="50042" y="12543"/>
                                  <a:pt x="42802" y="4157"/>
                                  <a:pt x="52962" y="9493"/>
                                </a:cubicBezTo>
                                <a:cubicBezTo>
                                  <a:pt x="63758" y="4919"/>
                                  <a:pt x="55249" y="12670"/>
                                  <a:pt x="52581" y="13813"/>
                                </a:cubicBezTo>
                                <a:moveTo>
                                  <a:pt x="45596" y="21183"/>
                                </a:moveTo>
                                <a:cubicBezTo>
                                  <a:pt x="45850" y="26392"/>
                                  <a:pt x="43691" y="31728"/>
                                  <a:pt x="42040" y="24740"/>
                                </a:cubicBezTo>
                                <a:cubicBezTo>
                                  <a:pt x="42294" y="28679"/>
                                  <a:pt x="41405" y="32745"/>
                                  <a:pt x="38865" y="27790"/>
                                </a:cubicBezTo>
                                <a:cubicBezTo>
                                  <a:pt x="39881" y="31093"/>
                                  <a:pt x="38357" y="34143"/>
                                  <a:pt x="36578" y="29823"/>
                                </a:cubicBezTo>
                                <a:cubicBezTo>
                                  <a:pt x="37341" y="32237"/>
                                  <a:pt x="36324" y="35667"/>
                                  <a:pt x="34800" y="31601"/>
                                </a:cubicBezTo>
                                <a:cubicBezTo>
                                  <a:pt x="35689" y="34143"/>
                                  <a:pt x="34292" y="36303"/>
                                  <a:pt x="33149" y="33253"/>
                                </a:cubicBezTo>
                                <a:cubicBezTo>
                                  <a:pt x="33784" y="35286"/>
                                  <a:pt x="32895" y="36811"/>
                                  <a:pt x="31625" y="34651"/>
                                </a:cubicBezTo>
                                <a:cubicBezTo>
                                  <a:pt x="32260" y="36048"/>
                                  <a:pt x="31625" y="37827"/>
                                  <a:pt x="30482" y="35667"/>
                                </a:cubicBezTo>
                                <a:cubicBezTo>
                                  <a:pt x="31117" y="38081"/>
                                  <a:pt x="30101" y="37827"/>
                                  <a:pt x="29466" y="36684"/>
                                </a:cubicBezTo>
                                <a:cubicBezTo>
                                  <a:pt x="29720" y="38590"/>
                                  <a:pt x="29339" y="38590"/>
                                  <a:pt x="28577" y="37573"/>
                                </a:cubicBezTo>
                                <a:cubicBezTo>
                                  <a:pt x="28577" y="38844"/>
                                  <a:pt x="28069" y="39352"/>
                                  <a:pt x="27688" y="38590"/>
                                </a:cubicBezTo>
                                <a:cubicBezTo>
                                  <a:pt x="27434" y="38844"/>
                                  <a:pt x="27053" y="39098"/>
                                  <a:pt x="26672" y="39225"/>
                                </a:cubicBezTo>
                                <a:cubicBezTo>
                                  <a:pt x="26672" y="38844"/>
                                  <a:pt x="26926" y="38463"/>
                                  <a:pt x="27307" y="38208"/>
                                </a:cubicBezTo>
                                <a:cubicBezTo>
                                  <a:pt x="26545" y="37827"/>
                                  <a:pt x="27053" y="37319"/>
                                  <a:pt x="28323" y="37319"/>
                                </a:cubicBezTo>
                                <a:cubicBezTo>
                                  <a:pt x="27307" y="36684"/>
                                  <a:pt x="27307" y="36303"/>
                                  <a:pt x="29339" y="36557"/>
                                </a:cubicBezTo>
                                <a:cubicBezTo>
                                  <a:pt x="28069" y="35921"/>
                                  <a:pt x="27942" y="34905"/>
                                  <a:pt x="30355" y="35540"/>
                                </a:cubicBezTo>
                                <a:cubicBezTo>
                                  <a:pt x="28069" y="34524"/>
                                  <a:pt x="29974" y="33888"/>
                                  <a:pt x="31498" y="34524"/>
                                </a:cubicBezTo>
                                <a:cubicBezTo>
                                  <a:pt x="29339" y="33253"/>
                                  <a:pt x="30990" y="32364"/>
                                  <a:pt x="33022" y="32999"/>
                                </a:cubicBezTo>
                                <a:cubicBezTo>
                                  <a:pt x="29847" y="31855"/>
                                  <a:pt x="32006" y="30458"/>
                                  <a:pt x="34673" y="31347"/>
                                </a:cubicBezTo>
                                <a:cubicBezTo>
                                  <a:pt x="30482" y="29950"/>
                                  <a:pt x="34038" y="28679"/>
                                  <a:pt x="36451" y="29568"/>
                                </a:cubicBezTo>
                                <a:cubicBezTo>
                                  <a:pt x="31879" y="27917"/>
                                  <a:pt x="35054" y="26392"/>
                                  <a:pt x="38610" y="27408"/>
                                </a:cubicBezTo>
                                <a:cubicBezTo>
                                  <a:pt x="33530" y="24867"/>
                                  <a:pt x="37595" y="23978"/>
                                  <a:pt x="41786" y="24359"/>
                                </a:cubicBezTo>
                                <a:cubicBezTo>
                                  <a:pt x="34673" y="22834"/>
                                  <a:pt x="40134" y="20547"/>
                                  <a:pt x="45469" y="20928"/>
                                </a:cubicBezTo>
                                <a:cubicBezTo>
                                  <a:pt x="36070" y="19150"/>
                                  <a:pt x="44326" y="16354"/>
                                  <a:pt x="48898" y="17752"/>
                                </a:cubicBezTo>
                                <a:cubicBezTo>
                                  <a:pt x="50295" y="22072"/>
                                  <a:pt x="47501" y="30077"/>
                                  <a:pt x="45596" y="21056"/>
                                </a:cubicBezTo>
                                <a:moveTo>
                                  <a:pt x="64139" y="26646"/>
                                </a:moveTo>
                                <a:cubicBezTo>
                                  <a:pt x="64139" y="26646"/>
                                  <a:pt x="63758" y="26900"/>
                                  <a:pt x="63504" y="26773"/>
                                </a:cubicBezTo>
                                <a:cubicBezTo>
                                  <a:pt x="62869" y="26646"/>
                                  <a:pt x="61980" y="25375"/>
                                  <a:pt x="60456" y="22453"/>
                                </a:cubicBezTo>
                                <a:cubicBezTo>
                                  <a:pt x="48771" y="19912"/>
                                  <a:pt x="60456" y="18387"/>
                                  <a:pt x="63377" y="19023"/>
                                </a:cubicBezTo>
                                <a:cubicBezTo>
                                  <a:pt x="64139" y="20547"/>
                                  <a:pt x="64901" y="25375"/>
                                  <a:pt x="64139" y="26646"/>
                                </a:cubicBezTo>
                                <a:moveTo>
                                  <a:pt x="144790" y="38081"/>
                                </a:moveTo>
                                <a:cubicBezTo>
                                  <a:pt x="144790" y="38971"/>
                                  <a:pt x="144790" y="39352"/>
                                  <a:pt x="145171" y="39352"/>
                                </a:cubicBezTo>
                                <a:cubicBezTo>
                                  <a:pt x="145552" y="39352"/>
                                  <a:pt x="145806" y="39225"/>
                                  <a:pt x="146822" y="38208"/>
                                </a:cubicBezTo>
                                <a:cubicBezTo>
                                  <a:pt x="148981" y="35921"/>
                                  <a:pt x="156475" y="26900"/>
                                  <a:pt x="157618" y="25630"/>
                                </a:cubicBezTo>
                                <a:lnTo>
                                  <a:pt x="159269" y="42401"/>
                                </a:lnTo>
                                <a:cubicBezTo>
                                  <a:pt x="159269" y="43672"/>
                                  <a:pt x="159396" y="44053"/>
                                  <a:pt x="159777" y="44180"/>
                                </a:cubicBezTo>
                                <a:cubicBezTo>
                                  <a:pt x="160031" y="44180"/>
                                  <a:pt x="160412" y="44053"/>
                                  <a:pt x="161174" y="43164"/>
                                </a:cubicBezTo>
                                <a:cubicBezTo>
                                  <a:pt x="164095" y="39225"/>
                                  <a:pt x="170446" y="30966"/>
                                  <a:pt x="172986" y="27790"/>
                                </a:cubicBezTo>
                                <a:cubicBezTo>
                                  <a:pt x="174129" y="26265"/>
                                  <a:pt x="174891" y="25248"/>
                                  <a:pt x="175653" y="25248"/>
                                </a:cubicBezTo>
                                <a:cubicBezTo>
                                  <a:pt x="176034" y="25248"/>
                                  <a:pt x="176415" y="25248"/>
                                  <a:pt x="176796" y="25375"/>
                                </a:cubicBezTo>
                                <a:cubicBezTo>
                                  <a:pt x="177050" y="25375"/>
                                  <a:pt x="177304" y="25375"/>
                                  <a:pt x="177304" y="25248"/>
                                </a:cubicBezTo>
                                <a:cubicBezTo>
                                  <a:pt x="177304" y="25121"/>
                                  <a:pt x="177177" y="24994"/>
                                  <a:pt x="176796" y="24867"/>
                                </a:cubicBezTo>
                                <a:cubicBezTo>
                                  <a:pt x="175780" y="24486"/>
                                  <a:pt x="174383" y="24232"/>
                                  <a:pt x="174256" y="24105"/>
                                </a:cubicBezTo>
                                <a:cubicBezTo>
                                  <a:pt x="174002" y="24105"/>
                                  <a:pt x="172732" y="23470"/>
                                  <a:pt x="171081" y="22961"/>
                                </a:cubicBezTo>
                                <a:cubicBezTo>
                                  <a:pt x="170573" y="22834"/>
                                  <a:pt x="170318" y="22834"/>
                                  <a:pt x="170318" y="22961"/>
                                </a:cubicBezTo>
                                <a:cubicBezTo>
                                  <a:pt x="170318" y="23088"/>
                                  <a:pt x="170446" y="23343"/>
                                  <a:pt x="170827" y="23470"/>
                                </a:cubicBezTo>
                                <a:cubicBezTo>
                                  <a:pt x="172097" y="23851"/>
                                  <a:pt x="172224" y="24359"/>
                                  <a:pt x="171970" y="24867"/>
                                </a:cubicBezTo>
                                <a:cubicBezTo>
                                  <a:pt x="171716" y="25375"/>
                                  <a:pt x="171462" y="26011"/>
                                  <a:pt x="171081" y="26519"/>
                                </a:cubicBezTo>
                                <a:lnTo>
                                  <a:pt x="162698" y="38336"/>
                                </a:lnTo>
                                <a:lnTo>
                                  <a:pt x="162698" y="38336"/>
                                </a:lnTo>
                                <a:lnTo>
                                  <a:pt x="161047" y="21564"/>
                                </a:lnTo>
                                <a:cubicBezTo>
                                  <a:pt x="161047" y="20547"/>
                                  <a:pt x="161047" y="20039"/>
                                  <a:pt x="160539" y="19912"/>
                                </a:cubicBezTo>
                                <a:cubicBezTo>
                                  <a:pt x="160158" y="19912"/>
                                  <a:pt x="160031" y="19912"/>
                                  <a:pt x="159396" y="20674"/>
                                </a:cubicBezTo>
                                <a:lnTo>
                                  <a:pt x="148473" y="34015"/>
                                </a:lnTo>
                                <a:lnTo>
                                  <a:pt x="148473" y="34015"/>
                                </a:lnTo>
                                <a:lnTo>
                                  <a:pt x="148473" y="20293"/>
                                </a:lnTo>
                                <a:cubicBezTo>
                                  <a:pt x="148473" y="19277"/>
                                  <a:pt x="148600" y="18387"/>
                                  <a:pt x="148727" y="17371"/>
                                </a:cubicBezTo>
                                <a:cubicBezTo>
                                  <a:pt x="148727" y="16990"/>
                                  <a:pt x="148981" y="16863"/>
                                  <a:pt x="149235" y="16863"/>
                                </a:cubicBezTo>
                                <a:cubicBezTo>
                                  <a:pt x="149489" y="16863"/>
                                  <a:pt x="149743" y="16863"/>
                                  <a:pt x="149997" y="16863"/>
                                </a:cubicBezTo>
                                <a:cubicBezTo>
                                  <a:pt x="150251" y="16863"/>
                                  <a:pt x="150505" y="16990"/>
                                  <a:pt x="150632" y="16863"/>
                                </a:cubicBezTo>
                                <a:cubicBezTo>
                                  <a:pt x="150632" y="16608"/>
                                  <a:pt x="150505" y="16481"/>
                                  <a:pt x="150124" y="16354"/>
                                </a:cubicBezTo>
                                <a:cubicBezTo>
                                  <a:pt x="148346" y="15719"/>
                                  <a:pt x="146949" y="15465"/>
                                  <a:pt x="146695" y="15338"/>
                                </a:cubicBezTo>
                                <a:cubicBezTo>
                                  <a:pt x="146441" y="15338"/>
                                  <a:pt x="144790" y="14576"/>
                                  <a:pt x="143139" y="14067"/>
                                </a:cubicBezTo>
                                <a:cubicBezTo>
                                  <a:pt x="142758" y="13940"/>
                                  <a:pt x="142504" y="13940"/>
                                  <a:pt x="142377" y="14067"/>
                                </a:cubicBezTo>
                                <a:cubicBezTo>
                                  <a:pt x="142377" y="14194"/>
                                  <a:pt x="142377" y="14448"/>
                                  <a:pt x="142758" y="14448"/>
                                </a:cubicBezTo>
                                <a:cubicBezTo>
                                  <a:pt x="143139" y="14448"/>
                                  <a:pt x="143647" y="14830"/>
                                  <a:pt x="143901" y="15084"/>
                                </a:cubicBezTo>
                                <a:cubicBezTo>
                                  <a:pt x="144282" y="15846"/>
                                  <a:pt x="144409" y="16735"/>
                                  <a:pt x="144409" y="17498"/>
                                </a:cubicBezTo>
                                <a:lnTo>
                                  <a:pt x="144917" y="38208"/>
                                </a:lnTo>
                                <a:close/>
                                <a:moveTo>
                                  <a:pt x="123453" y="26265"/>
                                </a:moveTo>
                                <a:lnTo>
                                  <a:pt x="122690" y="32745"/>
                                </a:lnTo>
                                <a:cubicBezTo>
                                  <a:pt x="122436" y="33634"/>
                                  <a:pt x="122309" y="34270"/>
                                  <a:pt x="121547" y="34270"/>
                                </a:cubicBezTo>
                                <a:cubicBezTo>
                                  <a:pt x="121166" y="34270"/>
                                  <a:pt x="120785" y="34270"/>
                                  <a:pt x="120404" y="34270"/>
                                </a:cubicBezTo>
                                <a:cubicBezTo>
                                  <a:pt x="120023" y="34270"/>
                                  <a:pt x="119896" y="34270"/>
                                  <a:pt x="119896" y="34524"/>
                                </a:cubicBezTo>
                                <a:cubicBezTo>
                                  <a:pt x="119896" y="34778"/>
                                  <a:pt x="120023" y="34905"/>
                                  <a:pt x="120531" y="34905"/>
                                </a:cubicBezTo>
                                <a:lnTo>
                                  <a:pt x="124596" y="35159"/>
                                </a:lnTo>
                                <a:lnTo>
                                  <a:pt x="133486" y="36048"/>
                                </a:lnTo>
                                <a:cubicBezTo>
                                  <a:pt x="134756" y="36048"/>
                                  <a:pt x="134883" y="36048"/>
                                  <a:pt x="135264" y="35413"/>
                                </a:cubicBezTo>
                                <a:cubicBezTo>
                                  <a:pt x="135518" y="34270"/>
                                  <a:pt x="135772" y="33126"/>
                                  <a:pt x="136026" y="31983"/>
                                </a:cubicBezTo>
                                <a:cubicBezTo>
                                  <a:pt x="136026" y="31728"/>
                                  <a:pt x="136026" y="31474"/>
                                  <a:pt x="135772" y="31474"/>
                                </a:cubicBezTo>
                                <a:cubicBezTo>
                                  <a:pt x="135518" y="31474"/>
                                  <a:pt x="135518" y="31474"/>
                                  <a:pt x="135391" y="31855"/>
                                </a:cubicBezTo>
                                <a:cubicBezTo>
                                  <a:pt x="135010" y="33126"/>
                                  <a:pt x="134629" y="33761"/>
                                  <a:pt x="133740" y="34015"/>
                                </a:cubicBezTo>
                                <a:cubicBezTo>
                                  <a:pt x="132724" y="34270"/>
                                  <a:pt x="131708" y="34270"/>
                                  <a:pt x="130692" y="34015"/>
                                </a:cubicBezTo>
                                <a:cubicBezTo>
                                  <a:pt x="127390" y="33761"/>
                                  <a:pt x="126882" y="33253"/>
                                  <a:pt x="127009" y="31093"/>
                                </a:cubicBezTo>
                                <a:cubicBezTo>
                                  <a:pt x="127009" y="30204"/>
                                  <a:pt x="127263" y="27408"/>
                                  <a:pt x="127390" y="26265"/>
                                </a:cubicBezTo>
                                <a:lnTo>
                                  <a:pt x="127644" y="23851"/>
                                </a:lnTo>
                                <a:cubicBezTo>
                                  <a:pt x="127644" y="23851"/>
                                  <a:pt x="127644" y="23597"/>
                                  <a:pt x="127898" y="23597"/>
                                </a:cubicBezTo>
                                <a:cubicBezTo>
                                  <a:pt x="128660" y="23597"/>
                                  <a:pt x="131835" y="23978"/>
                                  <a:pt x="132470" y="24105"/>
                                </a:cubicBezTo>
                                <a:cubicBezTo>
                                  <a:pt x="133613" y="24359"/>
                                  <a:pt x="133994" y="24867"/>
                                  <a:pt x="134121" y="25503"/>
                                </a:cubicBezTo>
                                <a:cubicBezTo>
                                  <a:pt x="134121" y="25884"/>
                                  <a:pt x="134121" y="26265"/>
                                  <a:pt x="134121" y="26646"/>
                                </a:cubicBezTo>
                                <a:cubicBezTo>
                                  <a:pt x="134121" y="26646"/>
                                  <a:pt x="134121" y="26900"/>
                                  <a:pt x="134248" y="26900"/>
                                </a:cubicBezTo>
                                <a:lnTo>
                                  <a:pt x="134248" y="26900"/>
                                </a:lnTo>
                                <a:cubicBezTo>
                                  <a:pt x="134248" y="26900"/>
                                  <a:pt x="134629" y="26646"/>
                                  <a:pt x="134629" y="26392"/>
                                </a:cubicBezTo>
                                <a:cubicBezTo>
                                  <a:pt x="134629" y="25757"/>
                                  <a:pt x="134756" y="24994"/>
                                  <a:pt x="134883" y="24359"/>
                                </a:cubicBezTo>
                                <a:cubicBezTo>
                                  <a:pt x="135137" y="22834"/>
                                  <a:pt x="135264" y="22326"/>
                                  <a:pt x="135391" y="22199"/>
                                </a:cubicBezTo>
                                <a:cubicBezTo>
                                  <a:pt x="135391" y="22199"/>
                                  <a:pt x="135391" y="21945"/>
                                  <a:pt x="135264" y="21945"/>
                                </a:cubicBezTo>
                                <a:cubicBezTo>
                                  <a:pt x="135264" y="21945"/>
                                  <a:pt x="135264" y="21945"/>
                                  <a:pt x="135264" y="21945"/>
                                </a:cubicBezTo>
                                <a:cubicBezTo>
                                  <a:pt x="135137" y="21945"/>
                                  <a:pt x="135010" y="22072"/>
                                  <a:pt x="134756" y="22326"/>
                                </a:cubicBezTo>
                                <a:cubicBezTo>
                                  <a:pt x="134502" y="22580"/>
                                  <a:pt x="133994" y="22707"/>
                                  <a:pt x="133232" y="22707"/>
                                </a:cubicBezTo>
                                <a:cubicBezTo>
                                  <a:pt x="132470" y="22707"/>
                                  <a:pt x="128787" y="22326"/>
                                  <a:pt x="128025" y="22326"/>
                                </a:cubicBezTo>
                                <a:cubicBezTo>
                                  <a:pt x="127771" y="22326"/>
                                  <a:pt x="127771" y="22199"/>
                                  <a:pt x="127771" y="21945"/>
                                </a:cubicBezTo>
                                <a:lnTo>
                                  <a:pt x="128406" y="14194"/>
                                </a:lnTo>
                                <a:cubicBezTo>
                                  <a:pt x="128406" y="14194"/>
                                  <a:pt x="128406" y="13940"/>
                                  <a:pt x="128660" y="13940"/>
                                </a:cubicBezTo>
                                <a:cubicBezTo>
                                  <a:pt x="129295" y="13940"/>
                                  <a:pt x="132724" y="14321"/>
                                  <a:pt x="133232" y="14448"/>
                                </a:cubicBezTo>
                                <a:cubicBezTo>
                                  <a:pt x="134883" y="14830"/>
                                  <a:pt x="135137" y="15211"/>
                                  <a:pt x="135264" y="15719"/>
                                </a:cubicBezTo>
                                <a:cubicBezTo>
                                  <a:pt x="135264" y="16100"/>
                                  <a:pt x="135391" y="16481"/>
                                  <a:pt x="135264" y="16863"/>
                                </a:cubicBezTo>
                                <a:cubicBezTo>
                                  <a:pt x="135264" y="17117"/>
                                  <a:pt x="135264" y="17244"/>
                                  <a:pt x="135518" y="17371"/>
                                </a:cubicBezTo>
                                <a:cubicBezTo>
                                  <a:pt x="135772" y="17371"/>
                                  <a:pt x="135772" y="17244"/>
                                  <a:pt x="135899" y="17117"/>
                                </a:cubicBezTo>
                                <a:cubicBezTo>
                                  <a:pt x="135899" y="16735"/>
                                  <a:pt x="136153" y="15465"/>
                                  <a:pt x="136280" y="15084"/>
                                </a:cubicBezTo>
                                <a:cubicBezTo>
                                  <a:pt x="136534" y="13686"/>
                                  <a:pt x="136661" y="13305"/>
                                  <a:pt x="136661" y="13051"/>
                                </a:cubicBezTo>
                                <a:cubicBezTo>
                                  <a:pt x="136661" y="12797"/>
                                  <a:pt x="136661" y="12797"/>
                                  <a:pt x="136534" y="12797"/>
                                </a:cubicBezTo>
                                <a:cubicBezTo>
                                  <a:pt x="136407" y="12797"/>
                                  <a:pt x="136153" y="12797"/>
                                  <a:pt x="136026" y="12797"/>
                                </a:cubicBezTo>
                                <a:lnTo>
                                  <a:pt x="134629" y="12797"/>
                                </a:lnTo>
                                <a:cubicBezTo>
                                  <a:pt x="133994" y="12797"/>
                                  <a:pt x="127644" y="12161"/>
                                  <a:pt x="126501" y="12161"/>
                                </a:cubicBezTo>
                                <a:lnTo>
                                  <a:pt x="121928" y="11653"/>
                                </a:lnTo>
                                <a:cubicBezTo>
                                  <a:pt x="121928" y="11653"/>
                                  <a:pt x="121166" y="11653"/>
                                  <a:pt x="121166" y="11907"/>
                                </a:cubicBezTo>
                                <a:cubicBezTo>
                                  <a:pt x="121166" y="12161"/>
                                  <a:pt x="121293" y="12161"/>
                                  <a:pt x="121674" y="12288"/>
                                </a:cubicBezTo>
                                <a:cubicBezTo>
                                  <a:pt x="122055" y="12288"/>
                                  <a:pt x="122563" y="12288"/>
                                  <a:pt x="122944" y="12543"/>
                                </a:cubicBezTo>
                                <a:cubicBezTo>
                                  <a:pt x="123960" y="12797"/>
                                  <a:pt x="124215" y="13305"/>
                                  <a:pt x="124215" y="14448"/>
                                </a:cubicBezTo>
                                <a:cubicBezTo>
                                  <a:pt x="124215" y="15592"/>
                                  <a:pt x="124215" y="16354"/>
                                  <a:pt x="123706" y="20928"/>
                                </a:cubicBezTo>
                                <a:lnTo>
                                  <a:pt x="123325" y="26392"/>
                                </a:lnTo>
                                <a:close/>
                                <a:moveTo>
                                  <a:pt x="193307" y="66924"/>
                                </a:moveTo>
                                <a:cubicBezTo>
                                  <a:pt x="194704" y="71244"/>
                                  <a:pt x="191783" y="78994"/>
                                  <a:pt x="190005" y="70100"/>
                                </a:cubicBezTo>
                                <a:cubicBezTo>
                                  <a:pt x="190259" y="75310"/>
                                  <a:pt x="187973" y="80392"/>
                                  <a:pt x="186449" y="73658"/>
                                </a:cubicBezTo>
                                <a:cubicBezTo>
                                  <a:pt x="186703" y="77597"/>
                                  <a:pt x="185814" y="81408"/>
                                  <a:pt x="183274" y="76580"/>
                                </a:cubicBezTo>
                                <a:cubicBezTo>
                                  <a:pt x="184290" y="79884"/>
                                  <a:pt x="182638" y="82933"/>
                                  <a:pt x="180988" y="78613"/>
                                </a:cubicBezTo>
                                <a:cubicBezTo>
                                  <a:pt x="181876" y="81027"/>
                                  <a:pt x="180733" y="84331"/>
                                  <a:pt x="179209" y="80265"/>
                                </a:cubicBezTo>
                                <a:cubicBezTo>
                                  <a:pt x="179971" y="82806"/>
                                  <a:pt x="178701" y="84839"/>
                                  <a:pt x="177558" y="81790"/>
                                </a:cubicBezTo>
                                <a:cubicBezTo>
                                  <a:pt x="178193" y="83822"/>
                                  <a:pt x="177304" y="85347"/>
                                  <a:pt x="176034" y="83187"/>
                                </a:cubicBezTo>
                                <a:cubicBezTo>
                                  <a:pt x="176669" y="84585"/>
                                  <a:pt x="176034" y="86364"/>
                                  <a:pt x="174891" y="84204"/>
                                </a:cubicBezTo>
                                <a:cubicBezTo>
                                  <a:pt x="175526" y="86491"/>
                                  <a:pt x="174510" y="86364"/>
                                  <a:pt x="173875" y="85093"/>
                                </a:cubicBezTo>
                                <a:cubicBezTo>
                                  <a:pt x="174002" y="86999"/>
                                  <a:pt x="173621" y="86999"/>
                                  <a:pt x="173113" y="85983"/>
                                </a:cubicBezTo>
                                <a:cubicBezTo>
                                  <a:pt x="173113" y="87253"/>
                                  <a:pt x="172478" y="87761"/>
                                  <a:pt x="172224" y="86999"/>
                                </a:cubicBezTo>
                                <a:cubicBezTo>
                                  <a:pt x="171970" y="87253"/>
                                  <a:pt x="171589" y="87507"/>
                                  <a:pt x="171208" y="87634"/>
                                </a:cubicBezTo>
                                <a:cubicBezTo>
                                  <a:pt x="171208" y="87253"/>
                                  <a:pt x="171462" y="86872"/>
                                  <a:pt x="171843" y="86618"/>
                                </a:cubicBezTo>
                                <a:cubicBezTo>
                                  <a:pt x="170954" y="86237"/>
                                  <a:pt x="171589" y="85728"/>
                                  <a:pt x="172859" y="85728"/>
                                </a:cubicBezTo>
                                <a:cubicBezTo>
                                  <a:pt x="171970" y="85093"/>
                                  <a:pt x="171970" y="84712"/>
                                  <a:pt x="173748" y="84839"/>
                                </a:cubicBezTo>
                                <a:cubicBezTo>
                                  <a:pt x="172605" y="84204"/>
                                  <a:pt x="172351" y="83187"/>
                                  <a:pt x="174764" y="83950"/>
                                </a:cubicBezTo>
                                <a:cubicBezTo>
                                  <a:pt x="172605" y="82806"/>
                                  <a:pt x="174510" y="82298"/>
                                  <a:pt x="175907" y="82933"/>
                                </a:cubicBezTo>
                                <a:cubicBezTo>
                                  <a:pt x="173875" y="81662"/>
                                  <a:pt x="175399" y="80773"/>
                                  <a:pt x="177431" y="81535"/>
                                </a:cubicBezTo>
                                <a:cubicBezTo>
                                  <a:pt x="174383" y="80392"/>
                                  <a:pt x="176542" y="79121"/>
                                  <a:pt x="179082" y="80011"/>
                                </a:cubicBezTo>
                                <a:cubicBezTo>
                                  <a:pt x="175018" y="78486"/>
                                  <a:pt x="178447" y="77470"/>
                                  <a:pt x="180860" y="78359"/>
                                </a:cubicBezTo>
                                <a:cubicBezTo>
                                  <a:pt x="176542" y="76580"/>
                                  <a:pt x="179590" y="75182"/>
                                  <a:pt x="183019" y="76199"/>
                                </a:cubicBezTo>
                                <a:cubicBezTo>
                                  <a:pt x="178066" y="73658"/>
                                  <a:pt x="182131" y="72895"/>
                                  <a:pt x="186195" y="73277"/>
                                </a:cubicBezTo>
                                <a:cubicBezTo>
                                  <a:pt x="179209" y="71625"/>
                                  <a:pt x="184671" y="69465"/>
                                  <a:pt x="189878" y="69846"/>
                                </a:cubicBezTo>
                                <a:cubicBezTo>
                                  <a:pt x="180860" y="67940"/>
                                  <a:pt x="188862" y="65272"/>
                                  <a:pt x="193307" y="66797"/>
                                </a:cubicBezTo>
                                <a:moveTo>
                                  <a:pt x="184417" y="60190"/>
                                </a:moveTo>
                                <a:cubicBezTo>
                                  <a:pt x="186195" y="64764"/>
                                  <a:pt x="183655" y="73404"/>
                                  <a:pt x="181114" y="63874"/>
                                </a:cubicBezTo>
                                <a:cubicBezTo>
                                  <a:pt x="181750" y="69465"/>
                                  <a:pt x="179717" y="75182"/>
                                  <a:pt x="177431" y="67940"/>
                                </a:cubicBezTo>
                                <a:cubicBezTo>
                                  <a:pt x="178066" y="72260"/>
                                  <a:pt x="177304" y="76453"/>
                                  <a:pt x="174256" y="71371"/>
                                </a:cubicBezTo>
                                <a:cubicBezTo>
                                  <a:pt x="175526" y="74928"/>
                                  <a:pt x="174002" y="78232"/>
                                  <a:pt x="171970" y="73658"/>
                                </a:cubicBezTo>
                                <a:cubicBezTo>
                                  <a:pt x="172986" y="76199"/>
                                  <a:pt x="171970" y="79884"/>
                                  <a:pt x="170192" y="75564"/>
                                </a:cubicBezTo>
                                <a:cubicBezTo>
                                  <a:pt x="171335" y="78359"/>
                                  <a:pt x="169937" y="80646"/>
                                  <a:pt x="168541" y="77470"/>
                                </a:cubicBezTo>
                                <a:cubicBezTo>
                                  <a:pt x="169303" y="79630"/>
                                  <a:pt x="168541" y="81281"/>
                                  <a:pt x="166889" y="79121"/>
                                </a:cubicBezTo>
                                <a:cubicBezTo>
                                  <a:pt x="167651" y="80646"/>
                                  <a:pt x="167017" y="82552"/>
                                  <a:pt x="165746" y="80392"/>
                                </a:cubicBezTo>
                                <a:cubicBezTo>
                                  <a:pt x="166636" y="82933"/>
                                  <a:pt x="165492" y="82806"/>
                                  <a:pt x="164730" y="81408"/>
                                </a:cubicBezTo>
                                <a:cubicBezTo>
                                  <a:pt x="164984" y="83441"/>
                                  <a:pt x="164730" y="83441"/>
                                  <a:pt x="163841" y="82552"/>
                                </a:cubicBezTo>
                                <a:cubicBezTo>
                                  <a:pt x="163841" y="83822"/>
                                  <a:pt x="163460" y="84458"/>
                                  <a:pt x="162952" y="83695"/>
                                </a:cubicBezTo>
                                <a:cubicBezTo>
                                  <a:pt x="162698" y="83950"/>
                                  <a:pt x="162317" y="84204"/>
                                  <a:pt x="161936" y="84458"/>
                                </a:cubicBezTo>
                                <a:cubicBezTo>
                                  <a:pt x="161936" y="84077"/>
                                  <a:pt x="162190" y="83695"/>
                                  <a:pt x="162444" y="83314"/>
                                </a:cubicBezTo>
                                <a:cubicBezTo>
                                  <a:pt x="161555" y="82933"/>
                                  <a:pt x="162190" y="82298"/>
                                  <a:pt x="163460" y="82171"/>
                                </a:cubicBezTo>
                                <a:cubicBezTo>
                                  <a:pt x="162444" y="81535"/>
                                  <a:pt x="162444" y="81154"/>
                                  <a:pt x="164476" y="81281"/>
                                </a:cubicBezTo>
                                <a:cubicBezTo>
                                  <a:pt x="163079" y="80773"/>
                                  <a:pt x="162825" y="79630"/>
                                  <a:pt x="165492" y="80265"/>
                                </a:cubicBezTo>
                                <a:cubicBezTo>
                                  <a:pt x="163079" y="79248"/>
                                  <a:pt x="164984" y="78486"/>
                                  <a:pt x="166636" y="78994"/>
                                </a:cubicBezTo>
                                <a:cubicBezTo>
                                  <a:pt x="164349" y="77724"/>
                                  <a:pt x="166000" y="76707"/>
                                  <a:pt x="168160" y="77343"/>
                                </a:cubicBezTo>
                                <a:cubicBezTo>
                                  <a:pt x="164857" y="76326"/>
                                  <a:pt x="167017" y="74674"/>
                                  <a:pt x="169937" y="75437"/>
                                </a:cubicBezTo>
                                <a:cubicBezTo>
                                  <a:pt x="165365" y="74166"/>
                                  <a:pt x="169049" y="72768"/>
                                  <a:pt x="171716" y="73531"/>
                                </a:cubicBezTo>
                                <a:cubicBezTo>
                                  <a:pt x="166762" y="72006"/>
                                  <a:pt x="170065" y="70100"/>
                                  <a:pt x="173875" y="71117"/>
                                </a:cubicBezTo>
                                <a:cubicBezTo>
                                  <a:pt x="168413" y="68703"/>
                                  <a:pt x="172732" y="67559"/>
                                  <a:pt x="177050" y="67686"/>
                                </a:cubicBezTo>
                                <a:cubicBezTo>
                                  <a:pt x="169430" y="66415"/>
                                  <a:pt x="174891" y="63747"/>
                                  <a:pt x="180607" y="63747"/>
                                </a:cubicBezTo>
                                <a:cubicBezTo>
                                  <a:pt x="170954" y="62223"/>
                                  <a:pt x="179590" y="58919"/>
                                  <a:pt x="184290" y="60190"/>
                                </a:cubicBezTo>
                                <a:moveTo>
                                  <a:pt x="174510" y="53710"/>
                                </a:moveTo>
                                <a:cubicBezTo>
                                  <a:pt x="176923" y="58665"/>
                                  <a:pt x="174637" y="68194"/>
                                  <a:pt x="171208" y="58030"/>
                                </a:cubicBezTo>
                                <a:cubicBezTo>
                                  <a:pt x="172351" y="64001"/>
                                  <a:pt x="170446" y="70481"/>
                                  <a:pt x="167525" y="62731"/>
                                </a:cubicBezTo>
                                <a:cubicBezTo>
                                  <a:pt x="168541" y="67305"/>
                                  <a:pt x="168032" y="72133"/>
                                  <a:pt x="164349" y="66797"/>
                                </a:cubicBezTo>
                                <a:cubicBezTo>
                                  <a:pt x="166127" y="70608"/>
                                  <a:pt x="164730" y="74293"/>
                                  <a:pt x="162063" y="69465"/>
                                </a:cubicBezTo>
                                <a:cubicBezTo>
                                  <a:pt x="163333" y="72133"/>
                                  <a:pt x="162571" y="76326"/>
                                  <a:pt x="160158" y="71752"/>
                                </a:cubicBezTo>
                                <a:cubicBezTo>
                                  <a:pt x="161555" y="74674"/>
                                  <a:pt x="160158" y="77215"/>
                                  <a:pt x="158507" y="73912"/>
                                </a:cubicBezTo>
                                <a:cubicBezTo>
                                  <a:pt x="159523" y="76199"/>
                                  <a:pt x="158761" y="78105"/>
                                  <a:pt x="156856" y="75818"/>
                                </a:cubicBezTo>
                                <a:cubicBezTo>
                                  <a:pt x="157745" y="77470"/>
                                  <a:pt x="157237" y="79630"/>
                                  <a:pt x="155713" y="77215"/>
                                </a:cubicBezTo>
                                <a:cubicBezTo>
                                  <a:pt x="156856" y="79884"/>
                                  <a:pt x="155586" y="79884"/>
                                  <a:pt x="154697" y="78486"/>
                                </a:cubicBezTo>
                                <a:cubicBezTo>
                                  <a:pt x="155205" y="80646"/>
                                  <a:pt x="154697" y="80646"/>
                                  <a:pt x="153808" y="79757"/>
                                </a:cubicBezTo>
                                <a:cubicBezTo>
                                  <a:pt x="153935" y="81281"/>
                                  <a:pt x="153426" y="81917"/>
                                  <a:pt x="152792" y="81027"/>
                                </a:cubicBezTo>
                                <a:cubicBezTo>
                                  <a:pt x="152537" y="81408"/>
                                  <a:pt x="152156" y="81790"/>
                                  <a:pt x="151775" y="82044"/>
                                </a:cubicBezTo>
                                <a:cubicBezTo>
                                  <a:pt x="151775" y="81535"/>
                                  <a:pt x="152030" y="81154"/>
                                  <a:pt x="152283" y="80773"/>
                                </a:cubicBezTo>
                                <a:cubicBezTo>
                                  <a:pt x="151267" y="80392"/>
                                  <a:pt x="151902" y="79757"/>
                                  <a:pt x="153426" y="79503"/>
                                </a:cubicBezTo>
                                <a:cubicBezTo>
                                  <a:pt x="152283" y="78867"/>
                                  <a:pt x="152156" y="78359"/>
                                  <a:pt x="154442" y="78359"/>
                                </a:cubicBezTo>
                                <a:cubicBezTo>
                                  <a:pt x="152918" y="77851"/>
                                  <a:pt x="152537" y="76580"/>
                                  <a:pt x="155459" y="77088"/>
                                </a:cubicBezTo>
                                <a:cubicBezTo>
                                  <a:pt x="152664" y="76199"/>
                                  <a:pt x="154697" y="75182"/>
                                  <a:pt x="156602" y="75691"/>
                                </a:cubicBezTo>
                                <a:cubicBezTo>
                                  <a:pt x="154061" y="74547"/>
                                  <a:pt x="155713" y="73277"/>
                                  <a:pt x="158253" y="73785"/>
                                </a:cubicBezTo>
                                <a:cubicBezTo>
                                  <a:pt x="154442" y="72895"/>
                                  <a:pt x="156856" y="70990"/>
                                  <a:pt x="160031" y="71625"/>
                                </a:cubicBezTo>
                                <a:cubicBezTo>
                                  <a:pt x="154951" y="70481"/>
                                  <a:pt x="158888" y="68703"/>
                                  <a:pt x="161809" y="69338"/>
                                </a:cubicBezTo>
                                <a:cubicBezTo>
                                  <a:pt x="156348" y="68067"/>
                                  <a:pt x="159777" y="65780"/>
                                  <a:pt x="163968" y="66542"/>
                                </a:cubicBezTo>
                                <a:cubicBezTo>
                                  <a:pt x="157745" y="64383"/>
                                  <a:pt x="162317" y="62731"/>
                                  <a:pt x="167143" y="62477"/>
                                </a:cubicBezTo>
                                <a:cubicBezTo>
                                  <a:pt x="158634" y="61714"/>
                                  <a:pt x="164603" y="58284"/>
                                  <a:pt x="170954" y="57902"/>
                                </a:cubicBezTo>
                                <a:cubicBezTo>
                                  <a:pt x="159777" y="57013"/>
                                  <a:pt x="169049" y="52693"/>
                                  <a:pt x="174383" y="53710"/>
                                </a:cubicBezTo>
                                <a:close/>
                                <a:moveTo>
                                  <a:pt x="206643" y="80773"/>
                                </a:moveTo>
                                <a:cubicBezTo>
                                  <a:pt x="207786" y="84077"/>
                                  <a:pt x="205500" y="90175"/>
                                  <a:pt x="204103" y="83187"/>
                                </a:cubicBezTo>
                                <a:cubicBezTo>
                                  <a:pt x="204357" y="87253"/>
                                  <a:pt x="202452" y="91192"/>
                                  <a:pt x="201309" y="85855"/>
                                </a:cubicBezTo>
                                <a:cubicBezTo>
                                  <a:pt x="201436" y="88905"/>
                                  <a:pt x="200674" y="91954"/>
                                  <a:pt x="198895" y="88143"/>
                                </a:cubicBezTo>
                                <a:cubicBezTo>
                                  <a:pt x="199658" y="90811"/>
                                  <a:pt x="198388" y="93098"/>
                                  <a:pt x="197118" y="89667"/>
                                </a:cubicBezTo>
                                <a:cubicBezTo>
                                  <a:pt x="197626" y="91446"/>
                                  <a:pt x="196864" y="94114"/>
                                  <a:pt x="195720" y="90938"/>
                                </a:cubicBezTo>
                                <a:cubicBezTo>
                                  <a:pt x="196356" y="92971"/>
                                  <a:pt x="195213" y="94495"/>
                                  <a:pt x="194450" y="92208"/>
                                </a:cubicBezTo>
                                <a:cubicBezTo>
                                  <a:pt x="194958" y="93733"/>
                                  <a:pt x="194196" y="94877"/>
                                  <a:pt x="193180" y="93352"/>
                                </a:cubicBezTo>
                                <a:cubicBezTo>
                                  <a:pt x="193688" y="94495"/>
                                  <a:pt x="193180" y="95893"/>
                                  <a:pt x="192291" y="94114"/>
                                </a:cubicBezTo>
                                <a:cubicBezTo>
                                  <a:pt x="192799" y="95893"/>
                                  <a:pt x="192037" y="95766"/>
                                  <a:pt x="191529" y="94877"/>
                                </a:cubicBezTo>
                                <a:cubicBezTo>
                                  <a:pt x="191656" y="96274"/>
                                  <a:pt x="191402" y="96274"/>
                                  <a:pt x="190894" y="95512"/>
                                </a:cubicBezTo>
                                <a:cubicBezTo>
                                  <a:pt x="190894" y="96401"/>
                                  <a:pt x="190386" y="97037"/>
                                  <a:pt x="190132" y="96401"/>
                                </a:cubicBezTo>
                                <a:cubicBezTo>
                                  <a:pt x="189878" y="96528"/>
                                  <a:pt x="189624" y="96783"/>
                                  <a:pt x="189370" y="96910"/>
                                </a:cubicBezTo>
                                <a:cubicBezTo>
                                  <a:pt x="189370" y="96655"/>
                                  <a:pt x="189624" y="96401"/>
                                  <a:pt x="189878" y="96147"/>
                                </a:cubicBezTo>
                                <a:cubicBezTo>
                                  <a:pt x="189243" y="95766"/>
                                  <a:pt x="189878" y="95385"/>
                                  <a:pt x="190767" y="95385"/>
                                </a:cubicBezTo>
                                <a:cubicBezTo>
                                  <a:pt x="190005" y="94877"/>
                                  <a:pt x="190005" y="94623"/>
                                  <a:pt x="191529" y="94750"/>
                                </a:cubicBezTo>
                                <a:cubicBezTo>
                                  <a:pt x="190640" y="94368"/>
                                  <a:pt x="190386" y="93479"/>
                                  <a:pt x="192291" y="94114"/>
                                </a:cubicBezTo>
                                <a:cubicBezTo>
                                  <a:pt x="190640" y="93225"/>
                                  <a:pt x="192037" y="92844"/>
                                  <a:pt x="193180" y="93225"/>
                                </a:cubicBezTo>
                                <a:cubicBezTo>
                                  <a:pt x="191529" y="92208"/>
                                  <a:pt x="192799" y="91573"/>
                                  <a:pt x="194323" y="92081"/>
                                </a:cubicBezTo>
                                <a:cubicBezTo>
                                  <a:pt x="191910" y="91192"/>
                                  <a:pt x="193688" y="90175"/>
                                  <a:pt x="195594" y="90938"/>
                                </a:cubicBezTo>
                                <a:cubicBezTo>
                                  <a:pt x="192418" y="89667"/>
                                  <a:pt x="195085" y="88905"/>
                                  <a:pt x="196990" y="89667"/>
                                </a:cubicBezTo>
                                <a:cubicBezTo>
                                  <a:pt x="193561" y="88270"/>
                                  <a:pt x="195975" y="87126"/>
                                  <a:pt x="198642" y="88015"/>
                                </a:cubicBezTo>
                                <a:cubicBezTo>
                                  <a:pt x="194704" y="86110"/>
                                  <a:pt x="198007" y="85474"/>
                                  <a:pt x="201055" y="85728"/>
                                </a:cubicBezTo>
                                <a:cubicBezTo>
                                  <a:pt x="195466" y="84458"/>
                                  <a:pt x="199785" y="82806"/>
                                  <a:pt x="203976" y="83187"/>
                                </a:cubicBezTo>
                                <a:cubicBezTo>
                                  <a:pt x="196737" y="81662"/>
                                  <a:pt x="203087" y="79630"/>
                                  <a:pt x="206643" y="80773"/>
                                </a:cubicBezTo>
                                <a:close/>
                                <a:moveTo>
                                  <a:pt x="203722" y="71625"/>
                                </a:moveTo>
                                <a:cubicBezTo>
                                  <a:pt x="204357" y="74039"/>
                                  <a:pt x="203087" y="83950"/>
                                  <a:pt x="200674" y="73912"/>
                                </a:cubicBezTo>
                                <a:cubicBezTo>
                                  <a:pt x="191021" y="69338"/>
                                  <a:pt x="201436" y="70354"/>
                                  <a:pt x="203722" y="71625"/>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563466" name="Freeform 112563466"/>
                        <wps:cNvSpPr/>
                        <wps:spPr>
                          <a:xfrm>
                            <a:off x="4744688" y="968314"/>
                            <a:ext cx="452258" cy="87416"/>
                          </a:xfrm>
                          <a:custGeom>
                            <a:avLst/>
                            <a:gdLst>
                              <a:gd name="connsiteX0" fmla="*/ 399423 w 452258"/>
                              <a:gd name="connsiteY0" fmla="*/ 63529 h 87416"/>
                              <a:gd name="connsiteX1" fmla="*/ 398661 w 452258"/>
                              <a:gd name="connsiteY1" fmla="*/ 61751 h 87416"/>
                              <a:gd name="connsiteX2" fmla="*/ 398407 w 452258"/>
                              <a:gd name="connsiteY2" fmla="*/ 61369 h 87416"/>
                              <a:gd name="connsiteX3" fmla="*/ 400693 w 452258"/>
                              <a:gd name="connsiteY3" fmla="*/ 62640 h 87416"/>
                              <a:gd name="connsiteX4" fmla="*/ 399296 w 452258"/>
                              <a:gd name="connsiteY4" fmla="*/ 63529 h 87416"/>
                              <a:gd name="connsiteX5" fmla="*/ 399296 w 452258"/>
                              <a:gd name="connsiteY5" fmla="*/ 63529 h 87416"/>
                              <a:gd name="connsiteX6" fmla="*/ 398534 w 452258"/>
                              <a:gd name="connsiteY6" fmla="*/ 68103 h 87416"/>
                              <a:gd name="connsiteX7" fmla="*/ 398534 w 452258"/>
                              <a:gd name="connsiteY7" fmla="*/ 68485 h 87416"/>
                              <a:gd name="connsiteX8" fmla="*/ 397899 w 452258"/>
                              <a:gd name="connsiteY8" fmla="*/ 68993 h 87416"/>
                              <a:gd name="connsiteX9" fmla="*/ 397645 w 452258"/>
                              <a:gd name="connsiteY9" fmla="*/ 68993 h 87416"/>
                              <a:gd name="connsiteX10" fmla="*/ 397645 w 452258"/>
                              <a:gd name="connsiteY10" fmla="*/ 68358 h 87416"/>
                              <a:gd name="connsiteX11" fmla="*/ 397645 w 452258"/>
                              <a:gd name="connsiteY11" fmla="*/ 68103 h 87416"/>
                              <a:gd name="connsiteX12" fmla="*/ 397391 w 452258"/>
                              <a:gd name="connsiteY12" fmla="*/ 67595 h 87416"/>
                              <a:gd name="connsiteX13" fmla="*/ 396883 w 452258"/>
                              <a:gd name="connsiteY13" fmla="*/ 66706 h 87416"/>
                              <a:gd name="connsiteX14" fmla="*/ 396756 w 452258"/>
                              <a:gd name="connsiteY14" fmla="*/ 66706 h 87416"/>
                              <a:gd name="connsiteX15" fmla="*/ 396375 w 452258"/>
                              <a:gd name="connsiteY15" fmla="*/ 66452 h 87416"/>
                              <a:gd name="connsiteX16" fmla="*/ 396375 w 452258"/>
                              <a:gd name="connsiteY16" fmla="*/ 66960 h 87416"/>
                              <a:gd name="connsiteX17" fmla="*/ 396502 w 452258"/>
                              <a:gd name="connsiteY17" fmla="*/ 66960 h 87416"/>
                              <a:gd name="connsiteX18" fmla="*/ 397010 w 452258"/>
                              <a:gd name="connsiteY18" fmla="*/ 67976 h 87416"/>
                              <a:gd name="connsiteX19" fmla="*/ 397010 w 452258"/>
                              <a:gd name="connsiteY19" fmla="*/ 68485 h 87416"/>
                              <a:gd name="connsiteX20" fmla="*/ 397264 w 452258"/>
                              <a:gd name="connsiteY20" fmla="*/ 70263 h 87416"/>
                              <a:gd name="connsiteX21" fmla="*/ 397264 w 452258"/>
                              <a:gd name="connsiteY21" fmla="*/ 70263 h 87416"/>
                              <a:gd name="connsiteX22" fmla="*/ 397264 w 452258"/>
                              <a:gd name="connsiteY22" fmla="*/ 70518 h 87416"/>
                              <a:gd name="connsiteX23" fmla="*/ 397010 w 452258"/>
                              <a:gd name="connsiteY23" fmla="*/ 71026 h 87416"/>
                              <a:gd name="connsiteX24" fmla="*/ 395866 w 452258"/>
                              <a:gd name="connsiteY24" fmla="*/ 71534 h 87416"/>
                              <a:gd name="connsiteX25" fmla="*/ 395613 w 452258"/>
                              <a:gd name="connsiteY25" fmla="*/ 71534 h 87416"/>
                              <a:gd name="connsiteX26" fmla="*/ 395485 w 452258"/>
                              <a:gd name="connsiteY26" fmla="*/ 71534 h 87416"/>
                              <a:gd name="connsiteX27" fmla="*/ 395104 w 452258"/>
                              <a:gd name="connsiteY27" fmla="*/ 68739 h 87416"/>
                              <a:gd name="connsiteX28" fmla="*/ 394851 w 452258"/>
                              <a:gd name="connsiteY28" fmla="*/ 68358 h 87416"/>
                              <a:gd name="connsiteX29" fmla="*/ 394470 w 452258"/>
                              <a:gd name="connsiteY29" fmla="*/ 67595 h 87416"/>
                              <a:gd name="connsiteX30" fmla="*/ 394215 w 452258"/>
                              <a:gd name="connsiteY30" fmla="*/ 67341 h 87416"/>
                              <a:gd name="connsiteX31" fmla="*/ 393834 w 452258"/>
                              <a:gd name="connsiteY31" fmla="*/ 67341 h 87416"/>
                              <a:gd name="connsiteX32" fmla="*/ 393708 w 452258"/>
                              <a:gd name="connsiteY32" fmla="*/ 67595 h 87416"/>
                              <a:gd name="connsiteX33" fmla="*/ 393708 w 452258"/>
                              <a:gd name="connsiteY33" fmla="*/ 67595 h 87416"/>
                              <a:gd name="connsiteX34" fmla="*/ 393708 w 452258"/>
                              <a:gd name="connsiteY34" fmla="*/ 67976 h 87416"/>
                              <a:gd name="connsiteX35" fmla="*/ 394342 w 452258"/>
                              <a:gd name="connsiteY35" fmla="*/ 68612 h 87416"/>
                              <a:gd name="connsiteX36" fmla="*/ 394342 w 452258"/>
                              <a:gd name="connsiteY36" fmla="*/ 68866 h 87416"/>
                              <a:gd name="connsiteX37" fmla="*/ 394851 w 452258"/>
                              <a:gd name="connsiteY37" fmla="*/ 72042 h 87416"/>
                              <a:gd name="connsiteX38" fmla="*/ 394851 w 452258"/>
                              <a:gd name="connsiteY38" fmla="*/ 72042 h 87416"/>
                              <a:gd name="connsiteX39" fmla="*/ 394851 w 452258"/>
                              <a:gd name="connsiteY39" fmla="*/ 72296 h 87416"/>
                              <a:gd name="connsiteX40" fmla="*/ 393961 w 452258"/>
                              <a:gd name="connsiteY40" fmla="*/ 73313 h 87416"/>
                              <a:gd name="connsiteX41" fmla="*/ 393199 w 452258"/>
                              <a:gd name="connsiteY41" fmla="*/ 73313 h 87416"/>
                              <a:gd name="connsiteX42" fmla="*/ 392310 w 452258"/>
                              <a:gd name="connsiteY42" fmla="*/ 73059 h 87416"/>
                              <a:gd name="connsiteX43" fmla="*/ 392437 w 452258"/>
                              <a:gd name="connsiteY43" fmla="*/ 70009 h 87416"/>
                              <a:gd name="connsiteX44" fmla="*/ 392184 w 452258"/>
                              <a:gd name="connsiteY44" fmla="*/ 68739 h 87416"/>
                              <a:gd name="connsiteX45" fmla="*/ 391548 w 452258"/>
                              <a:gd name="connsiteY45" fmla="*/ 66960 h 87416"/>
                              <a:gd name="connsiteX46" fmla="*/ 391167 w 452258"/>
                              <a:gd name="connsiteY46" fmla="*/ 66706 h 87416"/>
                              <a:gd name="connsiteX47" fmla="*/ 391167 w 452258"/>
                              <a:gd name="connsiteY47" fmla="*/ 66706 h 87416"/>
                              <a:gd name="connsiteX48" fmla="*/ 391167 w 452258"/>
                              <a:gd name="connsiteY48" fmla="*/ 67214 h 87416"/>
                              <a:gd name="connsiteX49" fmla="*/ 391802 w 452258"/>
                              <a:gd name="connsiteY49" fmla="*/ 69120 h 87416"/>
                              <a:gd name="connsiteX50" fmla="*/ 392056 w 452258"/>
                              <a:gd name="connsiteY50" fmla="*/ 70391 h 87416"/>
                              <a:gd name="connsiteX51" fmla="*/ 391802 w 452258"/>
                              <a:gd name="connsiteY51" fmla="*/ 73186 h 87416"/>
                              <a:gd name="connsiteX52" fmla="*/ 390786 w 452258"/>
                              <a:gd name="connsiteY52" fmla="*/ 73948 h 87416"/>
                              <a:gd name="connsiteX53" fmla="*/ 390532 w 452258"/>
                              <a:gd name="connsiteY53" fmla="*/ 74329 h 87416"/>
                              <a:gd name="connsiteX54" fmla="*/ 390278 w 452258"/>
                              <a:gd name="connsiteY54" fmla="*/ 74329 h 87416"/>
                              <a:gd name="connsiteX55" fmla="*/ 389516 w 452258"/>
                              <a:gd name="connsiteY55" fmla="*/ 74202 h 87416"/>
                              <a:gd name="connsiteX56" fmla="*/ 389516 w 452258"/>
                              <a:gd name="connsiteY56" fmla="*/ 73821 h 87416"/>
                              <a:gd name="connsiteX57" fmla="*/ 389135 w 452258"/>
                              <a:gd name="connsiteY57" fmla="*/ 73567 h 87416"/>
                              <a:gd name="connsiteX58" fmla="*/ 389262 w 452258"/>
                              <a:gd name="connsiteY58" fmla="*/ 72932 h 87416"/>
                              <a:gd name="connsiteX59" fmla="*/ 389516 w 452258"/>
                              <a:gd name="connsiteY59" fmla="*/ 71661 h 87416"/>
                              <a:gd name="connsiteX60" fmla="*/ 389516 w 452258"/>
                              <a:gd name="connsiteY60" fmla="*/ 70263 h 87416"/>
                              <a:gd name="connsiteX61" fmla="*/ 389008 w 452258"/>
                              <a:gd name="connsiteY61" fmla="*/ 66960 h 87416"/>
                              <a:gd name="connsiteX62" fmla="*/ 388627 w 452258"/>
                              <a:gd name="connsiteY62" fmla="*/ 66706 h 87416"/>
                              <a:gd name="connsiteX63" fmla="*/ 388373 w 452258"/>
                              <a:gd name="connsiteY63" fmla="*/ 67087 h 87416"/>
                              <a:gd name="connsiteX64" fmla="*/ 388373 w 452258"/>
                              <a:gd name="connsiteY64" fmla="*/ 67087 h 87416"/>
                              <a:gd name="connsiteX65" fmla="*/ 388881 w 452258"/>
                              <a:gd name="connsiteY65" fmla="*/ 70518 h 87416"/>
                              <a:gd name="connsiteX66" fmla="*/ 388627 w 452258"/>
                              <a:gd name="connsiteY66" fmla="*/ 72042 h 87416"/>
                              <a:gd name="connsiteX67" fmla="*/ 388627 w 452258"/>
                              <a:gd name="connsiteY67" fmla="*/ 72805 h 87416"/>
                              <a:gd name="connsiteX68" fmla="*/ 388627 w 452258"/>
                              <a:gd name="connsiteY68" fmla="*/ 73313 h 87416"/>
                              <a:gd name="connsiteX69" fmla="*/ 387611 w 452258"/>
                              <a:gd name="connsiteY69" fmla="*/ 73821 h 87416"/>
                              <a:gd name="connsiteX70" fmla="*/ 385198 w 452258"/>
                              <a:gd name="connsiteY70" fmla="*/ 74711 h 87416"/>
                              <a:gd name="connsiteX71" fmla="*/ 384690 w 452258"/>
                              <a:gd name="connsiteY71" fmla="*/ 74329 h 87416"/>
                              <a:gd name="connsiteX72" fmla="*/ 384563 w 452258"/>
                              <a:gd name="connsiteY72" fmla="*/ 74329 h 87416"/>
                              <a:gd name="connsiteX73" fmla="*/ 383928 w 452258"/>
                              <a:gd name="connsiteY73" fmla="*/ 73186 h 87416"/>
                              <a:gd name="connsiteX74" fmla="*/ 383928 w 452258"/>
                              <a:gd name="connsiteY74" fmla="*/ 72932 h 87416"/>
                              <a:gd name="connsiteX75" fmla="*/ 383293 w 452258"/>
                              <a:gd name="connsiteY75" fmla="*/ 69247 h 87416"/>
                              <a:gd name="connsiteX76" fmla="*/ 383293 w 452258"/>
                              <a:gd name="connsiteY76" fmla="*/ 69247 h 87416"/>
                              <a:gd name="connsiteX77" fmla="*/ 383674 w 452258"/>
                              <a:gd name="connsiteY77" fmla="*/ 64292 h 87416"/>
                              <a:gd name="connsiteX78" fmla="*/ 383801 w 452258"/>
                              <a:gd name="connsiteY78" fmla="*/ 63402 h 87416"/>
                              <a:gd name="connsiteX79" fmla="*/ 383801 w 452258"/>
                              <a:gd name="connsiteY79" fmla="*/ 63021 h 87416"/>
                              <a:gd name="connsiteX80" fmla="*/ 383801 w 452258"/>
                              <a:gd name="connsiteY80" fmla="*/ 59209 h 87416"/>
                              <a:gd name="connsiteX81" fmla="*/ 383547 w 452258"/>
                              <a:gd name="connsiteY81" fmla="*/ 58447 h 87416"/>
                              <a:gd name="connsiteX82" fmla="*/ 383039 w 452258"/>
                              <a:gd name="connsiteY82" fmla="*/ 56033 h 87416"/>
                              <a:gd name="connsiteX83" fmla="*/ 383039 w 452258"/>
                              <a:gd name="connsiteY83" fmla="*/ 56033 h 87416"/>
                              <a:gd name="connsiteX84" fmla="*/ 382912 w 452258"/>
                              <a:gd name="connsiteY84" fmla="*/ 55398 h 87416"/>
                              <a:gd name="connsiteX85" fmla="*/ 382404 w 452258"/>
                              <a:gd name="connsiteY85" fmla="*/ 53111 h 87416"/>
                              <a:gd name="connsiteX86" fmla="*/ 382404 w 452258"/>
                              <a:gd name="connsiteY86" fmla="*/ 53111 h 87416"/>
                              <a:gd name="connsiteX87" fmla="*/ 382277 w 452258"/>
                              <a:gd name="connsiteY87" fmla="*/ 50823 h 87416"/>
                              <a:gd name="connsiteX88" fmla="*/ 382277 w 452258"/>
                              <a:gd name="connsiteY88" fmla="*/ 50569 h 87416"/>
                              <a:gd name="connsiteX89" fmla="*/ 382404 w 452258"/>
                              <a:gd name="connsiteY89" fmla="*/ 48664 h 87416"/>
                              <a:gd name="connsiteX90" fmla="*/ 382785 w 452258"/>
                              <a:gd name="connsiteY90" fmla="*/ 47266 h 87416"/>
                              <a:gd name="connsiteX91" fmla="*/ 383166 w 452258"/>
                              <a:gd name="connsiteY91" fmla="*/ 41548 h 87416"/>
                              <a:gd name="connsiteX92" fmla="*/ 383166 w 452258"/>
                              <a:gd name="connsiteY92" fmla="*/ 38372 h 87416"/>
                              <a:gd name="connsiteX93" fmla="*/ 396883 w 452258"/>
                              <a:gd name="connsiteY93" fmla="*/ 30494 h 87416"/>
                              <a:gd name="connsiteX94" fmla="*/ 396629 w 452258"/>
                              <a:gd name="connsiteY94" fmla="*/ 31384 h 87416"/>
                              <a:gd name="connsiteX95" fmla="*/ 394215 w 452258"/>
                              <a:gd name="connsiteY95" fmla="*/ 49299 h 87416"/>
                              <a:gd name="connsiteX96" fmla="*/ 396756 w 452258"/>
                              <a:gd name="connsiteY96" fmla="*/ 57558 h 87416"/>
                              <a:gd name="connsiteX97" fmla="*/ 397264 w 452258"/>
                              <a:gd name="connsiteY97" fmla="*/ 59209 h 87416"/>
                              <a:gd name="connsiteX98" fmla="*/ 397518 w 452258"/>
                              <a:gd name="connsiteY98" fmla="*/ 59845 h 87416"/>
                              <a:gd name="connsiteX99" fmla="*/ 398534 w 452258"/>
                              <a:gd name="connsiteY99" fmla="*/ 62513 h 87416"/>
                              <a:gd name="connsiteX100" fmla="*/ 399296 w 452258"/>
                              <a:gd name="connsiteY100" fmla="*/ 64292 h 87416"/>
                              <a:gd name="connsiteX101" fmla="*/ 399550 w 452258"/>
                              <a:gd name="connsiteY101" fmla="*/ 65435 h 87416"/>
                              <a:gd name="connsiteX102" fmla="*/ 399296 w 452258"/>
                              <a:gd name="connsiteY102" fmla="*/ 68103 h 87416"/>
                              <a:gd name="connsiteX103" fmla="*/ 399296 w 452258"/>
                              <a:gd name="connsiteY103" fmla="*/ 68103 h 87416"/>
                              <a:gd name="connsiteX104" fmla="*/ 381007 w 452258"/>
                              <a:gd name="connsiteY104" fmla="*/ 44979 h 87416"/>
                              <a:gd name="connsiteX105" fmla="*/ 380118 w 452258"/>
                              <a:gd name="connsiteY105" fmla="*/ 45233 h 87416"/>
                              <a:gd name="connsiteX106" fmla="*/ 381133 w 452258"/>
                              <a:gd name="connsiteY106" fmla="*/ 44343 h 87416"/>
                              <a:gd name="connsiteX107" fmla="*/ 381133 w 452258"/>
                              <a:gd name="connsiteY107" fmla="*/ 44979 h 87416"/>
                              <a:gd name="connsiteX108" fmla="*/ 381133 w 452258"/>
                              <a:gd name="connsiteY108" fmla="*/ 44979 h 87416"/>
                              <a:gd name="connsiteX109" fmla="*/ 452258 w 452258"/>
                              <a:gd name="connsiteY109" fmla="*/ 381 h 87416"/>
                              <a:gd name="connsiteX110" fmla="*/ 452258 w 452258"/>
                              <a:gd name="connsiteY110" fmla="*/ 381 h 87416"/>
                              <a:gd name="connsiteX111" fmla="*/ 452258 w 452258"/>
                              <a:gd name="connsiteY111" fmla="*/ 0 h 87416"/>
                              <a:gd name="connsiteX112" fmla="*/ 449718 w 452258"/>
                              <a:gd name="connsiteY112" fmla="*/ 2541 h 87416"/>
                              <a:gd name="connsiteX113" fmla="*/ 449718 w 452258"/>
                              <a:gd name="connsiteY113" fmla="*/ 2287 h 87416"/>
                              <a:gd name="connsiteX114" fmla="*/ 448702 w 452258"/>
                              <a:gd name="connsiteY114" fmla="*/ 2287 h 87416"/>
                              <a:gd name="connsiteX115" fmla="*/ 449083 w 452258"/>
                              <a:gd name="connsiteY115" fmla="*/ 3176 h 87416"/>
                              <a:gd name="connsiteX116" fmla="*/ 449337 w 452258"/>
                              <a:gd name="connsiteY116" fmla="*/ 3176 h 87416"/>
                              <a:gd name="connsiteX117" fmla="*/ 448194 w 452258"/>
                              <a:gd name="connsiteY117" fmla="*/ 4828 h 87416"/>
                              <a:gd name="connsiteX118" fmla="*/ 448194 w 452258"/>
                              <a:gd name="connsiteY118" fmla="*/ 4320 h 87416"/>
                              <a:gd name="connsiteX119" fmla="*/ 447305 w 452258"/>
                              <a:gd name="connsiteY119" fmla="*/ 4066 h 87416"/>
                              <a:gd name="connsiteX120" fmla="*/ 447559 w 452258"/>
                              <a:gd name="connsiteY120" fmla="*/ 5209 h 87416"/>
                              <a:gd name="connsiteX121" fmla="*/ 448067 w 452258"/>
                              <a:gd name="connsiteY121" fmla="*/ 4955 h 87416"/>
                              <a:gd name="connsiteX122" fmla="*/ 445527 w 452258"/>
                              <a:gd name="connsiteY122" fmla="*/ 9656 h 87416"/>
                              <a:gd name="connsiteX123" fmla="*/ 445146 w 452258"/>
                              <a:gd name="connsiteY123" fmla="*/ 10165 h 87416"/>
                              <a:gd name="connsiteX124" fmla="*/ 442606 w 452258"/>
                              <a:gd name="connsiteY124" fmla="*/ 14612 h 87416"/>
                              <a:gd name="connsiteX125" fmla="*/ 439050 w 452258"/>
                              <a:gd name="connsiteY125" fmla="*/ 20838 h 87416"/>
                              <a:gd name="connsiteX126" fmla="*/ 437018 w 452258"/>
                              <a:gd name="connsiteY126" fmla="*/ 19313 h 87416"/>
                              <a:gd name="connsiteX127" fmla="*/ 436763 w 452258"/>
                              <a:gd name="connsiteY127" fmla="*/ 19313 h 87416"/>
                              <a:gd name="connsiteX128" fmla="*/ 437271 w 452258"/>
                              <a:gd name="connsiteY128" fmla="*/ 21727 h 87416"/>
                              <a:gd name="connsiteX129" fmla="*/ 437271 w 452258"/>
                              <a:gd name="connsiteY129" fmla="*/ 21727 h 87416"/>
                              <a:gd name="connsiteX130" fmla="*/ 438415 w 452258"/>
                              <a:gd name="connsiteY130" fmla="*/ 21981 h 87416"/>
                              <a:gd name="connsiteX131" fmla="*/ 429143 w 452258"/>
                              <a:gd name="connsiteY131" fmla="*/ 35322 h 87416"/>
                              <a:gd name="connsiteX132" fmla="*/ 418855 w 452258"/>
                              <a:gd name="connsiteY132" fmla="*/ 47266 h 87416"/>
                              <a:gd name="connsiteX133" fmla="*/ 401074 w 452258"/>
                              <a:gd name="connsiteY133" fmla="*/ 62386 h 87416"/>
                              <a:gd name="connsiteX134" fmla="*/ 400185 w 452258"/>
                              <a:gd name="connsiteY134" fmla="*/ 59591 h 87416"/>
                              <a:gd name="connsiteX135" fmla="*/ 397518 w 452258"/>
                              <a:gd name="connsiteY135" fmla="*/ 58955 h 87416"/>
                              <a:gd name="connsiteX136" fmla="*/ 397137 w 452258"/>
                              <a:gd name="connsiteY136" fmla="*/ 57558 h 87416"/>
                              <a:gd name="connsiteX137" fmla="*/ 400185 w 452258"/>
                              <a:gd name="connsiteY137" fmla="*/ 59718 h 87416"/>
                              <a:gd name="connsiteX138" fmla="*/ 399804 w 452258"/>
                              <a:gd name="connsiteY138" fmla="*/ 56414 h 87416"/>
                              <a:gd name="connsiteX139" fmla="*/ 399423 w 452258"/>
                              <a:gd name="connsiteY139" fmla="*/ 52729 h 87416"/>
                              <a:gd name="connsiteX140" fmla="*/ 398915 w 452258"/>
                              <a:gd name="connsiteY140" fmla="*/ 49680 h 87416"/>
                              <a:gd name="connsiteX141" fmla="*/ 398534 w 452258"/>
                              <a:gd name="connsiteY141" fmla="*/ 47520 h 87416"/>
                              <a:gd name="connsiteX142" fmla="*/ 398280 w 452258"/>
                              <a:gd name="connsiteY142" fmla="*/ 45741 h 87416"/>
                              <a:gd name="connsiteX143" fmla="*/ 398153 w 452258"/>
                              <a:gd name="connsiteY143" fmla="*/ 44089 h 87416"/>
                              <a:gd name="connsiteX144" fmla="*/ 397899 w 452258"/>
                              <a:gd name="connsiteY144" fmla="*/ 42565 h 87416"/>
                              <a:gd name="connsiteX145" fmla="*/ 397772 w 452258"/>
                              <a:gd name="connsiteY145" fmla="*/ 41548 h 87416"/>
                              <a:gd name="connsiteX146" fmla="*/ 397772 w 452258"/>
                              <a:gd name="connsiteY146" fmla="*/ 40532 h 87416"/>
                              <a:gd name="connsiteX147" fmla="*/ 397772 w 452258"/>
                              <a:gd name="connsiteY147" fmla="*/ 39642 h 87416"/>
                              <a:gd name="connsiteX148" fmla="*/ 397645 w 452258"/>
                              <a:gd name="connsiteY148" fmla="*/ 38626 h 87416"/>
                              <a:gd name="connsiteX149" fmla="*/ 397391 w 452258"/>
                              <a:gd name="connsiteY149" fmla="*/ 37864 h 87416"/>
                              <a:gd name="connsiteX150" fmla="*/ 397391 w 452258"/>
                              <a:gd name="connsiteY150" fmla="*/ 38753 h 87416"/>
                              <a:gd name="connsiteX151" fmla="*/ 397518 w 452258"/>
                              <a:gd name="connsiteY151" fmla="*/ 39642 h 87416"/>
                              <a:gd name="connsiteX152" fmla="*/ 397772 w 452258"/>
                              <a:gd name="connsiteY152" fmla="*/ 40532 h 87416"/>
                              <a:gd name="connsiteX153" fmla="*/ 398026 w 452258"/>
                              <a:gd name="connsiteY153" fmla="*/ 41548 h 87416"/>
                              <a:gd name="connsiteX154" fmla="*/ 398026 w 452258"/>
                              <a:gd name="connsiteY154" fmla="*/ 42692 h 87416"/>
                              <a:gd name="connsiteX155" fmla="*/ 398153 w 452258"/>
                              <a:gd name="connsiteY155" fmla="*/ 44216 h 87416"/>
                              <a:gd name="connsiteX156" fmla="*/ 398407 w 452258"/>
                              <a:gd name="connsiteY156" fmla="*/ 45868 h 87416"/>
                              <a:gd name="connsiteX157" fmla="*/ 398661 w 452258"/>
                              <a:gd name="connsiteY157" fmla="*/ 47647 h 87416"/>
                              <a:gd name="connsiteX158" fmla="*/ 398915 w 452258"/>
                              <a:gd name="connsiteY158" fmla="*/ 49807 h 87416"/>
                              <a:gd name="connsiteX159" fmla="*/ 399423 w 452258"/>
                              <a:gd name="connsiteY159" fmla="*/ 52983 h 87416"/>
                              <a:gd name="connsiteX160" fmla="*/ 400058 w 452258"/>
                              <a:gd name="connsiteY160" fmla="*/ 56541 h 87416"/>
                              <a:gd name="connsiteX161" fmla="*/ 396883 w 452258"/>
                              <a:gd name="connsiteY161" fmla="*/ 55779 h 87416"/>
                              <a:gd name="connsiteX162" fmla="*/ 394723 w 452258"/>
                              <a:gd name="connsiteY162" fmla="*/ 48918 h 87416"/>
                              <a:gd name="connsiteX163" fmla="*/ 397137 w 452258"/>
                              <a:gd name="connsiteY163" fmla="*/ 31765 h 87416"/>
                              <a:gd name="connsiteX164" fmla="*/ 398026 w 452258"/>
                              <a:gd name="connsiteY164" fmla="*/ 28842 h 87416"/>
                              <a:gd name="connsiteX165" fmla="*/ 399931 w 452258"/>
                              <a:gd name="connsiteY165" fmla="*/ 27699 h 87416"/>
                              <a:gd name="connsiteX166" fmla="*/ 406916 w 452258"/>
                              <a:gd name="connsiteY166" fmla="*/ 23506 h 87416"/>
                              <a:gd name="connsiteX167" fmla="*/ 425460 w 452258"/>
                              <a:gd name="connsiteY167" fmla="*/ 15247 h 87416"/>
                              <a:gd name="connsiteX168" fmla="*/ 439939 w 452258"/>
                              <a:gd name="connsiteY168" fmla="*/ 7878 h 87416"/>
                              <a:gd name="connsiteX169" fmla="*/ 440828 w 452258"/>
                              <a:gd name="connsiteY169" fmla="*/ 3431 h 87416"/>
                              <a:gd name="connsiteX170" fmla="*/ 440574 w 452258"/>
                              <a:gd name="connsiteY170" fmla="*/ 3431 h 87416"/>
                              <a:gd name="connsiteX171" fmla="*/ 440193 w 452258"/>
                              <a:gd name="connsiteY171" fmla="*/ 3176 h 87416"/>
                              <a:gd name="connsiteX172" fmla="*/ 436128 w 452258"/>
                              <a:gd name="connsiteY172" fmla="*/ 1525 h 87416"/>
                              <a:gd name="connsiteX173" fmla="*/ 430540 w 452258"/>
                              <a:gd name="connsiteY173" fmla="*/ 12579 h 87416"/>
                              <a:gd name="connsiteX174" fmla="*/ 430540 w 452258"/>
                              <a:gd name="connsiteY174" fmla="*/ 13087 h 87416"/>
                              <a:gd name="connsiteX175" fmla="*/ 430413 w 452258"/>
                              <a:gd name="connsiteY175" fmla="*/ 13341 h 87416"/>
                              <a:gd name="connsiteX176" fmla="*/ 430159 w 452258"/>
                              <a:gd name="connsiteY176" fmla="*/ 13341 h 87416"/>
                              <a:gd name="connsiteX177" fmla="*/ 429651 w 452258"/>
                              <a:gd name="connsiteY177" fmla="*/ 13087 h 87416"/>
                              <a:gd name="connsiteX178" fmla="*/ 417839 w 452258"/>
                              <a:gd name="connsiteY178" fmla="*/ 9529 h 87416"/>
                              <a:gd name="connsiteX179" fmla="*/ 410981 w 452258"/>
                              <a:gd name="connsiteY179" fmla="*/ 20838 h 87416"/>
                              <a:gd name="connsiteX180" fmla="*/ 410727 w 452258"/>
                              <a:gd name="connsiteY180" fmla="*/ 21346 h 87416"/>
                              <a:gd name="connsiteX181" fmla="*/ 410727 w 452258"/>
                              <a:gd name="connsiteY181" fmla="*/ 21346 h 87416"/>
                              <a:gd name="connsiteX182" fmla="*/ 410600 w 452258"/>
                              <a:gd name="connsiteY182" fmla="*/ 21473 h 87416"/>
                              <a:gd name="connsiteX183" fmla="*/ 410219 w 452258"/>
                              <a:gd name="connsiteY183" fmla="*/ 21473 h 87416"/>
                              <a:gd name="connsiteX184" fmla="*/ 401074 w 452258"/>
                              <a:gd name="connsiteY184" fmla="*/ 18551 h 87416"/>
                              <a:gd name="connsiteX185" fmla="*/ 393961 w 452258"/>
                              <a:gd name="connsiteY185" fmla="*/ 30621 h 87416"/>
                              <a:gd name="connsiteX186" fmla="*/ 393708 w 452258"/>
                              <a:gd name="connsiteY186" fmla="*/ 30875 h 87416"/>
                              <a:gd name="connsiteX187" fmla="*/ 393453 w 452258"/>
                              <a:gd name="connsiteY187" fmla="*/ 31511 h 87416"/>
                              <a:gd name="connsiteX188" fmla="*/ 393453 w 452258"/>
                              <a:gd name="connsiteY188" fmla="*/ 31511 h 87416"/>
                              <a:gd name="connsiteX189" fmla="*/ 393453 w 452258"/>
                              <a:gd name="connsiteY189" fmla="*/ 31765 h 87416"/>
                              <a:gd name="connsiteX190" fmla="*/ 392946 w 452258"/>
                              <a:gd name="connsiteY190" fmla="*/ 31765 h 87416"/>
                              <a:gd name="connsiteX191" fmla="*/ 392691 w 452258"/>
                              <a:gd name="connsiteY191" fmla="*/ 31511 h 87416"/>
                              <a:gd name="connsiteX192" fmla="*/ 382658 w 452258"/>
                              <a:gd name="connsiteY192" fmla="*/ 29224 h 87416"/>
                              <a:gd name="connsiteX193" fmla="*/ 374783 w 452258"/>
                              <a:gd name="connsiteY193" fmla="*/ 41040 h 87416"/>
                              <a:gd name="connsiteX194" fmla="*/ 374529 w 452258"/>
                              <a:gd name="connsiteY194" fmla="*/ 41040 h 87416"/>
                              <a:gd name="connsiteX195" fmla="*/ 367544 w 452258"/>
                              <a:gd name="connsiteY195" fmla="*/ 37864 h 87416"/>
                              <a:gd name="connsiteX196" fmla="*/ 367290 w 452258"/>
                              <a:gd name="connsiteY196" fmla="*/ 37864 h 87416"/>
                              <a:gd name="connsiteX197" fmla="*/ 367036 w 452258"/>
                              <a:gd name="connsiteY197" fmla="*/ 37609 h 87416"/>
                              <a:gd name="connsiteX198" fmla="*/ 367163 w 452258"/>
                              <a:gd name="connsiteY198" fmla="*/ 43962 h 87416"/>
                              <a:gd name="connsiteX199" fmla="*/ 367163 w 452258"/>
                              <a:gd name="connsiteY199" fmla="*/ 43962 h 87416"/>
                              <a:gd name="connsiteX200" fmla="*/ 367290 w 452258"/>
                              <a:gd name="connsiteY200" fmla="*/ 44216 h 87416"/>
                              <a:gd name="connsiteX201" fmla="*/ 368433 w 452258"/>
                              <a:gd name="connsiteY201" fmla="*/ 44471 h 87416"/>
                              <a:gd name="connsiteX202" fmla="*/ 369703 w 452258"/>
                              <a:gd name="connsiteY202" fmla="*/ 44089 h 87416"/>
                              <a:gd name="connsiteX203" fmla="*/ 370338 w 452258"/>
                              <a:gd name="connsiteY203" fmla="*/ 44852 h 87416"/>
                              <a:gd name="connsiteX204" fmla="*/ 370465 w 452258"/>
                              <a:gd name="connsiteY204" fmla="*/ 46122 h 87416"/>
                              <a:gd name="connsiteX205" fmla="*/ 370592 w 452258"/>
                              <a:gd name="connsiteY205" fmla="*/ 47647 h 87416"/>
                              <a:gd name="connsiteX206" fmla="*/ 370592 w 452258"/>
                              <a:gd name="connsiteY206" fmla="*/ 49172 h 87416"/>
                              <a:gd name="connsiteX207" fmla="*/ 370719 w 452258"/>
                              <a:gd name="connsiteY207" fmla="*/ 51332 h 87416"/>
                              <a:gd name="connsiteX208" fmla="*/ 370973 w 452258"/>
                              <a:gd name="connsiteY208" fmla="*/ 53619 h 87416"/>
                              <a:gd name="connsiteX209" fmla="*/ 370973 w 452258"/>
                              <a:gd name="connsiteY209" fmla="*/ 56160 h 87416"/>
                              <a:gd name="connsiteX210" fmla="*/ 371100 w 452258"/>
                              <a:gd name="connsiteY210" fmla="*/ 59209 h 87416"/>
                              <a:gd name="connsiteX211" fmla="*/ 371354 w 452258"/>
                              <a:gd name="connsiteY211" fmla="*/ 63529 h 87416"/>
                              <a:gd name="connsiteX212" fmla="*/ 371735 w 452258"/>
                              <a:gd name="connsiteY212" fmla="*/ 68612 h 87416"/>
                              <a:gd name="connsiteX213" fmla="*/ 372116 w 452258"/>
                              <a:gd name="connsiteY213" fmla="*/ 73313 h 87416"/>
                              <a:gd name="connsiteX214" fmla="*/ 371989 w 452258"/>
                              <a:gd name="connsiteY214" fmla="*/ 68612 h 87416"/>
                              <a:gd name="connsiteX215" fmla="*/ 371735 w 452258"/>
                              <a:gd name="connsiteY215" fmla="*/ 63529 h 87416"/>
                              <a:gd name="connsiteX216" fmla="*/ 371354 w 452258"/>
                              <a:gd name="connsiteY216" fmla="*/ 59209 h 87416"/>
                              <a:gd name="connsiteX217" fmla="*/ 371100 w 452258"/>
                              <a:gd name="connsiteY217" fmla="*/ 56160 h 87416"/>
                              <a:gd name="connsiteX218" fmla="*/ 370846 w 452258"/>
                              <a:gd name="connsiteY218" fmla="*/ 53619 h 87416"/>
                              <a:gd name="connsiteX219" fmla="*/ 370846 w 452258"/>
                              <a:gd name="connsiteY219" fmla="*/ 51332 h 87416"/>
                              <a:gd name="connsiteX220" fmla="*/ 370592 w 452258"/>
                              <a:gd name="connsiteY220" fmla="*/ 49172 h 87416"/>
                              <a:gd name="connsiteX221" fmla="*/ 370592 w 452258"/>
                              <a:gd name="connsiteY221" fmla="*/ 47647 h 87416"/>
                              <a:gd name="connsiteX222" fmla="*/ 370465 w 452258"/>
                              <a:gd name="connsiteY222" fmla="*/ 46122 h 87416"/>
                              <a:gd name="connsiteX223" fmla="*/ 370465 w 452258"/>
                              <a:gd name="connsiteY223" fmla="*/ 44852 h 87416"/>
                              <a:gd name="connsiteX224" fmla="*/ 371100 w 452258"/>
                              <a:gd name="connsiteY224" fmla="*/ 43581 h 87416"/>
                              <a:gd name="connsiteX225" fmla="*/ 381642 w 452258"/>
                              <a:gd name="connsiteY225" fmla="*/ 38626 h 87416"/>
                              <a:gd name="connsiteX226" fmla="*/ 381769 w 452258"/>
                              <a:gd name="connsiteY226" fmla="*/ 41548 h 87416"/>
                              <a:gd name="connsiteX227" fmla="*/ 381769 w 452258"/>
                              <a:gd name="connsiteY227" fmla="*/ 43962 h 87416"/>
                              <a:gd name="connsiteX228" fmla="*/ 380752 w 452258"/>
                              <a:gd name="connsiteY228" fmla="*/ 43962 h 87416"/>
                              <a:gd name="connsiteX229" fmla="*/ 380752 w 452258"/>
                              <a:gd name="connsiteY229" fmla="*/ 42692 h 87416"/>
                              <a:gd name="connsiteX230" fmla="*/ 380752 w 452258"/>
                              <a:gd name="connsiteY230" fmla="*/ 41421 h 87416"/>
                              <a:gd name="connsiteX231" fmla="*/ 380499 w 452258"/>
                              <a:gd name="connsiteY231" fmla="*/ 40278 h 87416"/>
                              <a:gd name="connsiteX232" fmla="*/ 380245 w 452258"/>
                              <a:gd name="connsiteY232" fmla="*/ 41421 h 87416"/>
                              <a:gd name="connsiteX233" fmla="*/ 380371 w 452258"/>
                              <a:gd name="connsiteY233" fmla="*/ 42692 h 87416"/>
                              <a:gd name="connsiteX234" fmla="*/ 380499 w 452258"/>
                              <a:gd name="connsiteY234" fmla="*/ 43835 h 87416"/>
                              <a:gd name="connsiteX235" fmla="*/ 380499 w 452258"/>
                              <a:gd name="connsiteY235" fmla="*/ 45106 h 87416"/>
                              <a:gd name="connsiteX236" fmla="*/ 380499 w 452258"/>
                              <a:gd name="connsiteY236" fmla="*/ 46504 h 87416"/>
                              <a:gd name="connsiteX237" fmla="*/ 380499 w 452258"/>
                              <a:gd name="connsiteY237" fmla="*/ 48536 h 87416"/>
                              <a:gd name="connsiteX238" fmla="*/ 380499 w 452258"/>
                              <a:gd name="connsiteY238" fmla="*/ 50569 h 87416"/>
                              <a:gd name="connsiteX239" fmla="*/ 380752 w 452258"/>
                              <a:gd name="connsiteY239" fmla="*/ 50569 h 87416"/>
                              <a:gd name="connsiteX240" fmla="*/ 380499 w 452258"/>
                              <a:gd name="connsiteY240" fmla="*/ 50569 h 87416"/>
                              <a:gd name="connsiteX241" fmla="*/ 380752 w 452258"/>
                              <a:gd name="connsiteY241" fmla="*/ 52983 h 87416"/>
                              <a:gd name="connsiteX242" fmla="*/ 381007 w 452258"/>
                              <a:gd name="connsiteY242" fmla="*/ 55906 h 87416"/>
                              <a:gd name="connsiteX243" fmla="*/ 381261 w 452258"/>
                              <a:gd name="connsiteY243" fmla="*/ 59972 h 87416"/>
                              <a:gd name="connsiteX244" fmla="*/ 381642 w 452258"/>
                              <a:gd name="connsiteY244" fmla="*/ 64673 h 87416"/>
                              <a:gd name="connsiteX245" fmla="*/ 381642 w 452258"/>
                              <a:gd name="connsiteY245" fmla="*/ 68739 h 87416"/>
                              <a:gd name="connsiteX246" fmla="*/ 382150 w 452258"/>
                              <a:gd name="connsiteY246" fmla="*/ 69120 h 87416"/>
                              <a:gd name="connsiteX247" fmla="*/ 381642 w 452258"/>
                              <a:gd name="connsiteY247" fmla="*/ 68866 h 87416"/>
                              <a:gd name="connsiteX248" fmla="*/ 382277 w 452258"/>
                              <a:gd name="connsiteY248" fmla="*/ 72932 h 87416"/>
                              <a:gd name="connsiteX249" fmla="*/ 382404 w 452258"/>
                              <a:gd name="connsiteY249" fmla="*/ 72932 h 87416"/>
                              <a:gd name="connsiteX250" fmla="*/ 361447 w 452258"/>
                              <a:gd name="connsiteY250" fmla="*/ 81063 h 87416"/>
                              <a:gd name="connsiteX251" fmla="*/ 341253 w 452258"/>
                              <a:gd name="connsiteY251" fmla="*/ 85765 h 87416"/>
                              <a:gd name="connsiteX252" fmla="*/ 341253 w 452258"/>
                              <a:gd name="connsiteY252" fmla="*/ 87416 h 87416"/>
                              <a:gd name="connsiteX253" fmla="*/ 341380 w 452258"/>
                              <a:gd name="connsiteY253" fmla="*/ 87416 h 87416"/>
                              <a:gd name="connsiteX254" fmla="*/ 348111 w 452258"/>
                              <a:gd name="connsiteY254" fmla="*/ 86019 h 87416"/>
                              <a:gd name="connsiteX255" fmla="*/ 361701 w 452258"/>
                              <a:gd name="connsiteY255" fmla="*/ 82461 h 87416"/>
                              <a:gd name="connsiteX256" fmla="*/ 372878 w 452258"/>
                              <a:gd name="connsiteY256" fmla="*/ 78649 h 87416"/>
                              <a:gd name="connsiteX257" fmla="*/ 376053 w 452258"/>
                              <a:gd name="connsiteY257" fmla="*/ 81318 h 87416"/>
                              <a:gd name="connsiteX258" fmla="*/ 374275 w 452258"/>
                              <a:gd name="connsiteY258" fmla="*/ 78014 h 87416"/>
                              <a:gd name="connsiteX259" fmla="*/ 383039 w 452258"/>
                              <a:gd name="connsiteY259" fmla="*/ 74202 h 87416"/>
                              <a:gd name="connsiteX260" fmla="*/ 386214 w 452258"/>
                              <a:gd name="connsiteY260" fmla="*/ 76489 h 87416"/>
                              <a:gd name="connsiteX261" fmla="*/ 389262 w 452258"/>
                              <a:gd name="connsiteY261" fmla="*/ 74838 h 87416"/>
                              <a:gd name="connsiteX262" fmla="*/ 390024 w 452258"/>
                              <a:gd name="connsiteY262" fmla="*/ 74838 h 87416"/>
                              <a:gd name="connsiteX263" fmla="*/ 391548 w 452258"/>
                              <a:gd name="connsiteY263" fmla="*/ 73821 h 87416"/>
                              <a:gd name="connsiteX264" fmla="*/ 391802 w 452258"/>
                              <a:gd name="connsiteY264" fmla="*/ 73567 h 87416"/>
                              <a:gd name="connsiteX265" fmla="*/ 393327 w 452258"/>
                              <a:gd name="connsiteY265" fmla="*/ 73948 h 87416"/>
                              <a:gd name="connsiteX266" fmla="*/ 395613 w 452258"/>
                              <a:gd name="connsiteY266" fmla="*/ 72678 h 87416"/>
                              <a:gd name="connsiteX267" fmla="*/ 395613 w 452258"/>
                              <a:gd name="connsiteY267" fmla="*/ 72678 h 87416"/>
                              <a:gd name="connsiteX268" fmla="*/ 395613 w 452258"/>
                              <a:gd name="connsiteY268" fmla="*/ 72296 h 87416"/>
                              <a:gd name="connsiteX269" fmla="*/ 399169 w 452258"/>
                              <a:gd name="connsiteY269" fmla="*/ 73440 h 87416"/>
                              <a:gd name="connsiteX270" fmla="*/ 402852 w 452258"/>
                              <a:gd name="connsiteY270" fmla="*/ 75981 h 87416"/>
                              <a:gd name="connsiteX271" fmla="*/ 406027 w 452258"/>
                              <a:gd name="connsiteY271" fmla="*/ 78141 h 87416"/>
                              <a:gd name="connsiteX272" fmla="*/ 408313 w 452258"/>
                              <a:gd name="connsiteY272" fmla="*/ 79666 h 87416"/>
                              <a:gd name="connsiteX273" fmla="*/ 410091 w 452258"/>
                              <a:gd name="connsiteY273" fmla="*/ 80936 h 87416"/>
                              <a:gd name="connsiteX274" fmla="*/ 411743 w 452258"/>
                              <a:gd name="connsiteY274" fmla="*/ 82080 h 87416"/>
                              <a:gd name="connsiteX275" fmla="*/ 413267 w 452258"/>
                              <a:gd name="connsiteY275" fmla="*/ 83096 h 87416"/>
                              <a:gd name="connsiteX276" fmla="*/ 414537 w 452258"/>
                              <a:gd name="connsiteY276" fmla="*/ 83859 h 87416"/>
                              <a:gd name="connsiteX277" fmla="*/ 415553 w 452258"/>
                              <a:gd name="connsiteY277" fmla="*/ 84621 h 87416"/>
                              <a:gd name="connsiteX278" fmla="*/ 416442 w 452258"/>
                              <a:gd name="connsiteY278" fmla="*/ 85383 h 87416"/>
                              <a:gd name="connsiteX279" fmla="*/ 417458 w 452258"/>
                              <a:gd name="connsiteY279" fmla="*/ 86019 h 87416"/>
                              <a:gd name="connsiteX280" fmla="*/ 418347 w 452258"/>
                              <a:gd name="connsiteY280" fmla="*/ 86527 h 87416"/>
                              <a:gd name="connsiteX281" fmla="*/ 417712 w 452258"/>
                              <a:gd name="connsiteY281" fmla="*/ 85765 h 87416"/>
                              <a:gd name="connsiteX282" fmla="*/ 416696 w 452258"/>
                              <a:gd name="connsiteY282" fmla="*/ 85129 h 87416"/>
                              <a:gd name="connsiteX283" fmla="*/ 415680 w 452258"/>
                              <a:gd name="connsiteY283" fmla="*/ 84621 h 87416"/>
                              <a:gd name="connsiteX284" fmla="*/ 414664 w 452258"/>
                              <a:gd name="connsiteY284" fmla="*/ 83986 h 87416"/>
                              <a:gd name="connsiteX285" fmla="*/ 413521 w 452258"/>
                              <a:gd name="connsiteY285" fmla="*/ 83224 h 87416"/>
                              <a:gd name="connsiteX286" fmla="*/ 411997 w 452258"/>
                              <a:gd name="connsiteY286" fmla="*/ 82207 h 87416"/>
                              <a:gd name="connsiteX287" fmla="*/ 410219 w 452258"/>
                              <a:gd name="connsiteY287" fmla="*/ 81063 h 87416"/>
                              <a:gd name="connsiteX288" fmla="*/ 408441 w 452258"/>
                              <a:gd name="connsiteY288" fmla="*/ 79793 h 87416"/>
                              <a:gd name="connsiteX289" fmla="*/ 406281 w 452258"/>
                              <a:gd name="connsiteY289" fmla="*/ 78268 h 87416"/>
                              <a:gd name="connsiteX290" fmla="*/ 403106 w 452258"/>
                              <a:gd name="connsiteY290" fmla="*/ 76108 h 87416"/>
                              <a:gd name="connsiteX291" fmla="*/ 399423 w 452258"/>
                              <a:gd name="connsiteY291" fmla="*/ 73694 h 87416"/>
                              <a:gd name="connsiteX292" fmla="*/ 398788 w 452258"/>
                              <a:gd name="connsiteY292" fmla="*/ 70645 h 87416"/>
                              <a:gd name="connsiteX293" fmla="*/ 398915 w 452258"/>
                              <a:gd name="connsiteY293" fmla="*/ 70136 h 87416"/>
                              <a:gd name="connsiteX294" fmla="*/ 399931 w 452258"/>
                              <a:gd name="connsiteY294" fmla="*/ 69120 h 87416"/>
                              <a:gd name="connsiteX295" fmla="*/ 399931 w 452258"/>
                              <a:gd name="connsiteY295" fmla="*/ 64800 h 87416"/>
                              <a:gd name="connsiteX296" fmla="*/ 437399 w 452258"/>
                              <a:gd name="connsiteY296" fmla="*/ 25412 h 87416"/>
                              <a:gd name="connsiteX297" fmla="*/ 437780 w 452258"/>
                              <a:gd name="connsiteY297" fmla="*/ 26428 h 87416"/>
                              <a:gd name="connsiteX298" fmla="*/ 441209 w 452258"/>
                              <a:gd name="connsiteY298" fmla="*/ 25920 h 87416"/>
                              <a:gd name="connsiteX299" fmla="*/ 438542 w 452258"/>
                              <a:gd name="connsiteY299" fmla="*/ 24522 h 87416"/>
                              <a:gd name="connsiteX300" fmla="*/ 437906 w 452258"/>
                              <a:gd name="connsiteY300" fmla="*/ 25031 h 87416"/>
                              <a:gd name="connsiteX301" fmla="*/ 439304 w 452258"/>
                              <a:gd name="connsiteY301" fmla="*/ 22616 h 87416"/>
                              <a:gd name="connsiteX302" fmla="*/ 439558 w 452258"/>
                              <a:gd name="connsiteY302" fmla="*/ 23506 h 87416"/>
                              <a:gd name="connsiteX303" fmla="*/ 442225 w 452258"/>
                              <a:gd name="connsiteY303" fmla="*/ 23125 h 87416"/>
                              <a:gd name="connsiteX304" fmla="*/ 442479 w 452258"/>
                              <a:gd name="connsiteY304" fmla="*/ 23125 h 87416"/>
                              <a:gd name="connsiteX305" fmla="*/ 440193 w 452258"/>
                              <a:gd name="connsiteY305" fmla="*/ 21600 h 87416"/>
                              <a:gd name="connsiteX306" fmla="*/ 440193 w 452258"/>
                              <a:gd name="connsiteY306" fmla="*/ 21600 h 87416"/>
                              <a:gd name="connsiteX307" fmla="*/ 439558 w 452258"/>
                              <a:gd name="connsiteY307" fmla="*/ 22108 h 87416"/>
                              <a:gd name="connsiteX308" fmla="*/ 440701 w 452258"/>
                              <a:gd name="connsiteY308" fmla="*/ 20075 h 87416"/>
                              <a:gd name="connsiteX309" fmla="*/ 440955 w 452258"/>
                              <a:gd name="connsiteY309" fmla="*/ 20711 h 87416"/>
                              <a:gd name="connsiteX310" fmla="*/ 443368 w 452258"/>
                              <a:gd name="connsiteY310" fmla="*/ 20202 h 87416"/>
                              <a:gd name="connsiteX311" fmla="*/ 441590 w 452258"/>
                              <a:gd name="connsiteY311" fmla="*/ 18932 h 87416"/>
                              <a:gd name="connsiteX312" fmla="*/ 443622 w 452258"/>
                              <a:gd name="connsiteY312" fmla="*/ 15120 h 87416"/>
                              <a:gd name="connsiteX313" fmla="*/ 444892 w 452258"/>
                              <a:gd name="connsiteY313" fmla="*/ 12960 h 87416"/>
                              <a:gd name="connsiteX314" fmla="*/ 444892 w 452258"/>
                              <a:gd name="connsiteY314" fmla="*/ 13595 h 87416"/>
                              <a:gd name="connsiteX315" fmla="*/ 445908 w 452258"/>
                              <a:gd name="connsiteY315" fmla="*/ 13087 h 87416"/>
                              <a:gd name="connsiteX316" fmla="*/ 445146 w 452258"/>
                              <a:gd name="connsiteY316" fmla="*/ 12071 h 87416"/>
                              <a:gd name="connsiteX317" fmla="*/ 446035 w 452258"/>
                              <a:gd name="connsiteY317" fmla="*/ 10546 h 87416"/>
                              <a:gd name="connsiteX318" fmla="*/ 446035 w 452258"/>
                              <a:gd name="connsiteY318" fmla="*/ 10927 h 87416"/>
                              <a:gd name="connsiteX319" fmla="*/ 447178 w 452258"/>
                              <a:gd name="connsiteY319" fmla="*/ 10546 h 87416"/>
                              <a:gd name="connsiteX320" fmla="*/ 446289 w 452258"/>
                              <a:gd name="connsiteY320" fmla="*/ 9784 h 87416"/>
                              <a:gd name="connsiteX321" fmla="*/ 447305 w 452258"/>
                              <a:gd name="connsiteY321" fmla="*/ 7878 h 87416"/>
                              <a:gd name="connsiteX322" fmla="*/ 447305 w 452258"/>
                              <a:gd name="connsiteY322" fmla="*/ 8259 h 87416"/>
                              <a:gd name="connsiteX323" fmla="*/ 448321 w 452258"/>
                              <a:gd name="connsiteY323" fmla="*/ 8005 h 87416"/>
                              <a:gd name="connsiteX324" fmla="*/ 447559 w 452258"/>
                              <a:gd name="connsiteY324" fmla="*/ 7242 h 87416"/>
                              <a:gd name="connsiteX325" fmla="*/ 448575 w 452258"/>
                              <a:gd name="connsiteY325" fmla="*/ 5464 h 87416"/>
                              <a:gd name="connsiteX326" fmla="*/ 448575 w 452258"/>
                              <a:gd name="connsiteY326" fmla="*/ 5718 h 87416"/>
                              <a:gd name="connsiteX327" fmla="*/ 449591 w 452258"/>
                              <a:gd name="connsiteY327" fmla="*/ 5718 h 87416"/>
                              <a:gd name="connsiteX328" fmla="*/ 448829 w 452258"/>
                              <a:gd name="connsiteY328" fmla="*/ 4828 h 87416"/>
                              <a:gd name="connsiteX329" fmla="*/ 448829 w 452258"/>
                              <a:gd name="connsiteY329" fmla="*/ 4828 h 87416"/>
                              <a:gd name="connsiteX330" fmla="*/ 449845 w 452258"/>
                              <a:gd name="connsiteY330" fmla="*/ 3176 h 87416"/>
                              <a:gd name="connsiteX331" fmla="*/ 449845 w 452258"/>
                              <a:gd name="connsiteY331" fmla="*/ 3558 h 87416"/>
                              <a:gd name="connsiteX332" fmla="*/ 450862 w 452258"/>
                              <a:gd name="connsiteY332" fmla="*/ 3558 h 87416"/>
                              <a:gd name="connsiteX333" fmla="*/ 450226 w 452258"/>
                              <a:gd name="connsiteY333" fmla="*/ 2541 h 87416"/>
                              <a:gd name="connsiteX334" fmla="*/ 452258 w 452258"/>
                              <a:gd name="connsiteY334" fmla="*/ 381 h 87416"/>
                              <a:gd name="connsiteX335" fmla="*/ 5441 w 452258"/>
                              <a:gd name="connsiteY335" fmla="*/ 63529 h 87416"/>
                              <a:gd name="connsiteX336" fmla="*/ 2520 w 452258"/>
                              <a:gd name="connsiteY336" fmla="*/ 64800 h 87416"/>
                              <a:gd name="connsiteX337" fmla="*/ 5441 w 452258"/>
                              <a:gd name="connsiteY337" fmla="*/ 63529 h 87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Lst>
                            <a:rect l="l" t="t" r="r" b="b"/>
                            <a:pathLst>
                              <a:path w="452258" h="87416">
                                <a:moveTo>
                                  <a:pt x="399423" y="63529"/>
                                </a:moveTo>
                                <a:cubicBezTo>
                                  <a:pt x="399423" y="63529"/>
                                  <a:pt x="398915" y="62259"/>
                                  <a:pt x="398661" y="61751"/>
                                </a:cubicBezTo>
                                <a:cubicBezTo>
                                  <a:pt x="398661" y="61751"/>
                                  <a:pt x="398534" y="61496"/>
                                  <a:pt x="398407" y="61369"/>
                                </a:cubicBezTo>
                                <a:cubicBezTo>
                                  <a:pt x="399169" y="61878"/>
                                  <a:pt x="399931" y="62259"/>
                                  <a:pt x="400693" y="62640"/>
                                </a:cubicBezTo>
                                <a:cubicBezTo>
                                  <a:pt x="400185" y="62894"/>
                                  <a:pt x="399804" y="63275"/>
                                  <a:pt x="399296" y="63529"/>
                                </a:cubicBezTo>
                                <a:lnTo>
                                  <a:pt x="399296" y="63529"/>
                                </a:lnTo>
                                <a:close/>
                                <a:moveTo>
                                  <a:pt x="398534" y="68103"/>
                                </a:moveTo>
                                <a:cubicBezTo>
                                  <a:pt x="398534" y="68103"/>
                                  <a:pt x="398534" y="68358"/>
                                  <a:pt x="398534" y="68485"/>
                                </a:cubicBezTo>
                                <a:cubicBezTo>
                                  <a:pt x="398534" y="68739"/>
                                  <a:pt x="398280" y="68866"/>
                                  <a:pt x="397899" y="68993"/>
                                </a:cubicBezTo>
                                <a:lnTo>
                                  <a:pt x="397645" y="68993"/>
                                </a:lnTo>
                                <a:cubicBezTo>
                                  <a:pt x="397645" y="68993"/>
                                  <a:pt x="397645" y="68485"/>
                                  <a:pt x="397645" y="68358"/>
                                </a:cubicBezTo>
                                <a:lnTo>
                                  <a:pt x="397645" y="68103"/>
                                </a:lnTo>
                                <a:cubicBezTo>
                                  <a:pt x="397645" y="68103"/>
                                  <a:pt x="397645" y="67849"/>
                                  <a:pt x="397391" y="67595"/>
                                </a:cubicBezTo>
                                <a:cubicBezTo>
                                  <a:pt x="397137" y="67341"/>
                                  <a:pt x="397137" y="67087"/>
                                  <a:pt x="396883" y="66706"/>
                                </a:cubicBezTo>
                                <a:lnTo>
                                  <a:pt x="396756" y="66706"/>
                                </a:lnTo>
                                <a:cubicBezTo>
                                  <a:pt x="396756" y="66706"/>
                                  <a:pt x="396502" y="66325"/>
                                  <a:pt x="396375" y="66452"/>
                                </a:cubicBezTo>
                                <a:lnTo>
                                  <a:pt x="396375" y="66960"/>
                                </a:lnTo>
                                <a:lnTo>
                                  <a:pt x="396502" y="66960"/>
                                </a:lnTo>
                                <a:cubicBezTo>
                                  <a:pt x="396502" y="66960"/>
                                  <a:pt x="396883" y="67849"/>
                                  <a:pt x="397010" y="67976"/>
                                </a:cubicBezTo>
                                <a:lnTo>
                                  <a:pt x="397010" y="68485"/>
                                </a:lnTo>
                                <a:cubicBezTo>
                                  <a:pt x="397010" y="68485"/>
                                  <a:pt x="397010" y="69120"/>
                                  <a:pt x="397264" y="70263"/>
                                </a:cubicBezTo>
                                <a:lnTo>
                                  <a:pt x="397264" y="70263"/>
                                </a:lnTo>
                                <a:lnTo>
                                  <a:pt x="397264" y="70518"/>
                                </a:lnTo>
                                <a:cubicBezTo>
                                  <a:pt x="397264" y="70518"/>
                                  <a:pt x="397137" y="70899"/>
                                  <a:pt x="397010" y="71026"/>
                                </a:cubicBezTo>
                                <a:cubicBezTo>
                                  <a:pt x="396756" y="71407"/>
                                  <a:pt x="396247" y="71534"/>
                                  <a:pt x="395866" y="71534"/>
                                </a:cubicBezTo>
                                <a:cubicBezTo>
                                  <a:pt x="395866" y="71534"/>
                                  <a:pt x="395613" y="71534"/>
                                  <a:pt x="395613" y="71534"/>
                                </a:cubicBezTo>
                                <a:lnTo>
                                  <a:pt x="395485" y="71534"/>
                                </a:lnTo>
                                <a:cubicBezTo>
                                  <a:pt x="395740" y="70645"/>
                                  <a:pt x="395485" y="69628"/>
                                  <a:pt x="395104" y="68739"/>
                                </a:cubicBezTo>
                                <a:cubicBezTo>
                                  <a:pt x="395104" y="68739"/>
                                  <a:pt x="394978" y="68485"/>
                                  <a:pt x="394851" y="68358"/>
                                </a:cubicBezTo>
                                <a:cubicBezTo>
                                  <a:pt x="394851" y="68103"/>
                                  <a:pt x="394597" y="67849"/>
                                  <a:pt x="394470" y="67595"/>
                                </a:cubicBezTo>
                                <a:lnTo>
                                  <a:pt x="394215" y="67341"/>
                                </a:lnTo>
                                <a:lnTo>
                                  <a:pt x="393834" y="67341"/>
                                </a:lnTo>
                                <a:cubicBezTo>
                                  <a:pt x="393834" y="67341"/>
                                  <a:pt x="393580" y="67468"/>
                                  <a:pt x="393708" y="67595"/>
                                </a:cubicBezTo>
                                <a:cubicBezTo>
                                  <a:pt x="393708" y="67595"/>
                                  <a:pt x="393708" y="67595"/>
                                  <a:pt x="393708" y="67595"/>
                                </a:cubicBezTo>
                                <a:lnTo>
                                  <a:pt x="393708" y="67976"/>
                                </a:lnTo>
                                <a:cubicBezTo>
                                  <a:pt x="393708" y="67976"/>
                                  <a:pt x="394215" y="68485"/>
                                  <a:pt x="394342" y="68612"/>
                                </a:cubicBezTo>
                                <a:lnTo>
                                  <a:pt x="394342" y="68866"/>
                                </a:lnTo>
                                <a:cubicBezTo>
                                  <a:pt x="394978" y="69882"/>
                                  <a:pt x="394978" y="70263"/>
                                  <a:pt x="394851" y="72042"/>
                                </a:cubicBezTo>
                                <a:lnTo>
                                  <a:pt x="394851" y="72042"/>
                                </a:lnTo>
                                <a:lnTo>
                                  <a:pt x="394851" y="72296"/>
                                </a:lnTo>
                                <a:cubicBezTo>
                                  <a:pt x="394342" y="73186"/>
                                  <a:pt x="394342" y="73313"/>
                                  <a:pt x="393961" y="73313"/>
                                </a:cubicBezTo>
                                <a:cubicBezTo>
                                  <a:pt x="393708" y="73313"/>
                                  <a:pt x="393453" y="73313"/>
                                  <a:pt x="393199" y="73313"/>
                                </a:cubicBezTo>
                                <a:cubicBezTo>
                                  <a:pt x="392946" y="73313"/>
                                  <a:pt x="392565" y="73186"/>
                                  <a:pt x="392310" y="73059"/>
                                </a:cubicBezTo>
                                <a:cubicBezTo>
                                  <a:pt x="392691" y="72042"/>
                                  <a:pt x="392691" y="71026"/>
                                  <a:pt x="392437" y="70009"/>
                                </a:cubicBezTo>
                                <a:cubicBezTo>
                                  <a:pt x="392437" y="69628"/>
                                  <a:pt x="392437" y="69120"/>
                                  <a:pt x="392184" y="68739"/>
                                </a:cubicBezTo>
                                <a:cubicBezTo>
                                  <a:pt x="392056" y="68103"/>
                                  <a:pt x="391802" y="67468"/>
                                  <a:pt x="391548" y="66960"/>
                                </a:cubicBezTo>
                                <a:cubicBezTo>
                                  <a:pt x="391548" y="66833"/>
                                  <a:pt x="391294" y="66706"/>
                                  <a:pt x="391167" y="66706"/>
                                </a:cubicBezTo>
                                <a:cubicBezTo>
                                  <a:pt x="391167" y="66706"/>
                                  <a:pt x="391167" y="66706"/>
                                  <a:pt x="391167" y="66706"/>
                                </a:cubicBezTo>
                                <a:cubicBezTo>
                                  <a:pt x="391040" y="66706"/>
                                  <a:pt x="390913" y="66960"/>
                                  <a:pt x="391167" y="67214"/>
                                </a:cubicBezTo>
                                <a:cubicBezTo>
                                  <a:pt x="391421" y="67849"/>
                                  <a:pt x="391675" y="68485"/>
                                  <a:pt x="391802" y="69120"/>
                                </a:cubicBezTo>
                                <a:cubicBezTo>
                                  <a:pt x="391802" y="69501"/>
                                  <a:pt x="391929" y="70009"/>
                                  <a:pt x="392056" y="70391"/>
                                </a:cubicBezTo>
                                <a:cubicBezTo>
                                  <a:pt x="392056" y="71407"/>
                                  <a:pt x="392056" y="72296"/>
                                  <a:pt x="391802" y="73186"/>
                                </a:cubicBezTo>
                                <a:cubicBezTo>
                                  <a:pt x="391294" y="73186"/>
                                  <a:pt x="390913" y="73567"/>
                                  <a:pt x="390786" y="73948"/>
                                </a:cubicBezTo>
                                <a:lnTo>
                                  <a:pt x="390532" y="74329"/>
                                </a:lnTo>
                                <a:lnTo>
                                  <a:pt x="390278" y="74329"/>
                                </a:lnTo>
                                <a:cubicBezTo>
                                  <a:pt x="390278" y="74329"/>
                                  <a:pt x="389770" y="74329"/>
                                  <a:pt x="389516" y="74202"/>
                                </a:cubicBezTo>
                                <a:lnTo>
                                  <a:pt x="389516" y="73821"/>
                                </a:lnTo>
                                <a:cubicBezTo>
                                  <a:pt x="389516" y="73821"/>
                                  <a:pt x="389135" y="73567"/>
                                  <a:pt x="389135" y="73567"/>
                                </a:cubicBezTo>
                                <a:cubicBezTo>
                                  <a:pt x="389135" y="73313"/>
                                  <a:pt x="389135" y="73186"/>
                                  <a:pt x="389262" y="72932"/>
                                </a:cubicBezTo>
                                <a:cubicBezTo>
                                  <a:pt x="389262" y="72551"/>
                                  <a:pt x="389389" y="72169"/>
                                  <a:pt x="389516" y="71661"/>
                                </a:cubicBezTo>
                                <a:cubicBezTo>
                                  <a:pt x="389516" y="71153"/>
                                  <a:pt x="389516" y="70645"/>
                                  <a:pt x="389516" y="70263"/>
                                </a:cubicBezTo>
                                <a:cubicBezTo>
                                  <a:pt x="389516" y="69120"/>
                                  <a:pt x="389389" y="68103"/>
                                  <a:pt x="389008" y="66960"/>
                                </a:cubicBezTo>
                                <a:cubicBezTo>
                                  <a:pt x="389008" y="66833"/>
                                  <a:pt x="388754" y="66706"/>
                                  <a:pt x="388627" y="66706"/>
                                </a:cubicBezTo>
                                <a:cubicBezTo>
                                  <a:pt x="388500" y="66706"/>
                                  <a:pt x="388373" y="66833"/>
                                  <a:pt x="388373" y="67087"/>
                                </a:cubicBezTo>
                                <a:cubicBezTo>
                                  <a:pt x="388373" y="67087"/>
                                  <a:pt x="388373" y="67087"/>
                                  <a:pt x="388373" y="67087"/>
                                </a:cubicBezTo>
                                <a:cubicBezTo>
                                  <a:pt x="388754" y="68231"/>
                                  <a:pt x="388881" y="69374"/>
                                  <a:pt x="388881" y="70518"/>
                                </a:cubicBezTo>
                                <a:cubicBezTo>
                                  <a:pt x="388881" y="71026"/>
                                  <a:pt x="388881" y="71534"/>
                                  <a:pt x="388627" y="72042"/>
                                </a:cubicBezTo>
                                <a:cubicBezTo>
                                  <a:pt x="388627" y="72296"/>
                                  <a:pt x="388627" y="72551"/>
                                  <a:pt x="388627" y="72805"/>
                                </a:cubicBezTo>
                                <a:cubicBezTo>
                                  <a:pt x="388627" y="72932"/>
                                  <a:pt x="388627" y="73186"/>
                                  <a:pt x="388627" y="73313"/>
                                </a:cubicBezTo>
                                <a:cubicBezTo>
                                  <a:pt x="388246" y="73313"/>
                                  <a:pt x="387992" y="73567"/>
                                  <a:pt x="387611" y="73821"/>
                                </a:cubicBezTo>
                                <a:cubicBezTo>
                                  <a:pt x="386976" y="74329"/>
                                  <a:pt x="386087" y="75092"/>
                                  <a:pt x="385198" y="74711"/>
                                </a:cubicBezTo>
                                <a:cubicBezTo>
                                  <a:pt x="384944" y="74711"/>
                                  <a:pt x="384817" y="74584"/>
                                  <a:pt x="384690" y="74329"/>
                                </a:cubicBezTo>
                                <a:lnTo>
                                  <a:pt x="384563" y="74329"/>
                                </a:lnTo>
                                <a:cubicBezTo>
                                  <a:pt x="384563" y="74329"/>
                                  <a:pt x="384055" y="73567"/>
                                  <a:pt x="383928" y="73186"/>
                                </a:cubicBezTo>
                                <a:lnTo>
                                  <a:pt x="383928" y="72932"/>
                                </a:lnTo>
                                <a:cubicBezTo>
                                  <a:pt x="383420" y="71788"/>
                                  <a:pt x="383293" y="70518"/>
                                  <a:pt x="383293" y="69247"/>
                                </a:cubicBezTo>
                                <a:lnTo>
                                  <a:pt x="383293" y="69247"/>
                                </a:lnTo>
                                <a:cubicBezTo>
                                  <a:pt x="383293" y="67468"/>
                                  <a:pt x="383420" y="65944"/>
                                  <a:pt x="383674" y="64292"/>
                                </a:cubicBezTo>
                                <a:cubicBezTo>
                                  <a:pt x="383674" y="64038"/>
                                  <a:pt x="383674" y="63656"/>
                                  <a:pt x="383801" y="63402"/>
                                </a:cubicBezTo>
                                <a:lnTo>
                                  <a:pt x="383801" y="63021"/>
                                </a:lnTo>
                                <a:cubicBezTo>
                                  <a:pt x="383928" y="61751"/>
                                  <a:pt x="383928" y="60480"/>
                                  <a:pt x="383801" y="59209"/>
                                </a:cubicBezTo>
                                <a:lnTo>
                                  <a:pt x="383547" y="58447"/>
                                </a:lnTo>
                                <a:cubicBezTo>
                                  <a:pt x="383547" y="57685"/>
                                  <a:pt x="383166" y="56795"/>
                                  <a:pt x="383039" y="56033"/>
                                </a:cubicBezTo>
                                <a:lnTo>
                                  <a:pt x="383039" y="56033"/>
                                </a:lnTo>
                                <a:cubicBezTo>
                                  <a:pt x="383039" y="56033"/>
                                  <a:pt x="382912" y="55398"/>
                                  <a:pt x="382912" y="55398"/>
                                </a:cubicBezTo>
                                <a:cubicBezTo>
                                  <a:pt x="382785" y="54635"/>
                                  <a:pt x="382531" y="54000"/>
                                  <a:pt x="382404" y="53111"/>
                                </a:cubicBezTo>
                                <a:lnTo>
                                  <a:pt x="382404" y="53111"/>
                                </a:lnTo>
                                <a:cubicBezTo>
                                  <a:pt x="382404" y="52221"/>
                                  <a:pt x="382277" y="51586"/>
                                  <a:pt x="382277" y="50823"/>
                                </a:cubicBezTo>
                                <a:lnTo>
                                  <a:pt x="382277" y="50569"/>
                                </a:lnTo>
                                <a:cubicBezTo>
                                  <a:pt x="382277" y="49934"/>
                                  <a:pt x="382277" y="49299"/>
                                  <a:pt x="382404" y="48664"/>
                                </a:cubicBezTo>
                                <a:cubicBezTo>
                                  <a:pt x="382404" y="48155"/>
                                  <a:pt x="382531" y="47774"/>
                                  <a:pt x="382785" y="47266"/>
                                </a:cubicBezTo>
                                <a:cubicBezTo>
                                  <a:pt x="383420" y="45360"/>
                                  <a:pt x="383547" y="43454"/>
                                  <a:pt x="383166" y="41548"/>
                                </a:cubicBezTo>
                                <a:cubicBezTo>
                                  <a:pt x="383039" y="40532"/>
                                  <a:pt x="382912" y="39515"/>
                                  <a:pt x="383166" y="38372"/>
                                </a:cubicBezTo>
                                <a:cubicBezTo>
                                  <a:pt x="387484" y="35958"/>
                                  <a:pt x="392437" y="33162"/>
                                  <a:pt x="396883" y="30494"/>
                                </a:cubicBezTo>
                                <a:lnTo>
                                  <a:pt x="396629" y="31384"/>
                                </a:lnTo>
                                <a:cubicBezTo>
                                  <a:pt x="394215" y="39896"/>
                                  <a:pt x="392691" y="44979"/>
                                  <a:pt x="394215" y="49299"/>
                                </a:cubicBezTo>
                                <a:cubicBezTo>
                                  <a:pt x="395232" y="52348"/>
                                  <a:pt x="396121" y="55271"/>
                                  <a:pt x="396756" y="57558"/>
                                </a:cubicBezTo>
                                <a:cubicBezTo>
                                  <a:pt x="396883" y="58193"/>
                                  <a:pt x="397010" y="58701"/>
                                  <a:pt x="397264" y="59209"/>
                                </a:cubicBezTo>
                                <a:cubicBezTo>
                                  <a:pt x="397264" y="59463"/>
                                  <a:pt x="397264" y="59591"/>
                                  <a:pt x="397518" y="59845"/>
                                </a:cubicBezTo>
                                <a:cubicBezTo>
                                  <a:pt x="397645" y="60734"/>
                                  <a:pt x="398026" y="61751"/>
                                  <a:pt x="398534" y="62513"/>
                                </a:cubicBezTo>
                                <a:cubicBezTo>
                                  <a:pt x="398915" y="63021"/>
                                  <a:pt x="399169" y="63656"/>
                                  <a:pt x="399296" y="64292"/>
                                </a:cubicBezTo>
                                <a:cubicBezTo>
                                  <a:pt x="399423" y="64673"/>
                                  <a:pt x="399550" y="65054"/>
                                  <a:pt x="399550" y="65435"/>
                                </a:cubicBezTo>
                                <a:cubicBezTo>
                                  <a:pt x="399550" y="66325"/>
                                  <a:pt x="399550" y="67214"/>
                                  <a:pt x="399296" y="68103"/>
                                </a:cubicBezTo>
                                <a:lnTo>
                                  <a:pt x="399296" y="68103"/>
                                </a:lnTo>
                                <a:close/>
                                <a:moveTo>
                                  <a:pt x="381007" y="44979"/>
                                </a:moveTo>
                                <a:cubicBezTo>
                                  <a:pt x="381007" y="44979"/>
                                  <a:pt x="380371" y="44979"/>
                                  <a:pt x="380118" y="45233"/>
                                </a:cubicBezTo>
                                <a:cubicBezTo>
                                  <a:pt x="380499" y="44979"/>
                                  <a:pt x="380880" y="44725"/>
                                  <a:pt x="381133" y="44343"/>
                                </a:cubicBezTo>
                                <a:cubicBezTo>
                                  <a:pt x="381133" y="44598"/>
                                  <a:pt x="381133" y="44725"/>
                                  <a:pt x="381133" y="44979"/>
                                </a:cubicBezTo>
                                <a:lnTo>
                                  <a:pt x="381133" y="44979"/>
                                </a:lnTo>
                                <a:close/>
                                <a:moveTo>
                                  <a:pt x="452258" y="381"/>
                                </a:moveTo>
                                <a:lnTo>
                                  <a:pt x="452258" y="381"/>
                                </a:lnTo>
                                <a:lnTo>
                                  <a:pt x="452258" y="0"/>
                                </a:lnTo>
                                <a:cubicBezTo>
                                  <a:pt x="451243" y="508"/>
                                  <a:pt x="450353" y="1398"/>
                                  <a:pt x="449718" y="2541"/>
                                </a:cubicBezTo>
                                <a:lnTo>
                                  <a:pt x="449718" y="2287"/>
                                </a:lnTo>
                                <a:lnTo>
                                  <a:pt x="448702" y="2287"/>
                                </a:lnTo>
                                <a:cubicBezTo>
                                  <a:pt x="448702" y="2287"/>
                                  <a:pt x="449083" y="3176"/>
                                  <a:pt x="449083" y="3176"/>
                                </a:cubicBezTo>
                                <a:lnTo>
                                  <a:pt x="449337" y="3176"/>
                                </a:lnTo>
                                <a:cubicBezTo>
                                  <a:pt x="449337" y="3176"/>
                                  <a:pt x="448194" y="4828"/>
                                  <a:pt x="448194" y="4828"/>
                                </a:cubicBezTo>
                                <a:lnTo>
                                  <a:pt x="448194" y="4320"/>
                                </a:lnTo>
                                <a:cubicBezTo>
                                  <a:pt x="448194" y="4320"/>
                                  <a:pt x="447305" y="4066"/>
                                  <a:pt x="447305" y="4066"/>
                                </a:cubicBezTo>
                                <a:lnTo>
                                  <a:pt x="447559" y="5209"/>
                                </a:lnTo>
                                <a:lnTo>
                                  <a:pt x="448067" y="4955"/>
                                </a:lnTo>
                                <a:lnTo>
                                  <a:pt x="445527" y="9656"/>
                                </a:lnTo>
                                <a:cubicBezTo>
                                  <a:pt x="445527" y="9656"/>
                                  <a:pt x="445273" y="10038"/>
                                  <a:pt x="445146" y="10165"/>
                                </a:cubicBezTo>
                                <a:lnTo>
                                  <a:pt x="442606" y="14612"/>
                                </a:lnTo>
                                <a:lnTo>
                                  <a:pt x="439050" y="20838"/>
                                </a:lnTo>
                                <a:lnTo>
                                  <a:pt x="437018" y="19313"/>
                                </a:lnTo>
                                <a:lnTo>
                                  <a:pt x="436763" y="19313"/>
                                </a:lnTo>
                                <a:cubicBezTo>
                                  <a:pt x="436763" y="19313"/>
                                  <a:pt x="437271" y="21727"/>
                                  <a:pt x="437271" y="21727"/>
                                </a:cubicBezTo>
                                <a:lnTo>
                                  <a:pt x="437271" y="21727"/>
                                </a:lnTo>
                                <a:cubicBezTo>
                                  <a:pt x="437271" y="21727"/>
                                  <a:pt x="438415" y="21981"/>
                                  <a:pt x="438415" y="21981"/>
                                </a:cubicBezTo>
                                <a:cubicBezTo>
                                  <a:pt x="435620" y="26555"/>
                                  <a:pt x="432445" y="31129"/>
                                  <a:pt x="429143" y="35322"/>
                                </a:cubicBezTo>
                                <a:cubicBezTo>
                                  <a:pt x="425968" y="39515"/>
                                  <a:pt x="422538" y="43581"/>
                                  <a:pt x="418855" y="47266"/>
                                </a:cubicBezTo>
                                <a:cubicBezTo>
                                  <a:pt x="413394" y="52856"/>
                                  <a:pt x="407424" y="57939"/>
                                  <a:pt x="401074" y="62386"/>
                                </a:cubicBezTo>
                                <a:cubicBezTo>
                                  <a:pt x="403106" y="60734"/>
                                  <a:pt x="406789" y="55398"/>
                                  <a:pt x="400185" y="59591"/>
                                </a:cubicBezTo>
                                <a:cubicBezTo>
                                  <a:pt x="399296" y="59336"/>
                                  <a:pt x="398407" y="59082"/>
                                  <a:pt x="397518" y="58955"/>
                                </a:cubicBezTo>
                                <a:lnTo>
                                  <a:pt x="397137" y="57558"/>
                                </a:lnTo>
                                <a:cubicBezTo>
                                  <a:pt x="398026" y="58574"/>
                                  <a:pt x="399042" y="59209"/>
                                  <a:pt x="400185" y="59718"/>
                                </a:cubicBezTo>
                                <a:cubicBezTo>
                                  <a:pt x="403106" y="57812"/>
                                  <a:pt x="405011" y="51967"/>
                                  <a:pt x="399804" y="56414"/>
                                </a:cubicBezTo>
                                <a:cubicBezTo>
                                  <a:pt x="402344" y="53492"/>
                                  <a:pt x="403360" y="49299"/>
                                  <a:pt x="399423" y="52729"/>
                                </a:cubicBezTo>
                                <a:cubicBezTo>
                                  <a:pt x="401328" y="50569"/>
                                  <a:pt x="402725" y="47774"/>
                                  <a:pt x="398915" y="49680"/>
                                </a:cubicBezTo>
                                <a:cubicBezTo>
                                  <a:pt x="401074" y="48155"/>
                                  <a:pt x="401455" y="45614"/>
                                  <a:pt x="398534" y="47520"/>
                                </a:cubicBezTo>
                                <a:cubicBezTo>
                                  <a:pt x="400058" y="46504"/>
                                  <a:pt x="401074" y="43962"/>
                                  <a:pt x="398280" y="45741"/>
                                </a:cubicBezTo>
                                <a:cubicBezTo>
                                  <a:pt x="399931" y="44598"/>
                                  <a:pt x="400058" y="42819"/>
                                  <a:pt x="398153" y="44089"/>
                                </a:cubicBezTo>
                                <a:cubicBezTo>
                                  <a:pt x="399423" y="43200"/>
                                  <a:pt x="399550" y="41929"/>
                                  <a:pt x="397899" y="42565"/>
                                </a:cubicBezTo>
                                <a:cubicBezTo>
                                  <a:pt x="398915" y="42056"/>
                                  <a:pt x="399296" y="40659"/>
                                  <a:pt x="397772" y="41548"/>
                                </a:cubicBezTo>
                                <a:cubicBezTo>
                                  <a:pt x="399169" y="40405"/>
                                  <a:pt x="398534" y="40151"/>
                                  <a:pt x="397772" y="40532"/>
                                </a:cubicBezTo>
                                <a:cubicBezTo>
                                  <a:pt x="398661" y="39515"/>
                                  <a:pt x="398534" y="39388"/>
                                  <a:pt x="397772" y="39642"/>
                                </a:cubicBezTo>
                                <a:cubicBezTo>
                                  <a:pt x="398280" y="39007"/>
                                  <a:pt x="398280" y="38372"/>
                                  <a:pt x="397645" y="38626"/>
                                </a:cubicBezTo>
                                <a:cubicBezTo>
                                  <a:pt x="397645" y="38372"/>
                                  <a:pt x="397645" y="38118"/>
                                  <a:pt x="397391" y="37864"/>
                                </a:cubicBezTo>
                                <a:cubicBezTo>
                                  <a:pt x="397391" y="38118"/>
                                  <a:pt x="397264" y="38372"/>
                                  <a:pt x="397391" y="38753"/>
                                </a:cubicBezTo>
                                <a:cubicBezTo>
                                  <a:pt x="396756" y="38753"/>
                                  <a:pt x="396883" y="39261"/>
                                  <a:pt x="397518" y="39642"/>
                                </a:cubicBezTo>
                                <a:cubicBezTo>
                                  <a:pt x="396756" y="39642"/>
                                  <a:pt x="396502" y="39896"/>
                                  <a:pt x="397772" y="40532"/>
                                </a:cubicBezTo>
                                <a:cubicBezTo>
                                  <a:pt x="396756" y="40405"/>
                                  <a:pt x="396247" y="40913"/>
                                  <a:pt x="398026" y="41548"/>
                                </a:cubicBezTo>
                                <a:cubicBezTo>
                                  <a:pt x="396247" y="41294"/>
                                  <a:pt x="397010" y="42311"/>
                                  <a:pt x="398026" y="42692"/>
                                </a:cubicBezTo>
                                <a:cubicBezTo>
                                  <a:pt x="396247" y="42692"/>
                                  <a:pt x="396756" y="43835"/>
                                  <a:pt x="398153" y="44216"/>
                                </a:cubicBezTo>
                                <a:cubicBezTo>
                                  <a:pt x="395866" y="43581"/>
                                  <a:pt x="396502" y="45233"/>
                                  <a:pt x="398407" y="45868"/>
                                </a:cubicBezTo>
                                <a:cubicBezTo>
                                  <a:pt x="395359" y="44979"/>
                                  <a:pt x="397010" y="47139"/>
                                  <a:pt x="398661" y="47647"/>
                                </a:cubicBezTo>
                                <a:cubicBezTo>
                                  <a:pt x="395359" y="46758"/>
                                  <a:pt x="396375" y="48918"/>
                                  <a:pt x="398915" y="49807"/>
                                </a:cubicBezTo>
                                <a:cubicBezTo>
                                  <a:pt x="394851" y="49172"/>
                                  <a:pt x="396883" y="51332"/>
                                  <a:pt x="399423" y="52983"/>
                                </a:cubicBezTo>
                                <a:cubicBezTo>
                                  <a:pt x="394597" y="50823"/>
                                  <a:pt x="396756" y="54508"/>
                                  <a:pt x="400058" y="56541"/>
                                </a:cubicBezTo>
                                <a:cubicBezTo>
                                  <a:pt x="398280" y="55779"/>
                                  <a:pt x="397391" y="55525"/>
                                  <a:pt x="396883" y="55779"/>
                                </a:cubicBezTo>
                                <a:lnTo>
                                  <a:pt x="394723" y="48918"/>
                                </a:lnTo>
                                <a:cubicBezTo>
                                  <a:pt x="393327" y="44852"/>
                                  <a:pt x="394723" y="39896"/>
                                  <a:pt x="397137" y="31765"/>
                                </a:cubicBezTo>
                                <a:lnTo>
                                  <a:pt x="398026" y="28842"/>
                                </a:lnTo>
                                <a:lnTo>
                                  <a:pt x="399931" y="27699"/>
                                </a:lnTo>
                                <a:lnTo>
                                  <a:pt x="406916" y="23506"/>
                                </a:lnTo>
                                <a:cubicBezTo>
                                  <a:pt x="412886" y="20329"/>
                                  <a:pt x="419109" y="17534"/>
                                  <a:pt x="425460" y="15247"/>
                                </a:cubicBezTo>
                                <a:cubicBezTo>
                                  <a:pt x="434096" y="11816"/>
                                  <a:pt x="439304" y="9784"/>
                                  <a:pt x="439939" y="7878"/>
                                </a:cubicBezTo>
                                <a:cubicBezTo>
                                  <a:pt x="440320" y="6480"/>
                                  <a:pt x="440574" y="4955"/>
                                  <a:pt x="440828" y="3431"/>
                                </a:cubicBezTo>
                                <a:lnTo>
                                  <a:pt x="440574" y="3431"/>
                                </a:lnTo>
                                <a:cubicBezTo>
                                  <a:pt x="440574" y="3431"/>
                                  <a:pt x="440193" y="3176"/>
                                  <a:pt x="440193" y="3176"/>
                                </a:cubicBezTo>
                                <a:lnTo>
                                  <a:pt x="436128" y="1525"/>
                                </a:lnTo>
                                <a:lnTo>
                                  <a:pt x="430540" y="12579"/>
                                </a:lnTo>
                                <a:lnTo>
                                  <a:pt x="430540" y="13087"/>
                                </a:lnTo>
                                <a:cubicBezTo>
                                  <a:pt x="430540" y="13087"/>
                                  <a:pt x="430413" y="13341"/>
                                  <a:pt x="430413" y="13341"/>
                                </a:cubicBezTo>
                                <a:lnTo>
                                  <a:pt x="430159" y="13341"/>
                                </a:lnTo>
                                <a:cubicBezTo>
                                  <a:pt x="430159" y="13341"/>
                                  <a:pt x="429651" y="13087"/>
                                  <a:pt x="429651" y="13087"/>
                                </a:cubicBezTo>
                                <a:lnTo>
                                  <a:pt x="417839" y="9529"/>
                                </a:lnTo>
                                <a:lnTo>
                                  <a:pt x="410981" y="20838"/>
                                </a:lnTo>
                                <a:lnTo>
                                  <a:pt x="410727" y="21346"/>
                                </a:lnTo>
                                <a:lnTo>
                                  <a:pt x="410727" y="21346"/>
                                </a:lnTo>
                                <a:cubicBezTo>
                                  <a:pt x="410727" y="21346"/>
                                  <a:pt x="410600" y="21473"/>
                                  <a:pt x="410600" y="21473"/>
                                </a:cubicBezTo>
                                <a:lnTo>
                                  <a:pt x="410219" y="21473"/>
                                </a:lnTo>
                                <a:cubicBezTo>
                                  <a:pt x="410219" y="21473"/>
                                  <a:pt x="401074" y="18551"/>
                                  <a:pt x="401074" y="18551"/>
                                </a:cubicBezTo>
                                <a:lnTo>
                                  <a:pt x="393961" y="30621"/>
                                </a:lnTo>
                                <a:lnTo>
                                  <a:pt x="393708" y="30875"/>
                                </a:lnTo>
                                <a:lnTo>
                                  <a:pt x="393453" y="31511"/>
                                </a:lnTo>
                                <a:lnTo>
                                  <a:pt x="393453" y="31511"/>
                                </a:lnTo>
                                <a:lnTo>
                                  <a:pt x="393453" y="31765"/>
                                </a:lnTo>
                                <a:lnTo>
                                  <a:pt x="392946" y="31765"/>
                                </a:lnTo>
                                <a:cubicBezTo>
                                  <a:pt x="392946" y="31765"/>
                                  <a:pt x="392691" y="31511"/>
                                  <a:pt x="392691" y="31511"/>
                                </a:cubicBezTo>
                                <a:lnTo>
                                  <a:pt x="382658" y="29224"/>
                                </a:lnTo>
                                <a:lnTo>
                                  <a:pt x="374783" y="41040"/>
                                </a:lnTo>
                                <a:lnTo>
                                  <a:pt x="374529" y="41040"/>
                                </a:lnTo>
                                <a:cubicBezTo>
                                  <a:pt x="374529" y="41040"/>
                                  <a:pt x="367544" y="37864"/>
                                  <a:pt x="367544" y="37864"/>
                                </a:cubicBezTo>
                                <a:lnTo>
                                  <a:pt x="367290" y="37864"/>
                                </a:lnTo>
                                <a:cubicBezTo>
                                  <a:pt x="367290" y="37864"/>
                                  <a:pt x="367036" y="37609"/>
                                  <a:pt x="367036" y="37609"/>
                                </a:cubicBezTo>
                                <a:cubicBezTo>
                                  <a:pt x="367036" y="39769"/>
                                  <a:pt x="367036" y="41802"/>
                                  <a:pt x="367163" y="43962"/>
                                </a:cubicBezTo>
                                <a:lnTo>
                                  <a:pt x="367163" y="43962"/>
                                </a:lnTo>
                                <a:cubicBezTo>
                                  <a:pt x="367163" y="43962"/>
                                  <a:pt x="367290" y="44216"/>
                                  <a:pt x="367290" y="44216"/>
                                </a:cubicBezTo>
                                <a:cubicBezTo>
                                  <a:pt x="367671" y="44343"/>
                                  <a:pt x="368052" y="44471"/>
                                  <a:pt x="368433" y="44471"/>
                                </a:cubicBezTo>
                                <a:cubicBezTo>
                                  <a:pt x="368941" y="44471"/>
                                  <a:pt x="369322" y="44216"/>
                                  <a:pt x="369703" y="44089"/>
                                </a:cubicBezTo>
                                <a:cubicBezTo>
                                  <a:pt x="369830" y="44343"/>
                                  <a:pt x="370084" y="44598"/>
                                  <a:pt x="370338" y="44852"/>
                                </a:cubicBezTo>
                                <a:cubicBezTo>
                                  <a:pt x="369195" y="44852"/>
                                  <a:pt x="368941" y="44979"/>
                                  <a:pt x="370465" y="46122"/>
                                </a:cubicBezTo>
                                <a:cubicBezTo>
                                  <a:pt x="369195" y="45741"/>
                                  <a:pt x="368306" y="46376"/>
                                  <a:pt x="370592" y="47647"/>
                                </a:cubicBezTo>
                                <a:cubicBezTo>
                                  <a:pt x="368179" y="46885"/>
                                  <a:pt x="369195" y="48664"/>
                                  <a:pt x="370592" y="49172"/>
                                </a:cubicBezTo>
                                <a:cubicBezTo>
                                  <a:pt x="368179" y="48664"/>
                                  <a:pt x="368687" y="50442"/>
                                  <a:pt x="370719" y="51332"/>
                                </a:cubicBezTo>
                                <a:cubicBezTo>
                                  <a:pt x="367671" y="50188"/>
                                  <a:pt x="368306" y="52602"/>
                                  <a:pt x="370973" y="53619"/>
                                </a:cubicBezTo>
                                <a:cubicBezTo>
                                  <a:pt x="366782" y="51967"/>
                                  <a:pt x="368687" y="55016"/>
                                  <a:pt x="370973" y="56160"/>
                                </a:cubicBezTo>
                                <a:cubicBezTo>
                                  <a:pt x="366527" y="54381"/>
                                  <a:pt x="367798" y="57685"/>
                                  <a:pt x="371100" y="59209"/>
                                </a:cubicBezTo>
                                <a:cubicBezTo>
                                  <a:pt x="365638" y="57812"/>
                                  <a:pt x="368179" y="61115"/>
                                  <a:pt x="371354" y="63529"/>
                                </a:cubicBezTo>
                                <a:cubicBezTo>
                                  <a:pt x="364876" y="59845"/>
                                  <a:pt x="367544" y="65181"/>
                                  <a:pt x="371735" y="68612"/>
                                </a:cubicBezTo>
                                <a:cubicBezTo>
                                  <a:pt x="363607" y="63784"/>
                                  <a:pt x="367798" y="71280"/>
                                  <a:pt x="372116" y="73313"/>
                                </a:cubicBezTo>
                                <a:cubicBezTo>
                                  <a:pt x="376180" y="71026"/>
                                  <a:pt x="379355" y="63275"/>
                                  <a:pt x="371989" y="68612"/>
                                </a:cubicBezTo>
                                <a:cubicBezTo>
                                  <a:pt x="375672" y="64927"/>
                                  <a:pt x="377577" y="59463"/>
                                  <a:pt x="371735" y="63529"/>
                                </a:cubicBezTo>
                                <a:cubicBezTo>
                                  <a:pt x="374656" y="60734"/>
                                  <a:pt x="376688" y="57176"/>
                                  <a:pt x="371354" y="59209"/>
                                </a:cubicBezTo>
                                <a:cubicBezTo>
                                  <a:pt x="374402" y="57431"/>
                                  <a:pt x="375291" y="54127"/>
                                  <a:pt x="371100" y="56160"/>
                                </a:cubicBezTo>
                                <a:cubicBezTo>
                                  <a:pt x="373259" y="54889"/>
                                  <a:pt x="374783" y="51586"/>
                                  <a:pt x="370846" y="53619"/>
                                </a:cubicBezTo>
                                <a:cubicBezTo>
                                  <a:pt x="373259" y="52348"/>
                                  <a:pt x="373640" y="49807"/>
                                  <a:pt x="370846" y="51332"/>
                                </a:cubicBezTo>
                                <a:cubicBezTo>
                                  <a:pt x="372751" y="50315"/>
                                  <a:pt x="373005" y="48409"/>
                                  <a:pt x="370592" y="49172"/>
                                </a:cubicBezTo>
                                <a:cubicBezTo>
                                  <a:pt x="371989" y="48536"/>
                                  <a:pt x="372751" y="46758"/>
                                  <a:pt x="370592" y="47647"/>
                                </a:cubicBezTo>
                                <a:cubicBezTo>
                                  <a:pt x="372751" y="46376"/>
                                  <a:pt x="371735" y="45741"/>
                                  <a:pt x="370465" y="46122"/>
                                </a:cubicBezTo>
                                <a:cubicBezTo>
                                  <a:pt x="371862" y="44852"/>
                                  <a:pt x="371608" y="44725"/>
                                  <a:pt x="370465" y="44852"/>
                                </a:cubicBezTo>
                                <a:cubicBezTo>
                                  <a:pt x="370973" y="44343"/>
                                  <a:pt x="371227" y="43835"/>
                                  <a:pt x="371100" y="43581"/>
                                </a:cubicBezTo>
                                <a:cubicBezTo>
                                  <a:pt x="374783" y="42183"/>
                                  <a:pt x="378212" y="40532"/>
                                  <a:pt x="381642" y="38626"/>
                                </a:cubicBezTo>
                                <a:cubicBezTo>
                                  <a:pt x="381642" y="39642"/>
                                  <a:pt x="381642" y="40532"/>
                                  <a:pt x="381769" y="41548"/>
                                </a:cubicBezTo>
                                <a:cubicBezTo>
                                  <a:pt x="381896" y="42311"/>
                                  <a:pt x="381896" y="43200"/>
                                  <a:pt x="381769" y="43962"/>
                                </a:cubicBezTo>
                                <a:cubicBezTo>
                                  <a:pt x="381388" y="43835"/>
                                  <a:pt x="381007" y="43835"/>
                                  <a:pt x="380752" y="43962"/>
                                </a:cubicBezTo>
                                <a:cubicBezTo>
                                  <a:pt x="382023" y="42819"/>
                                  <a:pt x="381769" y="42565"/>
                                  <a:pt x="380752" y="42692"/>
                                </a:cubicBezTo>
                                <a:cubicBezTo>
                                  <a:pt x="381514" y="41802"/>
                                  <a:pt x="381514" y="41167"/>
                                  <a:pt x="380752" y="41421"/>
                                </a:cubicBezTo>
                                <a:cubicBezTo>
                                  <a:pt x="380752" y="41040"/>
                                  <a:pt x="380626" y="40659"/>
                                  <a:pt x="380499" y="40278"/>
                                </a:cubicBezTo>
                                <a:cubicBezTo>
                                  <a:pt x="380371" y="40659"/>
                                  <a:pt x="380245" y="41040"/>
                                  <a:pt x="380245" y="41421"/>
                                </a:cubicBezTo>
                                <a:cubicBezTo>
                                  <a:pt x="379483" y="41294"/>
                                  <a:pt x="379609" y="41929"/>
                                  <a:pt x="380371" y="42692"/>
                                </a:cubicBezTo>
                                <a:cubicBezTo>
                                  <a:pt x="379355" y="42692"/>
                                  <a:pt x="379102" y="42819"/>
                                  <a:pt x="380499" y="43835"/>
                                </a:cubicBezTo>
                                <a:cubicBezTo>
                                  <a:pt x="379228" y="43454"/>
                                  <a:pt x="378593" y="44089"/>
                                  <a:pt x="380499" y="45106"/>
                                </a:cubicBezTo>
                                <a:cubicBezTo>
                                  <a:pt x="378466" y="44471"/>
                                  <a:pt x="379228" y="45995"/>
                                  <a:pt x="380499" y="46504"/>
                                </a:cubicBezTo>
                                <a:cubicBezTo>
                                  <a:pt x="378339" y="46122"/>
                                  <a:pt x="378847" y="47647"/>
                                  <a:pt x="380499" y="48536"/>
                                </a:cubicBezTo>
                                <a:cubicBezTo>
                                  <a:pt x="377958" y="47520"/>
                                  <a:pt x="378339" y="49553"/>
                                  <a:pt x="380499" y="50569"/>
                                </a:cubicBezTo>
                                <a:lnTo>
                                  <a:pt x="380752" y="50569"/>
                                </a:lnTo>
                                <a:cubicBezTo>
                                  <a:pt x="380752" y="50569"/>
                                  <a:pt x="380499" y="50569"/>
                                  <a:pt x="380499" y="50569"/>
                                </a:cubicBezTo>
                                <a:cubicBezTo>
                                  <a:pt x="377323" y="49426"/>
                                  <a:pt x="378847" y="51967"/>
                                  <a:pt x="380752" y="52983"/>
                                </a:cubicBezTo>
                                <a:cubicBezTo>
                                  <a:pt x="376942" y="51586"/>
                                  <a:pt x="378085" y="54381"/>
                                  <a:pt x="381007" y="55906"/>
                                </a:cubicBezTo>
                                <a:cubicBezTo>
                                  <a:pt x="376180" y="54508"/>
                                  <a:pt x="378339" y="57685"/>
                                  <a:pt x="381261" y="59972"/>
                                </a:cubicBezTo>
                                <a:cubicBezTo>
                                  <a:pt x="375545" y="56668"/>
                                  <a:pt x="377958" y="61623"/>
                                  <a:pt x="381642" y="64673"/>
                                </a:cubicBezTo>
                                <a:cubicBezTo>
                                  <a:pt x="374783" y="60353"/>
                                  <a:pt x="377831" y="66579"/>
                                  <a:pt x="381642" y="68739"/>
                                </a:cubicBezTo>
                                <a:cubicBezTo>
                                  <a:pt x="381769" y="68866"/>
                                  <a:pt x="381896" y="68993"/>
                                  <a:pt x="382150" y="69120"/>
                                </a:cubicBezTo>
                                <a:lnTo>
                                  <a:pt x="381642" y="68866"/>
                                </a:lnTo>
                                <a:cubicBezTo>
                                  <a:pt x="373132" y="65181"/>
                                  <a:pt x="379864" y="71788"/>
                                  <a:pt x="382277" y="72932"/>
                                </a:cubicBezTo>
                                <a:lnTo>
                                  <a:pt x="382404" y="72932"/>
                                </a:lnTo>
                                <a:cubicBezTo>
                                  <a:pt x="375672" y="76235"/>
                                  <a:pt x="368560" y="78903"/>
                                  <a:pt x="361447" y="81063"/>
                                </a:cubicBezTo>
                                <a:cubicBezTo>
                                  <a:pt x="354843" y="82969"/>
                                  <a:pt x="347984" y="84621"/>
                                  <a:pt x="341253" y="85765"/>
                                </a:cubicBezTo>
                                <a:lnTo>
                                  <a:pt x="341253" y="87416"/>
                                </a:lnTo>
                                <a:lnTo>
                                  <a:pt x="341380" y="87416"/>
                                </a:lnTo>
                                <a:cubicBezTo>
                                  <a:pt x="343666" y="87035"/>
                                  <a:pt x="345952" y="86527"/>
                                  <a:pt x="348111" y="86019"/>
                                </a:cubicBezTo>
                                <a:cubicBezTo>
                                  <a:pt x="353065" y="84875"/>
                                  <a:pt x="357637" y="83732"/>
                                  <a:pt x="361701" y="82461"/>
                                </a:cubicBezTo>
                                <a:cubicBezTo>
                                  <a:pt x="365765" y="81191"/>
                                  <a:pt x="369576" y="79920"/>
                                  <a:pt x="372878" y="78649"/>
                                </a:cubicBezTo>
                                <a:cubicBezTo>
                                  <a:pt x="371989" y="81572"/>
                                  <a:pt x="372370" y="91736"/>
                                  <a:pt x="376053" y="81318"/>
                                </a:cubicBezTo>
                                <a:cubicBezTo>
                                  <a:pt x="385833" y="78014"/>
                                  <a:pt x="378085" y="77379"/>
                                  <a:pt x="374275" y="78014"/>
                                </a:cubicBezTo>
                                <a:cubicBezTo>
                                  <a:pt x="377450" y="76743"/>
                                  <a:pt x="380371" y="75473"/>
                                  <a:pt x="383039" y="74202"/>
                                </a:cubicBezTo>
                                <a:cubicBezTo>
                                  <a:pt x="382404" y="76743"/>
                                  <a:pt x="383928" y="87035"/>
                                  <a:pt x="386214" y="76489"/>
                                </a:cubicBezTo>
                                <a:cubicBezTo>
                                  <a:pt x="387230" y="75981"/>
                                  <a:pt x="388246" y="75473"/>
                                  <a:pt x="389262" y="74838"/>
                                </a:cubicBezTo>
                                <a:lnTo>
                                  <a:pt x="390024" y="74838"/>
                                </a:lnTo>
                                <a:cubicBezTo>
                                  <a:pt x="390659" y="74838"/>
                                  <a:pt x="391294" y="74456"/>
                                  <a:pt x="391548" y="73821"/>
                                </a:cubicBezTo>
                                <a:cubicBezTo>
                                  <a:pt x="391548" y="73821"/>
                                  <a:pt x="391637" y="73736"/>
                                  <a:pt x="391802" y="73567"/>
                                </a:cubicBezTo>
                                <a:cubicBezTo>
                                  <a:pt x="391802" y="73567"/>
                                  <a:pt x="392818" y="73948"/>
                                  <a:pt x="393327" y="73948"/>
                                </a:cubicBezTo>
                                <a:cubicBezTo>
                                  <a:pt x="393961" y="75727"/>
                                  <a:pt x="394723" y="76362"/>
                                  <a:pt x="395613" y="72678"/>
                                </a:cubicBezTo>
                                <a:lnTo>
                                  <a:pt x="395613" y="72678"/>
                                </a:lnTo>
                                <a:lnTo>
                                  <a:pt x="395613" y="72296"/>
                                </a:lnTo>
                                <a:cubicBezTo>
                                  <a:pt x="395866" y="76108"/>
                                  <a:pt x="398915" y="80809"/>
                                  <a:pt x="399169" y="73440"/>
                                </a:cubicBezTo>
                                <a:cubicBezTo>
                                  <a:pt x="399677" y="78014"/>
                                  <a:pt x="402471" y="82207"/>
                                  <a:pt x="402852" y="75981"/>
                                </a:cubicBezTo>
                                <a:cubicBezTo>
                                  <a:pt x="403106" y="79539"/>
                                  <a:pt x="404630" y="82842"/>
                                  <a:pt x="406027" y="78141"/>
                                </a:cubicBezTo>
                                <a:cubicBezTo>
                                  <a:pt x="405646" y="81191"/>
                                  <a:pt x="407551" y="83732"/>
                                  <a:pt x="408313" y="79666"/>
                                </a:cubicBezTo>
                                <a:cubicBezTo>
                                  <a:pt x="407932" y="81826"/>
                                  <a:pt x="409457" y="84748"/>
                                  <a:pt x="410091" y="80936"/>
                                </a:cubicBezTo>
                                <a:cubicBezTo>
                                  <a:pt x="409710" y="83350"/>
                                  <a:pt x="411235" y="84875"/>
                                  <a:pt x="411743" y="82080"/>
                                </a:cubicBezTo>
                                <a:cubicBezTo>
                                  <a:pt x="411489" y="83859"/>
                                  <a:pt x="412505" y="85129"/>
                                  <a:pt x="413267" y="83096"/>
                                </a:cubicBezTo>
                                <a:cubicBezTo>
                                  <a:pt x="413013" y="84494"/>
                                  <a:pt x="413902" y="85892"/>
                                  <a:pt x="414537" y="83859"/>
                                </a:cubicBezTo>
                                <a:cubicBezTo>
                                  <a:pt x="414283" y="86019"/>
                                  <a:pt x="415172" y="85765"/>
                                  <a:pt x="415553" y="84621"/>
                                </a:cubicBezTo>
                                <a:cubicBezTo>
                                  <a:pt x="415553" y="86273"/>
                                  <a:pt x="416061" y="86273"/>
                                  <a:pt x="416442" y="85383"/>
                                </a:cubicBezTo>
                                <a:cubicBezTo>
                                  <a:pt x="416569" y="86400"/>
                                  <a:pt x="417077" y="86781"/>
                                  <a:pt x="417458" y="86019"/>
                                </a:cubicBezTo>
                                <a:cubicBezTo>
                                  <a:pt x="417712" y="86273"/>
                                  <a:pt x="418093" y="86400"/>
                                  <a:pt x="418347" y="86527"/>
                                </a:cubicBezTo>
                                <a:cubicBezTo>
                                  <a:pt x="418220" y="86146"/>
                                  <a:pt x="417966" y="85892"/>
                                  <a:pt x="417712" y="85765"/>
                                </a:cubicBezTo>
                                <a:cubicBezTo>
                                  <a:pt x="418347" y="85256"/>
                                  <a:pt x="417712" y="84875"/>
                                  <a:pt x="416696" y="85129"/>
                                </a:cubicBezTo>
                                <a:cubicBezTo>
                                  <a:pt x="417458" y="84494"/>
                                  <a:pt x="417331" y="84113"/>
                                  <a:pt x="415680" y="84621"/>
                                </a:cubicBezTo>
                                <a:cubicBezTo>
                                  <a:pt x="416696" y="83986"/>
                                  <a:pt x="416696" y="82969"/>
                                  <a:pt x="414664" y="83986"/>
                                </a:cubicBezTo>
                                <a:cubicBezTo>
                                  <a:pt x="416442" y="82715"/>
                                  <a:pt x="414664" y="82461"/>
                                  <a:pt x="413521" y="83224"/>
                                </a:cubicBezTo>
                                <a:cubicBezTo>
                                  <a:pt x="415045" y="81826"/>
                                  <a:pt x="413648" y="81191"/>
                                  <a:pt x="411997" y="82207"/>
                                </a:cubicBezTo>
                                <a:cubicBezTo>
                                  <a:pt x="414410" y="80682"/>
                                  <a:pt x="412505" y="79920"/>
                                  <a:pt x="410219" y="81063"/>
                                </a:cubicBezTo>
                                <a:cubicBezTo>
                                  <a:pt x="413648" y="79158"/>
                                  <a:pt x="410346" y="78776"/>
                                  <a:pt x="408441" y="79793"/>
                                </a:cubicBezTo>
                                <a:cubicBezTo>
                                  <a:pt x="412124" y="77633"/>
                                  <a:pt x="409076" y="76743"/>
                                  <a:pt x="406281" y="78268"/>
                                </a:cubicBezTo>
                                <a:cubicBezTo>
                                  <a:pt x="410219" y="75346"/>
                                  <a:pt x="406535" y="75219"/>
                                  <a:pt x="403106" y="76108"/>
                                </a:cubicBezTo>
                                <a:cubicBezTo>
                                  <a:pt x="408948" y="73694"/>
                                  <a:pt x="403995" y="72551"/>
                                  <a:pt x="399423" y="73694"/>
                                </a:cubicBezTo>
                                <a:cubicBezTo>
                                  <a:pt x="405519" y="71407"/>
                                  <a:pt x="402217" y="70136"/>
                                  <a:pt x="398788" y="70645"/>
                                </a:cubicBezTo>
                                <a:cubicBezTo>
                                  <a:pt x="398788" y="70645"/>
                                  <a:pt x="398915" y="70391"/>
                                  <a:pt x="398915" y="70136"/>
                                </a:cubicBezTo>
                                <a:cubicBezTo>
                                  <a:pt x="399423" y="70009"/>
                                  <a:pt x="399804" y="69628"/>
                                  <a:pt x="399931" y="69120"/>
                                </a:cubicBezTo>
                                <a:cubicBezTo>
                                  <a:pt x="400439" y="67722"/>
                                  <a:pt x="400439" y="66198"/>
                                  <a:pt x="399931" y="64800"/>
                                </a:cubicBezTo>
                                <a:cubicBezTo>
                                  <a:pt x="415172" y="54508"/>
                                  <a:pt x="427873" y="41167"/>
                                  <a:pt x="437399" y="25412"/>
                                </a:cubicBezTo>
                                <a:lnTo>
                                  <a:pt x="437780" y="26428"/>
                                </a:lnTo>
                                <a:lnTo>
                                  <a:pt x="441209" y="25920"/>
                                </a:lnTo>
                                <a:lnTo>
                                  <a:pt x="438542" y="24522"/>
                                </a:lnTo>
                                <a:lnTo>
                                  <a:pt x="437906" y="25031"/>
                                </a:lnTo>
                                <a:cubicBezTo>
                                  <a:pt x="438415" y="24268"/>
                                  <a:pt x="438923" y="23379"/>
                                  <a:pt x="439304" y="22616"/>
                                </a:cubicBezTo>
                                <a:lnTo>
                                  <a:pt x="439558" y="23506"/>
                                </a:lnTo>
                                <a:lnTo>
                                  <a:pt x="442225" y="23125"/>
                                </a:lnTo>
                                <a:lnTo>
                                  <a:pt x="442479" y="23125"/>
                                </a:lnTo>
                                <a:lnTo>
                                  <a:pt x="440193" y="21600"/>
                                </a:lnTo>
                                <a:lnTo>
                                  <a:pt x="440193" y="21600"/>
                                </a:lnTo>
                                <a:cubicBezTo>
                                  <a:pt x="440193" y="21600"/>
                                  <a:pt x="439558" y="22108"/>
                                  <a:pt x="439558" y="22108"/>
                                </a:cubicBezTo>
                                <a:cubicBezTo>
                                  <a:pt x="439939" y="21473"/>
                                  <a:pt x="440320" y="20711"/>
                                  <a:pt x="440701" y="20075"/>
                                </a:cubicBezTo>
                                <a:lnTo>
                                  <a:pt x="440955" y="20711"/>
                                </a:lnTo>
                                <a:lnTo>
                                  <a:pt x="443368" y="20202"/>
                                </a:lnTo>
                                <a:lnTo>
                                  <a:pt x="441590" y="18932"/>
                                </a:lnTo>
                                <a:cubicBezTo>
                                  <a:pt x="442352" y="17661"/>
                                  <a:pt x="443114" y="16391"/>
                                  <a:pt x="443622" y="15120"/>
                                </a:cubicBezTo>
                                <a:lnTo>
                                  <a:pt x="444892" y="12960"/>
                                </a:lnTo>
                                <a:lnTo>
                                  <a:pt x="444892" y="13595"/>
                                </a:lnTo>
                                <a:lnTo>
                                  <a:pt x="445908" y="13087"/>
                                </a:lnTo>
                                <a:lnTo>
                                  <a:pt x="445146" y="12071"/>
                                </a:lnTo>
                                <a:cubicBezTo>
                                  <a:pt x="445146" y="12071"/>
                                  <a:pt x="445654" y="11054"/>
                                  <a:pt x="446035" y="10546"/>
                                </a:cubicBezTo>
                                <a:lnTo>
                                  <a:pt x="446035" y="10927"/>
                                </a:lnTo>
                                <a:cubicBezTo>
                                  <a:pt x="446035" y="10927"/>
                                  <a:pt x="447178" y="10546"/>
                                  <a:pt x="447178" y="10546"/>
                                </a:cubicBezTo>
                                <a:lnTo>
                                  <a:pt x="446289" y="9784"/>
                                </a:lnTo>
                                <a:cubicBezTo>
                                  <a:pt x="446289" y="9784"/>
                                  <a:pt x="447051" y="8513"/>
                                  <a:pt x="447305" y="7878"/>
                                </a:cubicBezTo>
                                <a:lnTo>
                                  <a:pt x="447305" y="8259"/>
                                </a:lnTo>
                                <a:lnTo>
                                  <a:pt x="448321" y="8005"/>
                                </a:lnTo>
                                <a:lnTo>
                                  <a:pt x="447559" y="7242"/>
                                </a:lnTo>
                                <a:lnTo>
                                  <a:pt x="448575" y="5464"/>
                                </a:lnTo>
                                <a:lnTo>
                                  <a:pt x="448575" y="5718"/>
                                </a:lnTo>
                                <a:lnTo>
                                  <a:pt x="449591" y="5718"/>
                                </a:lnTo>
                                <a:cubicBezTo>
                                  <a:pt x="449591" y="5718"/>
                                  <a:pt x="448829" y="4828"/>
                                  <a:pt x="448829" y="4828"/>
                                </a:cubicBezTo>
                                <a:lnTo>
                                  <a:pt x="448829" y="4828"/>
                                </a:lnTo>
                                <a:cubicBezTo>
                                  <a:pt x="448829" y="4828"/>
                                  <a:pt x="449464" y="3685"/>
                                  <a:pt x="449845" y="3176"/>
                                </a:cubicBezTo>
                                <a:lnTo>
                                  <a:pt x="449845" y="3558"/>
                                </a:lnTo>
                                <a:lnTo>
                                  <a:pt x="450862" y="3558"/>
                                </a:lnTo>
                                <a:cubicBezTo>
                                  <a:pt x="450862" y="3558"/>
                                  <a:pt x="450226" y="2541"/>
                                  <a:pt x="450226" y="2541"/>
                                </a:cubicBezTo>
                                <a:cubicBezTo>
                                  <a:pt x="450988" y="1271"/>
                                  <a:pt x="451624" y="635"/>
                                  <a:pt x="452258" y="381"/>
                                </a:cubicBezTo>
                                <a:close/>
                                <a:moveTo>
                                  <a:pt x="5441" y="63529"/>
                                </a:moveTo>
                                <a:cubicBezTo>
                                  <a:pt x="5441" y="65562"/>
                                  <a:pt x="2774" y="73313"/>
                                  <a:pt x="2520" y="64800"/>
                                </a:cubicBezTo>
                                <a:cubicBezTo>
                                  <a:pt x="-3957" y="59463"/>
                                  <a:pt x="3917" y="62132"/>
                                  <a:pt x="5441" y="63529"/>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422299" name="Freeform 888422299"/>
                        <wps:cNvSpPr/>
                        <wps:spPr>
                          <a:xfrm>
                            <a:off x="5146397" y="1001476"/>
                            <a:ext cx="33530" cy="41646"/>
                          </a:xfrm>
                          <a:custGeom>
                            <a:avLst/>
                            <a:gdLst>
                              <a:gd name="connsiteX0" fmla="*/ 17908 w 33530"/>
                              <a:gd name="connsiteY0" fmla="*/ 508 h 41646"/>
                              <a:gd name="connsiteX1" fmla="*/ 17908 w 33530"/>
                              <a:gd name="connsiteY1" fmla="*/ 0 h 41646"/>
                              <a:gd name="connsiteX2" fmla="*/ 18289 w 33530"/>
                              <a:gd name="connsiteY2" fmla="*/ 381 h 41646"/>
                              <a:gd name="connsiteX3" fmla="*/ 18416 w 33530"/>
                              <a:gd name="connsiteY3" fmla="*/ 1016 h 41646"/>
                              <a:gd name="connsiteX4" fmla="*/ 18670 w 33530"/>
                              <a:gd name="connsiteY4" fmla="*/ 1652 h 41646"/>
                              <a:gd name="connsiteX5" fmla="*/ 18797 w 33530"/>
                              <a:gd name="connsiteY5" fmla="*/ 2287 h 41646"/>
                              <a:gd name="connsiteX6" fmla="*/ 19051 w 33530"/>
                              <a:gd name="connsiteY6" fmla="*/ 2922 h 41646"/>
                              <a:gd name="connsiteX7" fmla="*/ 19432 w 33530"/>
                              <a:gd name="connsiteY7" fmla="*/ 3939 h 41646"/>
                              <a:gd name="connsiteX8" fmla="*/ 19686 w 33530"/>
                              <a:gd name="connsiteY8" fmla="*/ 4955 h 41646"/>
                              <a:gd name="connsiteX9" fmla="*/ 20194 w 33530"/>
                              <a:gd name="connsiteY9" fmla="*/ 6099 h 41646"/>
                              <a:gd name="connsiteX10" fmla="*/ 20702 w 33530"/>
                              <a:gd name="connsiteY10" fmla="*/ 7497 h 41646"/>
                              <a:gd name="connsiteX11" fmla="*/ 21337 w 33530"/>
                              <a:gd name="connsiteY11" fmla="*/ 9402 h 41646"/>
                              <a:gd name="connsiteX12" fmla="*/ 21210 w 33530"/>
                              <a:gd name="connsiteY12" fmla="*/ 9402 h 41646"/>
                              <a:gd name="connsiteX13" fmla="*/ 20575 w 33530"/>
                              <a:gd name="connsiteY13" fmla="*/ 7497 h 41646"/>
                              <a:gd name="connsiteX14" fmla="*/ 20067 w 33530"/>
                              <a:gd name="connsiteY14" fmla="*/ 6099 h 41646"/>
                              <a:gd name="connsiteX15" fmla="*/ 19686 w 33530"/>
                              <a:gd name="connsiteY15" fmla="*/ 4955 h 41646"/>
                              <a:gd name="connsiteX16" fmla="*/ 19051 w 33530"/>
                              <a:gd name="connsiteY16" fmla="*/ 3939 h 41646"/>
                              <a:gd name="connsiteX17" fmla="*/ 19051 w 33530"/>
                              <a:gd name="connsiteY17" fmla="*/ 3049 h 41646"/>
                              <a:gd name="connsiteX18" fmla="*/ 18797 w 33530"/>
                              <a:gd name="connsiteY18" fmla="*/ 2287 h 41646"/>
                              <a:gd name="connsiteX19" fmla="*/ 18543 w 33530"/>
                              <a:gd name="connsiteY19" fmla="*/ 1779 h 41646"/>
                              <a:gd name="connsiteX20" fmla="*/ 18289 w 33530"/>
                              <a:gd name="connsiteY20" fmla="*/ 1144 h 41646"/>
                              <a:gd name="connsiteX21" fmla="*/ 18035 w 33530"/>
                              <a:gd name="connsiteY21" fmla="*/ 635 h 41646"/>
                              <a:gd name="connsiteX22" fmla="*/ 5715 w 33530"/>
                              <a:gd name="connsiteY22" fmla="*/ 21854 h 41646"/>
                              <a:gd name="connsiteX23" fmla="*/ 5461 w 33530"/>
                              <a:gd name="connsiteY23" fmla="*/ 19313 h 41646"/>
                              <a:gd name="connsiteX24" fmla="*/ 5080 w 33530"/>
                              <a:gd name="connsiteY24" fmla="*/ 16518 h 41646"/>
                              <a:gd name="connsiteX25" fmla="*/ 4953 w 33530"/>
                              <a:gd name="connsiteY25" fmla="*/ 14104 h 41646"/>
                              <a:gd name="connsiteX26" fmla="*/ 4826 w 33530"/>
                              <a:gd name="connsiteY26" fmla="*/ 12452 h 41646"/>
                              <a:gd name="connsiteX27" fmla="*/ 4826 w 33530"/>
                              <a:gd name="connsiteY27" fmla="*/ 10927 h 41646"/>
                              <a:gd name="connsiteX28" fmla="*/ 4699 w 33530"/>
                              <a:gd name="connsiteY28" fmla="*/ 9656 h 41646"/>
                              <a:gd name="connsiteX29" fmla="*/ 4445 w 33530"/>
                              <a:gd name="connsiteY29" fmla="*/ 8386 h 41646"/>
                              <a:gd name="connsiteX30" fmla="*/ 4445 w 33530"/>
                              <a:gd name="connsiteY30" fmla="*/ 7497 h 41646"/>
                              <a:gd name="connsiteX31" fmla="*/ 4445 w 33530"/>
                              <a:gd name="connsiteY31" fmla="*/ 6734 h 41646"/>
                              <a:gd name="connsiteX32" fmla="*/ 4445 w 33530"/>
                              <a:gd name="connsiteY32" fmla="*/ 5972 h 41646"/>
                              <a:gd name="connsiteX33" fmla="*/ 4318 w 33530"/>
                              <a:gd name="connsiteY33" fmla="*/ 5209 h 41646"/>
                              <a:gd name="connsiteX34" fmla="*/ 4445 w 33530"/>
                              <a:gd name="connsiteY34" fmla="*/ 4574 h 41646"/>
                              <a:gd name="connsiteX35" fmla="*/ 4572 w 33530"/>
                              <a:gd name="connsiteY35" fmla="*/ 5209 h 41646"/>
                              <a:gd name="connsiteX36" fmla="*/ 4572 w 33530"/>
                              <a:gd name="connsiteY36" fmla="*/ 5972 h 41646"/>
                              <a:gd name="connsiteX37" fmla="*/ 4572 w 33530"/>
                              <a:gd name="connsiteY37" fmla="*/ 6734 h 41646"/>
                              <a:gd name="connsiteX38" fmla="*/ 4572 w 33530"/>
                              <a:gd name="connsiteY38" fmla="*/ 7497 h 41646"/>
                              <a:gd name="connsiteX39" fmla="*/ 4572 w 33530"/>
                              <a:gd name="connsiteY39" fmla="*/ 8259 h 41646"/>
                              <a:gd name="connsiteX40" fmla="*/ 4572 w 33530"/>
                              <a:gd name="connsiteY40" fmla="*/ 9402 h 41646"/>
                              <a:gd name="connsiteX41" fmla="*/ 4699 w 33530"/>
                              <a:gd name="connsiteY41" fmla="*/ 10673 h 41646"/>
                              <a:gd name="connsiteX42" fmla="*/ 4826 w 33530"/>
                              <a:gd name="connsiteY42" fmla="*/ 12071 h 41646"/>
                              <a:gd name="connsiteX43" fmla="*/ 5080 w 33530"/>
                              <a:gd name="connsiteY43" fmla="*/ 13722 h 41646"/>
                              <a:gd name="connsiteX44" fmla="*/ 5334 w 33530"/>
                              <a:gd name="connsiteY44" fmla="*/ 16136 h 41646"/>
                              <a:gd name="connsiteX45" fmla="*/ 5588 w 33530"/>
                              <a:gd name="connsiteY45" fmla="*/ 18932 h 41646"/>
                              <a:gd name="connsiteX46" fmla="*/ 5842 w 33530"/>
                              <a:gd name="connsiteY46" fmla="*/ 21473 h 41646"/>
                              <a:gd name="connsiteX47" fmla="*/ 24258 w 33530"/>
                              <a:gd name="connsiteY47" fmla="*/ 32527 h 41646"/>
                              <a:gd name="connsiteX48" fmla="*/ 23496 w 33530"/>
                              <a:gd name="connsiteY48" fmla="*/ 32273 h 41646"/>
                              <a:gd name="connsiteX49" fmla="*/ 22861 w 33530"/>
                              <a:gd name="connsiteY49" fmla="*/ 32019 h 41646"/>
                              <a:gd name="connsiteX50" fmla="*/ 22099 w 33530"/>
                              <a:gd name="connsiteY50" fmla="*/ 31765 h 41646"/>
                              <a:gd name="connsiteX51" fmla="*/ 21337 w 33530"/>
                              <a:gd name="connsiteY51" fmla="*/ 31384 h 41646"/>
                              <a:gd name="connsiteX52" fmla="*/ 20194 w 33530"/>
                              <a:gd name="connsiteY52" fmla="*/ 30875 h 41646"/>
                              <a:gd name="connsiteX53" fmla="*/ 19051 w 33530"/>
                              <a:gd name="connsiteY53" fmla="*/ 30367 h 41646"/>
                              <a:gd name="connsiteX54" fmla="*/ 17781 w 33530"/>
                              <a:gd name="connsiteY54" fmla="*/ 29732 h 41646"/>
                              <a:gd name="connsiteX55" fmla="*/ 16257 w 33530"/>
                              <a:gd name="connsiteY55" fmla="*/ 28969 h 41646"/>
                              <a:gd name="connsiteX56" fmla="*/ 14098 w 33530"/>
                              <a:gd name="connsiteY56" fmla="*/ 27953 h 41646"/>
                              <a:gd name="connsiteX57" fmla="*/ 11557 w 33530"/>
                              <a:gd name="connsiteY57" fmla="*/ 26809 h 41646"/>
                              <a:gd name="connsiteX58" fmla="*/ 9271 w 33530"/>
                              <a:gd name="connsiteY58" fmla="*/ 25793 h 41646"/>
                              <a:gd name="connsiteX59" fmla="*/ 7112 w 33530"/>
                              <a:gd name="connsiteY59" fmla="*/ 24904 h 41646"/>
                              <a:gd name="connsiteX60" fmla="*/ 9271 w 33530"/>
                              <a:gd name="connsiteY60" fmla="*/ 25793 h 41646"/>
                              <a:gd name="connsiteX61" fmla="*/ 11557 w 33530"/>
                              <a:gd name="connsiteY61" fmla="*/ 26936 h 41646"/>
                              <a:gd name="connsiteX62" fmla="*/ 14098 w 33530"/>
                              <a:gd name="connsiteY62" fmla="*/ 28080 h 41646"/>
                              <a:gd name="connsiteX63" fmla="*/ 16257 w 33530"/>
                              <a:gd name="connsiteY63" fmla="*/ 29096 h 41646"/>
                              <a:gd name="connsiteX64" fmla="*/ 17781 w 33530"/>
                              <a:gd name="connsiteY64" fmla="*/ 29732 h 41646"/>
                              <a:gd name="connsiteX65" fmla="*/ 19051 w 33530"/>
                              <a:gd name="connsiteY65" fmla="*/ 30240 h 41646"/>
                              <a:gd name="connsiteX66" fmla="*/ 20194 w 33530"/>
                              <a:gd name="connsiteY66" fmla="*/ 30748 h 41646"/>
                              <a:gd name="connsiteX67" fmla="*/ 21337 w 33530"/>
                              <a:gd name="connsiteY67" fmla="*/ 31256 h 41646"/>
                              <a:gd name="connsiteX68" fmla="*/ 22099 w 33530"/>
                              <a:gd name="connsiteY68" fmla="*/ 31638 h 41646"/>
                              <a:gd name="connsiteX69" fmla="*/ 22734 w 33530"/>
                              <a:gd name="connsiteY69" fmla="*/ 32019 h 41646"/>
                              <a:gd name="connsiteX70" fmla="*/ 23370 w 33530"/>
                              <a:gd name="connsiteY70" fmla="*/ 32400 h 41646"/>
                              <a:gd name="connsiteX71" fmla="*/ 24004 w 33530"/>
                              <a:gd name="connsiteY71" fmla="*/ 32781 h 41646"/>
                              <a:gd name="connsiteX72" fmla="*/ 24766 w 33530"/>
                              <a:gd name="connsiteY72" fmla="*/ 32908 h 41646"/>
                              <a:gd name="connsiteX73" fmla="*/ 24766 w 33530"/>
                              <a:gd name="connsiteY73" fmla="*/ 32908 h 41646"/>
                              <a:gd name="connsiteX74" fmla="*/ 24132 w 33530"/>
                              <a:gd name="connsiteY74" fmla="*/ 32400 h 41646"/>
                              <a:gd name="connsiteX75" fmla="*/ 25275 w 33530"/>
                              <a:gd name="connsiteY75" fmla="*/ 6226 h 41646"/>
                              <a:gd name="connsiteX76" fmla="*/ 26926 w 33530"/>
                              <a:gd name="connsiteY76" fmla="*/ 6480 h 41646"/>
                              <a:gd name="connsiteX77" fmla="*/ 28069 w 33530"/>
                              <a:gd name="connsiteY77" fmla="*/ 6734 h 41646"/>
                              <a:gd name="connsiteX78" fmla="*/ 29085 w 33530"/>
                              <a:gd name="connsiteY78" fmla="*/ 6861 h 41646"/>
                              <a:gd name="connsiteX79" fmla="*/ 29974 w 33530"/>
                              <a:gd name="connsiteY79" fmla="*/ 6988 h 41646"/>
                              <a:gd name="connsiteX80" fmla="*/ 30863 w 33530"/>
                              <a:gd name="connsiteY80" fmla="*/ 7115 h 41646"/>
                              <a:gd name="connsiteX81" fmla="*/ 31498 w 33530"/>
                              <a:gd name="connsiteY81" fmla="*/ 7115 h 41646"/>
                              <a:gd name="connsiteX82" fmla="*/ 32006 w 33530"/>
                              <a:gd name="connsiteY82" fmla="*/ 7115 h 41646"/>
                              <a:gd name="connsiteX83" fmla="*/ 32514 w 33530"/>
                              <a:gd name="connsiteY83" fmla="*/ 7115 h 41646"/>
                              <a:gd name="connsiteX84" fmla="*/ 33022 w 33530"/>
                              <a:gd name="connsiteY84" fmla="*/ 7115 h 41646"/>
                              <a:gd name="connsiteX85" fmla="*/ 33530 w 33530"/>
                              <a:gd name="connsiteY85" fmla="*/ 7369 h 41646"/>
                              <a:gd name="connsiteX86" fmla="*/ 33530 w 33530"/>
                              <a:gd name="connsiteY86" fmla="*/ 7369 h 41646"/>
                              <a:gd name="connsiteX87" fmla="*/ 32895 w 33530"/>
                              <a:gd name="connsiteY87" fmla="*/ 7369 h 41646"/>
                              <a:gd name="connsiteX88" fmla="*/ 32387 w 33530"/>
                              <a:gd name="connsiteY88" fmla="*/ 7242 h 41646"/>
                              <a:gd name="connsiteX89" fmla="*/ 31879 w 33530"/>
                              <a:gd name="connsiteY89" fmla="*/ 7115 h 41646"/>
                              <a:gd name="connsiteX90" fmla="*/ 31371 w 33530"/>
                              <a:gd name="connsiteY90" fmla="*/ 7115 h 41646"/>
                              <a:gd name="connsiteX91" fmla="*/ 30736 w 33530"/>
                              <a:gd name="connsiteY91" fmla="*/ 7115 h 41646"/>
                              <a:gd name="connsiteX92" fmla="*/ 29847 w 33530"/>
                              <a:gd name="connsiteY92" fmla="*/ 6988 h 41646"/>
                              <a:gd name="connsiteX93" fmla="*/ 28958 w 33530"/>
                              <a:gd name="connsiteY93" fmla="*/ 6861 h 41646"/>
                              <a:gd name="connsiteX94" fmla="*/ 27942 w 33530"/>
                              <a:gd name="connsiteY94" fmla="*/ 6734 h 41646"/>
                              <a:gd name="connsiteX95" fmla="*/ 26672 w 33530"/>
                              <a:gd name="connsiteY95" fmla="*/ 6607 h 41646"/>
                              <a:gd name="connsiteX96" fmla="*/ 25021 w 33530"/>
                              <a:gd name="connsiteY96" fmla="*/ 6353 h 41646"/>
                              <a:gd name="connsiteX97" fmla="*/ 25021 w 33530"/>
                              <a:gd name="connsiteY97" fmla="*/ 6353 h 41646"/>
                              <a:gd name="connsiteX98" fmla="*/ 22227 w 33530"/>
                              <a:gd name="connsiteY98" fmla="*/ 9783 h 41646"/>
                              <a:gd name="connsiteX99" fmla="*/ 24258 w 33530"/>
                              <a:gd name="connsiteY99" fmla="*/ 10292 h 41646"/>
                              <a:gd name="connsiteX100" fmla="*/ 25783 w 33530"/>
                              <a:gd name="connsiteY100" fmla="*/ 10800 h 41646"/>
                              <a:gd name="connsiteX101" fmla="*/ 26926 w 33530"/>
                              <a:gd name="connsiteY101" fmla="*/ 11054 h 41646"/>
                              <a:gd name="connsiteX102" fmla="*/ 28069 w 33530"/>
                              <a:gd name="connsiteY102" fmla="*/ 11308 h 41646"/>
                              <a:gd name="connsiteX103" fmla="*/ 29085 w 33530"/>
                              <a:gd name="connsiteY103" fmla="*/ 11562 h 41646"/>
                              <a:gd name="connsiteX104" fmla="*/ 29847 w 33530"/>
                              <a:gd name="connsiteY104" fmla="*/ 11816 h 41646"/>
                              <a:gd name="connsiteX105" fmla="*/ 30482 w 33530"/>
                              <a:gd name="connsiteY105" fmla="*/ 11944 h 41646"/>
                              <a:gd name="connsiteX106" fmla="*/ 31117 w 33530"/>
                              <a:gd name="connsiteY106" fmla="*/ 11944 h 41646"/>
                              <a:gd name="connsiteX107" fmla="*/ 31752 w 33530"/>
                              <a:gd name="connsiteY107" fmla="*/ 12071 h 41646"/>
                              <a:gd name="connsiteX108" fmla="*/ 32387 w 33530"/>
                              <a:gd name="connsiteY108" fmla="*/ 12452 h 41646"/>
                              <a:gd name="connsiteX109" fmla="*/ 32387 w 33530"/>
                              <a:gd name="connsiteY109" fmla="*/ 12452 h 41646"/>
                              <a:gd name="connsiteX110" fmla="*/ 31625 w 33530"/>
                              <a:gd name="connsiteY110" fmla="*/ 12452 h 41646"/>
                              <a:gd name="connsiteX111" fmla="*/ 30990 w 33530"/>
                              <a:gd name="connsiteY111" fmla="*/ 12198 h 41646"/>
                              <a:gd name="connsiteX112" fmla="*/ 30355 w 33530"/>
                              <a:gd name="connsiteY112" fmla="*/ 11944 h 41646"/>
                              <a:gd name="connsiteX113" fmla="*/ 29720 w 33530"/>
                              <a:gd name="connsiteY113" fmla="*/ 11816 h 41646"/>
                              <a:gd name="connsiteX114" fmla="*/ 28958 w 33530"/>
                              <a:gd name="connsiteY114" fmla="*/ 11689 h 41646"/>
                              <a:gd name="connsiteX115" fmla="*/ 27942 w 33530"/>
                              <a:gd name="connsiteY115" fmla="*/ 11435 h 41646"/>
                              <a:gd name="connsiteX116" fmla="*/ 26799 w 33530"/>
                              <a:gd name="connsiteY116" fmla="*/ 11181 h 41646"/>
                              <a:gd name="connsiteX117" fmla="*/ 25656 w 33530"/>
                              <a:gd name="connsiteY117" fmla="*/ 10927 h 41646"/>
                              <a:gd name="connsiteX118" fmla="*/ 24258 w 33530"/>
                              <a:gd name="connsiteY118" fmla="*/ 10546 h 41646"/>
                              <a:gd name="connsiteX119" fmla="*/ 22227 w 33530"/>
                              <a:gd name="connsiteY119" fmla="*/ 10038 h 41646"/>
                              <a:gd name="connsiteX120" fmla="*/ 22227 w 33530"/>
                              <a:gd name="connsiteY120" fmla="*/ 10038 h 41646"/>
                              <a:gd name="connsiteX121" fmla="*/ 18035 w 33530"/>
                              <a:gd name="connsiteY121" fmla="*/ 14612 h 41646"/>
                              <a:gd name="connsiteX122" fmla="*/ 20448 w 33530"/>
                              <a:gd name="connsiteY122" fmla="*/ 15247 h 41646"/>
                              <a:gd name="connsiteX123" fmla="*/ 22099 w 33530"/>
                              <a:gd name="connsiteY123" fmla="*/ 15755 h 41646"/>
                              <a:gd name="connsiteX124" fmla="*/ 23623 w 33530"/>
                              <a:gd name="connsiteY124" fmla="*/ 16136 h 41646"/>
                              <a:gd name="connsiteX125" fmla="*/ 24894 w 33530"/>
                              <a:gd name="connsiteY125" fmla="*/ 16518 h 41646"/>
                              <a:gd name="connsiteX126" fmla="*/ 26037 w 33530"/>
                              <a:gd name="connsiteY126" fmla="*/ 16772 h 41646"/>
                              <a:gd name="connsiteX127" fmla="*/ 26926 w 33530"/>
                              <a:gd name="connsiteY127" fmla="*/ 17026 h 41646"/>
                              <a:gd name="connsiteX128" fmla="*/ 27688 w 33530"/>
                              <a:gd name="connsiteY128" fmla="*/ 17280 h 41646"/>
                              <a:gd name="connsiteX129" fmla="*/ 28450 w 33530"/>
                              <a:gd name="connsiteY129" fmla="*/ 17407 h 41646"/>
                              <a:gd name="connsiteX130" fmla="*/ 29212 w 33530"/>
                              <a:gd name="connsiteY130" fmla="*/ 17534 h 41646"/>
                              <a:gd name="connsiteX131" fmla="*/ 29974 w 33530"/>
                              <a:gd name="connsiteY131" fmla="*/ 17915 h 41646"/>
                              <a:gd name="connsiteX132" fmla="*/ 29974 w 33530"/>
                              <a:gd name="connsiteY132" fmla="*/ 17915 h 41646"/>
                              <a:gd name="connsiteX133" fmla="*/ 29085 w 33530"/>
                              <a:gd name="connsiteY133" fmla="*/ 17915 h 41646"/>
                              <a:gd name="connsiteX134" fmla="*/ 28323 w 33530"/>
                              <a:gd name="connsiteY134" fmla="*/ 17661 h 41646"/>
                              <a:gd name="connsiteX135" fmla="*/ 27561 w 33530"/>
                              <a:gd name="connsiteY135" fmla="*/ 17407 h 41646"/>
                              <a:gd name="connsiteX136" fmla="*/ 26799 w 33530"/>
                              <a:gd name="connsiteY136" fmla="*/ 17153 h 41646"/>
                              <a:gd name="connsiteX137" fmla="*/ 25910 w 33530"/>
                              <a:gd name="connsiteY137" fmla="*/ 16899 h 41646"/>
                              <a:gd name="connsiteX138" fmla="*/ 24766 w 33530"/>
                              <a:gd name="connsiteY138" fmla="*/ 16645 h 41646"/>
                              <a:gd name="connsiteX139" fmla="*/ 23496 w 33530"/>
                              <a:gd name="connsiteY139" fmla="*/ 16264 h 41646"/>
                              <a:gd name="connsiteX140" fmla="*/ 22099 w 33530"/>
                              <a:gd name="connsiteY140" fmla="*/ 15882 h 41646"/>
                              <a:gd name="connsiteX141" fmla="*/ 20448 w 33530"/>
                              <a:gd name="connsiteY141" fmla="*/ 15501 h 41646"/>
                              <a:gd name="connsiteX142" fmla="*/ 18035 w 33530"/>
                              <a:gd name="connsiteY142" fmla="*/ 14866 h 41646"/>
                              <a:gd name="connsiteX143" fmla="*/ 18035 w 33530"/>
                              <a:gd name="connsiteY143" fmla="*/ 14612 h 41646"/>
                              <a:gd name="connsiteX144" fmla="*/ 13082 w 33530"/>
                              <a:gd name="connsiteY144" fmla="*/ 19567 h 41646"/>
                              <a:gd name="connsiteX145" fmla="*/ 15114 w 33530"/>
                              <a:gd name="connsiteY145" fmla="*/ 20456 h 41646"/>
                              <a:gd name="connsiteX146" fmla="*/ 17400 w 33530"/>
                              <a:gd name="connsiteY146" fmla="*/ 21346 h 41646"/>
                              <a:gd name="connsiteX147" fmla="*/ 19305 w 33530"/>
                              <a:gd name="connsiteY147" fmla="*/ 22235 h 41646"/>
                              <a:gd name="connsiteX148" fmla="*/ 20575 w 33530"/>
                              <a:gd name="connsiteY148" fmla="*/ 22871 h 41646"/>
                              <a:gd name="connsiteX149" fmla="*/ 21718 w 33530"/>
                              <a:gd name="connsiteY149" fmla="*/ 23379 h 41646"/>
                              <a:gd name="connsiteX150" fmla="*/ 22734 w 33530"/>
                              <a:gd name="connsiteY150" fmla="*/ 23887 h 41646"/>
                              <a:gd name="connsiteX151" fmla="*/ 23623 w 33530"/>
                              <a:gd name="connsiteY151" fmla="*/ 24268 h 41646"/>
                              <a:gd name="connsiteX152" fmla="*/ 24258 w 33530"/>
                              <a:gd name="connsiteY152" fmla="*/ 24522 h 41646"/>
                              <a:gd name="connsiteX153" fmla="*/ 24894 w 33530"/>
                              <a:gd name="connsiteY153" fmla="*/ 24776 h 41646"/>
                              <a:gd name="connsiteX154" fmla="*/ 25529 w 33530"/>
                              <a:gd name="connsiteY154" fmla="*/ 25031 h 41646"/>
                              <a:gd name="connsiteX155" fmla="*/ 26164 w 33530"/>
                              <a:gd name="connsiteY155" fmla="*/ 25285 h 41646"/>
                              <a:gd name="connsiteX156" fmla="*/ 26672 w 33530"/>
                              <a:gd name="connsiteY156" fmla="*/ 25666 h 41646"/>
                              <a:gd name="connsiteX157" fmla="*/ 26672 w 33530"/>
                              <a:gd name="connsiteY157" fmla="*/ 25666 h 41646"/>
                              <a:gd name="connsiteX158" fmla="*/ 25910 w 33530"/>
                              <a:gd name="connsiteY158" fmla="*/ 25666 h 41646"/>
                              <a:gd name="connsiteX159" fmla="*/ 25275 w 33530"/>
                              <a:gd name="connsiteY159" fmla="*/ 25285 h 41646"/>
                              <a:gd name="connsiteX160" fmla="*/ 24766 w 33530"/>
                              <a:gd name="connsiteY160" fmla="*/ 25031 h 41646"/>
                              <a:gd name="connsiteX161" fmla="*/ 24132 w 33530"/>
                              <a:gd name="connsiteY161" fmla="*/ 24776 h 41646"/>
                              <a:gd name="connsiteX162" fmla="*/ 23496 w 33530"/>
                              <a:gd name="connsiteY162" fmla="*/ 24522 h 41646"/>
                              <a:gd name="connsiteX163" fmla="*/ 22480 w 33530"/>
                              <a:gd name="connsiteY163" fmla="*/ 24141 h 41646"/>
                              <a:gd name="connsiteX164" fmla="*/ 21465 w 33530"/>
                              <a:gd name="connsiteY164" fmla="*/ 23633 h 41646"/>
                              <a:gd name="connsiteX165" fmla="*/ 20321 w 33530"/>
                              <a:gd name="connsiteY165" fmla="*/ 23125 h 41646"/>
                              <a:gd name="connsiteX166" fmla="*/ 18924 w 33530"/>
                              <a:gd name="connsiteY166" fmla="*/ 22616 h 41646"/>
                              <a:gd name="connsiteX167" fmla="*/ 17019 w 33530"/>
                              <a:gd name="connsiteY167" fmla="*/ 21727 h 41646"/>
                              <a:gd name="connsiteX168" fmla="*/ 14860 w 33530"/>
                              <a:gd name="connsiteY168" fmla="*/ 20711 h 41646"/>
                              <a:gd name="connsiteX169" fmla="*/ 12828 w 33530"/>
                              <a:gd name="connsiteY169" fmla="*/ 19821 h 41646"/>
                              <a:gd name="connsiteX170" fmla="*/ 12828 w 33530"/>
                              <a:gd name="connsiteY170" fmla="*/ 19821 h 41646"/>
                              <a:gd name="connsiteX171" fmla="*/ 21972 w 33530"/>
                              <a:gd name="connsiteY171" fmla="*/ 41040 h 41646"/>
                              <a:gd name="connsiteX172" fmla="*/ 21083 w 33530"/>
                              <a:gd name="connsiteY172" fmla="*/ 40659 h 41646"/>
                              <a:gd name="connsiteX173" fmla="*/ 20194 w 33530"/>
                              <a:gd name="connsiteY173" fmla="*/ 40278 h 41646"/>
                              <a:gd name="connsiteX174" fmla="*/ 19305 w 33530"/>
                              <a:gd name="connsiteY174" fmla="*/ 39769 h 41646"/>
                              <a:gd name="connsiteX175" fmla="*/ 18289 w 33530"/>
                              <a:gd name="connsiteY175" fmla="*/ 39261 h 41646"/>
                              <a:gd name="connsiteX176" fmla="*/ 16892 w 33530"/>
                              <a:gd name="connsiteY176" fmla="*/ 38626 h 41646"/>
                              <a:gd name="connsiteX177" fmla="*/ 15495 w 33530"/>
                              <a:gd name="connsiteY177" fmla="*/ 37864 h 41646"/>
                              <a:gd name="connsiteX178" fmla="*/ 13844 w 33530"/>
                              <a:gd name="connsiteY178" fmla="*/ 37101 h 41646"/>
                              <a:gd name="connsiteX179" fmla="*/ 11939 w 33530"/>
                              <a:gd name="connsiteY179" fmla="*/ 36085 h 41646"/>
                              <a:gd name="connsiteX180" fmla="*/ 9145 w 33530"/>
                              <a:gd name="connsiteY180" fmla="*/ 34687 h 41646"/>
                              <a:gd name="connsiteX181" fmla="*/ 5842 w 33530"/>
                              <a:gd name="connsiteY181" fmla="*/ 33162 h 41646"/>
                              <a:gd name="connsiteX182" fmla="*/ 2794 w 33530"/>
                              <a:gd name="connsiteY182" fmla="*/ 31638 h 41646"/>
                              <a:gd name="connsiteX183" fmla="*/ 0 w 33530"/>
                              <a:gd name="connsiteY183" fmla="*/ 30367 h 41646"/>
                              <a:gd name="connsiteX184" fmla="*/ 2794 w 33530"/>
                              <a:gd name="connsiteY184" fmla="*/ 31638 h 41646"/>
                              <a:gd name="connsiteX185" fmla="*/ 5715 w 33530"/>
                              <a:gd name="connsiteY185" fmla="*/ 33162 h 41646"/>
                              <a:gd name="connsiteX186" fmla="*/ 9018 w 33530"/>
                              <a:gd name="connsiteY186" fmla="*/ 34814 h 41646"/>
                              <a:gd name="connsiteX187" fmla="*/ 11812 w 33530"/>
                              <a:gd name="connsiteY187" fmla="*/ 36212 h 41646"/>
                              <a:gd name="connsiteX188" fmla="*/ 13844 w 33530"/>
                              <a:gd name="connsiteY188" fmla="*/ 37101 h 41646"/>
                              <a:gd name="connsiteX189" fmla="*/ 15495 w 33530"/>
                              <a:gd name="connsiteY189" fmla="*/ 37864 h 41646"/>
                              <a:gd name="connsiteX190" fmla="*/ 17019 w 33530"/>
                              <a:gd name="connsiteY190" fmla="*/ 38626 h 41646"/>
                              <a:gd name="connsiteX191" fmla="*/ 18416 w 33530"/>
                              <a:gd name="connsiteY191" fmla="*/ 39261 h 41646"/>
                              <a:gd name="connsiteX192" fmla="*/ 19432 w 33530"/>
                              <a:gd name="connsiteY192" fmla="*/ 39769 h 41646"/>
                              <a:gd name="connsiteX193" fmla="*/ 20321 w 33530"/>
                              <a:gd name="connsiteY193" fmla="*/ 40278 h 41646"/>
                              <a:gd name="connsiteX194" fmla="*/ 21083 w 33530"/>
                              <a:gd name="connsiteY194" fmla="*/ 40786 h 41646"/>
                              <a:gd name="connsiteX195" fmla="*/ 21972 w 33530"/>
                              <a:gd name="connsiteY195" fmla="*/ 41294 h 41646"/>
                              <a:gd name="connsiteX196" fmla="*/ 22989 w 33530"/>
                              <a:gd name="connsiteY196" fmla="*/ 41548 h 41646"/>
                              <a:gd name="connsiteX197" fmla="*/ 22989 w 33530"/>
                              <a:gd name="connsiteY197" fmla="*/ 41548 h 41646"/>
                              <a:gd name="connsiteX198" fmla="*/ 22099 w 33530"/>
                              <a:gd name="connsiteY198" fmla="*/ 40913 h 416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Lst>
                            <a:rect l="l" t="t" r="r" b="b"/>
                            <a:pathLst>
                              <a:path w="33530" h="41646">
                                <a:moveTo>
                                  <a:pt x="17908" y="508"/>
                                </a:moveTo>
                                <a:cubicBezTo>
                                  <a:pt x="17908" y="508"/>
                                  <a:pt x="17908" y="127"/>
                                  <a:pt x="17908" y="0"/>
                                </a:cubicBezTo>
                                <a:lnTo>
                                  <a:pt x="18289" y="381"/>
                                </a:lnTo>
                                <a:cubicBezTo>
                                  <a:pt x="18289" y="381"/>
                                  <a:pt x="18797" y="508"/>
                                  <a:pt x="18416" y="1016"/>
                                </a:cubicBezTo>
                                <a:cubicBezTo>
                                  <a:pt x="19051" y="762"/>
                                  <a:pt x="19178" y="889"/>
                                  <a:pt x="18670" y="1652"/>
                                </a:cubicBezTo>
                                <a:cubicBezTo>
                                  <a:pt x="19305" y="1271"/>
                                  <a:pt x="19813" y="1271"/>
                                  <a:pt x="18797" y="2287"/>
                                </a:cubicBezTo>
                                <a:cubicBezTo>
                                  <a:pt x="19940" y="1525"/>
                                  <a:pt x="19686" y="2414"/>
                                  <a:pt x="19051" y="2922"/>
                                </a:cubicBezTo>
                                <a:cubicBezTo>
                                  <a:pt x="20321" y="2287"/>
                                  <a:pt x="20321" y="3176"/>
                                  <a:pt x="19432" y="3939"/>
                                </a:cubicBezTo>
                                <a:cubicBezTo>
                                  <a:pt x="20829" y="2922"/>
                                  <a:pt x="20829" y="3939"/>
                                  <a:pt x="19686" y="4955"/>
                                </a:cubicBezTo>
                                <a:cubicBezTo>
                                  <a:pt x="21591" y="3558"/>
                                  <a:pt x="21083" y="5209"/>
                                  <a:pt x="20194" y="6099"/>
                                </a:cubicBezTo>
                                <a:cubicBezTo>
                                  <a:pt x="22227" y="4574"/>
                                  <a:pt x="22099" y="6099"/>
                                  <a:pt x="20702" y="7497"/>
                                </a:cubicBezTo>
                                <a:cubicBezTo>
                                  <a:pt x="23242" y="5845"/>
                                  <a:pt x="22608" y="7624"/>
                                  <a:pt x="21337" y="9402"/>
                                </a:cubicBezTo>
                                <a:lnTo>
                                  <a:pt x="21210" y="9402"/>
                                </a:lnTo>
                                <a:cubicBezTo>
                                  <a:pt x="19178" y="8894"/>
                                  <a:pt x="17400" y="7624"/>
                                  <a:pt x="20575" y="7497"/>
                                </a:cubicBezTo>
                                <a:cubicBezTo>
                                  <a:pt x="18670" y="7369"/>
                                  <a:pt x="17527" y="6099"/>
                                  <a:pt x="20067" y="6099"/>
                                </a:cubicBezTo>
                                <a:cubicBezTo>
                                  <a:pt x="18670" y="6099"/>
                                  <a:pt x="17273" y="4828"/>
                                  <a:pt x="19686" y="4955"/>
                                </a:cubicBezTo>
                                <a:cubicBezTo>
                                  <a:pt x="18289" y="4828"/>
                                  <a:pt x="17527" y="3939"/>
                                  <a:pt x="19051" y="3939"/>
                                </a:cubicBezTo>
                                <a:cubicBezTo>
                                  <a:pt x="18035" y="3812"/>
                                  <a:pt x="17654" y="3176"/>
                                  <a:pt x="19051" y="3049"/>
                                </a:cubicBezTo>
                                <a:cubicBezTo>
                                  <a:pt x="18035" y="3049"/>
                                  <a:pt x="17400" y="2287"/>
                                  <a:pt x="18797" y="2287"/>
                                </a:cubicBezTo>
                                <a:cubicBezTo>
                                  <a:pt x="17400" y="2160"/>
                                  <a:pt x="17781" y="1779"/>
                                  <a:pt x="18543" y="1779"/>
                                </a:cubicBezTo>
                                <a:cubicBezTo>
                                  <a:pt x="17527" y="1525"/>
                                  <a:pt x="17654" y="1271"/>
                                  <a:pt x="18289" y="1144"/>
                                </a:cubicBezTo>
                                <a:cubicBezTo>
                                  <a:pt x="17654" y="762"/>
                                  <a:pt x="17527" y="635"/>
                                  <a:pt x="18035" y="635"/>
                                </a:cubicBezTo>
                                <a:moveTo>
                                  <a:pt x="5715" y="21854"/>
                                </a:moveTo>
                                <a:cubicBezTo>
                                  <a:pt x="3048" y="21092"/>
                                  <a:pt x="381" y="17280"/>
                                  <a:pt x="5461" y="19313"/>
                                </a:cubicBezTo>
                                <a:cubicBezTo>
                                  <a:pt x="2794" y="17915"/>
                                  <a:pt x="1270" y="14993"/>
                                  <a:pt x="5080" y="16518"/>
                                </a:cubicBezTo>
                                <a:cubicBezTo>
                                  <a:pt x="3048" y="15374"/>
                                  <a:pt x="1524" y="13722"/>
                                  <a:pt x="4953" y="14104"/>
                                </a:cubicBezTo>
                                <a:cubicBezTo>
                                  <a:pt x="2921" y="13595"/>
                                  <a:pt x="2032" y="11816"/>
                                  <a:pt x="4826" y="12452"/>
                                </a:cubicBezTo>
                                <a:cubicBezTo>
                                  <a:pt x="3429" y="12071"/>
                                  <a:pt x="2159" y="10419"/>
                                  <a:pt x="4826" y="10927"/>
                                </a:cubicBezTo>
                                <a:cubicBezTo>
                                  <a:pt x="3302" y="10546"/>
                                  <a:pt x="2794" y="9275"/>
                                  <a:pt x="4699" y="9656"/>
                                </a:cubicBezTo>
                                <a:cubicBezTo>
                                  <a:pt x="3556" y="9275"/>
                                  <a:pt x="3175" y="8386"/>
                                  <a:pt x="4445" y="8386"/>
                                </a:cubicBezTo>
                                <a:cubicBezTo>
                                  <a:pt x="3556" y="8132"/>
                                  <a:pt x="3175" y="7369"/>
                                  <a:pt x="4445" y="7497"/>
                                </a:cubicBezTo>
                                <a:cubicBezTo>
                                  <a:pt x="3048" y="6988"/>
                                  <a:pt x="3556" y="6607"/>
                                  <a:pt x="4445" y="6734"/>
                                </a:cubicBezTo>
                                <a:cubicBezTo>
                                  <a:pt x="3556" y="6226"/>
                                  <a:pt x="3683" y="5972"/>
                                  <a:pt x="4445" y="5972"/>
                                </a:cubicBezTo>
                                <a:cubicBezTo>
                                  <a:pt x="3810" y="5591"/>
                                  <a:pt x="3683" y="5209"/>
                                  <a:pt x="4318" y="5209"/>
                                </a:cubicBezTo>
                                <a:cubicBezTo>
                                  <a:pt x="4318" y="4955"/>
                                  <a:pt x="4318" y="4701"/>
                                  <a:pt x="4445" y="4574"/>
                                </a:cubicBezTo>
                                <a:cubicBezTo>
                                  <a:pt x="4445" y="4828"/>
                                  <a:pt x="4572" y="4955"/>
                                  <a:pt x="4572" y="5209"/>
                                </a:cubicBezTo>
                                <a:cubicBezTo>
                                  <a:pt x="5080" y="4955"/>
                                  <a:pt x="5080" y="5464"/>
                                  <a:pt x="4572" y="5972"/>
                                </a:cubicBezTo>
                                <a:cubicBezTo>
                                  <a:pt x="5334" y="5718"/>
                                  <a:pt x="5461" y="5845"/>
                                  <a:pt x="4572" y="6734"/>
                                </a:cubicBezTo>
                                <a:cubicBezTo>
                                  <a:pt x="5334" y="6353"/>
                                  <a:pt x="5842" y="6607"/>
                                  <a:pt x="4572" y="7497"/>
                                </a:cubicBezTo>
                                <a:cubicBezTo>
                                  <a:pt x="5842" y="6861"/>
                                  <a:pt x="5461" y="7751"/>
                                  <a:pt x="4572" y="8259"/>
                                </a:cubicBezTo>
                                <a:cubicBezTo>
                                  <a:pt x="5969" y="7751"/>
                                  <a:pt x="5842" y="8767"/>
                                  <a:pt x="4572" y="9402"/>
                                </a:cubicBezTo>
                                <a:cubicBezTo>
                                  <a:pt x="6350" y="8386"/>
                                  <a:pt x="6096" y="9783"/>
                                  <a:pt x="4699" y="10673"/>
                                </a:cubicBezTo>
                                <a:cubicBezTo>
                                  <a:pt x="6985" y="9275"/>
                                  <a:pt x="6096" y="11181"/>
                                  <a:pt x="4826" y="12071"/>
                                </a:cubicBezTo>
                                <a:cubicBezTo>
                                  <a:pt x="7239" y="10673"/>
                                  <a:pt x="6858" y="12579"/>
                                  <a:pt x="5080" y="13722"/>
                                </a:cubicBezTo>
                                <a:cubicBezTo>
                                  <a:pt x="8128" y="12198"/>
                                  <a:pt x="6985" y="14358"/>
                                  <a:pt x="5334" y="16136"/>
                                </a:cubicBezTo>
                                <a:cubicBezTo>
                                  <a:pt x="8764" y="13341"/>
                                  <a:pt x="7747" y="16645"/>
                                  <a:pt x="5588" y="18932"/>
                                </a:cubicBezTo>
                                <a:cubicBezTo>
                                  <a:pt x="10161" y="15247"/>
                                  <a:pt x="8255" y="19948"/>
                                  <a:pt x="5842" y="21473"/>
                                </a:cubicBezTo>
                                <a:close/>
                                <a:moveTo>
                                  <a:pt x="24258" y="32527"/>
                                </a:moveTo>
                                <a:cubicBezTo>
                                  <a:pt x="24258" y="32527"/>
                                  <a:pt x="24258" y="31892"/>
                                  <a:pt x="23496" y="32273"/>
                                </a:cubicBezTo>
                                <a:cubicBezTo>
                                  <a:pt x="23877" y="31638"/>
                                  <a:pt x="23751" y="31384"/>
                                  <a:pt x="22861" y="32019"/>
                                </a:cubicBezTo>
                                <a:cubicBezTo>
                                  <a:pt x="23370" y="31384"/>
                                  <a:pt x="23242" y="30748"/>
                                  <a:pt x="22099" y="31765"/>
                                </a:cubicBezTo>
                                <a:cubicBezTo>
                                  <a:pt x="22989" y="30621"/>
                                  <a:pt x="21972" y="30621"/>
                                  <a:pt x="21337" y="31384"/>
                                </a:cubicBezTo>
                                <a:cubicBezTo>
                                  <a:pt x="22099" y="30113"/>
                                  <a:pt x="21083" y="29986"/>
                                  <a:pt x="20194" y="30875"/>
                                </a:cubicBezTo>
                                <a:cubicBezTo>
                                  <a:pt x="21465" y="29478"/>
                                  <a:pt x="20194" y="29224"/>
                                  <a:pt x="19051" y="30367"/>
                                </a:cubicBezTo>
                                <a:cubicBezTo>
                                  <a:pt x="20829" y="28461"/>
                                  <a:pt x="18797" y="28715"/>
                                  <a:pt x="17781" y="29732"/>
                                </a:cubicBezTo>
                                <a:cubicBezTo>
                                  <a:pt x="19686" y="27699"/>
                                  <a:pt x="17781" y="27572"/>
                                  <a:pt x="16257" y="28969"/>
                                </a:cubicBezTo>
                                <a:cubicBezTo>
                                  <a:pt x="18289" y="26301"/>
                                  <a:pt x="16003" y="26809"/>
                                  <a:pt x="14098" y="27953"/>
                                </a:cubicBezTo>
                                <a:cubicBezTo>
                                  <a:pt x="17273" y="25285"/>
                                  <a:pt x="14098" y="25412"/>
                                  <a:pt x="11557" y="26809"/>
                                </a:cubicBezTo>
                                <a:cubicBezTo>
                                  <a:pt x="15749" y="23506"/>
                                  <a:pt x="11176" y="23887"/>
                                  <a:pt x="9271" y="25793"/>
                                </a:cubicBezTo>
                                <a:cubicBezTo>
                                  <a:pt x="13971" y="20965"/>
                                  <a:pt x="8255" y="23633"/>
                                  <a:pt x="7112" y="24904"/>
                                </a:cubicBezTo>
                                <a:cubicBezTo>
                                  <a:pt x="7112" y="26682"/>
                                  <a:pt x="9652" y="32908"/>
                                  <a:pt x="9271" y="25793"/>
                                </a:cubicBezTo>
                                <a:cubicBezTo>
                                  <a:pt x="9526" y="28715"/>
                                  <a:pt x="12574" y="32527"/>
                                  <a:pt x="11557" y="26936"/>
                                </a:cubicBezTo>
                                <a:cubicBezTo>
                                  <a:pt x="12447" y="29986"/>
                                  <a:pt x="14733" y="32527"/>
                                  <a:pt x="14098" y="28080"/>
                                </a:cubicBezTo>
                                <a:cubicBezTo>
                                  <a:pt x="14733" y="30494"/>
                                  <a:pt x="16003" y="32527"/>
                                  <a:pt x="16257" y="29096"/>
                                </a:cubicBezTo>
                                <a:cubicBezTo>
                                  <a:pt x="16384" y="31256"/>
                                  <a:pt x="17908" y="32654"/>
                                  <a:pt x="17781" y="29732"/>
                                </a:cubicBezTo>
                                <a:cubicBezTo>
                                  <a:pt x="17781" y="31256"/>
                                  <a:pt x="19178" y="33035"/>
                                  <a:pt x="19051" y="30240"/>
                                </a:cubicBezTo>
                                <a:cubicBezTo>
                                  <a:pt x="19051" y="32019"/>
                                  <a:pt x="20321" y="32781"/>
                                  <a:pt x="20194" y="30748"/>
                                </a:cubicBezTo>
                                <a:cubicBezTo>
                                  <a:pt x="20194" y="32019"/>
                                  <a:pt x="21083" y="32781"/>
                                  <a:pt x="21337" y="31256"/>
                                </a:cubicBezTo>
                                <a:cubicBezTo>
                                  <a:pt x="21337" y="32273"/>
                                  <a:pt x="22099" y="33162"/>
                                  <a:pt x="22099" y="31638"/>
                                </a:cubicBezTo>
                                <a:cubicBezTo>
                                  <a:pt x="22227" y="33162"/>
                                  <a:pt x="22734" y="32781"/>
                                  <a:pt x="22734" y="32019"/>
                                </a:cubicBezTo>
                                <a:cubicBezTo>
                                  <a:pt x="22989" y="33162"/>
                                  <a:pt x="23242" y="33035"/>
                                  <a:pt x="23370" y="32400"/>
                                </a:cubicBezTo>
                                <a:cubicBezTo>
                                  <a:pt x="23623" y="33162"/>
                                  <a:pt x="24004" y="33289"/>
                                  <a:pt x="24004" y="32781"/>
                                </a:cubicBezTo>
                                <a:cubicBezTo>
                                  <a:pt x="24258" y="32781"/>
                                  <a:pt x="24513" y="32908"/>
                                  <a:pt x="24766" y="32908"/>
                                </a:cubicBezTo>
                                <a:lnTo>
                                  <a:pt x="24766" y="32908"/>
                                </a:lnTo>
                                <a:cubicBezTo>
                                  <a:pt x="24766" y="32908"/>
                                  <a:pt x="24385" y="32527"/>
                                  <a:pt x="24132" y="32400"/>
                                </a:cubicBezTo>
                                <a:moveTo>
                                  <a:pt x="25275" y="6226"/>
                                </a:moveTo>
                                <a:cubicBezTo>
                                  <a:pt x="26672" y="5082"/>
                                  <a:pt x="28196" y="4320"/>
                                  <a:pt x="26926" y="6480"/>
                                </a:cubicBezTo>
                                <a:cubicBezTo>
                                  <a:pt x="27942" y="5209"/>
                                  <a:pt x="29339" y="5082"/>
                                  <a:pt x="28069" y="6734"/>
                                </a:cubicBezTo>
                                <a:cubicBezTo>
                                  <a:pt x="28704" y="5845"/>
                                  <a:pt x="30228" y="5336"/>
                                  <a:pt x="29085" y="6861"/>
                                </a:cubicBezTo>
                                <a:cubicBezTo>
                                  <a:pt x="29847" y="5845"/>
                                  <a:pt x="30863" y="5845"/>
                                  <a:pt x="29974" y="6988"/>
                                </a:cubicBezTo>
                                <a:cubicBezTo>
                                  <a:pt x="30609" y="6226"/>
                                  <a:pt x="31244" y="6099"/>
                                  <a:pt x="30863" y="7115"/>
                                </a:cubicBezTo>
                                <a:cubicBezTo>
                                  <a:pt x="31244" y="6480"/>
                                  <a:pt x="32006" y="6226"/>
                                  <a:pt x="31498" y="7115"/>
                                </a:cubicBezTo>
                                <a:cubicBezTo>
                                  <a:pt x="32260" y="6226"/>
                                  <a:pt x="32387" y="6607"/>
                                  <a:pt x="32006" y="7115"/>
                                </a:cubicBezTo>
                                <a:cubicBezTo>
                                  <a:pt x="32641" y="6607"/>
                                  <a:pt x="32768" y="6734"/>
                                  <a:pt x="32514" y="7115"/>
                                </a:cubicBezTo>
                                <a:cubicBezTo>
                                  <a:pt x="32895" y="6734"/>
                                  <a:pt x="33276" y="6861"/>
                                  <a:pt x="33022" y="7115"/>
                                </a:cubicBezTo>
                                <a:cubicBezTo>
                                  <a:pt x="33149" y="7115"/>
                                  <a:pt x="33403" y="7115"/>
                                  <a:pt x="33530" y="7369"/>
                                </a:cubicBezTo>
                                <a:lnTo>
                                  <a:pt x="33530" y="7369"/>
                                </a:lnTo>
                                <a:cubicBezTo>
                                  <a:pt x="33530" y="7369"/>
                                  <a:pt x="33149" y="7369"/>
                                  <a:pt x="32895" y="7369"/>
                                </a:cubicBezTo>
                                <a:cubicBezTo>
                                  <a:pt x="32895" y="7751"/>
                                  <a:pt x="32641" y="7624"/>
                                  <a:pt x="32387" y="7242"/>
                                </a:cubicBezTo>
                                <a:cubicBezTo>
                                  <a:pt x="32387" y="7751"/>
                                  <a:pt x="32260" y="7878"/>
                                  <a:pt x="31879" y="7115"/>
                                </a:cubicBezTo>
                                <a:cubicBezTo>
                                  <a:pt x="31879" y="7751"/>
                                  <a:pt x="31625" y="8132"/>
                                  <a:pt x="31371" y="7115"/>
                                </a:cubicBezTo>
                                <a:cubicBezTo>
                                  <a:pt x="31371" y="8132"/>
                                  <a:pt x="30863" y="7751"/>
                                  <a:pt x="30736" y="7115"/>
                                </a:cubicBezTo>
                                <a:cubicBezTo>
                                  <a:pt x="30736" y="8259"/>
                                  <a:pt x="30101" y="7878"/>
                                  <a:pt x="29847" y="6988"/>
                                </a:cubicBezTo>
                                <a:cubicBezTo>
                                  <a:pt x="30101" y="8386"/>
                                  <a:pt x="29085" y="8005"/>
                                  <a:pt x="28958" y="6861"/>
                                </a:cubicBezTo>
                                <a:cubicBezTo>
                                  <a:pt x="29212" y="8767"/>
                                  <a:pt x="28196" y="7751"/>
                                  <a:pt x="27942" y="6734"/>
                                </a:cubicBezTo>
                                <a:cubicBezTo>
                                  <a:pt x="28196" y="8767"/>
                                  <a:pt x="27053" y="8132"/>
                                  <a:pt x="26672" y="6607"/>
                                </a:cubicBezTo>
                                <a:cubicBezTo>
                                  <a:pt x="26799" y="9148"/>
                                  <a:pt x="25656" y="7878"/>
                                  <a:pt x="25021" y="6353"/>
                                </a:cubicBezTo>
                                <a:lnTo>
                                  <a:pt x="25021" y="6353"/>
                                </a:lnTo>
                                <a:close/>
                                <a:moveTo>
                                  <a:pt x="22227" y="9783"/>
                                </a:moveTo>
                                <a:cubicBezTo>
                                  <a:pt x="24004" y="8513"/>
                                  <a:pt x="25910" y="7751"/>
                                  <a:pt x="24258" y="10292"/>
                                </a:cubicBezTo>
                                <a:cubicBezTo>
                                  <a:pt x="25529" y="8894"/>
                                  <a:pt x="27307" y="8640"/>
                                  <a:pt x="25783" y="10800"/>
                                </a:cubicBezTo>
                                <a:cubicBezTo>
                                  <a:pt x="26672" y="9656"/>
                                  <a:pt x="28450" y="9275"/>
                                  <a:pt x="26926" y="11054"/>
                                </a:cubicBezTo>
                                <a:cubicBezTo>
                                  <a:pt x="27942" y="9911"/>
                                  <a:pt x="29085" y="9911"/>
                                  <a:pt x="28069" y="11308"/>
                                </a:cubicBezTo>
                                <a:cubicBezTo>
                                  <a:pt x="28831" y="10419"/>
                                  <a:pt x="29720" y="10419"/>
                                  <a:pt x="29085" y="11562"/>
                                </a:cubicBezTo>
                                <a:cubicBezTo>
                                  <a:pt x="29593" y="10800"/>
                                  <a:pt x="30482" y="10673"/>
                                  <a:pt x="29847" y="11816"/>
                                </a:cubicBezTo>
                                <a:cubicBezTo>
                                  <a:pt x="30863" y="10800"/>
                                  <a:pt x="30863" y="11308"/>
                                  <a:pt x="30482" y="11944"/>
                                </a:cubicBezTo>
                                <a:cubicBezTo>
                                  <a:pt x="31371" y="11308"/>
                                  <a:pt x="31371" y="11435"/>
                                  <a:pt x="31117" y="11944"/>
                                </a:cubicBezTo>
                                <a:cubicBezTo>
                                  <a:pt x="31625" y="11562"/>
                                  <a:pt x="32006" y="11689"/>
                                  <a:pt x="31752" y="12071"/>
                                </a:cubicBezTo>
                                <a:cubicBezTo>
                                  <a:pt x="32006" y="12071"/>
                                  <a:pt x="32133" y="12198"/>
                                  <a:pt x="32387" y="12452"/>
                                </a:cubicBezTo>
                                <a:lnTo>
                                  <a:pt x="32387" y="12452"/>
                                </a:lnTo>
                                <a:cubicBezTo>
                                  <a:pt x="32387" y="12452"/>
                                  <a:pt x="31879" y="12452"/>
                                  <a:pt x="31625" y="12452"/>
                                </a:cubicBezTo>
                                <a:cubicBezTo>
                                  <a:pt x="31625" y="12960"/>
                                  <a:pt x="31244" y="12833"/>
                                  <a:pt x="30990" y="12198"/>
                                </a:cubicBezTo>
                                <a:cubicBezTo>
                                  <a:pt x="30990" y="12833"/>
                                  <a:pt x="30736" y="12960"/>
                                  <a:pt x="30355" y="11944"/>
                                </a:cubicBezTo>
                                <a:cubicBezTo>
                                  <a:pt x="30355" y="12706"/>
                                  <a:pt x="29847" y="13087"/>
                                  <a:pt x="29720" y="11816"/>
                                </a:cubicBezTo>
                                <a:cubicBezTo>
                                  <a:pt x="29720" y="13214"/>
                                  <a:pt x="29085" y="12452"/>
                                  <a:pt x="28958" y="11689"/>
                                </a:cubicBezTo>
                                <a:cubicBezTo>
                                  <a:pt x="28831" y="12960"/>
                                  <a:pt x="28069" y="12579"/>
                                  <a:pt x="27942" y="11435"/>
                                </a:cubicBezTo>
                                <a:cubicBezTo>
                                  <a:pt x="27942" y="13214"/>
                                  <a:pt x="26926" y="12579"/>
                                  <a:pt x="26799" y="11181"/>
                                </a:cubicBezTo>
                                <a:cubicBezTo>
                                  <a:pt x="26926" y="13595"/>
                                  <a:pt x="25783" y="12198"/>
                                  <a:pt x="25656" y="10927"/>
                                </a:cubicBezTo>
                                <a:cubicBezTo>
                                  <a:pt x="25783" y="13468"/>
                                  <a:pt x="24385" y="12452"/>
                                  <a:pt x="24258" y="10546"/>
                                </a:cubicBezTo>
                                <a:cubicBezTo>
                                  <a:pt x="24258" y="13595"/>
                                  <a:pt x="22989" y="11944"/>
                                  <a:pt x="22227" y="10038"/>
                                </a:cubicBezTo>
                                <a:lnTo>
                                  <a:pt x="22227" y="10038"/>
                                </a:lnTo>
                                <a:close/>
                                <a:moveTo>
                                  <a:pt x="18035" y="14612"/>
                                </a:moveTo>
                                <a:cubicBezTo>
                                  <a:pt x="20067" y="13214"/>
                                  <a:pt x="22353" y="12325"/>
                                  <a:pt x="20448" y="15247"/>
                                </a:cubicBezTo>
                                <a:cubicBezTo>
                                  <a:pt x="21972" y="13595"/>
                                  <a:pt x="24004" y="13468"/>
                                  <a:pt x="22099" y="15755"/>
                                </a:cubicBezTo>
                                <a:cubicBezTo>
                                  <a:pt x="23242" y="14485"/>
                                  <a:pt x="25275" y="13976"/>
                                  <a:pt x="23623" y="16136"/>
                                </a:cubicBezTo>
                                <a:cubicBezTo>
                                  <a:pt x="24766" y="14866"/>
                                  <a:pt x="26291" y="14866"/>
                                  <a:pt x="24894" y="16518"/>
                                </a:cubicBezTo>
                                <a:cubicBezTo>
                                  <a:pt x="25783" y="15501"/>
                                  <a:pt x="26799" y="15501"/>
                                  <a:pt x="26037" y="16772"/>
                                </a:cubicBezTo>
                                <a:cubicBezTo>
                                  <a:pt x="26672" y="16009"/>
                                  <a:pt x="27815" y="15755"/>
                                  <a:pt x="26926" y="17026"/>
                                </a:cubicBezTo>
                                <a:cubicBezTo>
                                  <a:pt x="28069" y="15882"/>
                                  <a:pt x="28196" y="16518"/>
                                  <a:pt x="27688" y="17280"/>
                                </a:cubicBezTo>
                                <a:cubicBezTo>
                                  <a:pt x="28704" y="16518"/>
                                  <a:pt x="28704" y="16772"/>
                                  <a:pt x="28450" y="17407"/>
                                </a:cubicBezTo>
                                <a:cubicBezTo>
                                  <a:pt x="29085" y="17026"/>
                                  <a:pt x="29593" y="17026"/>
                                  <a:pt x="29212" y="17534"/>
                                </a:cubicBezTo>
                                <a:cubicBezTo>
                                  <a:pt x="29466" y="17534"/>
                                  <a:pt x="29720" y="17788"/>
                                  <a:pt x="29974" y="17915"/>
                                </a:cubicBezTo>
                                <a:lnTo>
                                  <a:pt x="29974" y="17915"/>
                                </a:lnTo>
                                <a:cubicBezTo>
                                  <a:pt x="29974" y="17915"/>
                                  <a:pt x="29466" y="17915"/>
                                  <a:pt x="29085" y="17915"/>
                                </a:cubicBezTo>
                                <a:cubicBezTo>
                                  <a:pt x="29085" y="18423"/>
                                  <a:pt x="28577" y="18296"/>
                                  <a:pt x="28323" y="17661"/>
                                </a:cubicBezTo>
                                <a:cubicBezTo>
                                  <a:pt x="28196" y="18423"/>
                                  <a:pt x="27942" y="18551"/>
                                  <a:pt x="27561" y="17407"/>
                                </a:cubicBezTo>
                                <a:cubicBezTo>
                                  <a:pt x="27561" y="18296"/>
                                  <a:pt x="27053" y="18678"/>
                                  <a:pt x="26799" y="17153"/>
                                </a:cubicBezTo>
                                <a:cubicBezTo>
                                  <a:pt x="26799" y="18551"/>
                                  <a:pt x="25910" y="17915"/>
                                  <a:pt x="25910" y="16899"/>
                                </a:cubicBezTo>
                                <a:cubicBezTo>
                                  <a:pt x="25656" y="18423"/>
                                  <a:pt x="24894" y="17915"/>
                                  <a:pt x="24766" y="16645"/>
                                </a:cubicBezTo>
                                <a:cubicBezTo>
                                  <a:pt x="24766" y="18678"/>
                                  <a:pt x="23623" y="17915"/>
                                  <a:pt x="23496" y="16264"/>
                                </a:cubicBezTo>
                                <a:cubicBezTo>
                                  <a:pt x="23623" y="18932"/>
                                  <a:pt x="22227" y="17407"/>
                                  <a:pt x="22099" y="15882"/>
                                </a:cubicBezTo>
                                <a:cubicBezTo>
                                  <a:pt x="22227" y="18805"/>
                                  <a:pt x="20702" y="17661"/>
                                  <a:pt x="20448" y="15501"/>
                                </a:cubicBezTo>
                                <a:cubicBezTo>
                                  <a:pt x="20321" y="18932"/>
                                  <a:pt x="18924" y="17153"/>
                                  <a:pt x="18035" y="14866"/>
                                </a:cubicBezTo>
                                <a:lnTo>
                                  <a:pt x="18035" y="14612"/>
                                </a:lnTo>
                                <a:close/>
                                <a:moveTo>
                                  <a:pt x="13082" y="19567"/>
                                </a:moveTo>
                                <a:cubicBezTo>
                                  <a:pt x="14987" y="17915"/>
                                  <a:pt x="19305" y="17534"/>
                                  <a:pt x="15114" y="20456"/>
                                </a:cubicBezTo>
                                <a:cubicBezTo>
                                  <a:pt x="17654" y="19186"/>
                                  <a:pt x="20575" y="19059"/>
                                  <a:pt x="17400" y="21346"/>
                                </a:cubicBezTo>
                                <a:cubicBezTo>
                                  <a:pt x="19305" y="20329"/>
                                  <a:pt x="21465" y="19948"/>
                                  <a:pt x="19305" y="22235"/>
                                </a:cubicBezTo>
                                <a:cubicBezTo>
                                  <a:pt x="20829" y="20965"/>
                                  <a:pt x="22480" y="21092"/>
                                  <a:pt x="20575" y="22871"/>
                                </a:cubicBezTo>
                                <a:cubicBezTo>
                                  <a:pt x="21591" y="21981"/>
                                  <a:pt x="23496" y="21727"/>
                                  <a:pt x="21718" y="23379"/>
                                </a:cubicBezTo>
                                <a:cubicBezTo>
                                  <a:pt x="22861" y="22362"/>
                                  <a:pt x="24132" y="22616"/>
                                  <a:pt x="22734" y="23887"/>
                                </a:cubicBezTo>
                                <a:cubicBezTo>
                                  <a:pt x="23623" y="23125"/>
                                  <a:pt x="24513" y="23252"/>
                                  <a:pt x="23623" y="24268"/>
                                </a:cubicBezTo>
                                <a:cubicBezTo>
                                  <a:pt x="24258" y="23633"/>
                                  <a:pt x="25275" y="23506"/>
                                  <a:pt x="24258" y="24522"/>
                                </a:cubicBezTo>
                                <a:cubicBezTo>
                                  <a:pt x="25402" y="23633"/>
                                  <a:pt x="25402" y="24268"/>
                                  <a:pt x="24894" y="24776"/>
                                </a:cubicBezTo>
                                <a:cubicBezTo>
                                  <a:pt x="25783" y="24268"/>
                                  <a:pt x="25910" y="24395"/>
                                  <a:pt x="25529" y="25031"/>
                                </a:cubicBezTo>
                                <a:cubicBezTo>
                                  <a:pt x="26164" y="24776"/>
                                  <a:pt x="26545" y="24904"/>
                                  <a:pt x="26164" y="25285"/>
                                </a:cubicBezTo>
                                <a:cubicBezTo>
                                  <a:pt x="26418" y="25285"/>
                                  <a:pt x="26545" y="25539"/>
                                  <a:pt x="26672" y="25666"/>
                                </a:cubicBezTo>
                                <a:lnTo>
                                  <a:pt x="26672" y="25666"/>
                                </a:lnTo>
                                <a:cubicBezTo>
                                  <a:pt x="26672" y="25666"/>
                                  <a:pt x="26164" y="25666"/>
                                  <a:pt x="25910" y="25666"/>
                                </a:cubicBezTo>
                                <a:cubicBezTo>
                                  <a:pt x="25910" y="26174"/>
                                  <a:pt x="25402" y="25920"/>
                                  <a:pt x="25275" y="25285"/>
                                </a:cubicBezTo>
                                <a:cubicBezTo>
                                  <a:pt x="25021" y="25920"/>
                                  <a:pt x="24894" y="25920"/>
                                  <a:pt x="24766" y="25031"/>
                                </a:cubicBezTo>
                                <a:cubicBezTo>
                                  <a:pt x="24640" y="25793"/>
                                  <a:pt x="24132" y="26174"/>
                                  <a:pt x="24132" y="24776"/>
                                </a:cubicBezTo>
                                <a:cubicBezTo>
                                  <a:pt x="23877" y="26047"/>
                                  <a:pt x="23370" y="25285"/>
                                  <a:pt x="23496" y="24522"/>
                                </a:cubicBezTo>
                                <a:cubicBezTo>
                                  <a:pt x="23115" y="25793"/>
                                  <a:pt x="22480" y="25285"/>
                                  <a:pt x="22480" y="24141"/>
                                </a:cubicBezTo>
                                <a:cubicBezTo>
                                  <a:pt x="22353" y="25920"/>
                                  <a:pt x="21337" y="25158"/>
                                  <a:pt x="21465" y="23633"/>
                                </a:cubicBezTo>
                                <a:cubicBezTo>
                                  <a:pt x="21337" y="25920"/>
                                  <a:pt x="20321" y="24522"/>
                                  <a:pt x="20321" y="23125"/>
                                </a:cubicBezTo>
                                <a:cubicBezTo>
                                  <a:pt x="20067" y="25666"/>
                                  <a:pt x="18797" y="24522"/>
                                  <a:pt x="18924" y="22616"/>
                                </a:cubicBezTo>
                                <a:cubicBezTo>
                                  <a:pt x="18416" y="25539"/>
                                  <a:pt x="17400" y="23760"/>
                                  <a:pt x="17019" y="21727"/>
                                </a:cubicBezTo>
                                <a:cubicBezTo>
                                  <a:pt x="17273" y="25539"/>
                                  <a:pt x="15368" y="23379"/>
                                  <a:pt x="14860" y="20711"/>
                                </a:cubicBezTo>
                                <a:cubicBezTo>
                                  <a:pt x="15241" y="25539"/>
                                  <a:pt x="12701" y="22235"/>
                                  <a:pt x="12828" y="19821"/>
                                </a:cubicBezTo>
                                <a:lnTo>
                                  <a:pt x="12828" y="19821"/>
                                </a:lnTo>
                                <a:close/>
                                <a:moveTo>
                                  <a:pt x="21972" y="41040"/>
                                </a:moveTo>
                                <a:cubicBezTo>
                                  <a:pt x="21972" y="41040"/>
                                  <a:pt x="21972" y="40405"/>
                                  <a:pt x="21083" y="40659"/>
                                </a:cubicBezTo>
                                <a:cubicBezTo>
                                  <a:pt x="21591" y="39896"/>
                                  <a:pt x="21465" y="39642"/>
                                  <a:pt x="20194" y="40278"/>
                                </a:cubicBezTo>
                                <a:cubicBezTo>
                                  <a:pt x="20829" y="39515"/>
                                  <a:pt x="20829" y="38753"/>
                                  <a:pt x="19305" y="39769"/>
                                </a:cubicBezTo>
                                <a:cubicBezTo>
                                  <a:pt x="20575" y="38499"/>
                                  <a:pt x="19178" y="38499"/>
                                  <a:pt x="18289" y="39261"/>
                                </a:cubicBezTo>
                                <a:cubicBezTo>
                                  <a:pt x="19432" y="37864"/>
                                  <a:pt x="18162" y="37609"/>
                                  <a:pt x="16892" y="38626"/>
                                </a:cubicBezTo>
                                <a:cubicBezTo>
                                  <a:pt x="18670" y="37101"/>
                                  <a:pt x="16892" y="36593"/>
                                  <a:pt x="15495" y="37864"/>
                                </a:cubicBezTo>
                                <a:cubicBezTo>
                                  <a:pt x="17908" y="35831"/>
                                  <a:pt x="15368" y="35958"/>
                                  <a:pt x="13844" y="37101"/>
                                </a:cubicBezTo>
                                <a:cubicBezTo>
                                  <a:pt x="16511" y="34814"/>
                                  <a:pt x="13971" y="34433"/>
                                  <a:pt x="11939" y="36085"/>
                                </a:cubicBezTo>
                                <a:cubicBezTo>
                                  <a:pt x="14733" y="33162"/>
                                  <a:pt x="11812" y="33416"/>
                                  <a:pt x="9145" y="34687"/>
                                </a:cubicBezTo>
                                <a:cubicBezTo>
                                  <a:pt x="13590" y="31892"/>
                                  <a:pt x="9399" y="31638"/>
                                  <a:pt x="5842" y="33162"/>
                                </a:cubicBezTo>
                                <a:cubicBezTo>
                                  <a:pt x="11685" y="29605"/>
                                  <a:pt x="5461" y="29605"/>
                                  <a:pt x="2794" y="31638"/>
                                </a:cubicBezTo>
                                <a:cubicBezTo>
                                  <a:pt x="9399" y="26301"/>
                                  <a:pt x="1524" y="28969"/>
                                  <a:pt x="0" y="30367"/>
                                </a:cubicBezTo>
                                <a:cubicBezTo>
                                  <a:pt x="0" y="32400"/>
                                  <a:pt x="2667" y="40151"/>
                                  <a:pt x="2794" y="31638"/>
                                </a:cubicBezTo>
                                <a:cubicBezTo>
                                  <a:pt x="2794" y="35068"/>
                                  <a:pt x="6604" y="40024"/>
                                  <a:pt x="5715" y="33162"/>
                                </a:cubicBezTo>
                                <a:cubicBezTo>
                                  <a:pt x="6731" y="36974"/>
                                  <a:pt x="9526" y="40151"/>
                                  <a:pt x="9018" y="34814"/>
                                </a:cubicBezTo>
                                <a:cubicBezTo>
                                  <a:pt x="9780" y="37736"/>
                                  <a:pt x="11304" y="40278"/>
                                  <a:pt x="11812" y="36212"/>
                                </a:cubicBezTo>
                                <a:cubicBezTo>
                                  <a:pt x="11812" y="38880"/>
                                  <a:pt x="13717" y="40532"/>
                                  <a:pt x="13844" y="37101"/>
                                </a:cubicBezTo>
                                <a:cubicBezTo>
                                  <a:pt x="13844" y="39007"/>
                                  <a:pt x="15368" y="41167"/>
                                  <a:pt x="15495" y="37864"/>
                                </a:cubicBezTo>
                                <a:cubicBezTo>
                                  <a:pt x="15495" y="39896"/>
                                  <a:pt x="17019" y="41040"/>
                                  <a:pt x="17019" y="38626"/>
                                </a:cubicBezTo>
                                <a:cubicBezTo>
                                  <a:pt x="17019" y="40151"/>
                                  <a:pt x="18035" y="41040"/>
                                  <a:pt x="18416" y="39261"/>
                                </a:cubicBezTo>
                                <a:cubicBezTo>
                                  <a:pt x="18416" y="40405"/>
                                  <a:pt x="19178" y="41548"/>
                                  <a:pt x="19432" y="39769"/>
                                </a:cubicBezTo>
                                <a:cubicBezTo>
                                  <a:pt x="19432" y="41675"/>
                                  <a:pt x="20194" y="41294"/>
                                  <a:pt x="20321" y="40278"/>
                                </a:cubicBezTo>
                                <a:cubicBezTo>
                                  <a:pt x="20575" y="41675"/>
                                  <a:pt x="20829" y="41548"/>
                                  <a:pt x="21083" y="40786"/>
                                </a:cubicBezTo>
                                <a:cubicBezTo>
                                  <a:pt x="21337" y="41675"/>
                                  <a:pt x="21846" y="41929"/>
                                  <a:pt x="21972" y="41294"/>
                                </a:cubicBezTo>
                                <a:cubicBezTo>
                                  <a:pt x="22227" y="41421"/>
                                  <a:pt x="22608" y="41548"/>
                                  <a:pt x="22989" y="41548"/>
                                </a:cubicBezTo>
                                <a:lnTo>
                                  <a:pt x="22989" y="41548"/>
                                </a:lnTo>
                                <a:cubicBezTo>
                                  <a:pt x="22989" y="41548"/>
                                  <a:pt x="22480" y="41167"/>
                                  <a:pt x="22099" y="40913"/>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5965112" name="Freeform 1735965112"/>
                        <wps:cNvSpPr/>
                        <wps:spPr>
                          <a:xfrm>
                            <a:off x="5154414" y="974921"/>
                            <a:ext cx="37198" cy="45359"/>
                          </a:xfrm>
                          <a:custGeom>
                            <a:avLst/>
                            <a:gdLst>
                              <a:gd name="connsiteX0" fmla="*/ 20306 w 37198"/>
                              <a:gd name="connsiteY0" fmla="*/ 29223 h 45359"/>
                              <a:gd name="connsiteX1" fmla="*/ 21576 w 37198"/>
                              <a:gd name="connsiteY1" fmla="*/ 29478 h 45359"/>
                              <a:gd name="connsiteX2" fmla="*/ 22592 w 37198"/>
                              <a:gd name="connsiteY2" fmla="*/ 29605 h 45359"/>
                              <a:gd name="connsiteX3" fmla="*/ 23609 w 37198"/>
                              <a:gd name="connsiteY3" fmla="*/ 29732 h 45359"/>
                              <a:gd name="connsiteX4" fmla="*/ 24498 w 37198"/>
                              <a:gd name="connsiteY4" fmla="*/ 29859 h 45359"/>
                              <a:gd name="connsiteX5" fmla="*/ 25133 w 37198"/>
                              <a:gd name="connsiteY5" fmla="*/ 29986 h 45359"/>
                              <a:gd name="connsiteX6" fmla="*/ 25641 w 37198"/>
                              <a:gd name="connsiteY6" fmla="*/ 29986 h 45359"/>
                              <a:gd name="connsiteX7" fmla="*/ 26149 w 37198"/>
                              <a:gd name="connsiteY7" fmla="*/ 29986 h 45359"/>
                              <a:gd name="connsiteX8" fmla="*/ 26657 w 37198"/>
                              <a:gd name="connsiteY8" fmla="*/ 29986 h 45359"/>
                              <a:gd name="connsiteX9" fmla="*/ 27165 w 37198"/>
                              <a:gd name="connsiteY9" fmla="*/ 30240 h 45359"/>
                              <a:gd name="connsiteX10" fmla="*/ 27165 w 37198"/>
                              <a:gd name="connsiteY10" fmla="*/ 30240 h 45359"/>
                              <a:gd name="connsiteX11" fmla="*/ 26530 w 37198"/>
                              <a:gd name="connsiteY11" fmla="*/ 30240 h 45359"/>
                              <a:gd name="connsiteX12" fmla="*/ 25895 w 37198"/>
                              <a:gd name="connsiteY12" fmla="*/ 30113 h 45359"/>
                              <a:gd name="connsiteX13" fmla="*/ 25387 w 37198"/>
                              <a:gd name="connsiteY13" fmla="*/ 29986 h 45359"/>
                              <a:gd name="connsiteX14" fmla="*/ 24879 w 37198"/>
                              <a:gd name="connsiteY14" fmla="*/ 29986 h 45359"/>
                              <a:gd name="connsiteX15" fmla="*/ 24244 w 37198"/>
                              <a:gd name="connsiteY15" fmla="*/ 29859 h 45359"/>
                              <a:gd name="connsiteX16" fmla="*/ 23355 w 37198"/>
                              <a:gd name="connsiteY16" fmla="*/ 29732 h 45359"/>
                              <a:gd name="connsiteX17" fmla="*/ 22339 w 37198"/>
                              <a:gd name="connsiteY17" fmla="*/ 29605 h 45359"/>
                              <a:gd name="connsiteX18" fmla="*/ 21323 w 37198"/>
                              <a:gd name="connsiteY18" fmla="*/ 29478 h 45359"/>
                              <a:gd name="connsiteX19" fmla="*/ 20052 w 37198"/>
                              <a:gd name="connsiteY19" fmla="*/ 29351 h 45359"/>
                              <a:gd name="connsiteX20" fmla="*/ 20052 w 37198"/>
                              <a:gd name="connsiteY20" fmla="*/ 29351 h 45359"/>
                              <a:gd name="connsiteX21" fmla="*/ 36310 w 37198"/>
                              <a:gd name="connsiteY21" fmla="*/ 1143 h 45359"/>
                              <a:gd name="connsiteX22" fmla="*/ 36310 w 37198"/>
                              <a:gd name="connsiteY22" fmla="*/ 0 h 45359"/>
                              <a:gd name="connsiteX23" fmla="*/ 37199 w 37198"/>
                              <a:gd name="connsiteY23" fmla="*/ 381 h 45359"/>
                              <a:gd name="connsiteX24" fmla="*/ 36944 w 37198"/>
                              <a:gd name="connsiteY24" fmla="*/ 889 h 45359"/>
                              <a:gd name="connsiteX25" fmla="*/ 36310 w 37198"/>
                              <a:gd name="connsiteY25" fmla="*/ 889 h 45359"/>
                              <a:gd name="connsiteX26" fmla="*/ 35675 w 37198"/>
                              <a:gd name="connsiteY26" fmla="*/ 2795 h 45359"/>
                              <a:gd name="connsiteX27" fmla="*/ 35675 w 37198"/>
                              <a:gd name="connsiteY27" fmla="*/ 3431 h 45359"/>
                              <a:gd name="connsiteX28" fmla="*/ 35039 w 37198"/>
                              <a:gd name="connsiteY28" fmla="*/ 3558 h 45359"/>
                              <a:gd name="connsiteX29" fmla="*/ 34658 w 37198"/>
                              <a:gd name="connsiteY29" fmla="*/ 2541 h 45359"/>
                              <a:gd name="connsiteX30" fmla="*/ 35675 w 37198"/>
                              <a:gd name="connsiteY30" fmla="*/ 2795 h 45359"/>
                              <a:gd name="connsiteX31" fmla="*/ 33515 w 37198"/>
                              <a:gd name="connsiteY31" fmla="*/ 6099 h 45359"/>
                              <a:gd name="connsiteX32" fmla="*/ 33261 w 37198"/>
                              <a:gd name="connsiteY32" fmla="*/ 4701 h 45359"/>
                              <a:gd name="connsiteX33" fmla="*/ 34405 w 37198"/>
                              <a:gd name="connsiteY33" fmla="*/ 4701 h 45359"/>
                              <a:gd name="connsiteX34" fmla="*/ 34150 w 37198"/>
                              <a:gd name="connsiteY34" fmla="*/ 5591 h 45359"/>
                              <a:gd name="connsiteX35" fmla="*/ 33515 w 37198"/>
                              <a:gd name="connsiteY35" fmla="*/ 5972 h 45359"/>
                              <a:gd name="connsiteX36" fmla="*/ 33515 w 37198"/>
                              <a:gd name="connsiteY36" fmla="*/ 9275 h 45359"/>
                              <a:gd name="connsiteX37" fmla="*/ 33515 w 37198"/>
                              <a:gd name="connsiteY37" fmla="*/ 8386 h 45359"/>
                              <a:gd name="connsiteX38" fmla="*/ 34150 w 37198"/>
                              <a:gd name="connsiteY38" fmla="*/ 8005 h 45359"/>
                              <a:gd name="connsiteX39" fmla="*/ 34912 w 37198"/>
                              <a:gd name="connsiteY39" fmla="*/ 9148 h 45359"/>
                              <a:gd name="connsiteX40" fmla="*/ 33515 w 37198"/>
                              <a:gd name="connsiteY40" fmla="*/ 9148 h 45359"/>
                              <a:gd name="connsiteX41" fmla="*/ 33134 w 37198"/>
                              <a:gd name="connsiteY41" fmla="*/ 7242 h 45359"/>
                              <a:gd name="connsiteX42" fmla="*/ 33134 w 37198"/>
                              <a:gd name="connsiteY42" fmla="*/ 8005 h 45359"/>
                              <a:gd name="connsiteX43" fmla="*/ 32372 w 37198"/>
                              <a:gd name="connsiteY43" fmla="*/ 8513 h 45359"/>
                              <a:gd name="connsiteX44" fmla="*/ 31864 w 37198"/>
                              <a:gd name="connsiteY44" fmla="*/ 7115 h 45359"/>
                              <a:gd name="connsiteX45" fmla="*/ 33261 w 37198"/>
                              <a:gd name="connsiteY45" fmla="*/ 7115 h 45359"/>
                              <a:gd name="connsiteX46" fmla="*/ 32880 w 37198"/>
                              <a:gd name="connsiteY46" fmla="*/ 10292 h 45359"/>
                              <a:gd name="connsiteX47" fmla="*/ 33769 w 37198"/>
                              <a:gd name="connsiteY47" fmla="*/ 11435 h 45359"/>
                              <a:gd name="connsiteX48" fmla="*/ 32499 w 37198"/>
                              <a:gd name="connsiteY48" fmla="*/ 11435 h 45359"/>
                              <a:gd name="connsiteX49" fmla="*/ 32372 w 37198"/>
                              <a:gd name="connsiteY49" fmla="*/ 10800 h 45359"/>
                              <a:gd name="connsiteX50" fmla="*/ 32880 w 37198"/>
                              <a:gd name="connsiteY50" fmla="*/ 10292 h 45359"/>
                              <a:gd name="connsiteX51" fmla="*/ 31610 w 37198"/>
                              <a:gd name="connsiteY51" fmla="*/ 10165 h 45359"/>
                              <a:gd name="connsiteX52" fmla="*/ 30848 w 37198"/>
                              <a:gd name="connsiteY52" fmla="*/ 10165 h 45359"/>
                              <a:gd name="connsiteX53" fmla="*/ 30721 w 37198"/>
                              <a:gd name="connsiteY53" fmla="*/ 8894 h 45359"/>
                              <a:gd name="connsiteX54" fmla="*/ 31991 w 37198"/>
                              <a:gd name="connsiteY54" fmla="*/ 9402 h 45359"/>
                              <a:gd name="connsiteX55" fmla="*/ 31610 w 37198"/>
                              <a:gd name="connsiteY55" fmla="*/ 10165 h 45359"/>
                              <a:gd name="connsiteX56" fmla="*/ 29070 w 37198"/>
                              <a:gd name="connsiteY56" fmla="*/ 12452 h 45359"/>
                              <a:gd name="connsiteX57" fmla="*/ 28689 w 37198"/>
                              <a:gd name="connsiteY57" fmla="*/ 10292 h 45359"/>
                              <a:gd name="connsiteX58" fmla="*/ 30721 w 37198"/>
                              <a:gd name="connsiteY58" fmla="*/ 11562 h 45359"/>
                              <a:gd name="connsiteX59" fmla="*/ 30213 w 37198"/>
                              <a:gd name="connsiteY59" fmla="*/ 12452 h 45359"/>
                              <a:gd name="connsiteX60" fmla="*/ 29070 w 37198"/>
                              <a:gd name="connsiteY60" fmla="*/ 12452 h 45359"/>
                              <a:gd name="connsiteX61" fmla="*/ 13321 w 37198"/>
                              <a:gd name="connsiteY61" fmla="*/ 24904 h 45359"/>
                              <a:gd name="connsiteX62" fmla="*/ 13321 w 37198"/>
                              <a:gd name="connsiteY62" fmla="*/ 24395 h 45359"/>
                              <a:gd name="connsiteX63" fmla="*/ 13575 w 37198"/>
                              <a:gd name="connsiteY63" fmla="*/ 24776 h 45359"/>
                              <a:gd name="connsiteX64" fmla="*/ 13829 w 37198"/>
                              <a:gd name="connsiteY64" fmla="*/ 25285 h 45359"/>
                              <a:gd name="connsiteX65" fmla="*/ 13829 w 37198"/>
                              <a:gd name="connsiteY65" fmla="*/ 25666 h 45359"/>
                              <a:gd name="connsiteX66" fmla="*/ 14083 w 37198"/>
                              <a:gd name="connsiteY66" fmla="*/ 26174 h 45359"/>
                              <a:gd name="connsiteX67" fmla="*/ 14337 w 37198"/>
                              <a:gd name="connsiteY67" fmla="*/ 26682 h 45359"/>
                              <a:gd name="connsiteX68" fmla="*/ 14591 w 37198"/>
                              <a:gd name="connsiteY68" fmla="*/ 27445 h 45359"/>
                              <a:gd name="connsiteX69" fmla="*/ 14972 w 37198"/>
                              <a:gd name="connsiteY69" fmla="*/ 28334 h 45359"/>
                              <a:gd name="connsiteX70" fmla="*/ 15353 w 37198"/>
                              <a:gd name="connsiteY70" fmla="*/ 29223 h 45359"/>
                              <a:gd name="connsiteX71" fmla="*/ 15861 w 37198"/>
                              <a:gd name="connsiteY71" fmla="*/ 30240 h 45359"/>
                              <a:gd name="connsiteX72" fmla="*/ 16623 w 37198"/>
                              <a:gd name="connsiteY72" fmla="*/ 31765 h 45359"/>
                              <a:gd name="connsiteX73" fmla="*/ 16369 w 37198"/>
                              <a:gd name="connsiteY73" fmla="*/ 31765 h 45359"/>
                              <a:gd name="connsiteX74" fmla="*/ 15734 w 37198"/>
                              <a:gd name="connsiteY74" fmla="*/ 30240 h 45359"/>
                              <a:gd name="connsiteX75" fmla="*/ 15353 w 37198"/>
                              <a:gd name="connsiteY75" fmla="*/ 29096 h 45359"/>
                              <a:gd name="connsiteX76" fmla="*/ 14972 w 37198"/>
                              <a:gd name="connsiteY76" fmla="*/ 28207 h 45359"/>
                              <a:gd name="connsiteX77" fmla="*/ 14591 w 37198"/>
                              <a:gd name="connsiteY77" fmla="*/ 27445 h 45359"/>
                              <a:gd name="connsiteX78" fmla="*/ 14210 w 37198"/>
                              <a:gd name="connsiteY78" fmla="*/ 26682 h 45359"/>
                              <a:gd name="connsiteX79" fmla="*/ 14083 w 37198"/>
                              <a:gd name="connsiteY79" fmla="*/ 26174 h 45359"/>
                              <a:gd name="connsiteX80" fmla="*/ 13829 w 37198"/>
                              <a:gd name="connsiteY80" fmla="*/ 25666 h 45359"/>
                              <a:gd name="connsiteX81" fmla="*/ 13575 w 37198"/>
                              <a:gd name="connsiteY81" fmla="*/ 25158 h 45359"/>
                              <a:gd name="connsiteX82" fmla="*/ 13321 w 37198"/>
                              <a:gd name="connsiteY82" fmla="*/ 24776 h 45359"/>
                              <a:gd name="connsiteX83" fmla="*/ 874 w 37198"/>
                              <a:gd name="connsiteY83" fmla="*/ 32146 h 45359"/>
                              <a:gd name="connsiteX84" fmla="*/ 620 w 37198"/>
                              <a:gd name="connsiteY84" fmla="*/ 31511 h 45359"/>
                              <a:gd name="connsiteX85" fmla="*/ 620 w 37198"/>
                              <a:gd name="connsiteY85" fmla="*/ 31002 h 45359"/>
                              <a:gd name="connsiteX86" fmla="*/ 874 w 37198"/>
                              <a:gd name="connsiteY86" fmla="*/ 31511 h 45359"/>
                              <a:gd name="connsiteX87" fmla="*/ 874 w 37198"/>
                              <a:gd name="connsiteY87" fmla="*/ 32273 h 45359"/>
                              <a:gd name="connsiteX88" fmla="*/ 874 w 37198"/>
                              <a:gd name="connsiteY88" fmla="*/ 32781 h 45359"/>
                              <a:gd name="connsiteX89" fmla="*/ 1128 w 37198"/>
                              <a:gd name="connsiteY89" fmla="*/ 33416 h 45359"/>
                              <a:gd name="connsiteX90" fmla="*/ 1128 w 37198"/>
                              <a:gd name="connsiteY90" fmla="*/ 34179 h 45359"/>
                              <a:gd name="connsiteX91" fmla="*/ 1382 w 37198"/>
                              <a:gd name="connsiteY91" fmla="*/ 35195 h 45359"/>
                              <a:gd name="connsiteX92" fmla="*/ 1636 w 37198"/>
                              <a:gd name="connsiteY92" fmla="*/ 36212 h 45359"/>
                              <a:gd name="connsiteX93" fmla="*/ 1890 w 37198"/>
                              <a:gd name="connsiteY93" fmla="*/ 37355 h 45359"/>
                              <a:gd name="connsiteX94" fmla="*/ 2271 w 37198"/>
                              <a:gd name="connsiteY94" fmla="*/ 38753 h 45359"/>
                              <a:gd name="connsiteX95" fmla="*/ 2779 w 37198"/>
                              <a:gd name="connsiteY95" fmla="*/ 40786 h 45359"/>
                              <a:gd name="connsiteX96" fmla="*/ 3287 w 37198"/>
                              <a:gd name="connsiteY96" fmla="*/ 43200 h 45359"/>
                              <a:gd name="connsiteX97" fmla="*/ 3795 w 37198"/>
                              <a:gd name="connsiteY97" fmla="*/ 45360 h 45359"/>
                              <a:gd name="connsiteX98" fmla="*/ 3287 w 37198"/>
                              <a:gd name="connsiteY98" fmla="*/ 43200 h 45359"/>
                              <a:gd name="connsiteX99" fmla="*/ 2652 w 37198"/>
                              <a:gd name="connsiteY99" fmla="*/ 40786 h 45359"/>
                              <a:gd name="connsiteX100" fmla="*/ 2144 w 37198"/>
                              <a:gd name="connsiteY100" fmla="*/ 38753 h 45359"/>
                              <a:gd name="connsiteX101" fmla="*/ 1890 w 37198"/>
                              <a:gd name="connsiteY101" fmla="*/ 37355 h 45359"/>
                              <a:gd name="connsiteX102" fmla="*/ 1509 w 37198"/>
                              <a:gd name="connsiteY102" fmla="*/ 36212 h 45359"/>
                              <a:gd name="connsiteX103" fmla="*/ 1255 w 37198"/>
                              <a:gd name="connsiteY103" fmla="*/ 35068 h 45359"/>
                              <a:gd name="connsiteX104" fmla="*/ 1001 w 37198"/>
                              <a:gd name="connsiteY104" fmla="*/ 34052 h 45359"/>
                              <a:gd name="connsiteX105" fmla="*/ 874 w 37198"/>
                              <a:gd name="connsiteY105" fmla="*/ 33289 h 45359"/>
                              <a:gd name="connsiteX106" fmla="*/ 747 w 37198"/>
                              <a:gd name="connsiteY106" fmla="*/ 32654 h 45359"/>
                              <a:gd name="connsiteX107" fmla="*/ 493 w 37198"/>
                              <a:gd name="connsiteY107" fmla="*/ 32019 h 45359"/>
                              <a:gd name="connsiteX108" fmla="*/ 9257 w 37198"/>
                              <a:gd name="connsiteY108" fmla="*/ 40532 h 45359"/>
                              <a:gd name="connsiteX109" fmla="*/ 9003 w 37198"/>
                              <a:gd name="connsiteY109" fmla="*/ 40532 h 45359"/>
                              <a:gd name="connsiteX110" fmla="*/ 8367 w 37198"/>
                              <a:gd name="connsiteY110" fmla="*/ 38245 h 45359"/>
                              <a:gd name="connsiteX111" fmla="*/ 7860 w 37198"/>
                              <a:gd name="connsiteY111" fmla="*/ 36593 h 45359"/>
                              <a:gd name="connsiteX112" fmla="*/ 7352 w 37198"/>
                              <a:gd name="connsiteY112" fmla="*/ 35195 h 45359"/>
                              <a:gd name="connsiteX113" fmla="*/ 6971 w 37198"/>
                              <a:gd name="connsiteY113" fmla="*/ 33925 h 45359"/>
                              <a:gd name="connsiteX114" fmla="*/ 6590 w 37198"/>
                              <a:gd name="connsiteY114" fmla="*/ 32781 h 45359"/>
                              <a:gd name="connsiteX115" fmla="*/ 6335 w 37198"/>
                              <a:gd name="connsiteY115" fmla="*/ 31892 h 45359"/>
                              <a:gd name="connsiteX116" fmla="*/ 6081 w 37198"/>
                              <a:gd name="connsiteY116" fmla="*/ 31129 h 45359"/>
                              <a:gd name="connsiteX117" fmla="*/ 5828 w 37198"/>
                              <a:gd name="connsiteY117" fmla="*/ 30494 h 45359"/>
                              <a:gd name="connsiteX118" fmla="*/ 5573 w 37198"/>
                              <a:gd name="connsiteY118" fmla="*/ 29732 h 45359"/>
                              <a:gd name="connsiteX119" fmla="*/ 5573 w 37198"/>
                              <a:gd name="connsiteY119" fmla="*/ 29096 h 45359"/>
                              <a:gd name="connsiteX120" fmla="*/ 6081 w 37198"/>
                              <a:gd name="connsiteY120" fmla="*/ 29732 h 45359"/>
                              <a:gd name="connsiteX121" fmla="*/ 6081 w 37198"/>
                              <a:gd name="connsiteY121" fmla="*/ 30494 h 45359"/>
                              <a:gd name="connsiteX122" fmla="*/ 6209 w 37198"/>
                              <a:gd name="connsiteY122" fmla="*/ 31256 h 45359"/>
                              <a:gd name="connsiteX123" fmla="*/ 6462 w 37198"/>
                              <a:gd name="connsiteY123" fmla="*/ 32019 h 45359"/>
                              <a:gd name="connsiteX124" fmla="*/ 6716 w 37198"/>
                              <a:gd name="connsiteY124" fmla="*/ 32908 h 45359"/>
                              <a:gd name="connsiteX125" fmla="*/ 6971 w 37198"/>
                              <a:gd name="connsiteY125" fmla="*/ 34052 h 45359"/>
                              <a:gd name="connsiteX126" fmla="*/ 7352 w 37198"/>
                              <a:gd name="connsiteY126" fmla="*/ 35322 h 45359"/>
                              <a:gd name="connsiteX127" fmla="*/ 7733 w 37198"/>
                              <a:gd name="connsiteY127" fmla="*/ 36593 h 45359"/>
                              <a:gd name="connsiteX128" fmla="*/ 8367 w 37198"/>
                              <a:gd name="connsiteY128" fmla="*/ 38245 h 45359"/>
                              <a:gd name="connsiteX129" fmla="*/ 9129 w 37198"/>
                              <a:gd name="connsiteY129" fmla="*/ 40532 h 453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Lst>
                            <a:rect l="l" t="t" r="r" b="b"/>
                            <a:pathLst>
                              <a:path w="37198" h="45359">
                                <a:moveTo>
                                  <a:pt x="20306" y="29223"/>
                                </a:moveTo>
                                <a:cubicBezTo>
                                  <a:pt x="21195" y="27445"/>
                                  <a:pt x="22592" y="27063"/>
                                  <a:pt x="21576" y="29478"/>
                                </a:cubicBezTo>
                                <a:cubicBezTo>
                                  <a:pt x="22211" y="28207"/>
                                  <a:pt x="23609" y="27445"/>
                                  <a:pt x="22592" y="29605"/>
                                </a:cubicBezTo>
                                <a:cubicBezTo>
                                  <a:pt x="23228" y="28207"/>
                                  <a:pt x="24371" y="28207"/>
                                  <a:pt x="23609" y="29732"/>
                                </a:cubicBezTo>
                                <a:cubicBezTo>
                                  <a:pt x="24117" y="28715"/>
                                  <a:pt x="24879" y="28588"/>
                                  <a:pt x="24498" y="29859"/>
                                </a:cubicBezTo>
                                <a:cubicBezTo>
                                  <a:pt x="24879" y="29096"/>
                                  <a:pt x="25641" y="28715"/>
                                  <a:pt x="25133" y="29986"/>
                                </a:cubicBezTo>
                                <a:cubicBezTo>
                                  <a:pt x="25768" y="28842"/>
                                  <a:pt x="26022" y="29351"/>
                                  <a:pt x="25641" y="29986"/>
                                </a:cubicBezTo>
                                <a:cubicBezTo>
                                  <a:pt x="26276" y="29223"/>
                                  <a:pt x="26276" y="29351"/>
                                  <a:pt x="26149" y="29986"/>
                                </a:cubicBezTo>
                                <a:cubicBezTo>
                                  <a:pt x="26530" y="29478"/>
                                  <a:pt x="26911" y="29478"/>
                                  <a:pt x="26657" y="29986"/>
                                </a:cubicBezTo>
                                <a:cubicBezTo>
                                  <a:pt x="26911" y="29986"/>
                                  <a:pt x="27038" y="29986"/>
                                  <a:pt x="27165" y="30240"/>
                                </a:cubicBezTo>
                                <a:lnTo>
                                  <a:pt x="27165" y="30240"/>
                                </a:lnTo>
                                <a:cubicBezTo>
                                  <a:pt x="27165" y="30240"/>
                                  <a:pt x="26784" y="30240"/>
                                  <a:pt x="26530" y="30240"/>
                                </a:cubicBezTo>
                                <a:cubicBezTo>
                                  <a:pt x="26530" y="30748"/>
                                  <a:pt x="26276" y="30621"/>
                                  <a:pt x="25895" y="30113"/>
                                </a:cubicBezTo>
                                <a:cubicBezTo>
                                  <a:pt x="25895" y="30748"/>
                                  <a:pt x="25768" y="30875"/>
                                  <a:pt x="25387" y="29986"/>
                                </a:cubicBezTo>
                                <a:cubicBezTo>
                                  <a:pt x="25387" y="30748"/>
                                  <a:pt x="25133" y="31256"/>
                                  <a:pt x="24879" y="29986"/>
                                </a:cubicBezTo>
                                <a:cubicBezTo>
                                  <a:pt x="25006" y="31383"/>
                                  <a:pt x="24371" y="30748"/>
                                  <a:pt x="24244" y="29859"/>
                                </a:cubicBezTo>
                                <a:cubicBezTo>
                                  <a:pt x="24244" y="31383"/>
                                  <a:pt x="23609" y="30875"/>
                                  <a:pt x="23355" y="29732"/>
                                </a:cubicBezTo>
                                <a:cubicBezTo>
                                  <a:pt x="23609" y="31511"/>
                                  <a:pt x="22720" y="31129"/>
                                  <a:pt x="22339" y="29605"/>
                                </a:cubicBezTo>
                                <a:cubicBezTo>
                                  <a:pt x="22720" y="32019"/>
                                  <a:pt x="21576" y="30875"/>
                                  <a:pt x="21323" y="29478"/>
                                </a:cubicBezTo>
                                <a:cubicBezTo>
                                  <a:pt x="21704" y="32146"/>
                                  <a:pt x="20433" y="31256"/>
                                  <a:pt x="20052" y="29351"/>
                                </a:cubicBezTo>
                                <a:lnTo>
                                  <a:pt x="20052" y="29351"/>
                                </a:lnTo>
                                <a:close/>
                                <a:moveTo>
                                  <a:pt x="36310" y="1143"/>
                                </a:moveTo>
                                <a:lnTo>
                                  <a:pt x="36310" y="0"/>
                                </a:lnTo>
                                <a:cubicBezTo>
                                  <a:pt x="36310" y="0"/>
                                  <a:pt x="37199" y="381"/>
                                  <a:pt x="37199" y="381"/>
                                </a:cubicBezTo>
                                <a:lnTo>
                                  <a:pt x="36944" y="889"/>
                                </a:lnTo>
                                <a:lnTo>
                                  <a:pt x="36310" y="889"/>
                                </a:lnTo>
                                <a:close/>
                                <a:moveTo>
                                  <a:pt x="35675" y="2795"/>
                                </a:moveTo>
                                <a:lnTo>
                                  <a:pt x="35675" y="3431"/>
                                </a:lnTo>
                                <a:cubicBezTo>
                                  <a:pt x="35675" y="3431"/>
                                  <a:pt x="35039" y="3558"/>
                                  <a:pt x="35039" y="3558"/>
                                </a:cubicBezTo>
                                <a:lnTo>
                                  <a:pt x="34658" y="2541"/>
                                </a:lnTo>
                                <a:lnTo>
                                  <a:pt x="35675" y="2795"/>
                                </a:lnTo>
                                <a:close/>
                                <a:moveTo>
                                  <a:pt x="33515" y="6099"/>
                                </a:moveTo>
                                <a:lnTo>
                                  <a:pt x="33261" y="4701"/>
                                </a:lnTo>
                                <a:lnTo>
                                  <a:pt x="34405" y="4701"/>
                                </a:lnTo>
                                <a:lnTo>
                                  <a:pt x="34150" y="5591"/>
                                </a:lnTo>
                                <a:lnTo>
                                  <a:pt x="33515" y="5972"/>
                                </a:lnTo>
                                <a:close/>
                                <a:moveTo>
                                  <a:pt x="33515" y="9275"/>
                                </a:moveTo>
                                <a:lnTo>
                                  <a:pt x="33515" y="8386"/>
                                </a:lnTo>
                                <a:lnTo>
                                  <a:pt x="34150" y="8005"/>
                                </a:lnTo>
                                <a:lnTo>
                                  <a:pt x="34912" y="9148"/>
                                </a:lnTo>
                                <a:lnTo>
                                  <a:pt x="33515" y="9148"/>
                                </a:lnTo>
                                <a:close/>
                                <a:moveTo>
                                  <a:pt x="33134" y="7242"/>
                                </a:moveTo>
                                <a:lnTo>
                                  <a:pt x="33134" y="8005"/>
                                </a:lnTo>
                                <a:cubicBezTo>
                                  <a:pt x="33134" y="8005"/>
                                  <a:pt x="32372" y="8513"/>
                                  <a:pt x="32372" y="8513"/>
                                </a:cubicBezTo>
                                <a:lnTo>
                                  <a:pt x="31864" y="7115"/>
                                </a:lnTo>
                                <a:lnTo>
                                  <a:pt x="33261" y="7115"/>
                                </a:lnTo>
                                <a:close/>
                                <a:moveTo>
                                  <a:pt x="32880" y="10292"/>
                                </a:moveTo>
                                <a:lnTo>
                                  <a:pt x="33769" y="11435"/>
                                </a:lnTo>
                                <a:lnTo>
                                  <a:pt x="32499" y="11435"/>
                                </a:lnTo>
                                <a:cubicBezTo>
                                  <a:pt x="32499" y="11435"/>
                                  <a:pt x="32372" y="10800"/>
                                  <a:pt x="32372" y="10800"/>
                                </a:cubicBezTo>
                                <a:lnTo>
                                  <a:pt x="32880" y="10292"/>
                                </a:lnTo>
                                <a:close/>
                                <a:moveTo>
                                  <a:pt x="31610" y="10165"/>
                                </a:moveTo>
                                <a:lnTo>
                                  <a:pt x="30848" y="10165"/>
                                </a:lnTo>
                                <a:cubicBezTo>
                                  <a:pt x="30848" y="10165"/>
                                  <a:pt x="30721" y="8894"/>
                                  <a:pt x="30721" y="8894"/>
                                </a:cubicBezTo>
                                <a:lnTo>
                                  <a:pt x="31991" y="9402"/>
                                </a:lnTo>
                                <a:lnTo>
                                  <a:pt x="31610" y="10165"/>
                                </a:lnTo>
                                <a:close/>
                                <a:moveTo>
                                  <a:pt x="29070" y="12452"/>
                                </a:moveTo>
                                <a:lnTo>
                                  <a:pt x="28689" y="10292"/>
                                </a:lnTo>
                                <a:lnTo>
                                  <a:pt x="30721" y="11562"/>
                                </a:lnTo>
                                <a:lnTo>
                                  <a:pt x="30213" y="12452"/>
                                </a:lnTo>
                                <a:lnTo>
                                  <a:pt x="29070" y="12452"/>
                                </a:lnTo>
                                <a:close/>
                                <a:moveTo>
                                  <a:pt x="13321" y="24904"/>
                                </a:moveTo>
                                <a:lnTo>
                                  <a:pt x="13321" y="24395"/>
                                </a:lnTo>
                                <a:cubicBezTo>
                                  <a:pt x="13321" y="24395"/>
                                  <a:pt x="13575" y="24776"/>
                                  <a:pt x="13575" y="24776"/>
                                </a:cubicBezTo>
                                <a:cubicBezTo>
                                  <a:pt x="13829" y="24649"/>
                                  <a:pt x="13956" y="24776"/>
                                  <a:pt x="13829" y="25285"/>
                                </a:cubicBezTo>
                                <a:cubicBezTo>
                                  <a:pt x="14210" y="25030"/>
                                  <a:pt x="14337" y="25158"/>
                                  <a:pt x="13829" y="25666"/>
                                </a:cubicBezTo>
                                <a:cubicBezTo>
                                  <a:pt x="14337" y="25412"/>
                                  <a:pt x="14845" y="25412"/>
                                  <a:pt x="14083" y="26174"/>
                                </a:cubicBezTo>
                                <a:cubicBezTo>
                                  <a:pt x="14845" y="25539"/>
                                  <a:pt x="14845" y="26174"/>
                                  <a:pt x="14337" y="26682"/>
                                </a:cubicBezTo>
                                <a:cubicBezTo>
                                  <a:pt x="15226" y="26047"/>
                                  <a:pt x="15353" y="26809"/>
                                  <a:pt x="14591" y="27445"/>
                                </a:cubicBezTo>
                                <a:cubicBezTo>
                                  <a:pt x="15734" y="26555"/>
                                  <a:pt x="15861" y="27445"/>
                                  <a:pt x="14972" y="28334"/>
                                </a:cubicBezTo>
                                <a:cubicBezTo>
                                  <a:pt x="16369" y="27063"/>
                                  <a:pt x="16115" y="28334"/>
                                  <a:pt x="15353" y="29223"/>
                                </a:cubicBezTo>
                                <a:cubicBezTo>
                                  <a:pt x="16877" y="27826"/>
                                  <a:pt x="17004" y="29223"/>
                                  <a:pt x="15861" y="30240"/>
                                </a:cubicBezTo>
                                <a:cubicBezTo>
                                  <a:pt x="17766" y="28842"/>
                                  <a:pt x="17385" y="30367"/>
                                  <a:pt x="16623" y="31765"/>
                                </a:cubicBezTo>
                                <a:lnTo>
                                  <a:pt x="16369" y="31765"/>
                                </a:lnTo>
                                <a:cubicBezTo>
                                  <a:pt x="14718" y="31256"/>
                                  <a:pt x="13194" y="30494"/>
                                  <a:pt x="15734" y="30240"/>
                                </a:cubicBezTo>
                                <a:cubicBezTo>
                                  <a:pt x="14083" y="30240"/>
                                  <a:pt x="13194" y="29096"/>
                                  <a:pt x="15353" y="29096"/>
                                </a:cubicBezTo>
                                <a:cubicBezTo>
                                  <a:pt x="14210" y="29096"/>
                                  <a:pt x="12940" y="28207"/>
                                  <a:pt x="14972" y="28207"/>
                                </a:cubicBezTo>
                                <a:cubicBezTo>
                                  <a:pt x="13702" y="28207"/>
                                  <a:pt x="13067" y="27445"/>
                                  <a:pt x="14591" y="27445"/>
                                </a:cubicBezTo>
                                <a:cubicBezTo>
                                  <a:pt x="13575" y="27445"/>
                                  <a:pt x="13194" y="26809"/>
                                  <a:pt x="14210" y="26682"/>
                                </a:cubicBezTo>
                                <a:cubicBezTo>
                                  <a:pt x="13575" y="26682"/>
                                  <a:pt x="12940" y="26174"/>
                                  <a:pt x="14083" y="26174"/>
                                </a:cubicBezTo>
                                <a:cubicBezTo>
                                  <a:pt x="12940" y="26174"/>
                                  <a:pt x="13194" y="25793"/>
                                  <a:pt x="13829" y="25666"/>
                                </a:cubicBezTo>
                                <a:cubicBezTo>
                                  <a:pt x="12940" y="25539"/>
                                  <a:pt x="13067" y="25285"/>
                                  <a:pt x="13575" y="25158"/>
                                </a:cubicBezTo>
                                <a:cubicBezTo>
                                  <a:pt x="13067" y="25158"/>
                                  <a:pt x="12813" y="24776"/>
                                  <a:pt x="13321" y="24776"/>
                                </a:cubicBezTo>
                                <a:moveTo>
                                  <a:pt x="874" y="32146"/>
                                </a:moveTo>
                                <a:cubicBezTo>
                                  <a:pt x="874" y="32146"/>
                                  <a:pt x="239" y="31383"/>
                                  <a:pt x="620" y="31511"/>
                                </a:cubicBezTo>
                                <a:cubicBezTo>
                                  <a:pt x="620" y="31256"/>
                                  <a:pt x="620" y="31256"/>
                                  <a:pt x="620" y="31002"/>
                                </a:cubicBezTo>
                                <a:cubicBezTo>
                                  <a:pt x="747" y="31129"/>
                                  <a:pt x="874" y="31256"/>
                                  <a:pt x="874" y="31511"/>
                                </a:cubicBezTo>
                                <a:cubicBezTo>
                                  <a:pt x="1382" y="31383"/>
                                  <a:pt x="1382" y="31638"/>
                                  <a:pt x="874" y="32273"/>
                                </a:cubicBezTo>
                                <a:cubicBezTo>
                                  <a:pt x="1509" y="32019"/>
                                  <a:pt x="1636" y="32146"/>
                                  <a:pt x="874" y="32781"/>
                                </a:cubicBezTo>
                                <a:cubicBezTo>
                                  <a:pt x="1636" y="32527"/>
                                  <a:pt x="2144" y="32781"/>
                                  <a:pt x="1128" y="33416"/>
                                </a:cubicBezTo>
                                <a:cubicBezTo>
                                  <a:pt x="2271" y="32781"/>
                                  <a:pt x="2017" y="33798"/>
                                  <a:pt x="1128" y="34179"/>
                                </a:cubicBezTo>
                                <a:cubicBezTo>
                                  <a:pt x="2398" y="33670"/>
                                  <a:pt x="2271" y="34560"/>
                                  <a:pt x="1382" y="35195"/>
                                </a:cubicBezTo>
                                <a:cubicBezTo>
                                  <a:pt x="2779" y="34179"/>
                                  <a:pt x="2779" y="35449"/>
                                  <a:pt x="1636" y="36212"/>
                                </a:cubicBezTo>
                                <a:cubicBezTo>
                                  <a:pt x="3541" y="34941"/>
                                  <a:pt x="3033" y="36593"/>
                                  <a:pt x="1890" y="37355"/>
                                </a:cubicBezTo>
                                <a:cubicBezTo>
                                  <a:pt x="4049" y="36085"/>
                                  <a:pt x="3795" y="37609"/>
                                  <a:pt x="2271" y="38753"/>
                                </a:cubicBezTo>
                                <a:cubicBezTo>
                                  <a:pt x="4938" y="37355"/>
                                  <a:pt x="4176" y="39261"/>
                                  <a:pt x="2779" y="40786"/>
                                </a:cubicBezTo>
                                <a:cubicBezTo>
                                  <a:pt x="5700" y="38372"/>
                                  <a:pt x="5066" y="41167"/>
                                  <a:pt x="3287" y="43200"/>
                                </a:cubicBezTo>
                                <a:cubicBezTo>
                                  <a:pt x="6971" y="40023"/>
                                  <a:pt x="5828" y="43962"/>
                                  <a:pt x="3795" y="45360"/>
                                </a:cubicBezTo>
                                <a:cubicBezTo>
                                  <a:pt x="1255" y="44725"/>
                                  <a:pt x="-1412" y="41548"/>
                                  <a:pt x="3287" y="43200"/>
                                </a:cubicBezTo>
                                <a:cubicBezTo>
                                  <a:pt x="747" y="41929"/>
                                  <a:pt x="-1031" y="39642"/>
                                  <a:pt x="2652" y="40786"/>
                                </a:cubicBezTo>
                                <a:cubicBezTo>
                                  <a:pt x="747" y="39896"/>
                                  <a:pt x="-904" y="38499"/>
                                  <a:pt x="2144" y="38753"/>
                                </a:cubicBezTo>
                                <a:cubicBezTo>
                                  <a:pt x="239" y="38372"/>
                                  <a:pt x="-650" y="36847"/>
                                  <a:pt x="1890" y="37355"/>
                                </a:cubicBezTo>
                                <a:cubicBezTo>
                                  <a:pt x="493" y="37101"/>
                                  <a:pt x="-777" y="35703"/>
                                  <a:pt x="1509" y="36212"/>
                                </a:cubicBezTo>
                                <a:cubicBezTo>
                                  <a:pt x="112" y="35958"/>
                                  <a:pt x="-523" y="34814"/>
                                  <a:pt x="1255" y="35068"/>
                                </a:cubicBezTo>
                                <a:cubicBezTo>
                                  <a:pt x="112" y="34814"/>
                                  <a:pt x="-396" y="34052"/>
                                  <a:pt x="1001" y="34052"/>
                                </a:cubicBezTo>
                                <a:cubicBezTo>
                                  <a:pt x="112" y="33925"/>
                                  <a:pt x="-396" y="33162"/>
                                  <a:pt x="874" y="33289"/>
                                </a:cubicBezTo>
                                <a:cubicBezTo>
                                  <a:pt x="-396" y="32908"/>
                                  <a:pt x="-142" y="32654"/>
                                  <a:pt x="747" y="32654"/>
                                </a:cubicBezTo>
                                <a:cubicBezTo>
                                  <a:pt x="-269" y="32146"/>
                                  <a:pt x="-142" y="32146"/>
                                  <a:pt x="493" y="32019"/>
                                </a:cubicBezTo>
                                <a:close/>
                                <a:moveTo>
                                  <a:pt x="9257" y="40532"/>
                                </a:moveTo>
                                <a:lnTo>
                                  <a:pt x="9003" y="40532"/>
                                </a:lnTo>
                                <a:cubicBezTo>
                                  <a:pt x="6716" y="39642"/>
                                  <a:pt x="4684" y="38118"/>
                                  <a:pt x="8367" y="38245"/>
                                </a:cubicBezTo>
                                <a:cubicBezTo>
                                  <a:pt x="6081" y="37736"/>
                                  <a:pt x="4938" y="36212"/>
                                  <a:pt x="7860" y="36593"/>
                                </a:cubicBezTo>
                                <a:cubicBezTo>
                                  <a:pt x="6209" y="36339"/>
                                  <a:pt x="4684" y="34814"/>
                                  <a:pt x="7352" y="35195"/>
                                </a:cubicBezTo>
                                <a:cubicBezTo>
                                  <a:pt x="5573" y="34941"/>
                                  <a:pt x="4938" y="33670"/>
                                  <a:pt x="6971" y="33925"/>
                                </a:cubicBezTo>
                                <a:cubicBezTo>
                                  <a:pt x="5573" y="33670"/>
                                  <a:pt x="5066" y="32781"/>
                                  <a:pt x="6590" y="32781"/>
                                </a:cubicBezTo>
                                <a:cubicBezTo>
                                  <a:pt x="5573" y="32654"/>
                                  <a:pt x="4811" y="31765"/>
                                  <a:pt x="6335" y="31892"/>
                                </a:cubicBezTo>
                                <a:cubicBezTo>
                                  <a:pt x="4811" y="31511"/>
                                  <a:pt x="5192" y="31129"/>
                                  <a:pt x="6081" y="31129"/>
                                </a:cubicBezTo>
                                <a:cubicBezTo>
                                  <a:pt x="4938" y="30748"/>
                                  <a:pt x="5066" y="30494"/>
                                  <a:pt x="5828" y="30494"/>
                                </a:cubicBezTo>
                                <a:cubicBezTo>
                                  <a:pt x="5192" y="30113"/>
                                  <a:pt x="4938" y="29732"/>
                                  <a:pt x="5573" y="29732"/>
                                </a:cubicBezTo>
                                <a:cubicBezTo>
                                  <a:pt x="5573" y="29478"/>
                                  <a:pt x="5573" y="29223"/>
                                  <a:pt x="5573" y="29096"/>
                                </a:cubicBezTo>
                                <a:cubicBezTo>
                                  <a:pt x="5828" y="29223"/>
                                  <a:pt x="5954" y="29478"/>
                                  <a:pt x="6081" y="29732"/>
                                </a:cubicBezTo>
                                <a:cubicBezTo>
                                  <a:pt x="6590" y="29478"/>
                                  <a:pt x="6590" y="29859"/>
                                  <a:pt x="6081" y="30494"/>
                                </a:cubicBezTo>
                                <a:cubicBezTo>
                                  <a:pt x="6716" y="30240"/>
                                  <a:pt x="6971" y="30367"/>
                                  <a:pt x="6209" y="31256"/>
                                </a:cubicBezTo>
                                <a:cubicBezTo>
                                  <a:pt x="6971" y="30748"/>
                                  <a:pt x="7605" y="31002"/>
                                  <a:pt x="6462" y="32019"/>
                                </a:cubicBezTo>
                                <a:cubicBezTo>
                                  <a:pt x="7733" y="31256"/>
                                  <a:pt x="7479" y="32273"/>
                                  <a:pt x="6716" y="32908"/>
                                </a:cubicBezTo>
                                <a:cubicBezTo>
                                  <a:pt x="8114" y="32273"/>
                                  <a:pt x="8114" y="33289"/>
                                  <a:pt x="6971" y="34052"/>
                                </a:cubicBezTo>
                                <a:cubicBezTo>
                                  <a:pt x="8622" y="32908"/>
                                  <a:pt x="8748" y="34306"/>
                                  <a:pt x="7352" y="35322"/>
                                </a:cubicBezTo>
                                <a:cubicBezTo>
                                  <a:pt x="9510" y="33798"/>
                                  <a:pt x="9003" y="35703"/>
                                  <a:pt x="7733" y="36593"/>
                                </a:cubicBezTo>
                                <a:cubicBezTo>
                                  <a:pt x="10146" y="34941"/>
                                  <a:pt x="10019" y="36847"/>
                                  <a:pt x="8367" y="38245"/>
                                </a:cubicBezTo>
                                <a:cubicBezTo>
                                  <a:pt x="11289" y="36593"/>
                                  <a:pt x="10527" y="38753"/>
                                  <a:pt x="9129" y="40532"/>
                                </a:cubicBezTo>
                                <a:close/>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9585744" name="Freeform 659585744"/>
                        <wps:cNvSpPr/>
                        <wps:spPr>
                          <a:xfrm>
                            <a:off x="5104714" y="989533"/>
                            <a:ext cx="79658" cy="69191"/>
                          </a:xfrm>
                          <a:custGeom>
                            <a:avLst/>
                            <a:gdLst>
                              <a:gd name="connsiteX0" fmla="*/ 1167 w 79658"/>
                              <a:gd name="connsiteY0" fmla="*/ 61369 h 69191"/>
                              <a:gd name="connsiteX1" fmla="*/ 3961 w 79658"/>
                              <a:gd name="connsiteY1" fmla="*/ 64800 h 69191"/>
                              <a:gd name="connsiteX2" fmla="*/ 1167 w 79658"/>
                              <a:gd name="connsiteY2" fmla="*/ 61369 h 69191"/>
                              <a:gd name="connsiteX3" fmla="*/ 71911 w 79658"/>
                              <a:gd name="connsiteY3" fmla="*/ 3304 h 69191"/>
                              <a:gd name="connsiteX4" fmla="*/ 71911 w 79658"/>
                              <a:gd name="connsiteY4" fmla="*/ 3049 h 69191"/>
                              <a:gd name="connsiteX5" fmla="*/ 72038 w 79658"/>
                              <a:gd name="connsiteY5" fmla="*/ 3049 h 69191"/>
                              <a:gd name="connsiteX6" fmla="*/ 72165 w 79658"/>
                              <a:gd name="connsiteY6" fmla="*/ 3431 h 69191"/>
                              <a:gd name="connsiteX7" fmla="*/ 72292 w 79658"/>
                              <a:gd name="connsiteY7" fmla="*/ 3685 h 69191"/>
                              <a:gd name="connsiteX8" fmla="*/ 72546 w 79658"/>
                              <a:gd name="connsiteY8" fmla="*/ 4066 h 69191"/>
                              <a:gd name="connsiteX9" fmla="*/ 72800 w 79658"/>
                              <a:gd name="connsiteY9" fmla="*/ 4447 h 69191"/>
                              <a:gd name="connsiteX10" fmla="*/ 73054 w 79658"/>
                              <a:gd name="connsiteY10" fmla="*/ 4955 h 69191"/>
                              <a:gd name="connsiteX11" fmla="*/ 73435 w 79658"/>
                              <a:gd name="connsiteY11" fmla="*/ 5464 h 69191"/>
                              <a:gd name="connsiteX12" fmla="*/ 73816 w 79658"/>
                              <a:gd name="connsiteY12" fmla="*/ 5972 h 69191"/>
                              <a:gd name="connsiteX13" fmla="*/ 74197 w 79658"/>
                              <a:gd name="connsiteY13" fmla="*/ 6734 h 69191"/>
                              <a:gd name="connsiteX14" fmla="*/ 74197 w 79658"/>
                              <a:gd name="connsiteY14" fmla="*/ 6734 h 69191"/>
                              <a:gd name="connsiteX15" fmla="*/ 73816 w 79658"/>
                              <a:gd name="connsiteY15" fmla="*/ 5972 h 69191"/>
                              <a:gd name="connsiteX16" fmla="*/ 73435 w 79658"/>
                              <a:gd name="connsiteY16" fmla="*/ 5337 h 69191"/>
                              <a:gd name="connsiteX17" fmla="*/ 73054 w 79658"/>
                              <a:gd name="connsiteY17" fmla="*/ 4828 h 69191"/>
                              <a:gd name="connsiteX18" fmla="*/ 72800 w 79658"/>
                              <a:gd name="connsiteY18" fmla="*/ 4320 h 69191"/>
                              <a:gd name="connsiteX19" fmla="*/ 72546 w 79658"/>
                              <a:gd name="connsiteY19" fmla="*/ 3939 h 69191"/>
                              <a:gd name="connsiteX20" fmla="*/ 72292 w 79658"/>
                              <a:gd name="connsiteY20" fmla="*/ 3558 h 69191"/>
                              <a:gd name="connsiteX21" fmla="*/ 72165 w 79658"/>
                              <a:gd name="connsiteY21" fmla="*/ 3304 h 69191"/>
                              <a:gd name="connsiteX22" fmla="*/ 71911 w 79658"/>
                              <a:gd name="connsiteY22" fmla="*/ 3049 h 69191"/>
                              <a:gd name="connsiteX23" fmla="*/ 68990 w 79658"/>
                              <a:gd name="connsiteY23" fmla="*/ 5718 h 69191"/>
                              <a:gd name="connsiteX24" fmla="*/ 68862 w 79658"/>
                              <a:gd name="connsiteY24" fmla="*/ 5337 h 69191"/>
                              <a:gd name="connsiteX25" fmla="*/ 69243 w 79658"/>
                              <a:gd name="connsiteY25" fmla="*/ 5591 h 69191"/>
                              <a:gd name="connsiteX26" fmla="*/ 69371 w 79658"/>
                              <a:gd name="connsiteY26" fmla="*/ 6099 h 69191"/>
                              <a:gd name="connsiteX27" fmla="*/ 69624 w 79658"/>
                              <a:gd name="connsiteY27" fmla="*/ 6480 h 69191"/>
                              <a:gd name="connsiteX28" fmla="*/ 69879 w 79658"/>
                              <a:gd name="connsiteY28" fmla="*/ 6861 h 69191"/>
                              <a:gd name="connsiteX29" fmla="*/ 70133 w 79658"/>
                              <a:gd name="connsiteY29" fmla="*/ 7369 h 69191"/>
                              <a:gd name="connsiteX30" fmla="*/ 70514 w 79658"/>
                              <a:gd name="connsiteY30" fmla="*/ 8005 h 69191"/>
                              <a:gd name="connsiteX31" fmla="*/ 70895 w 79658"/>
                              <a:gd name="connsiteY31" fmla="*/ 8640 h 69191"/>
                              <a:gd name="connsiteX32" fmla="*/ 71276 w 79658"/>
                              <a:gd name="connsiteY32" fmla="*/ 9402 h 69191"/>
                              <a:gd name="connsiteX33" fmla="*/ 71911 w 79658"/>
                              <a:gd name="connsiteY33" fmla="*/ 10292 h 69191"/>
                              <a:gd name="connsiteX34" fmla="*/ 71784 w 79658"/>
                              <a:gd name="connsiteY34" fmla="*/ 10292 h 69191"/>
                              <a:gd name="connsiteX35" fmla="*/ 71276 w 79658"/>
                              <a:gd name="connsiteY35" fmla="*/ 9402 h 69191"/>
                              <a:gd name="connsiteX36" fmla="*/ 70767 w 79658"/>
                              <a:gd name="connsiteY36" fmla="*/ 8640 h 69191"/>
                              <a:gd name="connsiteX37" fmla="*/ 70386 w 79658"/>
                              <a:gd name="connsiteY37" fmla="*/ 8005 h 69191"/>
                              <a:gd name="connsiteX38" fmla="*/ 70005 w 79658"/>
                              <a:gd name="connsiteY38" fmla="*/ 7497 h 69191"/>
                              <a:gd name="connsiteX39" fmla="*/ 69624 w 79658"/>
                              <a:gd name="connsiteY39" fmla="*/ 6988 h 69191"/>
                              <a:gd name="connsiteX40" fmla="*/ 69371 w 79658"/>
                              <a:gd name="connsiteY40" fmla="*/ 6607 h 69191"/>
                              <a:gd name="connsiteX41" fmla="*/ 69116 w 79658"/>
                              <a:gd name="connsiteY41" fmla="*/ 6226 h 69191"/>
                              <a:gd name="connsiteX42" fmla="*/ 68862 w 79658"/>
                              <a:gd name="connsiteY42" fmla="*/ 5845 h 69191"/>
                              <a:gd name="connsiteX43" fmla="*/ 69243 w 79658"/>
                              <a:gd name="connsiteY43" fmla="*/ 13977 h 69191"/>
                              <a:gd name="connsiteX44" fmla="*/ 69116 w 79658"/>
                              <a:gd name="connsiteY44" fmla="*/ 13977 h 69191"/>
                              <a:gd name="connsiteX45" fmla="*/ 68609 w 79658"/>
                              <a:gd name="connsiteY45" fmla="*/ 12833 h 69191"/>
                              <a:gd name="connsiteX46" fmla="*/ 68100 w 79658"/>
                              <a:gd name="connsiteY46" fmla="*/ 11944 h 69191"/>
                              <a:gd name="connsiteX47" fmla="*/ 67719 w 79658"/>
                              <a:gd name="connsiteY47" fmla="*/ 11054 h 69191"/>
                              <a:gd name="connsiteX48" fmla="*/ 67211 w 79658"/>
                              <a:gd name="connsiteY48" fmla="*/ 10292 h 69191"/>
                              <a:gd name="connsiteX49" fmla="*/ 66957 w 79658"/>
                              <a:gd name="connsiteY49" fmla="*/ 9784 h 69191"/>
                              <a:gd name="connsiteX50" fmla="*/ 66703 w 79658"/>
                              <a:gd name="connsiteY50" fmla="*/ 9275 h 69191"/>
                              <a:gd name="connsiteX51" fmla="*/ 66322 w 79658"/>
                              <a:gd name="connsiteY51" fmla="*/ 8894 h 69191"/>
                              <a:gd name="connsiteX52" fmla="*/ 66068 w 79658"/>
                              <a:gd name="connsiteY52" fmla="*/ 8386 h 69191"/>
                              <a:gd name="connsiteX53" fmla="*/ 66068 w 79658"/>
                              <a:gd name="connsiteY53" fmla="*/ 8005 h 69191"/>
                              <a:gd name="connsiteX54" fmla="*/ 66449 w 79658"/>
                              <a:gd name="connsiteY54" fmla="*/ 8259 h 69191"/>
                              <a:gd name="connsiteX55" fmla="*/ 66703 w 79658"/>
                              <a:gd name="connsiteY55" fmla="*/ 8767 h 69191"/>
                              <a:gd name="connsiteX56" fmla="*/ 66830 w 79658"/>
                              <a:gd name="connsiteY56" fmla="*/ 9275 h 69191"/>
                              <a:gd name="connsiteX57" fmla="*/ 67084 w 79658"/>
                              <a:gd name="connsiteY57" fmla="*/ 9784 h 69191"/>
                              <a:gd name="connsiteX58" fmla="*/ 67338 w 79658"/>
                              <a:gd name="connsiteY58" fmla="*/ 10292 h 69191"/>
                              <a:gd name="connsiteX59" fmla="*/ 67719 w 79658"/>
                              <a:gd name="connsiteY59" fmla="*/ 11181 h 69191"/>
                              <a:gd name="connsiteX60" fmla="*/ 68100 w 79658"/>
                              <a:gd name="connsiteY60" fmla="*/ 12071 h 69191"/>
                              <a:gd name="connsiteX61" fmla="*/ 68609 w 79658"/>
                              <a:gd name="connsiteY61" fmla="*/ 13087 h 69191"/>
                              <a:gd name="connsiteX62" fmla="*/ 69116 w 79658"/>
                              <a:gd name="connsiteY62" fmla="*/ 14358 h 69191"/>
                              <a:gd name="connsiteX63" fmla="*/ 75213 w 79658"/>
                              <a:gd name="connsiteY63" fmla="*/ 2922 h 69191"/>
                              <a:gd name="connsiteX64" fmla="*/ 74578 w 79658"/>
                              <a:gd name="connsiteY64" fmla="*/ 0 h 69191"/>
                              <a:gd name="connsiteX65" fmla="*/ 74832 w 79658"/>
                              <a:gd name="connsiteY65" fmla="*/ 254 h 69191"/>
                              <a:gd name="connsiteX66" fmla="*/ 77245 w 79658"/>
                              <a:gd name="connsiteY66" fmla="*/ 2287 h 69191"/>
                              <a:gd name="connsiteX67" fmla="*/ 77245 w 79658"/>
                              <a:gd name="connsiteY67" fmla="*/ 2287 h 69191"/>
                              <a:gd name="connsiteX68" fmla="*/ 76737 w 79658"/>
                              <a:gd name="connsiteY68" fmla="*/ 3304 h 69191"/>
                              <a:gd name="connsiteX69" fmla="*/ 76737 w 79658"/>
                              <a:gd name="connsiteY69" fmla="*/ 3304 h 69191"/>
                              <a:gd name="connsiteX70" fmla="*/ 75467 w 79658"/>
                              <a:gd name="connsiteY70" fmla="*/ 3049 h 69191"/>
                              <a:gd name="connsiteX71" fmla="*/ 75467 w 79658"/>
                              <a:gd name="connsiteY71" fmla="*/ 3049 h 69191"/>
                              <a:gd name="connsiteX72" fmla="*/ 75086 w 79658"/>
                              <a:gd name="connsiteY72" fmla="*/ 7497 h 69191"/>
                              <a:gd name="connsiteX73" fmla="*/ 75848 w 79658"/>
                              <a:gd name="connsiteY73" fmla="*/ 7751 h 69191"/>
                              <a:gd name="connsiteX74" fmla="*/ 76483 w 79658"/>
                              <a:gd name="connsiteY74" fmla="*/ 8005 h 69191"/>
                              <a:gd name="connsiteX75" fmla="*/ 77118 w 79658"/>
                              <a:gd name="connsiteY75" fmla="*/ 8259 h 69191"/>
                              <a:gd name="connsiteX76" fmla="*/ 77753 w 79658"/>
                              <a:gd name="connsiteY76" fmla="*/ 8386 h 69191"/>
                              <a:gd name="connsiteX77" fmla="*/ 78134 w 79658"/>
                              <a:gd name="connsiteY77" fmla="*/ 8513 h 69191"/>
                              <a:gd name="connsiteX78" fmla="*/ 78515 w 79658"/>
                              <a:gd name="connsiteY78" fmla="*/ 8513 h 69191"/>
                              <a:gd name="connsiteX79" fmla="*/ 78896 w 79658"/>
                              <a:gd name="connsiteY79" fmla="*/ 8513 h 69191"/>
                              <a:gd name="connsiteX80" fmla="*/ 79277 w 79658"/>
                              <a:gd name="connsiteY80" fmla="*/ 8513 h 69191"/>
                              <a:gd name="connsiteX81" fmla="*/ 79658 w 79658"/>
                              <a:gd name="connsiteY81" fmla="*/ 8767 h 69191"/>
                              <a:gd name="connsiteX82" fmla="*/ 79658 w 79658"/>
                              <a:gd name="connsiteY82" fmla="*/ 8767 h 69191"/>
                              <a:gd name="connsiteX83" fmla="*/ 79277 w 79658"/>
                              <a:gd name="connsiteY83" fmla="*/ 8767 h 69191"/>
                              <a:gd name="connsiteX84" fmla="*/ 78896 w 79658"/>
                              <a:gd name="connsiteY84" fmla="*/ 8640 h 69191"/>
                              <a:gd name="connsiteX85" fmla="*/ 78515 w 79658"/>
                              <a:gd name="connsiteY85" fmla="*/ 8513 h 69191"/>
                              <a:gd name="connsiteX86" fmla="*/ 78134 w 79658"/>
                              <a:gd name="connsiteY86" fmla="*/ 8513 h 69191"/>
                              <a:gd name="connsiteX87" fmla="*/ 77753 w 79658"/>
                              <a:gd name="connsiteY87" fmla="*/ 8386 h 69191"/>
                              <a:gd name="connsiteX88" fmla="*/ 77245 w 79658"/>
                              <a:gd name="connsiteY88" fmla="*/ 8259 h 69191"/>
                              <a:gd name="connsiteX89" fmla="*/ 76610 w 79658"/>
                              <a:gd name="connsiteY89" fmla="*/ 8132 h 69191"/>
                              <a:gd name="connsiteX90" fmla="*/ 75975 w 79658"/>
                              <a:gd name="connsiteY90" fmla="*/ 7878 h 69191"/>
                              <a:gd name="connsiteX91" fmla="*/ 75213 w 79658"/>
                              <a:gd name="connsiteY91" fmla="*/ 7624 h 69191"/>
                              <a:gd name="connsiteX92" fmla="*/ 75213 w 79658"/>
                              <a:gd name="connsiteY92" fmla="*/ 7624 h 69191"/>
                              <a:gd name="connsiteX93" fmla="*/ 72673 w 79658"/>
                              <a:gd name="connsiteY93" fmla="*/ 10927 h 69191"/>
                              <a:gd name="connsiteX94" fmla="*/ 73689 w 79658"/>
                              <a:gd name="connsiteY94" fmla="*/ 11308 h 69191"/>
                              <a:gd name="connsiteX95" fmla="*/ 74451 w 79658"/>
                              <a:gd name="connsiteY95" fmla="*/ 11562 h 69191"/>
                              <a:gd name="connsiteX96" fmla="*/ 75213 w 79658"/>
                              <a:gd name="connsiteY96" fmla="*/ 11816 h 69191"/>
                              <a:gd name="connsiteX97" fmla="*/ 75975 w 79658"/>
                              <a:gd name="connsiteY97" fmla="*/ 12071 h 69191"/>
                              <a:gd name="connsiteX98" fmla="*/ 76483 w 79658"/>
                              <a:gd name="connsiteY98" fmla="*/ 12198 h 69191"/>
                              <a:gd name="connsiteX99" fmla="*/ 76991 w 79658"/>
                              <a:gd name="connsiteY99" fmla="*/ 12325 h 69191"/>
                              <a:gd name="connsiteX100" fmla="*/ 77372 w 79658"/>
                              <a:gd name="connsiteY100" fmla="*/ 12325 h 69191"/>
                              <a:gd name="connsiteX101" fmla="*/ 77880 w 79658"/>
                              <a:gd name="connsiteY101" fmla="*/ 12325 h 69191"/>
                              <a:gd name="connsiteX102" fmla="*/ 78261 w 79658"/>
                              <a:gd name="connsiteY102" fmla="*/ 12579 h 69191"/>
                              <a:gd name="connsiteX103" fmla="*/ 78261 w 79658"/>
                              <a:gd name="connsiteY103" fmla="*/ 12579 h 69191"/>
                              <a:gd name="connsiteX104" fmla="*/ 77753 w 79658"/>
                              <a:gd name="connsiteY104" fmla="*/ 12579 h 69191"/>
                              <a:gd name="connsiteX105" fmla="*/ 77372 w 79658"/>
                              <a:gd name="connsiteY105" fmla="*/ 12452 h 69191"/>
                              <a:gd name="connsiteX106" fmla="*/ 76991 w 79658"/>
                              <a:gd name="connsiteY106" fmla="*/ 12325 h 69191"/>
                              <a:gd name="connsiteX107" fmla="*/ 76610 w 79658"/>
                              <a:gd name="connsiteY107" fmla="*/ 12198 h 69191"/>
                              <a:gd name="connsiteX108" fmla="*/ 76102 w 79658"/>
                              <a:gd name="connsiteY108" fmla="*/ 12071 h 69191"/>
                              <a:gd name="connsiteX109" fmla="*/ 75340 w 79658"/>
                              <a:gd name="connsiteY109" fmla="*/ 11816 h 69191"/>
                              <a:gd name="connsiteX110" fmla="*/ 74578 w 79658"/>
                              <a:gd name="connsiteY110" fmla="*/ 11562 h 69191"/>
                              <a:gd name="connsiteX111" fmla="*/ 73689 w 79658"/>
                              <a:gd name="connsiteY111" fmla="*/ 11308 h 69191"/>
                              <a:gd name="connsiteX112" fmla="*/ 72673 w 79658"/>
                              <a:gd name="connsiteY112" fmla="*/ 11054 h 69191"/>
                              <a:gd name="connsiteX113" fmla="*/ 72673 w 79658"/>
                              <a:gd name="connsiteY113" fmla="*/ 11054 h 69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79658" h="69191">
                                <a:moveTo>
                                  <a:pt x="1167" y="61369"/>
                                </a:moveTo>
                                <a:cubicBezTo>
                                  <a:pt x="3961" y="60734"/>
                                  <a:pt x="15646" y="62259"/>
                                  <a:pt x="3961" y="64800"/>
                                </a:cubicBezTo>
                                <a:cubicBezTo>
                                  <a:pt x="-1373" y="75346"/>
                                  <a:pt x="-230" y="63911"/>
                                  <a:pt x="1167" y="61369"/>
                                </a:cubicBezTo>
                                <a:moveTo>
                                  <a:pt x="71911" y="3304"/>
                                </a:moveTo>
                                <a:lnTo>
                                  <a:pt x="71911" y="3049"/>
                                </a:lnTo>
                                <a:cubicBezTo>
                                  <a:pt x="71911" y="3049"/>
                                  <a:pt x="72038" y="3049"/>
                                  <a:pt x="72038" y="3049"/>
                                </a:cubicBezTo>
                                <a:cubicBezTo>
                                  <a:pt x="72292" y="2795"/>
                                  <a:pt x="72292" y="3049"/>
                                  <a:pt x="72165" y="3431"/>
                                </a:cubicBezTo>
                                <a:cubicBezTo>
                                  <a:pt x="72546" y="3049"/>
                                  <a:pt x="72673" y="3049"/>
                                  <a:pt x="72292" y="3685"/>
                                </a:cubicBezTo>
                                <a:cubicBezTo>
                                  <a:pt x="72673" y="3304"/>
                                  <a:pt x="73054" y="3176"/>
                                  <a:pt x="72546" y="4066"/>
                                </a:cubicBezTo>
                                <a:cubicBezTo>
                                  <a:pt x="73181" y="3176"/>
                                  <a:pt x="73181" y="3939"/>
                                  <a:pt x="72800" y="4447"/>
                                </a:cubicBezTo>
                                <a:cubicBezTo>
                                  <a:pt x="73562" y="3685"/>
                                  <a:pt x="73689" y="4193"/>
                                  <a:pt x="73054" y="4955"/>
                                </a:cubicBezTo>
                                <a:cubicBezTo>
                                  <a:pt x="73943" y="3812"/>
                                  <a:pt x="74070" y="4574"/>
                                  <a:pt x="73435" y="5464"/>
                                </a:cubicBezTo>
                                <a:cubicBezTo>
                                  <a:pt x="74578" y="4066"/>
                                  <a:pt x="74451" y="5209"/>
                                  <a:pt x="73816" y="5972"/>
                                </a:cubicBezTo>
                                <a:cubicBezTo>
                                  <a:pt x="74959" y="4447"/>
                                  <a:pt x="75086" y="5464"/>
                                  <a:pt x="74197" y="6734"/>
                                </a:cubicBezTo>
                                <a:lnTo>
                                  <a:pt x="74197" y="6734"/>
                                </a:lnTo>
                                <a:cubicBezTo>
                                  <a:pt x="72927" y="7242"/>
                                  <a:pt x="72038" y="6734"/>
                                  <a:pt x="73816" y="5972"/>
                                </a:cubicBezTo>
                                <a:cubicBezTo>
                                  <a:pt x="72800" y="6353"/>
                                  <a:pt x="71784" y="5972"/>
                                  <a:pt x="73435" y="5337"/>
                                </a:cubicBezTo>
                                <a:cubicBezTo>
                                  <a:pt x="72419" y="5718"/>
                                  <a:pt x="71911" y="5337"/>
                                  <a:pt x="73054" y="4828"/>
                                </a:cubicBezTo>
                                <a:cubicBezTo>
                                  <a:pt x="72165" y="5082"/>
                                  <a:pt x="71911" y="4828"/>
                                  <a:pt x="72800" y="4320"/>
                                </a:cubicBezTo>
                                <a:cubicBezTo>
                                  <a:pt x="72292" y="4574"/>
                                  <a:pt x="71657" y="4320"/>
                                  <a:pt x="72546" y="3939"/>
                                </a:cubicBezTo>
                                <a:cubicBezTo>
                                  <a:pt x="71657" y="4193"/>
                                  <a:pt x="71784" y="3939"/>
                                  <a:pt x="72292" y="3558"/>
                                </a:cubicBezTo>
                                <a:cubicBezTo>
                                  <a:pt x="71657" y="3558"/>
                                  <a:pt x="71657" y="3558"/>
                                  <a:pt x="72165" y="3304"/>
                                </a:cubicBezTo>
                                <a:cubicBezTo>
                                  <a:pt x="71657" y="3304"/>
                                  <a:pt x="71529" y="3304"/>
                                  <a:pt x="71911" y="3049"/>
                                </a:cubicBezTo>
                                <a:close/>
                                <a:moveTo>
                                  <a:pt x="68990" y="5718"/>
                                </a:moveTo>
                                <a:cubicBezTo>
                                  <a:pt x="68990" y="5718"/>
                                  <a:pt x="68862" y="5464"/>
                                  <a:pt x="68862" y="5337"/>
                                </a:cubicBezTo>
                                <a:lnTo>
                                  <a:pt x="69243" y="5591"/>
                                </a:lnTo>
                                <a:cubicBezTo>
                                  <a:pt x="69243" y="5591"/>
                                  <a:pt x="69624" y="5591"/>
                                  <a:pt x="69371" y="6099"/>
                                </a:cubicBezTo>
                                <a:cubicBezTo>
                                  <a:pt x="69879" y="5718"/>
                                  <a:pt x="70005" y="5718"/>
                                  <a:pt x="69624" y="6480"/>
                                </a:cubicBezTo>
                                <a:cubicBezTo>
                                  <a:pt x="70005" y="5972"/>
                                  <a:pt x="70514" y="5972"/>
                                  <a:pt x="69879" y="6861"/>
                                </a:cubicBezTo>
                                <a:cubicBezTo>
                                  <a:pt x="70641" y="5972"/>
                                  <a:pt x="70641" y="6734"/>
                                  <a:pt x="70133" y="7369"/>
                                </a:cubicBezTo>
                                <a:cubicBezTo>
                                  <a:pt x="71022" y="6480"/>
                                  <a:pt x="71148" y="7115"/>
                                  <a:pt x="70514" y="8005"/>
                                </a:cubicBezTo>
                                <a:cubicBezTo>
                                  <a:pt x="71529" y="6734"/>
                                  <a:pt x="71784" y="7624"/>
                                  <a:pt x="70895" y="8640"/>
                                </a:cubicBezTo>
                                <a:cubicBezTo>
                                  <a:pt x="72165" y="6988"/>
                                  <a:pt x="72165" y="8513"/>
                                  <a:pt x="71276" y="9402"/>
                                </a:cubicBezTo>
                                <a:cubicBezTo>
                                  <a:pt x="72800" y="7624"/>
                                  <a:pt x="72800" y="8894"/>
                                  <a:pt x="71911" y="10292"/>
                                </a:cubicBezTo>
                                <a:lnTo>
                                  <a:pt x="71784" y="10292"/>
                                </a:lnTo>
                                <a:cubicBezTo>
                                  <a:pt x="70133" y="10800"/>
                                  <a:pt x="69116" y="10165"/>
                                  <a:pt x="71276" y="9402"/>
                                </a:cubicBezTo>
                                <a:cubicBezTo>
                                  <a:pt x="70133" y="9656"/>
                                  <a:pt x="68862" y="9275"/>
                                  <a:pt x="70767" y="8640"/>
                                </a:cubicBezTo>
                                <a:cubicBezTo>
                                  <a:pt x="69498" y="9021"/>
                                  <a:pt x="68862" y="8513"/>
                                  <a:pt x="70386" y="8005"/>
                                </a:cubicBezTo>
                                <a:cubicBezTo>
                                  <a:pt x="69498" y="8259"/>
                                  <a:pt x="68990" y="8005"/>
                                  <a:pt x="70005" y="7497"/>
                                </a:cubicBezTo>
                                <a:cubicBezTo>
                                  <a:pt x="69243" y="7624"/>
                                  <a:pt x="68609" y="7497"/>
                                  <a:pt x="69624" y="6988"/>
                                </a:cubicBezTo>
                                <a:cubicBezTo>
                                  <a:pt x="68481" y="7242"/>
                                  <a:pt x="68862" y="6988"/>
                                  <a:pt x="69371" y="6607"/>
                                </a:cubicBezTo>
                                <a:cubicBezTo>
                                  <a:pt x="68481" y="6607"/>
                                  <a:pt x="68609" y="6607"/>
                                  <a:pt x="69116" y="6226"/>
                                </a:cubicBezTo>
                                <a:cubicBezTo>
                                  <a:pt x="68609" y="6226"/>
                                  <a:pt x="68481" y="6099"/>
                                  <a:pt x="68862" y="5845"/>
                                </a:cubicBezTo>
                                <a:moveTo>
                                  <a:pt x="69243" y="13977"/>
                                </a:moveTo>
                                <a:lnTo>
                                  <a:pt x="69116" y="13977"/>
                                </a:lnTo>
                                <a:cubicBezTo>
                                  <a:pt x="67211" y="13977"/>
                                  <a:pt x="66068" y="13087"/>
                                  <a:pt x="68609" y="12833"/>
                                </a:cubicBezTo>
                                <a:cubicBezTo>
                                  <a:pt x="67211" y="12833"/>
                                  <a:pt x="65814" y="12071"/>
                                  <a:pt x="68100" y="11944"/>
                                </a:cubicBezTo>
                                <a:cubicBezTo>
                                  <a:pt x="66703" y="11944"/>
                                  <a:pt x="65941" y="11308"/>
                                  <a:pt x="67719" y="11054"/>
                                </a:cubicBezTo>
                                <a:cubicBezTo>
                                  <a:pt x="66449" y="11181"/>
                                  <a:pt x="65941" y="10673"/>
                                  <a:pt x="67211" y="10292"/>
                                </a:cubicBezTo>
                                <a:cubicBezTo>
                                  <a:pt x="66322" y="10292"/>
                                  <a:pt x="65687" y="9911"/>
                                  <a:pt x="66957" y="9784"/>
                                </a:cubicBezTo>
                                <a:cubicBezTo>
                                  <a:pt x="65560" y="9784"/>
                                  <a:pt x="65941" y="9402"/>
                                  <a:pt x="66703" y="9275"/>
                                </a:cubicBezTo>
                                <a:cubicBezTo>
                                  <a:pt x="65687" y="9275"/>
                                  <a:pt x="65687" y="9021"/>
                                  <a:pt x="66322" y="8894"/>
                                </a:cubicBezTo>
                                <a:cubicBezTo>
                                  <a:pt x="65687" y="8767"/>
                                  <a:pt x="65560" y="8513"/>
                                  <a:pt x="66068" y="8386"/>
                                </a:cubicBezTo>
                                <a:lnTo>
                                  <a:pt x="66068" y="8005"/>
                                </a:lnTo>
                                <a:lnTo>
                                  <a:pt x="66449" y="8259"/>
                                </a:lnTo>
                                <a:cubicBezTo>
                                  <a:pt x="66449" y="8259"/>
                                  <a:pt x="66957" y="8259"/>
                                  <a:pt x="66703" y="8767"/>
                                </a:cubicBezTo>
                                <a:cubicBezTo>
                                  <a:pt x="67211" y="8513"/>
                                  <a:pt x="67466" y="8513"/>
                                  <a:pt x="66830" y="9275"/>
                                </a:cubicBezTo>
                                <a:cubicBezTo>
                                  <a:pt x="67466" y="8767"/>
                                  <a:pt x="67973" y="8767"/>
                                  <a:pt x="67084" y="9784"/>
                                </a:cubicBezTo>
                                <a:cubicBezTo>
                                  <a:pt x="68100" y="9021"/>
                                  <a:pt x="67973" y="9784"/>
                                  <a:pt x="67338" y="10292"/>
                                </a:cubicBezTo>
                                <a:cubicBezTo>
                                  <a:pt x="68481" y="9529"/>
                                  <a:pt x="68481" y="10292"/>
                                  <a:pt x="67719" y="11181"/>
                                </a:cubicBezTo>
                                <a:cubicBezTo>
                                  <a:pt x="68990" y="9911"/>
                                  <a:pt x="69116" y="11054"/>
                                  <a:pt x="68100" y="12071"/>
                                </a:cubicBezTo>
                                <a:cubicBezTo>
                                  <a:pt x="69752" y="10419"/>
                                  <a:pt x="69498" y="12071"/>
                                  <a:pt x="68609" y="13087"/>
                                </a:cubicBezTo>
                                <a:cubicBezTo>
                                  <a:pt x="70386" y="11435"/>
                                  <a:pt x="70514" y="13087"/>
                                  <a:pt x="69116" y="14358"/>
                                </a:cubicBezTo>
                                <a:close/>
                                <a:moveTo>
                                  <a:pt x="75213" y="2922"/>
                                </a:moveTo>
                                <a:lnTo>
                                  <a:pt x="74578" y="0"/>
                                </a:lnTo>
                                <a:lnTo>
                                  <a:pt x="74832" y="254"/>
                                </a:lnTo>
                                <a:lnTo>
                                  <a:pt x="77245" y="2287"/>
                                </a:lnTo>
                                <a:lnTo>
                                  <a:pt x="77245" y="2287"/>
                                </a:lnTo>
                                <a:cubicBezTo>
                                  <a:pt x="77245" y="2287"/>
                                  <a:pt x="76737" y="3304"/>
                                  <a:pt x="76737" y="3304"/>
                                </a:cubicBezTo>
                                <a:lnTo>
                                  <a:pt x="76737" y="3304"/>
                                </a:lnTo>
                                <a:lnTo>
                                  <a:pt x="75467" y="3049"/>
                                </a:lnTo>
                                <a:lnTo>
                                  <a:pt x="75467" y="3049"/>
                                </a:lnTo>
                                <a:close/>
                                <a:moveTo>
                                  <a:pt x="75086" y="7497"/>
                                </a:moveTo>
                                <a:cubicBezTo>
                                  <a:pt x="75848" y="6226"/>
                                  <a:pt x="76864" y="6099"/>
                                  <a:pt x="75848" y="7751"/>
                                </a:cubicBezTo>
                                <a:cubicBezTo>
                                  <a:pt x="76356" y="6861"/>
                                  <a:pt x="77245" y="6480"/>
                                  <a:pt x="76483" y="8005"/>
                                </a:cubicBezTo>
                                <a:cubicBezTo>
                                  <a:pt x="76991" y="7115"/>
                                  <a:pt x="77753" y="6988"/>
                                  <a:pt x="77118" y="8259"/>
                                </a:cubicBezTo>
                                <a:cubicBezTo>
                                  <a:pt x="77499" y="7497"/>
                                  <a:pt x="78007" y="7497"/>
                                  <a:pt x="77753" y="8386"/>
                                </a:cubicBezTo>
                                <a:cubicBezTo>
                                  <a:pt x="78007" y="7751"/>
                                  <a:pt x="78642" y="7624"/>
                                  <a:pt x="78134" y="8513"/>
                                </a:cubicBezTo>
                                <a:cubicBezTo>
                                  <a:pt x="78642" y="7624"/>
                                  <a:pt x="78769" y="8132"/>
                                  <a:pt x="78515" y="8513"/>
                                </a:cubicBezTo>
                                <a:cubicBezTo>
                                  <a:pt x="79023" y="8005"/>
                                  <a:pt x="79023" y="8132"/>
                                  <a:pt x="78896" y="8513"/>
                                </a:cubicBezTo>
                                <a:cubicBezTo>
                                  <a:pt x="79150" y="8132"/>
                                  <a:pt x="79404" y="8259"/>
                                  <a:pt x="79277" y="8513"/>
                                </a:cubicBezTo>
                                <a:cubicBezTo>
                                  <a:pt x="79404" y="8513"/>
                                  <a:pt x="79404" y="8513"/>
                                  <a:pt x="79658" y="8767"/>
                                </a:cubicBezTo>
                                <a:lnTo>
                                  <a:pt x="79658" y="8767"/>
                                </a:lnTo>
                                <a:cubicBezTo>
                                  <a:pt x="79658" y="8767"/>
                                  <a:pt x="79404" y="8767"/>
                                  <a:pt x="79277" y="8767"/>
                                </a:cubicBezTo>
                                <a:cubicBezTo>
                                  <a:pt x="79277" y="9148"/>
                                  <a:pt x="79023" y="9021"/>
                                  <a:pt x="78896" y="8640"/>
                                </a:cubicBezTo>
                                <a:cubicBezTo>
                                  <a:pt x="78896" y="9148"/>
                                  <a:pt x="78769" y="9275"/>
                                  <a:pt x="78515" y="8513"/>
                                </a:cubicBezTo>
                                <a:cubicBezTo>
                                  <a:pt x="78515" y="9148"/>
                                  <a:pt x="78261" y="9402"/>
                                  <a:pt x="78134" y="8513"/>
                                </a:cubicBezTo>
                                <a:cubicBezTo>
                                  <a:pt x="78134" y="9529"/>
                                  <a:pt x="77753" y="9021"/>
                                  <a:pt x="77753" y="8386"/>
                                </a:cubicBezTo>
                                <a:cubicBezTo>
                                  <a:pt x="77753" y="9402"/>
                                  <a:pt x="77245" y="9148"/>
                                  <a:pt x="77245" y="8259"/>
                                </a:cubicBezTo>
                                <a:cubicBezTo>
                                  <a:pt x="77245" y="9656"/>
                                  <a:pt x="76737" y="9148"/>
                                  <a:pt x="76610" y="8132"/>
                                </a:cubicBezTo>
                                <a:cubicBezTo>
                                  <a:pt x="76610" y="9911"/>
                                  <a:pt x="76102" y="9021"/>
                                  <a:pt x="75975" y="7878"/>
                                </a:cubicBezTo>
                                <a:cubicBezTo>
                                  <a:pt x="75975" y="9911"/>
                                  <a:pt x="75340" y="9148"/>
                                  <a:pt x="75213" y="7624"/>
                                </a:cubicBezTo>
                                <a:lnTo>
                                  <a:pt x="75213" y="7624"/>
                                </a:lnTo>
                                <a:close/>
                                <a:moveTo>
                                  <a:pt x="72673" y="10927"/>
                                </a:moveTo>
                                <a:cubicBezTo>
                                  <a:pt x="73562" y="9529"/>
                                  <a:pt x="74832" y="9275"/>
                                  <a:pt x="73689" y="11308"/>
                                </a:cubicBezTo>
                                <a:cubicBezTo>
                                  <a:pt x="74324" y="10292"/>
                                  <a:pt x="75594" y="9784"/>
                                  <a:pt x="74451" y="11562"/>
                                </a:cubicBezTo>
                                <a:cubicBezTo>
                                  <a:pt x="75086" y="10419"/>
                                  <a:pt x="75975" y="10419"/>
                                  <a:pt x="75213" y="11816"/>
                                </a:cubicBezTo>
                                <a:cubicBezTo>
                                  <a:pt x="75721" y="10927"/>
                                  <a:pt x="76356" y="10927"/>
                                  <a:pt x="75975" y="12071"/>
                                </a:cubicBezTo>
                                <a:cubicBezTo>
                                  <a:pt x="76356" y="11435"/>
                                  <a:pt x="76991" y="11181"/>
                                  <a:pt x="76483" y="12198"/>
                                </a:cubicBezTo>
                                <a:cubicBezTo>
                                  <a:pt x="77118" y="11308"/>
                                  <a:pt x="77245" y="11689"/>
                                  <a:pt x="76991" y="12325"/>
                                </a:cubicBezTo>
                                <a:cubicBezTo>
                                  <a:pt x="77626" y="11689"/>
                                  <a:pt x="77626" y="11816"/>
                                  <a:pt x="77372" y="12325"/>
                                </a:cubicBezTo>
                                <a:cubicBezTo>
                                  <a:pt x="77753" y="11944"/>
                                  <a:pt x="78007" y="11944"/>
                                  <a:pt x="77880" y="12325"/>
                                </a:cubicBezTo>
                                <a:cubicBezTo>
                                  <a:pt x="78007" y="12325"/>
                                  <a:pt x="78134" y="12452"/>
                                  <a:pt x="78261" y="12579"/>
                                </a:cubicBezTo>
                                <a:lnTo>
                                  <a:pt x="78261" y="12579"/>
                                </a:lnTo>
                                <a:cubicBezTo>
                                  <a:pt x="78261" y="12579"/>
                                  <a:pt x="77880" y="12579"/>
                                  <a:pt x="77753" y="12579"/>
                                </a:cubicBezTo>
                                <a:cubicBezTo>
                                  <a:pt x="77753" y="13087"/>
                                  <a:pt x="77499" y="12960"/>
                                  <a:pt x="77372" y="12452"/>
                                </a:cubicBezTo>
                                <a:cubicBezTo>
                                  <a:pt x="77372" y="13087"/>
                                  <a:pt x="77118" y="13087"/>
                                  <a:pt x="76991" y="12325"/>
                                </a:cubicBezTo>
                                <a:cubicBezTo>
                                  <a:pt x="76991" y="12960"/>
                                  <a:pt x="76737" y="13341"/>
                                  <a:pt x="76610" y="12198"/>
                                </a:cubicBezTo>
                                <a:cubicBezTo>
                                  <a:pt x="76610" y="13341"/>
                                  <a:pt x="76102" y="12833"/>
                                  <a:pt x="76102" y="12071"/>
                                </a:cubicBezTo>
                                <a:cubicBezTo>
                                  <a:pt x="76102" y="13341"/>
                                  <a:pt x="75467" y="12960"/>
                                  <a:pt x="75340" y="11816"/>
                                </a:cubicBezTo>
                                <a:cubicBezTo>
                                  <a:pt x="75340" y="13341"/>
                                  <a:pt x="74705" y="12960"/>
                                  <a:pt x="74578" y="11562"/>
                                </a:cubicBezTo>
                                <a:cubicBezTo>
                                  <a:pt x="74705" y="13595"/>
                                  <a:pt x="73816" y="12579"/>
                                  <a:pt x="73689" y="11308"/>
                                </a:cubicBezTo>
                                <a:cubicBezTo>
                                  <a:pt x="73689" y="13595"/>
                                  <a:pt x="72800" y="12833"/>
                                  <a:pt x="72673" y="11054"/>
                                </a:cubicBezTo>
                                <a:lnTo>
                                  <a:pt x="72673" y="11054"/>
                                </a:lnTo>
                                <a:close/>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3824921" name="Freeform 943824921"/>
                        <wps:cNvSpPr/>
                        <wps:spPr>
                          <a:xfrm>
                            <a:off x="5087061" y="1013420"/>
                            <a:ext cx="68216" cy="65816"/>
                          </a:xfrm>
                          <a:custGeom>
                            <a:avLst/>
                            <a:gdLst>
                              <a:gd name="connsiteX0" fmla="*/ 44857 w 68216"/>
                              <a:gd name="connsiteY0" fmla="*/ 25285 h 65816"/>
                              <a:gd name="connsiteX1" fmla="*/ 44476 w 68216"/>
                              <a:gd name="connsiteY1" fmla="*/ 25539 h 65816"/>
                              <a:gd name="connsiteX2" fmla="*/ 44223 w 68216"/>
                              <a:gd name="connsiteY2" fmla="*/ 25539 h 65816"/>
                              <a:gd name="connsiteX3" fmla="*/ 42317 w 68216"/>
                              <a:gd name="connsiteY3" fmla="*/ 25412 h 65816"/>
                              <a:gd name="connsiteX4" fmla="*/ 42190 w 68216"/>
                              <a:gd name="connsiteY4" fmla="*/ 26936 h 65816"/>
                              <a:gd name="connsiteX5" fmla="*/ 42190 w 68216"/>
                              <a:gd name="connsiteY5" fmla="*/ 28080 h 65816"/>
                              <a:gd name="connsiteX6" fmla="*/ 41936 w 68216"/>
                              <a:gd name="connsiteY6" fmla="*/ 28334 h 65816"/>
                              <a:gd name="connsiteX7" fmla="*/ 41936 w 68216"/>
                              <a:gd name="connsiteY7" fmla="*/ 28334 h 65816"/>
                              <a:gd name="connsiteX8" fmla="*/ 41682 w 68216"/>
                              <a:gd name="connsiteY8" fmla="*/ 28080 h 65816"/>
                              <a:gd name="connsiteX9" fmla="*/ 41682 w 68216"/>
                              <a:gd name="connsiteY9" fmla="*/ 28080 h 65816"/>
                              <a:gd name="connsiteX10" fmla="*/ 41682 w 68216"/>
                              <a:gd name="connsiteY10" fmla="*/ 26936 h 65816"/>
                              <a:gd name="connsiteX11" fmla="*/ 41936 w 68216"/>
                              <a:gd name="connsiteY11" fmla="*/ 24904 h 65816"/>
                              <a:gd name="connsiteX12" fmla="*/ 44349 w 68216"/>
                              <a:gd name="connsiteY12" fmla="*/ 24904 h 65816"/>
                              <a:gd name="connsiteX13" fmla="*/ 44604 w 68216"/>
                              <a:gd name="connsiteY13" fmla="*/ 24904 h 65816"/>
                              <a:gd name="connsiteX14" fmla="*/ 44857 w 68216"/>
                              <a:gd name="connsiteY14" fmla="*/ 25285 h 65816"/>
                              <a:gd name="connsiteX15" fmla="*/ 43333 w 68216"/>
                              <a:gd name="connsiteY15" fmla="*/ 31638 h 65816"/>
                              <a:gd name="connsiteX16" fmla="*/ 46890 w 68216"/>
                              <a:gd name="connsiteY16" fmla="*/ 34179 h 65816"/>
                              <a:gd name="connsiteX17" fmla="*/ 50700 w 68216"/>
                              <a:gd name="connsiteY17" fmla="*/ 36974 h 65816"/>
                              <a:gd name="connsiteX18" fmla="*/ 53875 w 68216"/>
                              <a:gd name="connsiteY18" fmla="*/ 39515 h 65816"/>
                              <a:gd name="connsiteX19" fmla="*/ 56161 w 68216"/>
                              <a:gd name="connsiteY19" fmla="*/ 41294 h 65816"/>
                              <a:gd name="connsiteX20" fmla="*/ 58066 w 68216"/>
                              <a:gd name="connsiteY20" fmla="*/ 42692 h 65816"/>
                              <a:gd name="connsiteX21" fmla="*/ 59844 w 68216"/>
                              <a:gd name="connsiteY21" fmla="*/ 43962 h 65816"/>
                              <a:gd name="connsiteX22" fmla="*/ 61368 w 68216"/>
                              <a:gd name="connsiteY22" fmla="*/ 45233 h 65816"/>
                              <a:gd name="connsiteX23" fmla="*/ 62512 w 68216"/>
                              <a:gd name="connsiteY23" fmla="*/ 46122 h 65816"/>
                              <a:gd name="connsiteX24" fmla="*/ 63655 w 68216"/>
                              <a:gd name="connsiteY24" fmla="*/ 46885 h 65816"/>
                              <a:gd name="connsiteX25" fmla="*/ 64671 w 68216"/>
                              <a:gd name="connsiteY25" fmla="*/ 47520 h 65816"/>
                              <a:gd name="connsiteX26" fmla="*/ 65687 w 68216"/>
                              <a:gd name="connsiteY26" fmla="*/ 48282 h 65816"/>
                              <a:gd name="connsiteX27" fmla="*/ 66322 w 68216"/>
                              <a:gd name="connsiteY27" fmla="*/ 49172 h 65816"/>
                              <a:gd name="connsiteX28" fmla="*/ 65306 w 68216"/>
                              <a:gd name="connsiteY28" fmla="*/ 48663 h 65816"/>
                              <a:gd name="connsiteX29" fmla="*/ 64417 w 68216"/>
                              <a:gd name="connsiteY29" fmla="*/ 47774 h 65816"/>
                              <a:gd name="connsiteX30" fmla="*/ 63528 w 68216"/>
                              <a:gd name="connsiteY30" fmla="*/ 47012 h 65816"/>
                              <a:gd name="connsiteX31" fmla="*/ 62512 w 68216"/>
                              <a:gd name="connsiteY31" fmla="*/ 46249 h 65816"/>
                              <a:gd name="connsiteX32" fmla="*/ 61368 w 68216"/>
                              <a:gd name="connsiteY32" fmla="*/ 45360 h 65816"/>
                              <a:gd name="connsiteX33" fmla="*/ 59718 w 68216"/>
                              <a:gd name="connsiteY33" fmla="*/ 44089 h 65816"/>
                              <a:gd name="connsiteX34" fmla="*/ 57939 w 68216"/>
                              <a:gd name="connsiteY34" fmla="*/ 42819 h 65816"/>
                              <a:gd name="connsiteX35" fmla="*/ 56034 w 68216"/>
                              <a:gd name="connsiteY35" fmla="*/ 41421 h 65816"/>
                              <a:gd name="connsiteX36" fmla="*/ 53748 w 68216"/>
                              <a:gd name="connsiteY36" fmla="*/ 39769 h 65816"/>
                              <a:gd name="connsiteX37" fmla="*/ 50446 w 68216"/>
                              <a:gd name="connsiteY37" fmla="*/ 37355 h 65816"/>
                              <a:gd name="connsiteX38" fmla="*/ 46763 w 68216"/>
                              <a:gd name="connsiteY38" fmla="*/ 34433 h 65816"/>
                              <a:gd name="connsiteX39" fmla="*/ 43333 w 68216"/>
                              <a:gd name="connsiteY39" fmla="*/ 31638 h 65816"/>
                              <a:gd name="connsiteX40" fmla="*/ 65306 w 68216"/>
                              <a:gd name="connsiteY40" fmla="*/ 12325 h 65816"/>
                              <a:gd name="connsiteX41" fmla="*/ 65052 w 68216"/>
                              <a:gd name="connsiteY41" fmla="*/ 10038 h 65816"/>
                              <a:gd name="connsiteX42" fmla="*/ 65306 w 68216"/>
                              <a:gd name="connsiteY42" fmla="*/ 12325 h 65816"/>
                              <a:gd name="connsiteX43" fmla="*/ 29616 w 68216"/>
                              <a:gd name="connsiteY43" fmla="*/ 32273 h 65816"/>
                              <a:gd name="connsiteX44" fmla="*/ 29235 w 68216"/>
                              <a:gd name="connsiteY44" fmla="*/ 27953 h 65816"/>
                              <a:gd name="connsiteX45" fmla="*/ 29616 w 68216"/>
                              <a:gd name="connsiteY45" fmla="*/ 32273 h 65816"/>
                              <a:gd name="connsiteX46" fmla="*/ 15899 w 68216"/>
                              <a:gd name="connsiteY46" fmla="*/ 1271 h 65816"/>
                              <a:gd name="connsiteX47" fmla="*/ 16027 w 68216"/>
                              <a:gd name="connsiteY47" fmla="*/ 2668 h 65816"/>
                              <a:gd name="connsiteX48" fmla="*/ 16153 w 68216"/>
                              <a:gd name="connsiteY48" fmla="*/ 4066 h 65816"/>
                              <a:gd name="connsiteX49" fmla="*/ 16153 w 68216"/>
                              <a:gd name="connsiteY49" fmla="*/ 5591 h 65816"/>
                              <a:gd name="connsiteX50" fmla="*/ 16153 w 68216"/>
                              <a:gd name="connsiteY50" fmla="*/ 7242 h 65816"/>
                              <a:gd name="connsiteX51" fmla="*/ 16280 w 68216"/>
                              <a:gd name="connsiteY51" fmla="*/ 9529 h 65816"/>
                              <a:gd name="connsiteX52" fmla="*/ 16408 w 68216"/>
                              <a:gd name="connsiteY52" fmla="*/ 11943 h 65816"/>
                              <a:gd name="connsiteX53" fmla="*/ 16534 w 68216"/>
                              <a:gd name="connsiteY53" fmla="*/ 14485 h 65816"/>
                              <a:gd name="connsiteX54" fmla="*/ 16534 w 68216"/>
                              <a:gd name="connsiteY54" fmla="*/ 17661 h 65816"/>
                              <a:gd name="connsiteX55" fmla="*/ 16789 w 68216"/>
                              <a:gd name="connsiteY55" fmla="*/ 22108 h 65816"/>
                              <a:gd name="connsiteX56" fmla="*/ 17170 w 68216"/>
                              <a:gd name="connsiteY56" fmla="*/ 27318 h 65816"/>
                              <a:gd name="connsiteX57" fmla="*/ 17551 w 68216"/>
                              <a:gd name="connsiteY57" fmla="*/ 32019 h 65816"/>
                              <a:gd name="connsiteX58" fmla="*/ 17932 w 68216"/>
                              <a:gd name="connsiteY58" fmla="*/ 36339 h 65816"/>
                              <a:gd name="connsiteX59" fmla="*/ 17551 w 68216"/>
                              <a:gd name="connsiteY59" fmla="*/ 32019 h 65816"/>
                              <a:gd name="connsiteX60" fmla="*/ 17297 w 68216"/>
                              <a:gd name="connsiteY60" fmla="*/ 27318 h 65816"/>
                              <a:gd name="connsiteX61" fmla="*/ 17042 w 68216"/>
                              <a:gd name="connsiteY61" fmla="*/ 22108 h 65816"/>
                              <a:gd name="connsiteX62" fmla="*/ 16789 w 68216"/>
                              <a:gd name="connsiteY62" fmla="*/ 17661 h 65816"/>
                              <a:gd name="connsiteX63" fmla="*/ 16534 w 68216"/>
                              <a:gd name="connsiteY63" fmla="*/ 14485 h 65816"/>
                              <a:gd name="connsiteX64" fmla="*/ 16408 w 68216"/>
                              <a:gd name="connsiteY64" fmla="*/ 11943 h 65816"/>
                              <a:gd name="connsiteX65" fmla="*/ 16280 w 68216"/>
                              <a:gd name="connsiteY65" fmla="*/ 9529 h 65816"/>
                              <a:gd name="connsiteX66" fmla="*/ 16153 w 68216"/>
                              <a:gd name="connsiteY66" fmla="*/ 7242 h 65816"/>
                              <a:gd name="connsiteX67" fmla="*/ 16153 w 68216"/>
                              <a:gd name="connsiteY67" fmla="*/ 5718 h 65816"/>
                              <a:gd name="connsiteX68" fmla="*/ 16153 w 68216"/>
                              <a:gd name="connsiteY68" fmla="*/ 4193 h 65816"/>
                              <a:gd name="connsiteX69" fmla="*/ 16153 w 68216"/>
                              <a:gd name="connsiteY69" fmla="*/ 2922 h 65816"/>
                              <a:gd name="connsiteX70" fmla="*/ 16153 w 68216"/>
                              <a:gd name="connsiteY70" fmla="*/ 1525 h 65816"/>
                              <a:gd name="connsiteX71" fmla="*/ 15772 w 68216"/>
                              <a:gd name="connsiteY71" fmla="*/ 0 h 65816"/>
                              <a:gd name="connsiteX72" fmla="*/ 15899 w 68216"/>
                              <a:gd name="connsiteY72" fmla="*/ 0 h 65816"/>
                              <a:gd name="connsiteX73" fmla="*/ 15518 w 68216"/>
                              <a:gd name="connsiteY73" fmla="*/ 1398 h 65816"/>
                              <a:gd name="connsiteX74" fmla="*/ 4850 w 68216"/>
                              <a:gd name="connsiteY74" fmla="*/ 35195 h 65816"/>
                              <a:gd name="connsiteX75" fmla="*/ 4723 w 68216"/>
                              <a:gd name="connsiteY75" fmla="*/ 30494 h 65816"/>
                              <a:gd name="connsiteX76" fmla="*/ 4596 w 68216"/>
                              <a:gd name="connsiteY76" fmla="*/ 25285 h 65816"/>
                              <a:gd name="connsiteX77" fmla="*/ 4596 w 68216"/>
                              <a:gd name="connsiteY77" fmla="*/ 20838 h 65816"/>
                              <a:gd name="connsiteX78" fmla="*/ 4596 w 68216"/>
                              <a:gd name="connsiteY78" fmla="*/ 17661 h 65816"/>
                              <a:gd name="connsiteX79" fmla="*/ 3326 w 68216"/>
                              <a:gd name="connsiteY79" fmla="*/ 16772 h 65816"/>
                              <a:gd name="connsiteX80" fmla="*/ 7136 w 68216"/>
                              <a:gd name="connsiteY80" fmla="*/ 14739 h 65816"/>
                              <a:gd name="connsiteX81" fmla="*/ 4850 w 68216"/>
                              <a:gd name="connsiteY81" fmla="*/ 17788 h 65816"/>
                              <a:gd name="connsiteX82" fmla="*/ 4977 w 68216"/>
                              <a:gd name="connsiteY82" fmla="*/ 20965 h 65816"/>
                              <a:gd name="connsiteX83" fmla="*/ 4977 w 68216"/>
                              <a:gd name="connsiteY83" fmla="*/ 25412 h 65816"/>
                              <a:gd name="connsiteX84" fmla="*/ 4977 w 68216"/>
                              <a:gd name="connsiteY84" fmla="*/ 30621 h 65816"/>
                              <a:gd name="connsiteX85" fmla="*/ 4977 w 68216"/>
                              <a:gd name="connsiteY85" fmla="*/ 35322 h 65816"/>
                              <a:gd name="connsiteX86" fmla="*/ 54891 w 68216"/>
                              <a:gd name="connsiteY86" fmla="*/ 57049 h 65816"/>
                              <a:gd name="connsiteX87" fmla="*/ 55399 w 68216"/>
                              <a:gd name="connsiteY87" fmla="*/ 58066 h 65816"/>
                              <a:gd name="connsiteX88" fmla="*/ 54510 w 68216"/>
                              <a:gd name="connsiteY88" fmla="*/ 57431 h 65816"/>
                              <a:gd name="connsiteX89" fmla="*/ 53621 w 68216"/>
                              <a:gd name="connsiteY89" fmla="*/ 56414 h 65816"/>
                              <a:gd name="connsiteX90" fmla="*/ 52732 w 68216"/>
                              <a:gd name="connsiteY90" fmla="*/ 55525 h 65816"/>
                              <a:gd name="connsiteX91" fmla="*/ 51716 w 68216"/>
                              <a:gd name="connsiteY91" fmla="*/ 54508 h 65816"/>
                              <a:gd name="connsiteX92" fmla="*/ 50573 w 68216"/>
                              <a:gd name="connsiteY92" fmla="*/ 53492 h 65816"/>
                              <a:gd name="connsiteX93" fmla="*/ 49049 w 68216"/>
                              <a:gd name="connsiteY93" fmla="*/ 52094 h 65816"/>
                              <a:gd name="connsiteX94" fmla="*/ 47398 w 68216"/>
                              <a:gd name="connsiteY94" fmla="*/ 50442 h 65816"/>
                              <a:gd name="connsiteX95" fmla="*/ 45619 w 68216"/>
                              <a:gd name="connsiteY95" fmla="*/ 48663 h 65816"/>
                              <a:gd name="connsiteX96" fmla="*/ 43333 w 68216"/>
                              <a:gd name="connsiteY96" fmla="*/ 46631 h 65816"/>
                              <a:gd name="connsiteX97" fmla="*/ 40158 w 68216"/>
                              <a:gd name="connsiteY97" fmla="*/ 43581 h 65816"/>
                              <a:gd name="connsiteX98" fmla="*/ 36602 w 68216"/>
                              <a:gd name="connsiteY98" fmla="*/ 40024 h 65816"/>
                              <a:gd name="connsiteX99" fmla="*/ 33300 w 68216"/>
                              <a:gd name="connsiteY99" fmla="*/ 36720 h 65816"/>
                              <a:gd name="connsiteX100" fmla="*/ 36729 w 68216"/>
                              <a:gd name="connsiteY100" fmla="*/ 39896 h 65816"/>
                              <a:gd name="connsiteX101" fmla="*/ 40412 w 68216"/>
                              <a:gd name="connsiteY101" fmla="*/ 43327 h 65816"/>
                              <a:gd name="connsiteX102" fmla="*/ 43587 w 68216"/>
                              <a:gd name="connsiteY102" fmla="*/ 46376 h 65816"/>
                              <a:gd name="connsiteX103" fmla="*/ 45747 w 68216"/>
                              <a:gd name="connsiteY103" fmla="*/ 48536 h 65816"/>
                              <a:gd name="connsiteX104" fmla="*/ 47525 w 68216"/>
                              <a:gd name="connsiteY104" fmla="*/ 50315 h 65816"/>
                              <a:gd name="connsiteX105" fmla="*/ 49176 w 68216"/>
                              <a:gd name="connsiteY105" fmla="*/ 51967 h 65816"/>
                              <a:gd name="connsiteX106" fmla="*/ 50700 w 68216"/>
                              <a:gd name="connsiteY106" fmla="*/ 53365 h 65816"/>
                              <a:gd name="connsiteX107" fmla="*/ 51843 w 68216"/>
                              <a:gd name="connsiteY107" fmla="*/ 54508 h 65816"/>
                              <a:gd name="connsiteX108" fmla="*/ 52859 w 68216"/>
                              <a:gd name="connsiteY108" fmla="*/ 55525 h 65816"/>
                              <a:gd name="connsiteX109" fmla="*/ 53875 w 68216"/>
                              <a:gd name="connsiteY109" fmla="*/ 56287 h 65816"/>
                              <a:gd name="connsiteX110" fmla="*/ 54891 w 68216"/>
                              <a:gd name="connsiteY110" fmla="*/ 57176 h 65816"/>
                              <a:gd name="connsiteX111" fmla="*/ 41428 w 68216"/>
                              <a:gd name="connsiteY111" fmla="*/ 65816 h 65816"/>
                              <a:gd name="connsiteX112" fmla="*/ 40539 w 68216"/>
                              <a:gd name="connsiteY112" fmla="*/ 65054 h 65816"/>
                              <a:gd name="connsiteX113" fmla="*/ 39777 w 68216"/>
                              <a:gd name="connsiteY113" fmla="*/ 63911 h 65816"/>
                              <a:gd name="connsiteX114" fmla="*/ 39015 w 68216"/>
                              <a:gd name="connsiteY114" fmla="*/ 62767 h 65816"/>
                              <a:gd name="connsiteX115" fmla="*/ 38126 w 68216"/>
                              <a:gd name="connsiteY115" fmla="*/ 61623 h 65816"/>
                              <a:gd name="connsiteX116" fmla="*/ 37110 w 68216"/>
                              <a:gd name="connsiteY116" fmla="*/ 60353 h 65816"/>
                              <a:gd name="connsiteX117" fmla="*/ 35713 w 68216"/>
                              <a:gd name="connsiteY117" fmla="*/ 58574 h 65816"/>
                              <a:gd name="connsiteX118" fmla="*/ 34316 w 68216"/>
                              <a:gd name="connsiteY118" fmla="*/ 56668 h 65816"/>
                              <a:gd name="connsiteX119" fmla="*/ 32665 w 68216"/>
                              <a:gd name="connsiteY119" fmla="*/ 54635 h 65816"/>
                              <a:gd name="connsiteX120" fmla="*/ 30633 w 68216"/>
                              <a:gd name="connsiteY120" fmla="*/ 52221 h 65816"/>
                              <a:gd name="connsiteX121" fmla="*/ 27838 w 68216"/>
                              <a:gd name="connsiteY121" fmla="*/ 48663 h 65816"/>
                              <a:gd name="connsiteX122" fmla="*/ 24663 w 68216"/>
                              <a:gd name="connsiteY122" fmla="*/ 44598 h 65816"/>
                              <a:gd name="connsiteX123" fmla="*/ 21742 w 68216"/>
                              <a:gd name="connsiteY123" fmla="*/ 40786 h 65816"/>
                              <a:gd name="connsiteX124" fmla="*/ 24790 w 68216"/>
                              <a:gd name="connsiteY124" fmla="*/ 44471 h 65816"/>
                              <a:gd name="connsiteX125" fmla="*/ 28092 w 68216"/>
                              <a:gd name="connsiteY125" fmla="*/ 48409 h 65816"/>
                              <a:gd name="connsiteX126" fmla="*/ 30886 w 68216"/>
                              <a:gd name="connsiteY126" fmla="*/ 51967 h 65816"/>
                              <a:gd name="connsiteX127" fmla="*/ 32791 w 68216"/>
                              <a:gd name="connsiteY127" fmla="*/ 54508 h 65816"/>
                              <a:gd name="connsiteX128" fmla="*/ 34443 w 68216"/>
                              <a:gd name="connsiteY128" fmla="*/ 56541 h 65816"/>
                              <a:gd name="connsiteX129" fmla="*/ 35840 w 68216"/>
                              <a:gd name="connsiteY129" fmla="*/ 58447 h 65816"/>
                              <a:gd name="connsiteX130" fmla="*/ 37237 w 68216"/>
                              <a:gd name="connsiteY130" fmla="*/ 60226 h 65816"/>
                              <a:gd name="connsiteX131" fmla="*/ 38253 w 68216"/>
                              <a:gd name="connsiteY131" fmla="*/ 61496 h 65816"/>
                              <a:gd name="connsiteX132" fmla="*/ 39142 w 68216"/>
                              <a:gd name="connsiteY132" fmla="*/ 62640 h 65816"/>
                              <a:gd name="connsiteX133" fmla="*/ 40031 w 68216"/>
                              <a:gd name="connsiteY133" fmla="*/ 63656 h 65816"/>
                              <a:gd name="connsiteX134" fmla="*/ 41047 w 68216"/>
                              <a:gd name="connsiteY134" fmla="*/ 64673 h 65816"/>
                              <a:gd name="connsiteX135" fmla="*/ 41428 w 68216"/>
                              <a:gd name="connsiteY135" fmla="*/ 65816 h 65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68216" h="65816">
                                <a:moveTo>
                                  <a:pt x="44857" y="25285"/>
                                </a:moveTo>
                                <a:cubicBezTo>
                                  <a:pt x="44857" y="25285"/>
                                  <a:pt x="44604" y="25539"/>
                                  <a:pt x="44476" y="25539"/>
                                </a:cubicBezTo>
                                <a:lnTo>
                                  <a:pt x="44223" y="25539"/>
                                </a:lnTo>
                                <a:cubicBezTo>
                                  <a:pt x="43206" y="25412"/>
                                  <a:pt x="42571" y="25158"/>
                                  <a:pt x="42317" y="25412"/>
                                </a:cubicBezTo>
                                <a:cubicBezTo>
                                  <a:pt x="42063" y="25539"/>
                                  <a:pt x="42063" y="26174"/>
                                  <a:pt x="42190" y="26936"/>
                                </a:cubicBezTo>
                                <a:lnTo>
                                  <a:pt x="42190" y="28080"/>
                                </a:lnTo>
                                <a:cubicBezTo>
                                  <a:pt x="42190" y="28080"/>
                                  <a:pt x="42190" y="28334"/>
                                  <a:pt x="41936" y="28334"/>
                                </a:cubicBezTo>
                                <a:lnTo>
                                  <a:pt x="41936" y="28334"/>
                                </a:lnTo>
                                <a:cubicBezTo>
                                  <a:pt x="41936" y="28334"/>
                                  <a:pt x="41682" y="28334"/>
                                  <a:pt x="41682" y="28080"/>
                                </a:cubicBezTo>
                                <a:lnTo>
                                  <a:pt x="41682" y="28080"/>
                                </a:lnTo>
                                <a:lnTo>
                                  <a:pt x="41682" y="26936"/>
                                </a:lnTo>
                                <a:cubicBezTo>
                                  <a:pt x="41682" y="25793"/>
                                  <a:pt x="41682" y="25158"/>
                                  <a:pt x="41936" y="24904"/>
                                </a:cubicBezTo>
                                <a:cubicBezTo>
                                  <a:pt x="42317" y="24522"/>
                                  <a:pt x="42952" y="24776"/>
                                  <a:pt x="44349" y="24904"/>
                                </a:cubicBezTo>
                                <a:lnTo>
                                  <a:pt x="44604" y="24904"/>
                                </a:lnTo>
                                <a:cubicBezTo>
                                  <a:pt x="44604" y="24904"/>
                                  <a:pt x="44857" y="25158"/>
                                  <a:pt x="44857" y="25285"/>
                                </a:cubicBezTo>
                                <a:moveTo>
                                  <a:pt x="43333" y="31638"/>
                                </a:moveTo>
                                <a:cubicBezTo>
                                  <a:pt x="47398" y="29859"/>
                                  <a:pt x="55272" y="31511"/>
                                  <a:pt x="46890" y="34179"/>
                                </a:cubicBezTo>
                                <a:cubicBezTo>
                                  <a:pt x="51843" y="33162"/>
                                  <a:pt x="57177" y="34687"/>
                                  <a:pt x="50700" y="36974"/>
                                </a:cubicBezTo>
                                <a:cubicBezTo>
                                  <a:pt x="54383" y="36212"/>
                                  <a:pt x="58320" y="36593"/>
                                  <a:pt x="53875" y="39515"/>
                                </a:cubicBezTo>
                                <a:cubicBezTo>
                                  <a:pt x="57050" y="38118"/>
                                  <a:pt x="60099" y="39134"/>
                                  <a:pt x="56161" y="41294"/>
                                </a:cubicBezTo>
                                <a:cubicBezTo>
                                  <a:pt x="58320" y="40278"/>
                                  <a:pt x="61750" y="40913"/>
                                  <a:pt x="58066" y="42692"/>
                                </a:cubicBezTo>
                                <a:cubicBezTo>
                                  <a:pt x="60353" y="41548"/>
                                  <a:pt x="62512" y="42692"/>
                                  <a:pt x="59844" y="43962"/>
                                </a:cubicBezTo>
                                <a:cubicBezTo>
                                  <a:pt x="61623" y="43073"/>
                                  <a:pt x="63274" y="43708"/>
                                  <a:pt x="61368" y="45233"/>
                                </a:cubicBezTo>
                                <a:cubicBezTo>
                                  <a:pt x="62893" y="44471"/>
                                  <a:pt x="64544" y="44852"/>
                                  <a:pt x="62512" y="46122"/>
                                </a:cubicBezTo>
                                <a:cubicBezTo>
                                  <a:pt x="64671" y="45233"/>
                                  <a:pt x="64671" y="46122"/>
                                  <a:pt x="63655" y="46885"/>
                                </a:cubicBezTo>
                                <a:cubicBezTo>
                                  <a:pt x="65433" y="46503"/>
                                  <a:pt x="65433" y="46885"/>
                                  <a:pt x="64671" y="47520"/>
                                </a:cubicBezTo>
                                <a:cubicBezTo>
                                  <a:pt x="65814" y="47393"/>
                                  <a:pt x="66449" y="47774"/>
                                  <a:pt x="65687" y="48282"/>
                                </a:cubicBezTo>
                                <a:cubicBezTo>
                                  <a:pt x="65941" y="48536"/>
                                  <a:pt x="66195" y="48791"/>
                                  <a:pt x="66322" y="49172"/>
                                </a:cubicBezTo>
                                <a:cubicBezTo>
                                  <a:pt x="65941" y="49045"/>
                                  <a:pt x="65687" y="48918"/>
                                  <a:pt x="65306" y="48663"/>
                                </a:cubicBezTo>
                                <a:cubicBezTo>
                                  <a:pt x="64925" y="49426"/>
                                  <a:pt x="64544" y="48918"/>
                                  <a:pt x="64417" y="47774"/>
                                </a:cubicBezTo>
                                <a:cubicBezTo>
                                  <a:pt x="63782" y="48663"/>
                                  <a:pt x="63528" y="48791"/>
                                  <a:pt x="63528" y="47012"/>
                                </a:cubicBezTo>
                                <a:cubicBezTo>
                                  <a:pt x="63020" y="48155"/>
                                  <a:pt x="62131" y="48409"/>
                                  <a:pt x="62512" y="46249"/>
                                </a:cubicBezTo>
                                <a:cubicBezTo>
                                  <a:pt x="61750" y="48409"/>
                                  <a:pt x="60987" y="46758"/>
                                  <a:pt x="61368" y="45360"/>
                                </a:cubicBezTo>
                                <a:cubicBezTo>
                                  <a:pt x="60353" y="47393"/>
                                  <a:pt x="59337" y="45995"/>
                                  <a:pt x="59718" y="44089"/>
                                </a:cubicBezTo>
                                <a:cubicBezTo>
                                  <a:pt x="58956" y="47012"/>
                                  <a:pt x="57431" y="45233"/>
                                  <a:pt x="57939" y="42819"/>
                                </a:cubicBezTo>
                                <a:cubicBezTo>
                                  <a:pt x="57050" y="46758"/>
                                  <a:pt x="55526" y="43708"/>
                                  <a:pt x="56034" y="41421"/>
                                </a:cubicBezTo>
                                <a:cubicBezTo>
                                  <a:pt x="54891" y="45741"/>
                                  <a:pt x="53113" y="43073"/>
                                  <a:pt x="53748" y="39769"/>
                                </a:cubicBezTo>
                                <a:cubicBezTo>
                                  <a:pt x="51970" y="44598"/>
                                  <a:pt x="50573" y="41040"/>
                                  <a:pt x="50446" y="37355"/>
                                </a:cubicBezTo>
                                <a:cubicBezTo>
                                  <a:pt x="49811" y="43962"/>
                                  <a:pt x="47017" y="39261"/>
                                  <a:pt x="46763" y="34433"/>
                                </a:cubicBezTo>
                                <a:cubicBezTo>
                                  <a:pt x="46128" y="43073"/>
                                  <a:pt x="42444" y="35958"/>
                                  <a:pt x="43333" y="31638"/>
                                </a:cubicBezTo>
                                <a:moveTo>
                                  <a:pt x="65306" y="12325"/>
                                </a:moveTo>
                                <a:cubicBezTo>
                                  <a:pt x="63782" y="11943"/>
                                  <a:pt x="58447" y="8386"/>
                                  <a:pt x="65052" y="10038"/>
                                </a:cubicBezTo>
                                <a:cubicBezTo>
                                  <a:pt x="71148" y="6099"/>
                                  <a:pt x="66830" y="11435"/>
                                  <a:pt x="65306" y="12325"/>
                                </a:cubicBezTo>
                                <a:moveTo>
                                  <a:pt x="29616" y="32273"/>
                                </a:moveTo>
                                <a:cubicBezTo>
                                  <a:pt x="26949" y="31256"/>
                                  <a:pt x="18440" y="23379"/>
                                  <a:pt x="29235" y="27953"/>
                                </a:cubicBezTo>
                                <a:cubicBezTo>
                                  <a:pt x="39396" y="22616"/>
                                  <a:pt x="32157" y="31002"/>
                                  <a:pt x="29616" y="32273"/>
                                </a:cubicBezTo>
                                <a:moveTo>
                                  <a:pt x="15899" y="1271"/>
                                </a:moveTo>
                                <a:cubicBezTo>
                                  <a:pt x="15010" y="1016"/>
                                  <a:pt x="15137" y="1779"/>
                                  <a:pt x="16027" y="2668"/>
                                </a:cubicBezTo>
                                <a:cubicBezTo>
                                  <a:pt x="14884" y="2668"/>
                                  <a:pt x="14629" y="2795"/>
                                  <a:pt x="16153" y="4066"/>
                                </a:cubicBezTo>
                                <a:cubicBezTo>
                                  <a:pt x="14756" y="3685"/>
                                  <a:pt x="13867" y="4320"/>
                                  <a:pt x="16153" y="5591"/>
                                </a:cubicBezTo>
                                <a:cubicBezTo>
                                  <a:pt x="13740" y="4828"/>
                                  <a:pt x="14756" y="6607"/>
                                  <a:pt x="16153" y="7242"/>
                                </a:cubicBezTo>
                                <a:cubicBezTo>
                                  <a:pt x="13740" y="6861"/>
                                  <a:pt x="14248" y="8513"/>
                                  <a:pt x="16280" y="9529"/>
                                </a:cubicBezTo>
                                <a:cubicBezTo>
                                  <a:pt x="13105" y="8259"/>
                                  <a:pt x="13867" y="10800"/>
                                  <a:pt x="16408" y="11943"/>
                                </a:cubicBezTo>
                                <a:cubicBezTo>
                                  <a:pt x="12216" y="10292"/>
                                  <a:pt x="14122" y="13468"/>
                                  <a:pt x="16534" y="14485"/>
                                </a:cubicBezTo>
                                <a:cubicBezTo>
                                  <a:pt x="11962" y="12706"/>
                                  <a:pt x="13232" y="16009"/>
                                  <a:pt x="16534" y="17661"/>
                                </a:cubicBezTo>
                                <a:cubicBezTo>
                                  <a:pt x="10946" y="16136"/>
                                  <a:pt x="13486" y="19567"/>
                                  <a:pt x="16789" y="22108"/>
                                </a:cubicBezTo>
                                <a:cubicBezTo>
                                  <a:pt x="10311" y="18423"/>
                                  <a:pt x="12978" y="23887"/>
                                  <a:pt x="17170" y="27318"/>
                                </a:cubicBezTo>
                                <a:cubicBezTo>
                                  <a:pt x="8914" y="22362"/>
                                  <a:pt x="13105" y="30113"/>
                                  <a:pt x="17551" y="32019"/>
                                </a:cubicBezTo>
                                <a:cubicBezTo>
                                  <a:pt x="6501" y="27445"/>
                                  <a:pt x="15265" y="35322"/>
                                  <a:pt x="17932" y="36339"/>
                                </a:cubicBezTo>
                                <a:cubicBezTo>
                                  <a:pt x="20472" y="35068"/>
                                  <a:pt x="27965" y="26428"/>
                                  <a:pt x="17551" y="32019"/>
                                </a:cubicBezTo>
                                <a:cubicBezTo>
                                  <a:pt x="21742" y="29732"/>
                                  <a:pt x="25044" y="21727"/>
                                  <a:pt x="17297" y="27318"/>
                                </a:cubicBezTo>
                                <a:cubicBezTo>
                                  <a:pt x="21107" y="23633"/>
                                  <a:pt x="23139" y="17915"/>
                                  <a:pt x="17042" y="22108"/>
                                </a:cubicBezTo>
                                <a:cubicBezTo>
                                  <a:pt x="20091" y="19313"/>
                                  <a:pt x="22123" y="15628"/>
                                  <a:pt x="16789" y="17661"/>
                                </a:cubicBezTo>
                                <a:cubicBezTo>
                                  <a:pt x="19964" y="15882"/>
                                  <a:pt x="20853" y="12325"/>
                                  <a:pt x="16534" y="14485"/>
                                </a:cubicBezTo>
                                <a:cubicBezTo>
                                  <a:pt x="18821" y="13214"/>
                                  <a:pt x="20345" y="9783"/>
                                  <a:pt x="16408" y="11943"/>
                                </a:cubicBezTo>
                                <a:cubicBezTo>
                                  <a:pt x="18821" y="10546"/>
                                  <a:pt x="19329" y="8005"/>
                                  <a:pt x="16280" y="9529"/>
                                </a:cubicBezTo>
                                <a:cubicBezTo>
                                  <a:pt x="18186" y="8513"/>
                                  <a:pt x="18567" y="6607"/>
                                  <a:pt x="16153" y="7242"/>
                                </a:cubicBezTo>
                                <a:cubicBezTo>
                                  <a:pt x="17551" y="6607"/>
                                  <a:pt x="18313" y="4701"/>
                                  <a:pt x="16153" y="5718"/>
                                </a:cubicBezTo>
                                <a:cubicBezTo>
                                  <a:pt x="18313" y="4320"/>
                                  <a:pt x="17424" y="3812"/>
                                  <a:pt x="16153" y="4193"/>
                                </a:cubicBezTo>
                                <a:cubicBezTo>
                                  <a:pt x="17551" y="2922"/>
                                  <a:pt x="17297" y="2668"/>
                                  <a:pt x="16153" y="2922"/>
                                </a:cubicBezTo>
                                <a:cubicBezTo>
                                  <a:pt x="17042" y="2033"/>
                                  <a:pt x="17042" y="1143"/>
                                  <a:pt x="16153" y="1525"/>
                                </a:cubicBezTo>
                                <a:cubicBezTo>
                                  <a:pt x="16153" y="1016"/>
                                  <a:pt x="16027" y="508"/>
                                  <a:pt x="15772" y="0"/>
                                </a:cubicBezTo>
                                <a:lnTo>
                                  <a:pt x="15899" y="0"/>
                                </a:lnTo>
                                <a:cubicBezTo>
                                  <a:pt x="15899" y="0"/>
                                  <a:pt x="15518" y="889"/>
                                  <a:pt x="15518" y="1398"/>
                                </a:cubicBezTo>
                                <a:close/>
                                <a:moveTo>
                                  <a:pt x="4850" y="35195"/>
                                </a:moveTo>
                                <a:cubicBezTo>
                                  <a:pt x="531" y="33035"/>
                                  <a:pt x="-3406" y="25031"/>
                                  <a:pt x="4723" y="30494"/>
                                </a:cubicBezTo>
                                <a:cubicBezTo>
                                  <a:pt x="658" y="26809"/>
                                  <a:pt x="-1628" y="21219"/>
                                  <a:pt x="4596" y="25285"/>
                                </a:cubicBezTo>
                                <a:cubicBezTo>
                                  <a:pt x="1421" y="22616"/>
                                  <a:pt x="-993" y="19059"/>
                                  <a:pt x="4596" y="20838"/>
                                </a:cubicBezTo>
                                <a:cubicBezTo>
                                  <a:pt x="1294" y="19059"/>
                                  <a:pt x="277" y="15628"/>
                                  <a:pt x="4596" y="17661"/>
                                </a:cubicBezTo>
                                <a:cubicBezTo>
                                  <a:pt x="4088" y="17407"/>
                                  <a:pt x="3707" y="17153"/>
                                  <a:pt x="3326" y="16772"/>
                                </a:cubicBezTo>
                                <a:cubicBezTo>
                                  <a:pt x="4723" y="16391"/>
                                  <a:pt x="5993" y="15628"/>
                                  <a:pt x="7136" y="14739"/>
                                </a:cubicBezTo>
                                <a:cubicBezTo>
                                  <a:pt x="7644" y="15247"/>
                                  <a:pt x="6374" y="17026"/>
                                  <a:pt x="4850" y="17788"/>
                                </a:cubicBezTo>
                                <a:cubicBezTo>
                                  <a:pt x="9168" y="15882"/>
                                  <a:pt x="8279" y="19186"/>
                                  <a:pt x="4977" y="20965"/>
                                </a:cubicBezTo>
                                <a:cubicBezTo>
                                  <a:pt x="10311" y="19186"/>
                                  <a:pt x="8152" y="22744"/>
                                  <a:pt x="4977" y="25412"/>
                                </a:cubicBezTo>
                                <a:cubicBezTo>
                                  <a:pt x="11200" y="21600"/>
                                  <a:pt x="9041" y="27063"/>
                                  <a:pt x="4977" y="30621"/>
                                </a:cubicBezTo>
                                <a:cubicBezTo>
                                  <a:pt x="12851" y="25412"/>
                                  <a:pt x="9168" y="33289"/>
                                  <a:pt x="4977" y="35322"/>
                                </a:cubicBezTo>
                                <a:moveTo>
                                  <a:pt x="54891" y="57049"/>
                                </a:moveTo>
                                <a:cubicBezTo>
                                  <a:pt x="54891" y="57049"/>
                                  <a:pt x="55399" y="57685"/>
                                  <a:pt x="55399" y="58066"/>
                                </a:cubicBezTo>
                                <a:cubicBezTo>
                                  <a:pt x="55018" y="57939"/>
                                  <a:pt x="54764" y="57685"/>
                                  <a:pt x="54510" y="57431"/>
                                </a:cubicBezTo>
                                <a:cubicBezTo>
                                  <a:pt x="54129" y="58193"/>
                                  <a:pt x="53621" y="57558"/>
                                  <a:pt x="53621" y="56414"/>
                                </a:cubicBezTo>
                                <a:cubicBezTo>
                                  <a:pt x="52986" y="57303"/>
                                  <a:pt x="52605" y="57303"/>
                                  <a:pt x="52732" y="55525"/>
                                </a:cubicBezTo>
                                <a:cubicBezTo>
                                  <a:pt x="52097" y="56668"/>
                                  <a:pt x="51081" y="56922"/>
                                  <a:pt x="51716" y="54508"/>
                                </a:cubicBezTo>
                                <a:cubicBezTo>
                                  <a:pt x="50700" y="56668"/>
                                  <a:pt x="49938" y="54889"/>
                                  <a:pt x="50573" y="53492"/>
                                </a:cubicBezTo>
                                <a:cubicBezTo>
                                  <a:pt x="49303" y="55525"/>
                                  <a:pt x="48287" y="54000"/>
                                  <a:pt x="49049" y="52094"/>
                                </a:cubicBezTo>
                                <a:cubicBezTo>
                                  <a:pt x="47906" y="55016"/>
                                  <a:pt x="46509" y="52983"/>
                                  <a:pt x="47398" y="50442"/>
                                </a:cubicBezTo>
                                <a:cubicBezTo>
                                  <a:pt x="46000" y="54508"/>
                                  <a:pt x="44730" y="51078"/>
                                  <a:pt x="45619" y="48663"/>
                                </a:cubicBezTo>
                                <a:cubicBezTo>
                                  <a:pt x="43968" y="52983"/>
                                  <a:pt x="42317" y="49934"/>
                                  <a:pt x="43333" y="46631"/>
                                </a:cubicBezTo>
                                <a:cubicBezTo>
                                  <a:pt x="40793" y="51459"/>
                                  <a:pt x="39904" y="47520"/>
                                  <a:pt x="40158" y="43581"/>
                                </a:cubicBezTo>
                                <a:cubicBezTo>
                                  <a:pt x="38507" y="50442"/>
                                  <a:pt x="36221" y="45233"/>
                                  <a:pt x="36602" y="40024"/>
                                </a:cubicBezTo>
                                <a:cubicBezTo>
                                  <a:pt x="34697" y="49045"/>
                                  <a:pt x="31903" y="41167"/>
                                  <a:pt x="33300" y="36720"/>
                                </a:cubicBezTo>
                                <a:cubicBezTo>
                                  <a:pt x="37872" y="35322"/>
                                  <a:pt x="46128" y="37991"/>
                                  <a:pt x="36729" y="39896"/>
                                </a:cubicBezTo>
                                <a:cubicBezTo>
                                  <a:pt x="42190" y="39515"/>
                                  <a:pt x="47652" y="41802"/>
                                  <a:pt x="40412" y="43327"/>
                                </a:cubicBezTo>
                                <a:cubicBezTo>
                                  <a:pt x="44604" y="43073"/>
                                  <a:pt x="48668" y="43835"/>
                                  <a:pt x="43587" y="46376"/>
                                </a:cubicBezTo>
                                <a:cubicBezTo>
                                  <a:pt x="47144" y="45360"/>
                                  <a:pt x="50192" y="46885"/>
                                  <a:pt x="45747" y="48536"/>
                                </a:cubicBezTo>
                                <a:cubicBezTo>
                                  <a:pt x="48287" y="47774"/>
                                  <a:pt x="51716" y="48918"/>
                                  <a:pt x="47525" y="50315"/>
                                </a:cubicBezTo>
                                <a:cubicBezTo>
                                  <a:pt x="50192" y="49299"/>
                                  <a:pt x="52351" y="50696"/>
                                  <a:pt x="49176" y="51967"/>
                                </a:cubicBezTo>
                                <a:cubicBezTo>
                                  <a:pt x="51335" y="51332"/>
                                  <a:pt x="52859" y="52094"/>
                                  <a:pt x="50700" y="53365"/>
                                </a:cubicBezTo>
                                <a:cubicBezTo>
                                  <a:pt x="52224" y="52729"/>
                                  <a:pt x="54129" y="53365"/>
                                  <a:pt x="51843" y="54508"/>
                                </a:cubicBezTo>
                                <a:cubicBezTo>
                                  <a:pt x="54383" y="53746"/>
                                  <a:pt x="54129" y="54889"/>
                                  <a:pt x="52859" y="55525"/>
                                </a:cubicBezTo>
                                <a:cubicBezTo>
                                  <a:pt x="54891" y="55398"/>
                                  <a:pt x="54891" y="55652"/>
                                  <a:pt x="53875" y="56287"/>
                                </a:cubicBezTo>
                                <a:cubicBezTo>
                                  <a:pt x="55145" y="56287"/>
                                  <a:pt x="55780" y="56795"/>
                                  <a:pt x="54891" y="57176"/>
                                </a:cubicBezTo>
                                <a:moveTo>
                                  <a:pt x="41428" y="65816"/>
                                </a:moveTo>
                                <a:cubicBezTo>
                                  <a:pt x="41428" y="65816"/>
                                  <a:pt x="40793" y="65435"/>
                                  <a:pt x="40539" y="65054"/>
                                </a:cubicBezTo>
                                <a:cubicBezTo>
                                  <a:pt x="40031" y="65816"/>
                                  <a:pt x="39650" y="65054"/>
                                  <a:pt x="39777" y="63911"/>
                                </a:cubicBezTo>
                                <a:cubicBezTo>
                                  <a:pt x="39015" y="64800"/>
                                  <a:pt x="38634" y="64673"/>
                                  <a:pt x="39015" y="62767"/>
                                </a:cubicBezTo>
                                <a:cubicBezTo>
                                  <a:pt x="38253" y="63911"/>
                                  <a:pt x="37110" y="64038"/>
                                  <a:pt x="38126" y="61623"/>
                                </a:cubicBezTo>
                                <a:cubicBezTo>
                                  <a:pt x="36729" y="63656"/>
                                  <a:pt x="36348" y="61751"/>
                                  <a:pt x="37110" y="60353"/>
                                </a:cubicBezTo>
                                <a:cubicBezTo>
                                  <a:pt x="35459" y="62259"/>
                                  <a:pt x="34697" y="60607"/>
                                  <a:pt x="35713" y="58574"/>
                                </a:cubicBezTo>
                                <a:cubicBezTo>
                                  <a:pt x="34062" y="61496"/>
                                  <a:pt x="32919" y="59209"/>
                                  <a:pt x="34316" y="56668"/>
                                </a:cubicBezTo>
                                <a:cubicBezTo>
                                  <a:pt x="32284" y="60607"/>
                                  <a:pt x="31522" y="56922"/>
                                  <a:pt x="32665" y="54635"/>
                                </a:cubicBezTo>
                                <a:cubicBezTo>
                                  <a:pt x="30379" y="58828"/>
                                  <a:pt x="29108" y="55525"/>
                                  <a:pt x="30633" y="52221"/>
                                </a:cubicBezTo>
                                <a:cubicBezTo>
                                  <a:pt x="27457" y="56922"/>
                                  <a:pt x="26949" y="52729"/>
                                  <a:pt x="27838" y="48663"/>
                                </a:cubicBezTo>
                                <a:cubicBezTo>
                                  <a:pt x="25298" y="55525"/>
                                  <a:pt x="23647" y="49807"/>
                                  <a:pt x="24663" y="44598"/>
                                </a:cubicBezTo>
                                <a:cubicBezTo>
                                  <a:pt x="21615" y="53619"/>
                                  <a:pt x="19710" y="45106"/>
                                  <a:pt x="21742" y="40786"/>
                                </a:cubicBezTo>
                                <a:cubicBezTo>
                                  <a:pt x="26441" y="39896"/>
                                  <a:pt x="34443" y="43708"/>
                                  <a:pt x="24790" y="44471"/>
                                </a:cubicBezTo>
                                <a:cubicBezTo>
                                  <a:pt x="30252" y="44725"/>
                                  <a:pt x="35586" y="47774"/>
                                  <a:pt x="28092" y="48409"/>
                                </a:cubicBezTo>
                                <a:cubicBezTo>
                                  <a:pt x="32284" y="48536"/>
                                  <a:pt x="36348" y="50061"/>
                                  <a:pt x="30886" y="51967"/>
                                </a:cubicBezTo>
                                <a:cubicBezTo>
                                  <a:pt x="34570" y="51332"/>
                                  <a:pt x="37618" y="53365"/>
                                  <a:pt x="32791" y="54508"/>
                                </a:cubicBezTo>
                                <a:cubicBezTo>
                                  <a:pt x="35459" y="54000"/>
                                  <a:pt x="38888" y="55525"/>
                                  <a:pt x="34443" y="56541"/>
                                </a:cubicBezTo>
                                <a:cubicBezTo>
                                  <a:pt x="37237" y="56033"/>
                                  <a:pt x="39269" y="57558"/>
                                  <a:pt x="35840" y="58447"/>
                                </a:cubicBezTo>
                                <a:cubicBezTo>
                                  <a:pt x="37999" y="58066"/>
                                  <a:pt x="39523" y="59082"/>
                                  <a:pt x="37237" y="60226"/>
                                </a:cubicBezTo>
                                <a:cubicBezTo>
                                  <a:pt x="38888" y="59845"/>
                                  <a:pt x="40666" y="60734"/>
                                  <a:pt x="38253" y="61496"/>
                                </a:cubicBezTo>
                                <a:cubicBezTo>
                                  <a:pt x="40793" y="61115"/>
                                  <a:pt x="40539" y="62132"/>
                                  <a:pt x="39142" y="62640"/>
                                </a:cubicBezTo>
                                <a:cubicBezTo>
                                  <a:pt x="41174" y="62640"/>
                                  <a:pt x="41174" y="63148"/>
                                  <a:pt x="40031" y="63656"/>
                                </a:cubicBezTo>
                                <a:cubicBezTo>
                                  <a:pt x="41301" y="63656"/>
                                  <a:pt x="41809" y="64292"/>
                                  <a:pt x="41047" y="64673"/>
                                </a:cubicBezTo>
                                <a:cubicBezTo>
                                  <a:pt x="41174" y="65054"/>
                                  <a:pt x="41428" y="65435"/>
                                  <a:pt x="41428" y="65816"/>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3177707" name="Freeform 1713177707"/>
                        <wps:cNvSpPr/>
                        <wps:spPr>
                          <a:xfrm>
                            <a:off x="4679385" y="710361"/>
                            <a:ext cx="419002" cy="367223"/>
                          </a:xfrm>
                          <a:custGeom>
                            <a:avLst/>
                            <a:gdLst>
                              <a:gd name="connsiteX0" fmla="*/ 40262 w 419002"/>
                              <a:gd name="connsiteY0" fmla="*/ 289464 h 367223"/>
                              <a:gd name="connsiteX1" fmla="*/ 40897 w 419002"/>
                              <a:gd name="connsiteY1" fmla="*/ 288574 h 367223"/>
                              <a:gd name="connsiteX2" fmla="*/ 41278 w 419002"/>
                              <a:gd name="connsiteY2" fmla="*/ 287812 h 367223"/>
                              <a:gd name="connsiteX3" fmla="*/ 41786 w 419002"/>
                              <a:gd name="connsiteY3" fmla="*/ 287177 h 367223"/>
                              <a:gd name="connsiteX4" fmla="*/ 42167 w 419002"/>
                              <a:gd name="connsiteY4" fmla="*/ 286541 h 367223"/>
                              <a:gd name="connsiteX5" fmla="*/ 42421 w 419002"/>
                              <a:gd name="connsiteY5" fmla="*/ 286033 h 367223"/>
                              <a:gd name="connsiteX6" fmla="*/ 42675 w 419002"/>
                              <a:gd name="connsiteY6" fmla="*/ 285652 h 367223"/>
                              <a:gd name="connsiteX7" fmla="*/ 42802 w 419002"/>
                              <a:gd name="connsiteY7" fmla="*/ 285271 h 367223"/>
                              <a:gd name="connsiteX8" fmla="*/ 43056 w 419002"/>
                              <a:gd name="connsiteY8" fmla="*/ 284762 h 367223"/>
                              <a:gd name="connsiteX9" fmla="*/ 43310 w 419002"/>
                              <a:gd name="connsiteY9" fmla="*/ 284508 h 367223"/>
                              <a:gd name="connsiteX10" fmla="*/ 43310 w 419002"/>
                              <a:gd name="connsiteY10" fmla="*/ 284890 h 367223"/>
                              <a:gd name="connsiteX11" fmla="*/ 43056 w 419002"/>
                              <a:gd name="connsiteY11" fmla="*/ 285271 h 367223"/>
                              <a:gd name="connsiteX12" fmla="*/ 42802 w 419002"/>
                              <a:gd name="connsiteY12" fmla="*/ 285652 h 367223"/>
                              <a:gd name="connsiteX13" fmla="*/ 42548 w 419002"/>
                              <a:gd name="connsiteY13" fmla="*/ 286033 h 367223"/>
                              <a:gd name="connsiteX14" fmla="*/ 42294 w 419002"/>
                              <a:gd name="connsiteY14" fmla="*/ 286541 h 367223"/>
                              <a:gd name="connsiteX15" fmla="*/ 41913 w 419002"/>
                              <a:gd name="connsiteY15" fmla="*/ 287050 h 367223"/>
                              <a:gd name="connsiteX16" fmla="*/ 41405 w 419002"/>
                              <a:gd name="connsiteY16" fmla="*/ 287685 h 367223"/>
                              <a:gd name="connsiteX17" fmla="*/ 40897 w 419002"/>
                              <a:gd name="connsiteY17" fmla="*/ 288447 h 367223"/>
                              <a:gd name="connsiteX18" fmla="*/ 40389 w 419002"/>
                              <a:gd name="connsiteY18" fmla="*/ 289337 h 367223"/>
                              <a:gd name="connsiteX19" fmla="*/ 40135 w 419002"/>
                              <a:gd name="connsiteY19" fmla="*/ 289337 h 367223"/>
                              <a:gd name="connsiteX20" fmla="*/ 30101 w 419002"/>
                              <a:gd name="connsiteY20" fmla="*/ 276122 h 367223"/>
                              <a:gd name="connsiteX21" fmla="*/ 28831 w 419002"/>
                              <a:gd name="connsiteY21" fmla="*/ 276122 h 367223"/>
                              <a:gd name="connsiteX22" fmla="*/ 29720 w 419002"/>
                              <a:gd name="connsiteY22" fmla="*/ 274852 h 367223"/>
                              <a:gd name="connsiteX23" fmla="*/ 30228 w 419002"/>
                              <a:gd name="connsiteY23" fmla="*/ 275360 h 367223"/>
                              <a:gd name="connsiteX24" fmla="*/ 30228 w 419002"/>
                              <a:gd name="connsiteY24" fmla="*/ 276250 h 367223"/>
                              <a:gd name="connsiteX25" fmla="*/ 31625 w 419002"/>
                              <a:gd name="connsiteY25" fmla="*/ 274852 h 367223"/>
                              <a:gd name="connsiteX26" fmla="*/ 30990 w 419002"/>
                              <a:gd name="connsiteY26" fmla="*/ 274852 h 367223"/>
                              <a:gd name="connsiteX27" fmla="*/ 30609 w 419002"/>
                              <a:gd name="connsiteY27" fmla="*/ 273962 h 367223"/>
                              <a:gd name="connsiteX28" fmla="*/ 31879 w 419002"/>
                              <a:gd name="connsiteY28" fmla="*/ 273454 h 367223"/>
                              <a:gd name="connsiteX29" fmla="*/ 31879 w 419002"/>
                              <a:gd name="connsiteY29" fmla="*/ 274852 h 367223"/>
                              <a:gd name="connsiteX30" fmla="*/ 324762 w 419002"/>
                              <a:gd name="connsiteY30" fmla="*/ 161134 h 367223"/>
                              <a:gd name="connsiteX31" fmla="*/ 323492 w 419002"/>
                              <a:gd name="connsiteY31" fmla="*/ 163803 h 367223"/>
                              <a:gd name="connsiteX32" fmla="*/ 322857 w 419002"/>
                              <a:gd name="connsiteY32" fmla="*/ 163803 h 367223"/>
                              <a:gd name="connsiteX33" fmla="*/ 320824 w 419002"/>
                              <a:gd name="connsiteY33" fmla="*/ 162532 h 367223"/>
                              <a:gd name="connsiteX34" fmla="*/ 318411 w 419002"/>
                              <a:gd name="connsiteY34" fmla="*/ 163040 h 367223"/>
                              <a:gd name="connsiteX35" fmla="*/ 317141 w 419002"/>
                              <a:gd name="connsiteY35" fmla="*/ 161134 h 367223"/>
                              <a:gd name="connsiteX36" fmla="*/ 317395 w 419002"/>
                              <a:gd name="connsiteY36" fmla="*/ 160880 h 367223"/>
                              <a:gd name="connsiteX37" fmla="*/ 317395 w 419002"/>
                              <a:gd name="connsiteY37" fmla="*/ 160880 h 367223"/>
                              <a:gd name="connsiteX38" fmla="*/ 317649 w 419002"/>
                              <a:gd name="connsiteY38" fmla="*/ 161261 h 367223"/>
                              <a:gd name="connsiteX39" fmla="*/ 318411 w 419002"/>
                              <a:gd name="connsiteY39" fmla="*/ 162405 h 367223"/>
                              <a:gd name="connsiteX40" fmla="*/ 318411 w 419002"/>
                              <a:gd name="connsiteY40" fmla="*/ 162405 h 367223"/>
                              <a:gd name="connsiteX41" fmla="*/ 320316 w 419002"/>
                              <a:gd name="connsiteY41" fmla="*/ 161897 h 367223"/>
                              <a:gd name="connsiteX42" fmla="*/ 320571 w 419002"/>
                              <a:gd name="connsiteY42" fmla="*/ 161388 h 367223"/>
                              <a:gd name="connsiteX43" fmla="*/ 320824 w 419002"/>
                              <a:gd name="connsiteY43" fmla="*/ 161897 h 367223"/>
                              <a:gd name="connsiteX44" fmla="*/ 322983 w 419002"/>
                              <a:gd name="connsiteY44" fmla="*/ 163167 h 367223"/>
                              <a:gd name="connsiteX45" fmla="*/ 323746 w 419002"/>
                              <a:gd name="connsiteY45" fmla="*/ 161261 h 367223"/>
                              <a:gd name="connsiteX46" fmla="*/ 324000 w 419002"/>
                              <a:gd name="connsiteY46" fmla="*/ 160880 h 367223"/>
                              <a:gd name="connsiteX47" fmla="*/ 324000 w 419002"/>
                              <a:gd name="connsiteY47" fmla="*/ 160880 h 367223"/>
                              <a:gd name="connsiteX48" fmla="*/ 324381 w 419002"/>
                              <a:gd name="connsiteY48" fmla="*/ 161134 h 367223"/>
                              <a:gd name="connsiteX49" fmla="*/ 121294 w 419002"/>
                              <a:gd name="connsiteY49" fmla="*/ 347656 h 367223"/>
                              <a:gd name="connsiteX50" fmla="*/ 121801 w 419002"/>
                              <a:gd name="connsiteY50" fmla="*/ 347656 h 367223"/>
                              <a:gd name="connsiteX51" fmla="*/ 122310 w 419002"/>
                              <a:gd name="connsiteY51" fmla="*/ 347784 h 367223"/>
                              <a:gd name="connsiteX52" fmla="*/ 121294 w 419002"/>
                              <a:gd name="connsiteY52" fmla="*/ 347784 h 367223"/>
                              <a:gd name="connsiteX53" fmla="*/ 30101 w 419002"/>
                              <a:gd name="connsiteY53" fmla="*/ 112979 h 367223"/>
                              <a:gd name="connsiteX54" fmla="*/ 30990 w 419002"/>
                              <a:gd name="connsiteY54" fmla="*/ 119713 h 367223"/>
                              <a:gd name="connsiteX55" fmla="*/ 25910 w 419002"/>
                              <a:gd name="connsiteY55" fmla="*/ 114631 h 367223"/>
                              <a:gd name="connsiteX56" fmla="*/ 20068 w 419002"/>
                              <a:gd name="connsiteY56" fmla="*/ 116791 h 367223"/>
                              <a:gd name="connsiteX57" fmla="*/ 22862 w 419002"/>
                              <a:gd name="connsiteY57" fmla="*/ 111454 h 367223"/>
                              <a:gd name="connsiteX58" fmla="*/ 19178 w 419002"/>
                              <a:gd name="connsiteY58" fmla="*/ 107134 h 367223"/>
                              <a:gd name="connsiteX59" fmla="*/ 24767 w 419002"/>
                              <a:gd name="connsiteY59" fmla="*/ 107770 h 367223"/>
                              <a:gd name="connsiteX60" fmla="*/ 27561 w 419002"/>
                              <a:gd name="connsiteY60" fmla="*/ 102306 h 367223"/>
                              <a:gd name="connsiteX61" fmla="*/ 28958 w 419002"/>
                              <a:gd name="connsiteY61" fmla="*/ 108405 h 367223"/>
                              <a:gd name="connsiteX62" fmla="*/ 35944 w 419002"/>
                              <a:gd name="connsiteY62" fmla="*/ 109803 h 367223"/>
                              <a:gd name="connsiteX63" fmla="*/ 29974 w 419002"/>
                              <a:gd name="connsiteY63" fmla="*/ 112725 h 367223"/>
                              <a:gd name="connsiteX64" fmla="*/ 12701 w 419002"/>
                              <a:gd name="connsiteY64" fmla="*/ 113233 h 367223"/>
                              <a:gd name="connsiteX65" fmla="*/ 13844 w 419002"/>
                              <a:gd name="connsiteY65" fmla="*/ 118824 h 367223"/>
                              <a:gd name="connsiteX66" fmla="*/ 9272 w 419002"/>
                              <a:gd name="connsiteY66" fmla="*/ 114885 h 367223"/>
                              <a:gd name="connsiteX67" fmla="*/ 4445 w 419002"/>
                              <a:gd name="connsiteY67" fmla="*/ 117045 h 367223"/>
                              <a:gd name="connsiteX68" fmla="*/ 6478 w 419002"/>
                              <a:gd name="connsiteY68" fmla="*/ 112344 h 367223"/>
                              <a:gd name="connsiteX69" fmla="*/ 3175 w 419002"/>
                              <a:gd name="connsiteY69" fmla="*/ 108913 h 367223"/>
                              <a:gd name="connsiteX70" fmla="*/ 8002 w 419002"/>
                              <a:gd name="connsiteY70" fmla="*/ 109167 h 367223"/>
                              <a:gd name="connsiteX71" fmla="*/ 10034 w 419002"/>
                              <a:gd name="connsiteY71" fmla="*/ 104339 h 367223"/>
                              <a:gd name="connsiteX72" fmla="*/ 11685 w 419002"/>
                              <a:gd name="connsiteY72" fmla="*/ 109421 h 367223"/>
                              <a:gd name="connsiteX73" fmla="*/ 17781 w 419002"/>
                              <a:gd name="connsiteY73" fmla="*/ 110184 h 367223"/>
                              <a:gd name="connsiteX74" fmla="*/ 12701 w 419002"/>
                              <a:gd name="connsiteY74" fmla="*/ 113106 h 367223"/>
                              <a:gd name="connsiteX75" fmla="*/ 9526 w 419002"/>
                              <a:gd name="connsiteY75" fmla="*/ 95826 h 367223"/>
                              <a:gd name="connsiteX76" fmla="*/ 10669 w 419002"/>
                              <a:gd name="connsiteY76" fmla="*/ 101544 h 367223"/>
                              <a:gd name="connsiteX77" fmla="*/ 6097 w 419002"/>
                              <a:gd name="connsiteY77" fmla="*/ 97478 h 367223"/>
                              <a:gd name="connsiteX78" fmla="*/ 1143 w 419002"/>
                              <a:gd name="connsiteY78" fmla="*/ 99638 h 367223"/>
                              <a:gd name="connsiteX79" fmla="*/ 3302 w 419002"/>
                              <a:gd name="connsiteY79" fmla="*/ 94937 h 367223"/>
                              <a:gd name="connsiteX80" fmla="*/ 0 w 419002"/>
                              <a:gd name="connsiteY80" fmla="*/ 91506 h 367223"/>
                              <a:gd name="connsiteX81" fmla="*/ 4826 w 419002"/>
                              <a:gd name="connsiteY81" fmla="*/ 91887 h 367223"/>
                              <a:gd name="connsiteX82" fmla="*/ 6986 w 419002"/>
                              <a:gd name="connsiteY82" fmla="*/ 87186 h 367223"/>
                              <a:gd name="connsiteX83" fmla="*/ 8510 w 419002"/>
                              <a:gd name="connsiteY83" fmla="*/ 92268 h 367223"/>
                              <a:gd name="connsiteX84" fmla="*/ 14606 w 419002"/>
                              <a:gd name="connsiteY84" fmla="*/ 93158 h 367223"/>
                              <a:gd name="connsiteX85" fmla="*/ 9526 w 419002"/>
                              <a:gd name="connsiteY85" fmla="*/ 95953 h 367223"/>
                              <a:gd name="connsiteX86" fmla="*/ 24513 w 419002"/>
                              <a:gd name="connsiteY86" fmla="*/ 89473 h 367223"/>
                              <a:gd name="connsiteX87" fmla="*/ 25656 w 419002"/>
                              <a:gd name="connsiteY87" fmla="*/ 95191 h 367223"/>
                              <a:gd name="connsiteX88" fmla="*/ 21084 w 419002"/>
                              <a:gd name="connsiteY88" fmla="*/ 91252 h 367223"/>
                              <a:gd name="connsiteX89" fmla="*/ 16257 w 419002"/>
                              <a:gd name="connsiteY89" fmla="*/ 93412 h 367223"/>
                              <a:gd name="connsiteX90" fmla="*/ 18289 w 419002"/>
                              <a:gd name="connsiteY90" fmla="*/ 88711 h 367223"/>
                              <a:gd name="connsiteX91" fmla="*/ 14987 w 419002"/>
                              <a:gd name="connsiteY91" fmla="*/ 85280 h 367223"/>
                              <a:gd name="connsiteX92" fmla="*/ 19813 w 419002"/>
                              <a:gd name="connsiteY92" fmla="*/ 85280 h 367223"/>
                              <a:gd name="connsiteX93" fmla="*/ 21846 w 419002"/>
                              <a:gd name="connsiteY93" fmla="*/ 80706 h 367223"/>
                              <a:gd name="connsiteX94" fmla="*/ 23497 w 419002"/>
                              <a:gd name="connsiteY94" fmla="*/ 85788 h 367223"/>
                              <a:gd name="connsiteX95" fmla="*/ 29593 w 419002"/>
                              <a:gd name="connsiteY95" fmla="*/ 86678 h 367223"/>
                              <a:gd name="connsiteX96" fmla="*/ 24640 w 419002"/>
                              <a:gd name="connsiteY96" fmla="*/ 89600 h 367223"/>
                              <a:gd name="connsiteX97" fmla="*/ 91319 w 419002"/>
                              <a:gd name="connsiteY97" fmla="*/ 310428 h 367223"/>
                              <a:gd name="connsiteX98" fmla="*/ 89414 w 419002"/>
                              <a:gd name="connsiteY98" fmla="*/ 309412 h 367223"/>
                              <a:gd name="connsiteX99" fmla="*/ 80143 w 419002"/>
                              <a:gd name="connsiteY99" fmla="*/ 307633 h 367223"/>
                              <a:gd name="connsiteX100" fmla="*/ 80016 w 419002"/>
                              <a:gd name="connsiteY100" fmla="*/ 308141 h 367223"/>
                              <a:gd name="connsiteX101" fmla="*/ 80397 w 419002"/>
                              <a:gd name="connsiteY101" fmla="*/ 308268 h 367223"/>
                              <a:gd name="connsiteX102" fmla="*/ 80397 w 419002"/>
                              <a:gd name="connsiteY102" fmla="*/ 308268 h 367223"/>
                              <a:gd name="connsiteX103" fmla="*/ 88906 w 419002"/>
                              <a:gd name="connsiteY103" fmla="*/ 309920 h 367223"/>
                              <a:gd name="connsiteX104" fmla="*/ 91192 w 419002"/>
                              <a:gd name="connsiteY104" fmla="*/ 311064 h 367223"/>
                              <a:gd name="connsiteX105" fmla="*/ 91447 w 419002"/>
                              <a:gd name="connsiteY105" fmla="*/ 310682 h 367223"/>
                              <a:gd name="connsiteX106" fmla="*/ 91192 w 419002"/>
                              <a:gd name="connsiteY106" fmla="*/ 310301 h 367223"/>
                              <a:gd name="connsiteX107" fmla="*/ 91192 w 419002"/>
                              <a:gd name="connsiteY107" fmla="*/ 310301 h 367223"/>
                              <a:gd name="connsiteX108" fmla="*/ 126120 w 419002"/>
                              <a:gd name="connsiteY108" fmla="*/ 260240 h 367223"/>
                              <a:gd name="connsiteX109" fmla="*/ 125739 w 419002"/>
                              <a:gd name="connsiteY109" fmla="*/ 259986 h 367223"/>
                              <a:gd name="connsiteX110" fmla="*/ 125739 w 419002"/>
                              <a:gd name="connsiteY110" fmla="*/ 259986 h 367223"/>
                              <a:gd name="connsiteX111" fmla="*/ 119134 w 419002"/>
                              <a:gd name="connsiteY111" fmla="*/ 259478 h 367223"/>
                              <a:gd name="connsiteX112" fmla="*/ 95765 w 419002"/>
                              <a:gd name="connsiteY112" fmla="*/ 221995 h 367223"/>
                              <a:gd name="connsiteX113" fmla="*/ 95384 w 419002"/>
                              <a:gd name="connsiteY113" fmla="*/ 221741 h 367223"/>
                              <a:gd name="connsiteX114" fmla="*/ 95384 w 419002"/>
                              <a:gd name="connsiteY114" fmla="*/ 221741 h 367223"/>
                              <a:gd name="connsiteX115" fmla="*/ 95130 w 419002"/>
                              <a:gd name="connsiteY115" fmla="*/ 222122 h 367223"/>
                              <a:gd name="connsiteX116" fmla="*/ 95130 w 419002"/>
                              <a:gd name="connsiteY116" fmla="*/ 222122 h 367223"/>
                              <a:gd name="connsiteX117" fmla="*/ 119007 w 419002"/>
                              <a:gd name="connsiteY117" fmla="*/ 259986 h 367223"/>
                              <a:gd name="connsiteX118" fmla="*/ 123453 w 419002"/>
                              <a:gd name="connsiteY118" fmla="*/ 261002 h 367223"/>
                              <a:gd name="connsiteX119" fmla="*/ 126120 w 419002"/>
                              <a:gd name="connsiteY119" fmla="*/ 260621 h 367223"/>
                              <a:gd name="connsiteX120" fmla="*/ 126247 w 419002"/>
                              <a:gd name="connsiteY120" fmla="*/ 260240 h 367223"/>
                              <a:gd name="connsiteX121" fmla="*/ 126247 w 419002"/>
                              <a:gd name="connsiteY121" fmla="*/ 260240 h 367223"/>
                              <a:gd name="connsiteX122" fmla="*/ 117102 w 419002"/>
                              <a:gd name="connsiteY122" fmla="*/ 247788 h 367223"/>
                              <a:gd name="connsiteX123" fmla="*/ 93860 w 419002"/>
                              <a:gd name="connsiteY123" fmla="*/ 148047 h 367223"/>
                              <a:gd name="connsiteX124" fmla="*/ 93605 w 419002"/>
                              <a:gd name="connsiteY124" fmla="*/ 147666 h 367223"/>
                              <a:gd name="connsiteX125" fmla="*/ 93605 w 419002"/>
                              <a:gd name="connsiteY125" fmla="*/ 147666 h 367223"/>
                              <a:gd name="connsiteX126" fmla="*/ 93224 w 419002"/>
                              <a:gd name="connsiteY126" fmla="*/ 148047 h 367223"/>
                              <a:gd name="connsiteX127" fmla="*/ 104656 w 419002"/>
                              <a:gd name="connsiteY127" fmla="*/ 234447 h 367223"/>
                              <a:gd name="connsiteX128" fmla="*/ 116975 w 419002"/>
                              <a:gd name="connsiteY128" fmla="*/ 248424 h 367223"/>
                              <a:gd name="connsiteX129" fmla="*/ 117356 w 419002"/>
                              <a:gd name="connsiteY129" fmla="*/ 248170 h 367223"/>
                              <a:gd name="connsiteX130" fmla="*/ 117102 w 419002"/>
                              <a:gd name="connsiteY130" fmla="*/ 247788 h 367223"/>
                              <a:gd name="connsiteX131" fmla="*/ 85096 w 419002"/>
                              <a:gd name="connsiteY131" fmla="*/ 113487 h 367223"/>
                              <a:gd name="connsiteX132" fmla="*/ 84715 w 419002"/>
                              <a:gd name="connsiteY132" fmla="*/ 113106 h 367223"/>
                              <a:gd name="connsiteX133" fmla="*/ 84334 w 419002"/>
                              <a:gd name="connsiteY133" fmla="*/ 113487 h 367223"/>
                              <a:gd name="connsiteX134" fmla="*/ 77729 w 419002"/>
                              <a:gd name="connsiteY134" fmla="*/ 162151 h 367223"/>
                              <a:gd name="connsiteX135" fmla="*/ 69347 w 419002"/>
                              <a:gd name="connsiteY135" fmla="*/ 232922 h 367223"/>
                              <a:gd name="connsiteX136" fmla="*/ 69601 w 419002"/>
                              <a:gd name="connsiteY136" fmla="*/ 233177 h 367223"/>
                              <a:gd name="connsiteX137" fmla="*/ 69855 w 419002"/>
                              <a:gd name="connsiteY137" fmla="*/ 232795 h 367223"/>
                              <a:gd name="connsiteX138" fmla="*/ 78237 w 419002"/>
                              <a:gd name="connsiteY138" fmla="*/ 162278 h 367223"/>
                              <a:gd name="connsiteX139" fmla="*/ 84969 w 419002"/>
                              <a:gd name="connsiteY139" fmla="*/ 113360 h 367223"/>
                              <a:gd name="connsiteX140" fmla="*/ 116340 w 419002"/>
                              <a:gd name="connsiteY140" fmla="*/ 227586 h 367223"/>
                              <a:gd name="connsiteX141" fmla="*/ 115070 w 419002"/>
                              <a:gd name="connsiteY141" fmla="*/ 227586 h 367223"/>
                              <a:gd name="connsiteX142" fmla="*/ 100210 w 419002"/>
                              <a:gd name="connsiteY142" fmla="*/ 130259 h 367223"/>
                              <a:gd name="connsiteX143" fmla="*/ 99829 w 419002"/>
                              <a:gd name="connsiteY143" fmla="*/ 129878 h 367223"/>
                              <a:gd name="connsiteX144" fmla="*/ 99448 w 419002"/>
                              <a:gd name="connsiteY144" fmla="*/ 130132 h 367223"/>
                              <a:gd name="connsiteX145" fmla="*/ 114562 w 419002"/>
                              <a:gd name="connsiteY145" fmla="*/ 228221 h 367223"/>
                              <a:gd name="connsiteX146" fmla="*/ 115578 w 419002"/>
                              <a:gd name="connsiteY146" fmla="*/ 228475 h 367223"/>
                              <a:gd name="connsiteX147" fmla="*/ 116467 w 419002"/>
                              <a:gd name="connsiteY147" fmla="*/ 228221 h 367223"/>
                              <a:gd name="connsiteX148" fmla="*/ 116594 w 419002"/>
                              <a:gd name="connsiteY148" fmla="*/ 227713 h 367223"/>
                              <a:gd name="connsiteX149" fmla="*/ 116086 w 419002"/>
                              <a:gd name="connsiteY149" fmla="*/ 227713 h 367223"/>
                              <a:gd name="connsiteX150" fmla="*/ 13971 w 419002"/>
                              <a:gd name="connsiteY150" fmla="*/ 22132 h 367223"/>
                              <a:gd name="connsiteX151" fmla="*/ 13971 w 419002"/>
                              <a:gd name="connsiteY151" fmla="*/ 43605 h 367223"/>
                              <a:gd name="connsiteX152" fmla="*/ 13082 w 419002"/>
                              <a:gd name="connsiteY152" fmla="*/ 46654 h 367223"/>
                              <a:gd name="connsiteX153" fmla="*/ 11050 w 419002"/>
                              <a:gd name="connsiteY153" fmla="*/ 56311 h 367223"/>
                              <a:gd name="connsiteX154" fmla="*/ 10415 w 419002"/>
                              <a:gd name="connsiteY154" fmla="*/ 56311 h 367223"/>
                              <a:gd name="connsiteX155" fmla="*/ 10415 w 419002"/>
                              <a:gd name="connsiteY155" fmla="*/ 30899 h 367223"/>
                              <a:gd name="connsiteX156" fmla="*/ 13971 w 419002"/>
                              <a:gd name="connsiteY156" fmla="*/ 22259 h 367223"/>
                              <a:gd name="connsiteX157" fmla="*/ 87001 w 419002"/>
                              <a:gd name="connsiteY157" fmla="*/ 18956 h 367223"/>
                              <a:gd name="connsiteX158" fmla="*/ 86620 w 419002"/>
                              <a:gd name="connsiteY158" fmla="*/ 18956 h 367223"/>
                              <a:gd name="connsiteX159" fmla="*/ 79762 w 419002"/>
                              <a:gd name="connsiteY159" fmla="*/ 25181 h 367223"/>
                              <a:gd name="connsiteX160" fmla="*/ 77984 w 419002"/>
                              <a:gd name="connsiteY160" fmla="*/ 24546 h 367223"/>
                              <a:gd name="connsiteX161" fmla="*/ 77729 w 419002"/>
                              <a:gd name="connsiteY161" fmla="*/ 24546 h 367223"/>
                              <a:gd name="connsiteX162" fmla="*/ 77729 w 419002"/>
                              <a:gd name="connsiteY162" fmla="*/ 24800 h 367223"/>
                              <a:gd name="connsiteX163" fmla="*/ 79508 w 419002"/>
                              <a:gd name="connsiteY163" fmla="*/ 25563 h 367223"/>
                              <a:gd name="connsiteX164" fmla="*/ 79762 w 419002"/>
                              <a:gd name="connsiteY164" fmla="*/ 25563 h 367223"/>
                              <a:gd name="connsiteX165" fmla="*/ 86874 w 419002"/>
                              <a:gd name="connsiteY165" fmla="*/ 19083 h 367223"/>
                              <a:gd name="connsiteX166" fmla="*/ 86874 w 419002"/>
                              <a:gd name="connsiteY166" fmla="*/ 18829 h 367223"/>
                              <a:gd name="connsiteX167" fmla="*/ 117737 w 419002"/>
                              <a:gd name="connsiteY167" fmla="*/ 80452 h 367223"/>
                              <a:gd name="connsiteX168" fmla="*/ 117229 w 419002"/>
                              <a:gd name="connsiteY168" fmla="*/ 80452 h 367223"/>
                              <a:gd name="connsiteX169" fmla="*/ 117229 w 419002"/>
                              <a:gd name="connsiteY169" fmla="*/ 80452 h 367223"/>
                              <a:gd name="connsiteX170" fmla="*/ 112276 w 419002"/>
                              <a:gd name="connsiteY170" fmla="*/ 93158 h 367223"/>
                              <a:gd name="connsiteX171" fmla="*/ 109609 w 419002"/>
                              <a:gd name="connsiteY171" fmla="*/ 100781 h 367223"/>
                              <a:gd name="connsiteX172" fmla="*/ 109863 w 419002"/>
                              <a:gd name="connsiteY172" fmla="*/ 101290 h 367223"/>
                              <a:gd name="connsiteX173" fmla="*/ 110371 w 419002"/>
                              <a:gd name="connsiteY173" fmla="*/ 101290 h 367223"/>
                              <a:gd name="connsiteX174" fmla="*/ 113038 w 419002"/>
                              <a:gd name="connsiteY174" fmla="*/ 93412 h 367223"/>
                              <a:gd name="connsiteX175" fmla="*/ 117991 w 419002"/>
                              <a:gd name="connsiteY175" fmla="*/ 80833 h 367223"/>
                              <a:gd name="connsiteX176" fmla="*/ 117864 w 419002"/>
                              <a:gd name="connsiteY176" fmla="*/ 80325 h 367223"/>
                              <a:gd name="connsiteX177" fmla="*/ 112784 w 419002"/>
                              <a:gd name="connsiteY177" fmla="*/ 70287 h 367223"/>
                              <a:gd name="connsiteX178" fmla="*/ 112530 w 419002"/>
                              <a:gd name="connsiteY178" fmla="*/ 70668 h 367223"/>
                              <a:gd name="connsiteX179" fmla="*/ 109863 w 419002"/>
                              <a:gd name="connsiteY179" fmla="*/ 85915 h 367223"/>
                              <a:gd name="connsiteX180" fmla="*/ 107576 w 419002"/>
                              <a:gd name="connsiteY180" fmla="*/ 98494 h 367223"/>
                              <a:gd name="connsiteX181" fmla="*/ 107831 w 419002"/>
                              <a:gd name="connsiteY181" fmla="*/ 98875 h 367223"/>
                              <a:gd name="connsiteX182" fmla="*/ 108212 w 419002"/>
                              <a:gd name="connsiteY182" fmla="*/ 98494 h 367223"/>
                              <a:gd name="connsiteX183" fmla="*/ 108212 w 419002"/>
                              <a:gd name="connsiteY183" fmla="*/ 98494 h 367223"/>
                              <a:gd name="connsiteX184" fmla="*/ 110498 w 419002"/>
                              <a:gd name="connsiteY184" fmla="*/ 86043 h 367223"/>
                              <a:gd name="connsiteX185" fmla="*/ 113165 w 419002"/>
                              <a:gd name="connsiteY185" fmla="*/ 70541 h 367223"/>
                              <a:gd name="connsiteX186" fmla="*/ 112784 w 419002"/>
                              <a:gd name="connsiteY186" fmla="*/ 70287 h 367223"/>
                              <a:gd name="connsiteX187" fmla="*/ 65028 w 419002"/>
                              <a:gd name="connsiteY187" fmla="*/ 67746 h 367223"/>
                              <a:gd name="connsiteX188" fmla="*/ 62742 w 419002"/>
                              <a:gd name="connsiteY188" fmla="*/ 56819 h 367223"/>
                              <a:gd name="connsiteX189" fmla="*/ 62361 w 419002"/>
                              <a:gd name="connsiteY189" fmla="*/ 56438 h 367223"/>
                              <a:gd name="connsiteX190" fmla="*/ 62108 w 419002"/>
                              <a:gd name="connsiteY190" fmla="*/ 56819 h 367223"/>
                              <a:gd name="connsiteX191" fmla="*/ 64394 w 419002"/>
                              <a:gd name="connsiteY191" fmla="*/ 68000 h 367223"/>
                              <a:gd name="connsiteX192" fmla="*/ 66553 w 419002"/>
                              <a:gd name="connsiteY192" fmla="*/ 78800 h 367223"/>
                              <a:gd name="connsiteX193" fmla="*/ 66807 w 419002"/>
                              <a:gd name="connsiteY193" fmla="*/ 79181 h 367223"/>
                              <a:gd name="connsiteX194" fmla="*/ 67061 w 419002"/>
                              <a:gd name="connsiteY194" fmla="*/ 78800 h 367223"/>
                              <a:gd name="connsiteX195" fmla="*/ 64902 w 419002"/>
                              <a:gd name="connsiteY195" fmla="*/ 67873 h 367223"/>
                              <a:gd name="connsiteX196" fmla="*/ 118245 w 419002"/>
                              <a:gd name="connsiteY196" fmla="*/ 2946 h 367223"/>
                              <a:gd name="connsiteX197" fmla="*/ 116594 w 419002"/>
                              <a:gd name="connsiteY197" fmla="*/ 6123 h 367223"/>
                              <a:gd name="connsiteX198" fmla="*/ 116340 w 419002"/>
                              <a:gd name="connsiteY198" fmla="*/ 6123 h 367223"/>
                              <a:gd name="connsiteX199" fmla="*/ 116340 w 419002"/>
                              <a:gd name="connsiteY199" fmla="*/ 6123 h 367223"/>
                              <a:gd name="connsiteX200" fmla="*/ 113673 w 419002"/>
                              <a:gd name="connsiteY200" fmla="*/ 5233 h 367223"/>
                              <a:gd name="connsiteX201" fmla="*/ 112276 w 419002"/>
                              <a:gd name="connsiteY201" fmla="*/ 5360 h 367223"/>
                              <a:gd name="connsiteX202" fmla="*/ 112276 w 419002"/>
                              <a:gd name="connsiteY202" fmla="*/ 5360 h 367223"/>
                              <a:gd name="connsiteX203" fmla="*/ 112149 w 419002"/>
                              <a:gd name="connsiteY203" fmla="*/ 4979 h 367223"/>
                              <a:gd name="connsiteX204" fmla="*/ 112657 w 419002"/>
                              <a:gd name="connsiteY204" fmla="*/ 4725 h 367223"/>
                              <a:gd name="connsiteX205" fmla="*/ 118118 w 419002"/>
                              <a:gd name="connsiteY205" fmla="*/ 2819 h 367223"/>
                              <a:gd name="connsiteX206" fmla="*/ 118372 w 419002"/>
                              <a:gd name="connsiteY206" fmla="*/ 2819 h 367223"/>
                              <a:gd name="connsiteX207" fmla="*/ 118880 w 419002"/>
                              <a:gd name="connsiteY207" fmla="*/ 786 h 367223"/>
                              <a:gd name="connsiteX208" fmla="*/ 118372 w 419002"/>
                              <a:gd name="connsiteY208" fmla="*/ 913 h 367223"/>
                              <a:gd name="connsiteX209" fmla="*/ 118245 w 419002"/>
                              <a:gd name="connsiteY209" fmla="*/ 913 h 367223"/>
                              <a:gd name="connsiteX210" fmla="*/ 112022 w 419002"/>
                              <a:gd name="connsiteY210" fmla="*/ 1803 h 367223"/>
                              <a:gd name="connsiteX211" fmla="*/ 111895 w 419002"/>
                              <a:gd name="connsiteY211" fmla="*/ 1803 h 367223"/>
                              <a:gd name="connsiteX212" fmla="*/ 111641 w 419002"/>
                              <a:gd name="connsiteY212" fmla="*/ 1676 h 367223"/>
                              <a:gd name="connsiteX213" fmla="*/ 111387 w 419002"/>
                              <a:gd name="connsiteY213" fmla="*/ 1676 h 367223"/>
                              <a:gd name="connsiteX214" fmla="*/ 111387 w 419002"/>
                              <a:gd name="connsiteY214" fmla="*/ 1167 h 367223"/>
                              <a:gd name="connsiteX215" fmla="*/ 111387 w 419002"/>
                              <a:gd name="connsiteY215" fmla="*/ 1167 h 367223"/>
                              <a:gd name="connsiteX216" fmla="*/ 116086 w 419002"/>
                              <a:gd name="connsiteY216" fmla="*/ 24 h 367223"/>
                              <a:gd name="connsiteX217" fmla="*/ 118499 w 419002"/>
                              <a:gd name="connsiteY217" fmla="*/ 405 h 367223"/>
                              <a:gd name="connsiteX218" fmla="*/ 118753 w 419002"/>
                              <a:gd name="connsiteY218" fmla="*/ 786 h 367223"/>
                              <a:gd name="connsiteX219" fmla="*/ 410365 w 419002"/>
                              <a:gd name="connsiteY219" fmla="*/ 305600 h 367223"/>
                              <a:gd name="connsiteX220" fmla="*/ 410365 w 419002"/>
                              <a:gd name="connsiteY220" fmla="*/ 304075 h 367223"/>
                              <a:gd name="connsiteX221" fmla="*/ 410112 w 419002"/>
                              <a:gd name="connsiteY221" fmla="*/ 303694 h 367223"/>
                              <a:gd name="connsiteX222" fmla="*/ 409858 w 419002"/>
                              <a:gd name="connsiteY222" fmla="*/ 303948 h 367223"/>
                              <a:gd name="connsiteX223" fmla="*/ 409858 w 419002"/>
                              <a:gd name="connsiteY223" fmla="*/ 303948 h 367223"/>
                              <a:gd name="connsiteX224" fmla="*/ 409858 w 419002"/>
                              <a:gd name="connsiteY224" fmla="*/ 305600 h 367223"/>
                              <a:gd name="connsiteX225" fmla="*/ 405920 w 419002"/>
                              <a:gd name="connsiteY225" fmla="*/ 312334 h 367223"/>
                              <a:gd name="connsiteX226" fmla="*/ 405793 w 419002"/>
                              <a:gd name="connsiteY226" fmla="*/ 312715 h 367223"/>
                              <a:gd name="connsiteX227" fmla="*/ 406047 w 419002"/>
                              <a:gd name="connsiteY227" fmla="*/ 312715 h 367223"/>
                              <a:gd name="connsiteX228" fmla="*/ 406174 w 419002"/>
                              <a:gd name="connsiteY228" fmla="*/ 312842 h 367223"/>
                              <a:gd name="connsiteX229" fmla="*/ 410493 w 419002"/>
                              <a:gd name="connsiteY229" fmla="*/ 305600 h 367223"/>
                              <a:gd name="connsiteX230" fmla="*/ 419002 w 419002"/>
                              <a:gd name="connsiteY230" fmla="*/ 363158 h 367223"/>
                              <a:gd name="connsiteX231" fmla="*/ 417859 w 419002"/>
                              <a:gd name="connsiteY231" fmla="*/ 367224 h 367223"/>
                              <a:gd name="connsiteX232" fmla="*/ 414049 w 419002"/>
                              <a:gd name="connsiteY232" fmla="*/ 365445 h 367223"/>
                              <a:gd name="connsiteX233" fmla="*/ 415192 w 419002"/>
                              <a:gd name="connsiteY233" fmla="*/ 361379 h 367223"/>
                              <a:gd name="connsiteX234" fmla="*/ 419002 w 419002"/>
                              <a:gd name="connsiteY234" fmla="*/ 363031 h 367223"/>
                              <a:gd name="connsiteX235" fmla="*/ 412652 w 419002"/>
                              <a:gd name="connsiteY235" fmla="*/ 342701 h 367223"/>
                              <a:gd name="connsiteX236" fmla="*/ 412652 w 419002"/>
                              <a:gd name="connsiteY236" fmla="*/ 338381 h 367223"/>
                              <a:gd name="connsiteX237" fmla="*/ 412652 w 419002"/>
                              <a:gd name="connsiteY237" fmla="*/ 342701 h 367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419002" h="367223">
                                <a:moveTo>
                                  <a:pt x="40262" y="289464"/>
                                </a:moveTo>
                                <a:cubicBezTo>
                                  <a:pt x="39246" y="288066"/>
                                  <a:pt x="39373" y="286795"/>
                                  <a:pt x="40897" y="288574"/>
                                </a:cubicBezTo>
                                <a:cubicBezTo>
                                  <a:pt x="40135" y="287685"/>
                                  <a:pt x="40008" y="286160"/>
                                  <a:pt x="41278" y="287812"/>
                                </a:cubicBezTo>
                                <a:cubicBezTo>
                                  <a:pt x="40516" y="286795"/>
                                  <a:pt x="40770" y="285906"/>
                                  <a:pt x="41786" y="287177"/>
                                </a:cubicBezTo>
                                <a:cubicBezTo>
                                  <a:pt x="41151" y="286287"/>
                                  <a:pt x="41278" y="285652"/>
                                  <a:pt x="42167" y="286541"/>
                                </a:cubicBezTo>
                                <a:cubicBezTo>
                                  <a:pt x="41659" y="285906"/>
                                  <a:pt x="41659" y="285144"/>
                                  <a:pt x="42421" y="286033"/>
                                </a:cubicBezTo>
                                <a:cubicBezTo>
                                  <a:pt x="41786" y="285017"/>
                                  <a:pt x="42294" y="285144"/>
                                  <a:pt x="42675" y="285652"/>
                                </a:cubicBezTo>
                                <a:cubicBezTo>
                                  <a:pt x="42294" y="284890"/>
                                  <a:pt x="42421" y="284890"/>
                                  <a:pt x="42802" y="285271"/>
                                </a:cubicBezTo>
                                <a:cubicBezTo>
                                  <a:pt x="42675" y="284762"/>
                                  <a:pt x="42802" y="284508"/>
                                  <a:pt x="43056" y="284762"/>
                                </a:cubicBezTo>
                                <a:lnTo>
                                  <a:pt x="43310" y="284508"/>
                                </a:lnTo>
                                <a:lnTo>
                                  <a:pt x="43310" y="284890"/>
                                </a:lnTo>
                                <a:cubicBezTo>
                                  <a:pt x="43310" y="284890"/>
                                  <a:pt x="43564" y="285271"/>
                                  <a:pt x="43056" y="285271"/>
                                </a:cubicBezTo>
                                <a:cubicBezTo>
                                  <a:pt x="43564" y="285525"/>
                                  <a:pt x="43564" y="285652"/>
                                  <a:pt x="42802" y="285652"/>
                                </a:cubicBezTo>
                                <a:cubicBezTo>
                                  <a:pt x="43437" y="285906"/>
                                  <a:pt x="43564" y="286414"/>
                                  <a:pt x="42548" y="286033"/>
                                </a:cubicBezTo>
                                <a:cubicBezTo>
                                  <a:pt x="43564" y="286541"/>
                                  <a:pt x="43056" y="286795"/>
                                  <a:pt x="42294" y="286541"/>
                                </a:cubicBezTo>
                                <a:cubicBezTo>
                                  <a:pt x="43310" y="287050"/>
                                  <a:pt x="42802" y="287431"/>
                                  <a:pt x="41913" y="287050"/>
                                </a:cubicBezTo>
                                <a:cubicBezTo>
                                  <a:pt x="43310" y="287558"/>
                                  <a:pt x="42675" y="288066"/>
                                  <a:pt x="41405" y="287685"/>
                                </a:cubicBezTo>
                                <a:cubicBezTo>
                                  <a:pt x="43437" y="288320"/>
                                  <a:pt x="42040" y="288701"/>
                                  <a:pt x="40897" y="288447"/>
                                </a:cubicBezTo>
                                <a:cubicBezTo>
                                  <a:pt x="43056" y="289209"/>
                                  <a:pt x="42040" y="289718"/>
                                  <a:pt x="40389" y="289337"/>
                                </a:cubicBezTo>
                                <a:lnTo>
                                  <a:pt x="40135" y="289337"/>
                                </a:lnTo>
                                <a:close/>
                                <a:moveTo>
                                  <a:pt x="30101" y="276122"/>
                                </a:moveTo>
                                <a:lnTo>
                                  <a:pt x="28831" y="276122"/>
                                </a:lnTo>
                                <a:cubicBezTo>
                                  <a:pt x="28831" y="276122"/>
                                  <a:pt x="29720" y="274852"/>
                                  <a:pt x="29720" y="274852"/>
                                </a:cubicBezTo>
                                <a:lnTo>
                                  <a:pt x="30228" y="275360"/>
                                </a:lnTo>
                                <a:lnTo>
                                  <a:pt x="30228" y="276250"/>
                                </a:lnTo>
                                <a:close/>
                                <a:moveTo>
                                  <a:pt x="31625" y="274852"/>
                                </a:moveTo>
                                <a:lnTo>
                                  <a:pt x="30990" y="274852"/>
                                </a:lnTo>
                                <a:cubicBezTo>
                                  <a:pt x="30990" y="274852"/>
                                  <a:pt x="30609" y="273962"/>
                                  <a:pt x="30609" y="273962"/>
                                </a:cubicBezTo>
                                <a:lnTo>
                                  <a:pt x="31879" y="273454"/>
                                </a:lnTo>
                                <a:lnTo>
                                  <a:pt x="31879" y="274852"/>
                                </a:lnTo>
                                <a:close/>
                                <a:moveTo>
                                  <a:pt x="324762" y="161134"/>
                                </a:moveTo>
                                <a:cubicBezTo>
                                  <a:pt x="325016" y="162151"/>
                                  <a:pt x="324508" y="163294"/>
                                  <a:pt x="323492" y="163803"/>
                                </a:cubicBezTo>
                                <a:cubicBezTo>
                                  <a:pt x="323238" y="163803"/>
                                  <a:pt x="323110" y="163803"/>
                                  <a:pt x="322857" y="163803"/>
                                </a:cubicBezTo>
                                <a:cubicBezTo>
                                  <a:pt x="321967" y="163803"/>
                                  <a:pt x="321205" y="163167"/>
                                  <a:pt x="320824" y="162532"/>
                                </a:cubicBezTo>
                                <a:cubicBezTo>
                                  <a:pt x="320190" y="163040"/>
                                  <a:pt x="319300" y="163294"/>
                                  <a:pt x="318411" y="163040"/>
                                </a:cubicBezTo>
                                <a:cubicBezTo>
                                  <a:pt x="317522" y="162786"/>
                                  <a:pt x="317014" y="162024"/>
                                  <a:pt x="317141" y="161134"/>
                                </a:cubicBezTo>
                                <a:cubicBezTo>
                                  <a:pt x="317141" y="161007"/>
                                  <a:pt x="317141" y="160880"/>
                                  <a:pt x="317395" y="160880"/>
                                </a:cubicBezTo>
                                <a:lnTo>
                                  <a:pt x="317395" y="160880"/>
                                </a:lnTo>
                                <a:cubicBezTo>
                                  <a:pt x="317395" y="160880"/>
                                  <a:pt x="317776" y="161007"/>
                                  <a:pt x="317649" y="161261"/>
                                </a:cubicBezTo>
                                <a:cubicBezTo>
                                  <a:pt x="317522" y="161770"/>
                                  <a:pt x="317903" y="162278"/>
                                  <a:pt x="318411" y="162405"/>
                                </a:cubicBezTo>
                                <a:lnTo>
                                  <a:pt x="318411" y="162405"/>
                                </a:lnTo>
                                <a:cubicBezTo>
                                  <a:pt x="319046" y="162659"/>
                                  <a:pt x="319808" y="162405"/>
                                  <a:pt x="320316" y="161897"/>
                                </a:cubicBezTo>
                                <a:lnTo>
                                  <a:pt x="320571" y="161388"/>
                                </a:lnTo>
                                <a:lnTo>
                                  <a:pt x="320824" y="161897"/>
                                </a:lnTo>
                                <a:cubicBezTo>
                                  <a:pt x="321459" y="162913"/>
                                  <a:pt x="322221" y="163294"/>
                                  <a:pt x="322983" y="163167"/>
                                </a:cubicBezTo>
                                <a:cubicBezTo>
                                  <a:pt x="323619" y="163040"/>
                                  <a:pt x="323873" y="162278"/>
                                  <a:pt x="323746" y="161261"/>
                                </a:cubicBezTo>
                                <a:cubicBezTo>
                                  <a:pt x="323746" y="161134"/>
                                  <a:pt x="323746" y="160880"/>
                                  <a:pt x="324000" y="160880"/>
                                </a:cubicBezTo>
                                <a:lnTo>
                                  <a:pt x="324000" y="160880"/>
                                </a:lnTo>
                                <a:cubicBezTo>
                                  <a:pt x="324000" y="160880"/>
                                  <a:pt x="324381" y="160880"/>
                                  <a:pt x="324381" y="161134"/>
                                </a:cubicBezTo>
                                <a:close/>
                                <a:moveTo>
                                  <a:pt x="121294" y="347656"/>
                                </a:moveTo>
                                <a:lnTo>
                                  <a:pt x="121801" y="347656"/>
                                </a:lnTo>
                                <a:cubicBezTo>
                                  <a:pt x="121801" y="347656"/>
                                  <a:pt x="122310" y="347784"/>
                                  <a:pt x="122310" y="347784"/>
                                </a:cubicBezTo>
                                <a:lnTo>
                                  <a:pt x="121294" y="347784"/>
                                </a:lnTo>
                                <a:close/>
                                <a:moveTo>
                                  <a:pt x="30101" y="112979"/>
                                </a:moveTo>
                                <a:lnTo>
                                  <a:pt x="30990" y="119713"/>
                                </a:lnTo>
                                <a:lnTo>
                                  <a:pt x="25910" y="114631"/>
                                </a:lnTo>
                                <a:lnTo>
                                  <a:pt x="20068" y="116791"/>
                                </a:lnTo>
                                <a:lnTo>
                                  <a:pt x="22862" y="111454"/>
                                </a:lnTo>
                                <a:lnTo>
                                  <a:pt x="19178" y="107134"/>
                                </a:lnTo>
                                <a:lnTo>
                                  <a:pt x="24767" y="107770"/>
                                </a:lnTo>
                                <a:lnTo>
                                  <a:pt x="27561" y="102306"/>
                                </a:lnTo>
                                <a:lnTo>
                                  <a:pt x="28958" y="108405"/>
                                </a:lnTo>
                                <a:lnTo>
                                  <a:pt x="35944" y="109803"/>
                                </a:lnTo>
                                <a:lnTo>
                                  <a:pt x="29974" y="112725"/>
                                </a:lnTo>
                                <a:close/>
                                <a:moveTo>
                                  <a:pt x="12701" y="113233"/>
                                </a:moveTo>
                                <a:lnTo>
                                  <a:pt x="13844" y="118824"/>
                                </a:lnTo>
                                <a:lnTo>
                                  <a:pt x="9272" y="114885"/>
                                </a:lnTo>
                                <a:lnTo>
                                  <a:pt x="4445" y="117045"/>
                                </a:lnTo>
                                <a:lnTo>
                                  <a:pt x="6478" y="112344"/>
                                </a:lnTo>
                                <a:lnTo>
                                  <a:pt x="3175" y="108913"/>
                                </a:lnTo>
                                <a:lnTo>
                                  <a:pt x="8002" y="109167"/>
                                </a:lnTo>
                                <a:lnTo>
                                  <a:pt x="10034" y="104339"/>
                                </a:lnTo>
                                <a:lnTo>
                                  <a:pt x="11685" y="109421"/>
                                </a:lnTo>
                                <a:lnTo>
                                  <a:pt x="17781" y="110184"/>
                                </a:lnTo>
                                <a:lnTo>
                                  <a:pt x="12701" y="113106"/>
                                </a:lnTo>
                                <a:close/>
                                <a:moveTo>
                                  <a:pt x="9526" y="95826"/>
                                </a:moveTo>
                                <a:lnTo>
                                  <a:pt x="10669" y="101544"/>
                                </a:lnTo>
                                <a:lnTo>
                                  <a:pt x="6097" y="97478"/>
                                </a:lnTo>
                                <a:lnTo>
                                  <a:pt x="1143" y="99638"/>
                                </a:lnTo>
                                <a:lnTo>
                                  <a:pt x="3302" y="94937"/>
                                </a:lnTo>
                                <a:lnTo>
                                  <a:pt x="0" y="91506"/>
                                </a:lnTo>
                                <a:lnTo>
                                  <a:pt x="4826" y="91887"/>
                                </a:lnTo>
                                <a:lnTo>
                                  <a:pt x="6986" y="87186"/>
                                </a:lnTo>
                                <a:lnTo>
                                  <a:pt x="8510" y="92268"/>
                                </a:lnTo>
                                <a:lnTo>
                                  <a:pt x="14606" y="93158"/>
                                </a:lnTo>
                                <a:lnTo>
                                  <a:pt x="9526" y="95953"/>
                                </a:lnTo>
                                <a:close/>
                                <a:moveTo>
                                  <a:pt x="24513" y="89473"/>
                                </a:moveTo>
                                <a:lnTo>
                                  <a:pt x="25656" y="95191"/>
                                </a:lnTo>
                                <a:lnTo>
                                  <a:pt x="21084" y="91252"/>
                                </a:lnTo>
                                <a:lnTo>
                                  <a:pt x="16257" y="93412"/>
                                </a:lnTo>
                                <a:lnTo>
                                  <a:pt x="18289" y="88711"/>
                                </a:lnTo>
                                <a:lnTo>
                                  <a:pt x="14987" y="85280"/>
                                </a:lnTo>
                                <a:lnTo>
                                  <a:pt x="19813" y="85280"/>
                                </a:lnTo>
                                <a:cubicBezTo>
                                  <a:pt x="19813" y="85280"/>
                                  <a:pt x="21846" y="80706"/>
                                  <a:pt x="21846" y="80706"/>
                                </a:cubicBezTo>
                                <a:lnTo>
                                  <a:pt x="23497" y="85788"/>
                                </a:lnTo>
                                <a:lnTo>
                                  <a:pt x="29593" y="86678"/>
                                </a:lnTo>
                                <a:lnTo>
                                  <a:pt x="24640" y="89600"/>
                                </a:lnTo>
                                <a:close/>
                                <a:moveTo>
                                  <a:pt x="91319" y="310428"/>
                                </a:moveTo>
                                <a:cubicBezTo>
                                  <a:pt x="90557" y="310301"/>
                                  <a:pt x="89922" y="309920"/>
                                  <a:pt x="89414" y="309412"/>
                                </a:cubicBezTo>
                                <a:cubicBezTo>
                                  <a:pt x="87382" y="308014"/>
                                  <a:pt x="84207" y="305854"/>
                                  <a:pt x="80143" y="307633"/>
                                </a:cubicBezTo>
                                <a:cubicBezTo>
                                  <a:pt x="80016" y="307633"/>
                                  <a:pt x="79889" y="307887"/>
                                  <a:pt x="80016" y="308141"/>
                                </a:cubicBezTo>
                                <a:cubicBezTo>
                                  <a:pt x="80016" y="308268"/>
                                  <a:pt x="80270" y="308395"/>
                                  <a:pt x="80397" y="308268"/>
                                </a:cubicBezTo>
                                <a:lnTo>
                                  <a:pt x="80397" y="308268"/>
                                </a:lnTo>
                                <a:cubicBezTo>
                                  <a:pt x="84207" y="306617"/>
                                  <a:pt x="86874" y="308522"/>
                                  <a:pt x="88906" y="309920"/>
                                </a:cubicBezTo>
                                <a:cubicBezTo>
                                  <a:pt x="89541" y="310555"/>
                                  <a:pt x="90303" y="310937"/>
                                  <a:pt x="91192" y="311064"/>
                                </a:cubicBezTo>
                                <a:cubicBezTo>
                                  <a:pt x="91319" y="311064"/>
                                  <a:pt x="91447" y="310937"/>
                                  <a:pt x="91447" y="310682"/>
                                </a:cubicBezTo>
                                <a:cubicBezTo>
                                  <a:pt x="91447" y="310555"/>
                                  <a:pt x="91319" y="310301"/>
                                  <a:pt x="91192" y="310301"/>
                                </a:cubicBezTo>
                                <a:lnTo>
                                  <a:pt x="91192" y="310301"/>
                                </a:lnTo>
                                <a:moveTo>
                                  <a:pt x="126120" y="260240"/>
                                </a:moveTo>
                                <a:cubicBezTo>
                                  <a:pt x="126120" y="260240"/>
                                  <a:pt x="125866" y="259986"/>
                                  <a:pt x="125739" y="259986"/>
                                </a:cubicBezTo>
                                <a:cubicBezTo>
                                  <a:pt x="125739" y="259986"/>
                                  <a:pt x="125739" y="259986"/>
                                  <a:pt x="125739" y="259986"/>
                                </a:cubicBezTo>
                                <a:cubicBezTo>
                                  <a:pt x="123580" y="260621"/>
                                  <a:pt x="121167" y="260494"/>
                                  <a:pt x="119134" y="259478"/>
                                </a:cubicBezTo>
                                <a:cubicBezTo>
                                  <a:pt x="113292" y="256937"/>
                                  <a:pt x="104656" y="248297"/>
                                  <a:pt x="95765" y="221995"/>
                                </a:cubicBezTo>
                                <a:cubicBezTo>
                                  <a:pt x="95765" y="221868"/>
                                  <a:pt x="95511" y="221741"/>
                                  <a:pt x="95384" y="221741"/>
                                </a:cubicBezTo>
                                <a:cubicBezTo>
                                  <a:pt x="95384" y="221741"/>
                                  <a:pt x="95384" y="221741"/>
                                  <a:pt x="95384" y="221741"/>
                                </a:cubicBezTo>
                                <a:cubicBezTo>
                                  <a:pt x="95384" y="221741"/>
                                  <a:pt x="95130" y="221995"/>
                                  <a:pt x="95130" y="222122"/>
                                </a:cubicBezTo>
                                <a:cubicBezTo>
                                  <a:pt x="95130" y="222122"/>
                                  <a:pt x="95130" y="222122"/>
                                  <a:pt x="95130" y="222122"/>
                                </a:cubicBezTo>
                                <a:cubicBezTo>
                                  <a:pt x="104020" y="248805"/>
                                  <a:pt x="112911" y="257445"/>
                                  <a:pt x="119007" y="259986"/>
                                </a:cubicBezTo>
                                <a:cubicBezTo>
                                  <a:pt x="120405" y="260621"/>
                                  <a:pt x="121929" y="261002"/>
                                  <a:pt x="123453" y="261002"/>
                                </a:cubicBezTo>
                                <a:cubicBezTo>
                                  <a:pt x="124342" y="261002"/>
                                  <a:pt x="125231" y="261002"/>
                                  <a:pt x="126120" y="260621"/>
                                </a:cubicBezTo>
                                <a:cubicBezTo>
                                  <a:pt x="126247" y="260621"/>
                                  <a:pt x="126374" y="260367"/>
                                  <a:pt x="126247" y="260240"/>
                                </a:cubicBezTo>
                                <a:cubicBezTo>
                                  <a:pt x="126247" y="260240"/>
                                  <a:pt x="126247" y="260240"/>
                                  <a:pt x="126247" y="260240"/>
                                </a:cubicBezTo>
                                <a:moveTo>
                                  <a:pt x="117102" y="247788"/>
                                </a:moveTo>
                                <a:cubicBezTo>
                                  <a:pt x="117102" y="247788"/>
                                  <a:pt x="92971" y="243214"/>
                                  <a:pt x="93860" y="148047"/>
                                </a:cubicBezTo>
                                <a:cubicBezTo>
                                  <a:pt x="93860" y="147920"/>
                                  <a:pt x="93860" y="147793"/>
                                  <a:pt x="93605" y="147666"/>
                                </a:cubicBezTo>
                                <a:lnTo>
                                  <a:pt x="93605" y="147666"/>
                                </a:lnTo>
                                <a:cubicBezTo>
                                  <a:pt x="93605" y="147666"/>
                                  <a:pt x="93224" y="147793"/>
                                  <a:pt x="93224" y="148047"/>
                                </a:cubicBezTo>
                                <a:cubicBezTo>
                                  <a:pt x="92717" y="197981"/>
                                  <a:pt x="99194" y="222631"/>
                                  <a:pt x="104656" y="234447"/>
                                </a:cubicBezTo>
                                <a:cubicBezTo>
                                  <a:pt x="110625" y="247534"/>
                                  <a:pt x="116848" y="248424"/>
                                  <a:pt x="116975" y="248424"/>
                                </a:cubicBezTo>
                                <a:cubicBezTo>
                                  <a:pt x="117102" y="248424"/>
                                  <a:pt x="117229" y="248297"/>
                                  <a:pt x="117356" y="248170"/>
                                </a:cubicBezTo>
                                <a:cubicBezTo>
                                  <a:pt x="117483" y="248042"/>
                                  <a:pt x="117356" y="247788"/>
                                  <a:pt x="117102" y="247788"/>
                                </a:cubicBezTo>
                                <a:moveTo>
                                  <a:pt x="85096" y="113487"/>
                                </a:moveTo>
                                <a:cubicBezTo>
                                  <a:pt x="85096" y="113487"/>
                                  <a:pt x="84842" y="113106"/>
                                  <a:pt x="84715" y="113106"/>
                                </a:cubicBezTo>
                                <a:cubicBezTo>
                                  <a:pt x="84461" y="113106"/>
                                  <a:pt x="84334" y="113360"/>
                                  <a:pt x="84334" y="113487"/>
                                </a:cubicBezTo>
                                <a:cubicBezTo>
                                  <a:pt x="85731" y="122763"/>
                                  <a:pt x="81794" y="141821"/>
                                  <a:pt x="77729" y="162151"/>
                                </a:cubicBezTo>
                                <a:cubicBezTo>
                                  <a:pt x="72522" y="187308"/>
                                  <a:pt x="66807" y="215770"/>
                                  <a:pt x="69347" y="232922"/>
                                </a:cubicBezTo>
                                <a:cubicBezTo>
                                  <a:pt x="69347" y="233050"/>
                                  <a:pt x="69474" y="233177"/>
                                  <a:pt x="69601" y="233177"/>
                                </a:cubicBezTo>
                                <a:cubicBezTo>
                                  <a:pt x="69728" y="233177"/>
                                  <a:pt x="69855" y="232922"/>
                                  <a:pt x="69855" y="232795"/>
                                </a:cubicBezTo>
                                <a:cubicBezTo>
                                  <a:pt x="67315" y="215770"/>
                                  <a:pt x="73030" y="187308"/>
                                  <a:pt x="78237" y="162278"/>
                                </a:cubicBezTo>
                                <a:cubicBezTo>
                                  <a:pt x="82429" y="141948"/>
                                  <a:pt x="86366" y="122763"/>
                                  <a:pt x="84969" y="113360"/>
                                </a:cubicBezTo>
                                <a:moveTo>
                                  <a:pt x="116340" y="227586"/>
                                </a:moveTo>
                                <a:cubicBezTo>
                                  <a:pt x="116340" y="227586"/>
                                  <a:pt x="115832" y="227967"/>
                                  <a:pt x="115070" y="227586"/>
                                </a:cubicBezTo>
                                <a:cubicBezTo>
                                  <a:pt x="108974" y="224028"/>
                                  <a:pt x="93605" y="182734"/>
                                  <a:pt x="100210" y="130259"/>
                                </a:cubicBezTo>
                                <a:cubicBezTo>
                                  <a:pt x="100210" y="130132"/>
                                  <a:pt x="100210" y="129878"/>
                                  <a:pt x="99829" y="129878"/>
                                </a:cubicBezTo>
                                <a:cubicBezTo>
                                  <a:pt x="99448" y="129878"/>
                                  <a:pt x="99575" y="129878"/>
                                  <a:pt x="99448" y="130132"/>
                                </a:cubicBezTo>
                                <a:cubicBezTo>
                                  <a:pt x="93224" y="180320"/>
                                  <a:pt x="107195" y="223901"/>
                                  <a:pt x="114562" y="228221"/>
                                </a:cubicBezTo>
                                <a:cubicBezTo>
                                  <a:pt x="114943" y="228348"/>
                                  <a:pt x="115197" y="228475"/>
                                  <a:pt x="115578" y="228475"/>
                                </a:cubicBezTo>
                                <a:cubicBezTo>
                                  <a:pt x="115959" y="228475"/>
                                  <a:pt x="116213" y="228475"/>
                                  <a:pt x="116467" y="228221"/>
                                </a:cubicBezTo>
                                <a:cubicBezTo>
                                  <a:pt x="116594" y="228221"/>
                                  <a:pt x="116721" y="227840"/>
                                  <a:pt x="116594" y="227713"/>
                                </a:cubicBezTo>
                                <a:lnTo>
                                  <a:pt x="116086" y="227713"/>
                                </a:lnTo>
                                <a:close/>
                                <a:moveTo>
                                  <a:pt x="13971" y="22132"/>
                                </a:moveTo>
                                <a:lnTo>
                                  <a:pt x="13971" y="43605"/>
                                </a:lnTo>
                                <a:lnTo>
                                  <a:pt x="13082" y="46654"/>
                                </a:lnTo>
                                <a:cubicBezTo>
                                  <a:pt x="12066" y="49704"/>
                                  <a:pt x="11304" y="53007"/>
                                  <a:pt x="11050" y="56311"/>
                                </a:cubicBezTo>
                                <a:lnTo>
                                  <a:pt x="10415" y="56311"/>
                                </a:lnTo>
                                <a:lnTo>
                                  <a:pt x="10415" y="30899"/>
                                </a:lnTo>
                                <a:lnTo>
                                  <a:pt x="13971" y="22259"/>
                                </a:lnTo>
                                <a:close/>
                                <a:moveTo>
                                  <a:pt x="87001" y="18956"/>
                                </a:moveTo>
                                <a:lnTo>
                                  <a:pt x="86620" y="18956"/>
                                </a:lnTo>
                                <a:cubicBezTo>
                                  <a:pt x="84080" y="22767"/>
                                  <a:pt x="81667" y="25054"/>
                                  <a:pt x="79762" y="25181"/>
                                </a:cubicBezTo>
                                <a:cubicBezTo>
                                  <a:pt x="79127" y="25181"/>
                                  <a:pt x="78491" y="25054"/>
                                  <a:pt x="77984" y="24546"/>
                                </a:cubicBezTo>
                                <a:lnTo>
                                  <a:pt x="77729" y="24546"/>
                                </a:lnTo>
                                <a:lnTo>
                                  <a:pt x="77729" y="24800"/>
                                </a:lnTo>
                                <a:cubicBezTo>
                                  <a:pt x="77729" y="24800"/>
                                  <a:pt x="78873" y="25563"/>
                                  <a:pt x="79508" y="25563"/>
                                </a:cubicBezTo>
                                <a:lnTo>
                                  <a:pt x="79762" y="25563"/>
                                </a:lnTo>
                                <a:cubicBezTo>
                                  <a:pt x="82429" y="25181"/>
                                  <a:pt x="85350" y="21370"/>
                                  <a:pt x="86874" y="19083"/>
                                </a:cubicBezTo>
                                <a:lnTo>
                                  <a:pt x="86874" y="18829"/>
                                </a:lnTo>
                                <a:close/>
                                <a:moveTo>
                                  <a:pt x="117737" y="80452"/>
                                </a:moveTo>
                                <a:cubicBezTo>
                                  <a:pt x="117737" y="80452"/>
                                  <a:pt x="117356" y="80452"/>
                                  <a:pt x="117229" y="80452"/>
                                </a:cubicBezTo>
                                <a:cubicBezTo>
                                  <a:pt x="117229" y="80452"/>
                                  <a:pt x="117229" y="80452"/>
                                  <a:pt x="117229" y="80452"/>
                                </a:cubicBezTo>
                                <a:cubicBezTo>
                                  <a:pt x="115197" y="84518"/>
                                  <a:pt x="113419" y="88838"/>
                                  <a:pt x="112276" y="93158"/>
                                </a:cubicBezTo>
                                <a:cubicBezTo>
                                  <a:pt x="111514" y="95699"/>
                                  <a:pt x="110625" y="98240"/>
                                  <a:pt x="109609" y="100781"/>
                                </a:cubicBezTo>
                                <a:cubicBezTo>
                                  <a:pt x="109609" y="101036"/>
                                  <a:pt x="109609" y="101163"/>
                                  <a:pt x="109863" y="101290"/>
                                </a:cubicBezTo>
                                <a:lnTo>
                                  <a:pt x="110371" y="101290"/>
                                </a:lnTo>
                                <a:cubicBezTo>
                                  <a:pt x="111387" y="98621"/>
                                  <a:pt x="112276" y="95953"/>
                                  <a:pt x="113038" y="93412"/>
                                </a:cubicBezTo>
                                <a:cubicBezTo>
                                  <a:pt x="114308" y="89092"/>
                                  <a:pt x="115959" y="84772"/>
                                  <a:pt x="117991" y="80833"/>
                                </a:cubicBezTo>
                                <a:cubicBezTo>
                                  <a:pt x="117991" y="80706"/>
                                  <a:pt x="117991" y="80452"/>
                                  <a:pt x="117864" y="80325"/>
                                </a:cubicBezTo>
                                <a:moveTo>
                                  <a:pt x="112784" y="70287"/>
                                </a:moveTo>
                                <a:cubicBezTo>
                                  <a:pt x="112784" y="70287"/>
                                  <a:pt x="112403" y="70414"/>
                                  <a:pt x="112530" y="70668"/>
                                </a:cubicBezTo>
                                <a:cubicBezTo>
                                  <a:pt x="112784" y="74099"/>
                                  <a:pt x="111260" y="80071"/>
                                  <a:pt x="109863" y="85915"/>
                                </a:cubicBezTo>
                                <a:cubicBezTo>
                                  <a:pt x="108593" y="90998"/>
                                  <a:pt x="107450" y="95826"/>
                                  <a:pt x="107576" y="98494"/>
                                </a:cubicBezTo>
                                <a:cubicBezTo>
                                  <a:pt x="107576" y="98621"/>
                                  <a:pt x="107704" y="98875"/>
                                  <a:pt x="107831" y="98875"/>
                                </a:cubicBezTo>
                                <a:cubicBezTo>
                                  <a:pt x="108085" y="98875"/>
                                  <a:pt x="108212" y="98748"/>
                                  <a:pt x="108212" y="98494"/>
                                </a:cubicBezTo>
                                <a:lnTo>
                                  <a:pt x="108212" y="98494"/>
                                </a:lnTo>
                                <a:cubicBezTo>
                                  <a:pt x="108212" y="95826"/>
                                  <a:pt x="109228" y="91125"/>
                                  <a:pt x="110498" y="86043"/>
                                </a:cubicBezTo>
                                <a:cubicBezTo>
                                  <a:pt x="111895" y="80198"/>
                                  <a:pt x="113419" y="74099"/>
                                  <a:pt x="113165" y="70541"/>
                                </a:cubicBezTo>
                                <a:cubicBezTo>
                                  <a:pt x="113165" y="70414"/>
                                  <a:pt x="112911" y="70160"/>
                                  <a:pt x="112784" y="70287"/>
                                </a:cubicBezTo>
                                <a:moveTo>
                                  <a:pt x="65028" y="67746"/>
                                </a:moveTo>
                                <a:cubicBezTo>
                                  <a:pt x="63759" y="64188"/>
                                  <a:pt x="62997" y="60504"/>
                                  <a:pt x="62742" y="56819"/>
                                </a:cubicBezTo>
                                <a:cubicBezTo>
                                  <a:pt x="62742" y="56565"/>
                                  <a:pt x="62615" y="56438"/>
                                  <a:pt x="62361" y="56438"/>
                                </a:cubicBezTo>
                                <a:cubicBezTo>
                                  <a:pt x="62234" y="56438"/>
                                  <a:pt x="61980" y="56565"/>
                                  <a:pt x="62108" y="56819"/>
                                </a:cubicBezTo>
                                <a:cubicBezTo>
                                  <a:pt x="62361" y="60631"/>
                                  <a:pt x="63123" y="64443"/>
                                  <a:pt x="64394" y="68000"/>
                                </a:cubicBezTo>
                                <a:cubicBezTo>
                                  <a:pt x="65664" y="71431"/>
                                  <a:pt x="66426" y="75116"/>
                                  <a:pt x="66553" y="78800"/>
                                </a:cubicBezTo>
                                <a:cubicBezTo>
                                  <a:pt x="66553" y="78927"/>
                                  <a:pt x="66553" y="79181"/>
                                  <a:pt x="66807" y="79181"/>
                                </a:cubicBezTo>
                                <a:cubicBezTo>
                                  <a:pt x="66934" y="79181"/>
                                  <a:pt x="67061" y="79054"/>
                                  <a:pt x="67061" y="78800"/>
                                </a:cubicBezTo>
                                <a:cubicBezTo>
                                  <a:pt x="67188" y="75751"/>
                                  <a:pt x="66045" y="71939"/>
                                  <a:pt x="64902" y="67873"/>
                                </a:cubicBezTo>
                                <a:moveTo>
                                  <a:pt x="118245" y="2946"/>
                                </a:moveTo>
                                <a:cubicBezTo>
                                  <a:pt x="118245" y="4217"/>
                                  <a:pt x="117610" y="5360"/>
                                  <a:pt x="116594" y="6123"/>
                                </a:cubicBezTo>
                                <a:lnTo>
                                  <a:pt x="116340" y="6123"/>
                                </a:lnTo>
                                <a:cubicBezTo>
                                  <a:pt x="116340" y="6123"/>
                                  <a:pt x="116340" y="6123"/>
                                  <a:pt x="116340" y="6123"/>
                                </a:cubicBezTo>
                                <a:cubicBezTo>
                                  <a:pt x="115578" y="5487"/>
                                  <a:pt x="114689" y="5233"/>
                                  <a:pt x="113673" y="5233"/>
                                </a:cubicBezTo>
                                <a:cubicBezTo>
                                  <a:pt x="113165" y="5233"/>
                                  <a:pt x="112657" y="5233"/>
                                  <a:pt x="112276" y="5360"/>
                                </a:cubicBezTo>
                                <a:lnTo>
                                  <a:pt x="112276" y="5360"/>
                                </a:lnTo>
                                <a:cubicBezTo>
                                  <a:pt x="112276" y="5360"/>
                                  <a:pt x="112149" y="4979"/>
                                  <a:pt x="112149" y="4979"/>
                                </a:cubicBezTo>
                                <a:cubicBezTo>
                                  <a:pt x="112403" y="4979"/>
                                  <a:pt x="112530" y="4852"/>
                                  <a:pt x="112657" y="4725"/>
                                </a:cubicBezTo>
                                <a:cubicBezTo>
                                  <a:pt x="114435" y="3709"/>
                                  <a:pt x="116594" y="2438"/>
                                  <a:pt x="118118" y="2819"/>
                                </a:cubicBezTo>
                                <a:lnTo>
                                  <a:pt x="118372" y="2819"/>
                                </a:lnTo>
                                <a:close/>
                                <a:moveTo>
                                  <a:pt x="118880" y="786"/>
                                </a:moveTo>
                                <a:cubicBezTo>
                                  <a:pt x="118880" y="786"/>
                                  <a:pt x="118626" y="1040"/>
                                  <a:pt x="118372" y="913"/>
                                </a:cubicBezTo>
                                <a:lnTo>
                                  <a:pt x="118245" y="913"/>
                                </a:lnTo>
                                <a:cubicBezTo>
                                  <a:pt x="116086" y="405"/>
                                  <a:pt x="113927" y="659"/>
                                  <a:pt x="112022" y="1803"/>
                                </a:cubicBezTo>
                                <a:lnTo>
                                  <a:pt x="111895" y="1803"/>
                                </a:lnTo>
                                <a:cubicBezTo>
                                  <a:pt x="111895" y="1803"/>
                                  <a:pt x="111641" y="1676"/>
                                  <a:pt x="111641" y="1676"/>
                                </a:cubicBezTo>
                                <a:lnTo>
                                  <a:pt x="111387" y="1676"/>
                                </a:lnTo>
                                <a:cubicBezTo>
                                  <a:pt x="111387" y="1676"/>
                                  <a:pt x="111387" y="1294"/>
                                  <a:pt x="111387" y="1167"/>
                                </a:cubicBezTo>
                                <a:cubicBezTo>
                                  <a:pt x="111387" y="1167"/>
                                  <a:pt x="111387" y="1167"/>
                                  <a:pt x="111387" y="1167"/>
                                </a:cubicBezTo>
                                <a:cubicBezTo>
                                  <a:pt x="112784" y="278"/>
                                  <a:pt x="114435" y="-103"/>
                                  <a:pt x="116086" y="24"/>
                                </a:cubicBezTo>
                                <a:cubicBezTo>
                                  <a:pt x="116975" y="24"/>
                                  <a:pt x="117737" y="24"/>
                                  <a:pt x="118499" y="405"/>
                                </a:cubicBezTo>
                                <a:cubicBezTo>
                                  <a:pt x="118626" y="405"/>
                                  <a:pt x="118753" y="659"/>
                                  <a:pt x="118753" y="786"/>
                                </a:cubicBezTo>
                                <a:close/>
                                <a:moveTo>
                                  <a:pt x="410365" y="305600"/>
                                </a:moveTo>
                                <a:lnTo>
                                  <a:pt x="410365" y="304075"/>
                                </a:lnTo>
                                <a:cubicBezTo>
                                  <a:pt x="410365" y="304075"/>
                                  <a:pt x="410239" y="303821"/>
                                  <a:pt x="410112" y="303694"/>
                                </a:cubicBezTo>
                                <a:cubicBezTo>
                                  <a:pt x="409984" y="303694"/>
                                  <a:pt x="409858" y="303694"/>
                                  <a:pt x="409858" y="303948"/>
                                </a:cubicBezTo>
                                <a:lnTo>
                                  <a:pt x="409858" y="303948"/>
                                </a:lnTo>
                                <a:cubicBezTo>
                                  <a:pt x="409858" y="303948"/>
                                  <a:pt x="409858" y="305092"/>
                                  <a:pt x="409858" y="305600"/>
                                </a:cubicBezTo>
                                <a:cubicBezTo>
                                  <a:pt x="409984" y="308268"/>
                                  <a:pt x="410112" y="310555"/>
                                  <a:pt x="405920" y="312334"/>
                                </a:cubicBezTo>
                                <a:cubicBezTo>
                                  <a:pt x="405793" y="312334"/>
                                  <a:pt x="405666" y="312588"/>
                                  <a:pt x="405793" y="312715"/>
                                </a:cubicBezTo>
                                <a:lnTo>
                                  <a:pt x="406047" y="312715"/>
                                </a:lnTo>
                                <a:cubicBezTo>
                                  <a:pt x="406047" y="312715"/>
                                  <a:pt x="406174" y="312842"/>
                                  <a:pt x="406174" y="312842"/>
                                </a:cubicBezTo>
                                <a:cubicBezTo>
                                  <a:pt x="410874" y="310937"/>
                                  <a:pt x="410747" y="308141"/>
                                  <a:pt x="410493" y="305600"/>
                                </a:cubicBezTo>
                                <a:moveTo>
                                  <a:pt x="419002" y="363158"/>
                                </a:moveTo>
                                <a:lnTo>
                                  <a:pt x="417859" y="367224"/>
                                </a:lnTo>
                                <a:lnTo>
                                  <a:pt x="414049" y="365445"/>
                                </a:lnTo>
                                <a:lnTo>
                                  <a:pt x="415192" y="361379"/>
                                </a:lnTo>
                                <a:lnTo>
                                  <a:pt x="419002" y="363031"/>
                                </a:lnTo>
                                <a:close/>
                                <a:moveTo>
                                  <a:pt x="412652" y="342701"/>
                                </a:moveTo>
                                <a:cubicBezTo>
                                  <a:pt x="409984" y="341558"/>
                                  <a:pt x="401729" y="333045"/>
                                  <a:pt x="412652" y="338381"/>
                                </a:cubicBezTo>
                                <a:cubicBezTo>
                                  <a:pt x="423321" y="333426"/>
                                  <a:pt x="415319" y="341558"/>
                                  <a:pt x="412652" y="342701"/>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6723492" name="Freeform 896723492"/>
                        <wps:cNvSpPr/>
                        <wps:spPr>
                          <a:xfrm>
                            <a:off x="4704914" y="633006"/>
                            <a:ext cx="340007" cy="378126"/>
                          </a:xfrm>
                          <a:custGeom>
                            <a:avLst/>
                            <a:gdLst>
                              <a:gd name="connsiteX0" fmla="*/ 326413 w 340007"/>
                              <a:gd name="connsiteY0" fmla="*/ 90466 h 378126"/>
                              <a:gd name="connsiteX1" fmla="*/ 321459 w 340007"/>
                              <a:gd name="connsiteY1" fmla="*/ 108508 h 378126"/>
                              <a:gd name="connsiteX2" fmla="*/ 318157 w 340007"/>
                              <a:gd name="connsiteY2" fmla="*/ 107111 h 378126"/>
                              <a:gd name="connsiteX3" fmla="*/ 316887 w 340007"/>
                              <a:gd name="connsiteY3" fmla="*/ 106475 h 378126"/>
                              <a:gd name="connsiteX4" fmla="*/ 316506 w 340007"/>
                              <a:gd name="connsiteY4" fmla="*/ 106475 h 378126"/>
                              <a:gd name="connsiteX5" fmla="*/ 316760 w 340007"/>
                              <a:gd name="connsiteY5" fmla="*/ 106475 h 378126"/>
                              <a:gd name="connsiteX6" fmla="*/ 319427 w 340007"/>
                              <a:gd name="connsiteY6" fmla="*/ 123247 h 378126"/>
                              <a:gd name="connsiteX7" fmla="*/ 310410 w 340007"/>
                              <a:gd name="connsiteY7" fmla="*/ 112193 h 378126"/>
                              <a:gd name="connsiteX8" fmla="*/ 310410 w 340007"/>
                              <a:gd name="connsiteY8" fmla="*/ 111812 h 378126"/>
                              <a:gd name="connsiteX9" fmla="*/ 302281 w 340007"/>
                              <a:gd name="connsiteY9" fmla="*/ 129473 h 378126"/>
                              <a:gd name="connsiteX10" fmla="*/ 302281 w 340007"/>
                              <a:gd name="connsiteY10" fmla="*/ 129727 h 378126"/>
                              <a:gd name="connsiteX11" fmla="*/ 302408 w 340007"/>
                              <a:gd name="connsiteY11" fmla="*/ 129600 h 378126"/>
                              <a:gd name="connsiteX12" fmla="*/ 309520 w 340007"/>
                              <a:gd name="connsiteY12" fmla="*/ 128202 h 378126"/>
                              <a:gd name="connsiteX13" fmla="*/ 316506 w 340007"/>
                              <a:gd name="connsiteY13" fmla="*/ 129346 h 378126"/>
                              <a:gd name="connsiteX14" fmla="*/ 311426 w 340007"/>
                              <a:gd name="connsiteY14" fmla="*/ 135190 h 378126"/>
                              <a:gd name="connsiteX15" fmla="*/ 301011 w 340007"/>
                              <a:gd name="connsiteY15" fmla="*/ 138748 h 378126"/>
                              <a:gd name="connsiteX16" fmla="*/ 297709 w 340007"/>
                              <a:gd name="connsiteY16" fmla="*/ 138494 h 378126"/>
                              <a:gd name="connsiteX17" fmla="*/ 289199 w 340007"/>
                              <a:gd name="connsiteY17" fmla="*/ 133793 h 378126"/>
                              <a:gd name="connsiteX18" fmla="*/ 287040 w 340007"/>
                              <a:gd name="connsiteY18" fmla="*/ 127948 h 378126"/>
                              <a:gd name="connsiteX19" fmla="*/ 287675 w 340007"/>
                              <a:gd name="connsiteY19" fmla="*/ 127948 h 378126"/>
                              <a:gd name="connsiteX20" fmla="*/ 289961 w 340007"/>
                              <a:gd name="connsiteY20" fmla="*/ 126042 h 378126"/>
                              <a:gd name="connsiteX21" fmla="*/ 289961 w 340007"/>
                              <a:gd name="connsiteY21" fmla="*/ 126042 h 378126"/>
                              <a:gd name="connsiteX22" fmla="*/ 288183 w 340007"/>
                              <a:gd name="connsiteY22" fmla="*/ 124009 h 378126"/>
                              <a:gd name="connsiteX23" fmla="*/ 287675 w 340007"/>
                              <a:gd name="connsiteY23" fmla="*/ 124009 h 378126"/>
                              <a:gd name="connsiteX24" fmla="*/ 287675 w 340007"/>
                              <a:gd name="connsiteY24" fmla="*/ 123374 h 378126"/>
                              <a:gd name="connsiteX25" fmla="*/ 290850 w 340007"/>
                              <a:gd name="connsiteY25" fmla="*/ 119181 h 378126"/>
                              <a:gd name="connsiteX26" fmla="*/ 290850 w 340007"/>
                              <a:gd name="connsiteY26" fmla="*/ 119181 h 378126"/>
                              <a:gd name="connsiteX27" fmla="*/ 291993 w 340007"/>
                              <a:gd name="connsiteY27" fmla="*/ 118927 h 378126"/>
                              <a:gd name="connsiteX28" fmla="*/ 293263 w 340007"/>
                              <a:gd name="connsiteY28" fmla="*/ 119181 h 378126"/>
                              <a:gd name="connsiteX29" fmla="*/ 292628 w 340007"/>
                              <a:gd name="connsiteY29" fmla="*/ 118800 h 378126"/>
                              <a:gd name="connsiteX30" fmla="*/ 294279 w 340007"/>
                              <a:gd name="connsiteY30" fmla="*/ 119943 h 378126"/>
                              <a:gd name="connsiteX31" fmla="*/ 294534 w 340007"/>
                              <a:gd name="connsiteY31" fmla="*/ 120706 h 378126"/>
                              <a:gd name="connsiteX32" fmla="*/ 293517 w 340007"/>
                              <a:gd name="connsiteY32" fmla="*/ 123247 h 378126"/>
                              <a:gd name="connsiteX33" fmla="*/ 293136 w 340007"/>
                              <a:gd name="connsiteY33" fmla="*/ 123882 h 378126"/>
                              <a:gd name="connsiteX34" fmla="*/ 293390 w 340007"/>
                              <a:gd name="connsiteY34" fmla="*/ 128456 h 378126"/>
                              <a:gd name="connsiteX35" fmla="*/ 293390 w 340007"/>
                              <a:gd name="connsiteY35" fmla="*/ 128456 h 378126"/>
                              <a:gd name="connsiteX36" fmla="*/ 293390 w 340007"/>
                              <a:gd name="connsiteY36" fmla="*/ 128456 h 378126"/>
                              <a:gd name="connsiteX37" fmla="*/ 293644 w 340007"/>
                              <a:gd name="connsiteY37" fmla="*/ 128456 h 378126"/>
                              <a:gd name="connsiteX38" fmla="*/ 295804 w 340007"/>
                              <a:gd name="connsiteY38" fmla="*/ 126550 h 378126"/>
                              <a:gd name="connsiteX39" fmla="*/ 298471 w 340007"/>
                              <a:gd name="connsiteY39" fmla="*/ 124772 h 378126"/>
                              <a:gd name="connsiteX40" fmla="*/ 301392 w 340007"/>
                              <a:gd name="connsiteY40" fmla="*/ 122866 h 378126"/>
                              <a:gd name="connsiteX41" fmla="*/ 301900 w 340007"/>
                              <a:gd name="connsiteY41" fmla="*/ 122485 h 378126"/>
                              <a:gd name="connsiteX42" fmla="*/ 305329 w 340007"/>
                              <a:gd name="connsiteY42" fmla="*/ 114226 h 378126"/>
                              <a:gd name="connsiteX43" fmla="*/ 302916 w 340007"/>
                              <a:gd name="connsiteY43" fmla="*/ 108635 h 378126"/>
                              <a:gd name="connsiteX44" fmla="*/ 298090 w 340007"/>
                              <a:gd name="connsiteY44" fmla="*/ 106602 h 378126"/>
                              <a:gd name="connsiteX45" fmla="*/ 294025 w 340007"/>
                              <a:gd name="connsiteY45" fmla="*/ 108000 h 378126"/>
                              <a:gd name="connsiteX46" fmla="*/ 291993 w 340007"/>
                              <a:gd name="connsiteY46" fmla="*/ 109525 h 378126"/>
                              <a:gd name="connsiteX47" fmla="*/ 293390 w 340007"/>
                              <a:gd name="connsiteY47" fmla="*/ 106348 h 378126"/>
                              <a:gd name="connsiteX48" fmla="*/ 294915 w 340007"/>
                              <a:gd name="connsiteY48" fmla="*/ 98725 h 378126"/>
                              <a:gd name="connsiteX49" fmla="*/ 294915 w 340007"/>
                              <a:gd name="connsiteY49" fmla="*/ 98343 h 378126"/>
                              <a:gd name="connsiteX50" fmla="*/ 291612 w 340007"/>
                              <a:gd name="connsiteY50" fmla="*/ 86527 h 378126"/>
                              <a:gd name="connsiteX51" fmla="*/ 283103 w 340007"/>
                              <a:gd name="connsiteY51" fmla="*/ 95929 h 378126"/>
                              <a:gd name="connsiteX52" fmla="*/ 281197 w 340007"/>
                              <a:gd name="connsiteY52" fmla="*/ 103426 h 378126"/>
                              <a:gd name="connsiteX53" fmla="*/ 281197 w 340007"/>
                              <a:gd name="connsiteY53" fmla="*/ 106983 h 378126"/>
                              <a:gd name="connsiteX54" fmla="*/ 280054 w 340007"/>
                              <a:gd name="connsiteY54" fmla="*/ 104696 h 378126"/>
                              <a:gd name="connsiteX55" fmla="*/ 273577 w 340007"/>
                              <a:gd name="connsiteY55" fmla="*/ 100885 h 378126"/>
                              <a:gd name="connsiteX56" fmla="*/ 271926 w 340007"/>
                              <a:gd name="connsiteY56" fmla="*/ 101012 h 378126"/>
                              <a:gd name="connsiteX57" fmla="*/ 267353 w 340007"/>
                              <a:gd name="connsiteY57" fmla="*/ 104951 h 378126"/>
                              <a:gd name="connsiteX58" fmla="*/ 266846 w 340007"/>
                              <a:gd name="connsiteY58" fmla="*/ 113845 h 378126"/>
                              <a:gd name="connsiteX59" fmla="*/ 267100 w 340007"/>
                              <a:gd name="connsiteY59" fmla="*/ 114353 h 378126"/>
                              <a:gd name="connsiteX60" fmla="*/ 268877 w 340007"/>
                              <a:gd name="connsiteY60" fmla="*/ 117275 h 378126"/>
                              <a:gd name="connsiteX61" fmla="*/ 270402 w 340007"/>
                              <a:gd name="connsiteY61" fmla="*/ 120198 h 378126"/>
                              <a:gd name="connsiteX62" fmla="*/ 271545 w 340007"/>
                              <a:gd name="connsiteY62" fmla="*/ 122739 h 378126"/>
                              <a:gd name="connsiteX63" fmla="*/ 271545 w 340007"/>
                              <a:gd name="connsiteY63" fmla="*/ 122993 h 378126"/>
                              <a:gd name="connsiteX64" fmla="*/ 271672 w 340007"/>
                              <a:gd name="connsiteY64" fmla="*/ 122993 h 378126"/>
                              <a:gd name="connsiteX65" fmla="*/ 271672 w 340007"/>
                              <a:gd name="connsiteY65" fmla="*/ 123374 h 378126"/>
                              <a:gd name="connsiteX66" fmla="*/ 271799 w 340007"/>
                              <a:gd name="connsiteY66" fmla="*/ 123374 h 378126"/>
                              <a:gd name="connsiteX67" fmla="*/ 273958 w 340007"/>
                              <a:gd name="connsiteY67" fmla="*/ 119308 h 378126"/>
                              <a:gd name="connsiteX68" fmla="*/ 273958 w 340007"/>
                              <a:gd name="connsiteY68" fmla="*/ 118546 h 378126"/>
                              <a:gd name="connsiteX69" fmla="*/ 274085 w 340007"/>
                              <a:gd name="connsiteY69" fmla="*/ 115751 h 378126"/>
                              <a:gd name="connsiteX70" fmla="*/ 275609 w 340007"/>
                              <a:gd name="connsiteY70" fmla="*/ 114734 h 378126"/>
                              <a:gd name="connsiteX71" fmla="*/ 276879 w 340007"/>
                              <a:gd name="connsiteY71" fmla="*/ 114988 h 378126"/>
                              <a:gd name="connsiteX72" fmla="*/ 277387 w 340007"/>
                              <a:gd name="connsiteY72" fmla="*/ 115242 h 378126"/>
                              <a:gd name="connsiteX73" fmla="*/ 277768 w 340007"/>
                              <a:gd name="connsiteY73" fmla="*/ 115496 h 378126"/>
                              <a:gd name="connsiteX74" fmla="*/ 278022 w 340007"/>
                              <a:gd name="connsiteY74" fmla="*/ 115878 h 378126"/>
                              <a:gd name="connsiteX75" fmla="*/ 279038 w 340007"/>
                              <a:gd name="connsiteY75" fmla="*/ 120960 h 378126"/>
                              <a:gd name="connsiteX76" fmla="*/ 279038 w 340007"/>
                              <a:gd name="connsiteY76" fmla="*/ 121468 h 378126"/>
                              <a:gd name="connsiteX77" fmla="*/ 278403 w 340007"/>
                              <a:gd name="connsiteY77" fmla="*/ 121468 h 378126"/>
                              <a:gd name="connsiteX78" fmla="*/ 277641 w 340007"/>
                              <a:gd name="connsiteY78" fmla="*/ 121214 h 378126"/>
                              <a:gd name="connsiteX79" fmla="*/ 275863 w 340007"/>
                              <a:gd name="connsiteY79" fmla="*/ 122485 h 378126"/>
                              <a:gd name="connsiteX80" fmla="*/ 275863 w 340007"/>
                              <a:gd name="connsiteY80" fmla="*/ 124009 h 378126"/>
                              <a:gd name="connsiteX81" fmla="*/ 276371 w 340007"/>
                              <a:gd name="connsiteY81" fmla="*/ 124518 h 378126"/>
                              <a:gd name="connsiteX82" fmla="*/ 276498 w 340007"/>
                              <a:gd name="connsiteY82" fmla="*/ 124518 h 378126"/>
                              <a:gd name="connsiteX83" fmla="*/ 277006 w 340007"/>
                              <a:gd name="connsiteY83" fmla="*/ 125153 h 378126"/>
                              <a:gd name="connsiteX84" fmla="*/ 277641 w 340007"/>
                              <a:gd name="connsiteY84" fmla="*/ 125153 h 378126"/>
                              <a:gd name="connsiteX85" fmla="*/ 272053 w 340007"/>
                              <a:gd name="connsiteY85" fmla="*/ 130108 h 378126"/>
                              <a:gd name="connsiteX86" fmla="*/ 262527 w 340007"/>
                              <a:gd name="connsiteY86" fmla="*/ 132522 h 378126"/>
                              <a:gd name="connsiteX87" fmla="*/ 254526 w 340007"/>
                              <a:gd name="connsiteY87" fmla="*/ 130108 h 378126"/>
                              <a:gd name="connsiteX88" fmla="*/ 247286 w 340007"/>
                              <a:gd name="connsiteY88" fmla="*/ 114988 h 378126"/>
                              <a:gd name="connsiteX89" fmla="*/ 262400 w 340007"/>
                              <a:gd name="connsiteY89" fmla="*/ 122485 h 378126"/>
                              <a:gd name="connsiteX90" fmla="*/ 262400 w 340007"/>
                              <a:gd name="connsiteY90" fmla="*/ 122866 h 378126"/>
                              <a:gd name="connsiteX91" fmla="*/ 262527 w 340007"/>
                              <a:gd name="connsiteY91" fmla="*/ 99868 h 378126"/>
                              <a:gd name="connsiteX92" fmla="*/ 262527 w 340007"/>
                              <a:gd name="connsiteY92" fmla="*/ 100122 h 378126"/>
                              <a:gd name="connsiteX93" fmla="*/ 246778 w 340007"/>
                              <a:gd name="connsiteY93" fmla="*/ 107492 h 378126"/>
                              <a:gd name="connsiteX94" fmla="*/ 256685 w 340007"/>
                              <a:gd name="connsiteY94" fmla="*/ 90974 h 378126"/>
                              <a:gd name="connsiteX95" fmla="*/ 257066 w 340007"/>
                              <a:gd name="connsiteY95" fmla="*/ 90974 h 378126"/>
                              <a:gd name="connsiteX96" fmla="*/ 254653 w 340007"/>
                              <a:gd name="connsiteY96" fmla="*/ 90847 h 378126"/>
                              <a:gd name="connsiteX97" fmla="*/ 254653 w 340007"/>
                              <a:gd name="connsiteY97" fmla="*/ 71153 h 378126"/>
                              <a:gd name="connsiteX98" fmla="*/ 277514 w 340007"/>
                              <a:gd name="connsiteY98" fmla="*/ 63911 h 378126"/>
                              <a:gd name="connsiteX99" fmla="*/ 313077 w 340007"/>
                              <a:gd name="connsiteY99" fmla="*/ 64038 h 378126"/>
                              <a:gd name="connsiteX100" fmla="*/ 326159 w 340007"/>
                              <a:gd name="connsiteY100" fmla="*/ 90212 h 378126"/>
                              <a:gd name="connsiteX101" fmla="*/ 326159 w 340007"/>
                              <a:gd name="connsiteY101" fmla="*/ 90212 h 378126"/>
                              <a:gd name="connsiteX102" fmla="*/ 313585 w 340007"/>
                              <a:gd name="connsiteY102" fmla="*/ 155012 h 378126"/>
                              <a:gd name="connsiteX103" fmla="*/ 303932 w 340007"/>
                              <a:gd name="connsiteY103" fmla="*/ 158823 h 378126"/>
                              <a:gd name="connsiteX104" fmla="*/ 300122 w 340007"/>
                              <a:gd name="connsiteY104" fmla="*/ 149294 h 378126"/>
                              <a:gd name="connsiteX105" fmla="*/ 309648 w 340007"/>
                              <a:gd name="connsiteY105" fmla="*/ 145482 h 378126"/>
                              <a:gd name="connsiteX106" fmla="*/ 313585 w 340007"/>
                              <a:gd name="connsiteY106" fmla="*/ 155012 h 378126"/>
                              <a:gd name="connsiteX107" fmla="*/ 283484 w 340007"/>
                              <a:gd name="connsiteY107" fmla="*/ 151708 h 378126"/>
                              <a:gd name="connsiteX108" fmla="*/ 267353 w 340007"/>
                              <a:gd name="connsiteY108" fmla="*/ 147769 h 378126"/>
                              <a:gd name="connsiteX109" fmla="*/ 270148 w 340007"/>
                              <a:gd name="connsiteY109" fmla="*/ 136207 h 378126"/>
                              <a:gd name="connsiteX110" fmla="*/ 286278 w 340007"/>
                              <a:gd name="connsiteY110" fmla="*/ 140146 h 378126"/>
                              <a:gd name="connsiteX111" fmla="*/ 283484 w 340007"/>
                              <a:gd name="connsiteY111" fmla="*/ 151708 h 378126"/>
                              <a:gd name="connsiteX112" fmla="*/ 243857 w 340007"/>
                              <a:gd name="connsiteY112" fmla="*/ 147769 h 378126"/>
                              <a:gd name="connsiteX113" fmla="*/ 232299 w 340007"/>
                              <a:gd name="connsiteY113" fmla="*/ 140146 h 378126"/>
                              <a:gd name="connsiteX114" fmla="*/ 243349 w 340007"/>
                              <a:gd name="connsiteY114" fmla="*/ 132522 h 378126"/>
                              <a:gd name="connsiteX115" fmla="*/ 254907 w 340007"/>
                              <a:gd name="connsiteY115" fmla="*/ 140146 h 378126"/>
                              <a:gd name="connsiteX116" fmla="*/ 243857 w 340007"/>
                              <a:gd name="connsiteY116" fmla="*/ 147769 h 378126"/>
                              <a:gd name="connsiteX117" fmla="*/ 229759 w 340007"/>
                              <a:gd name="connsiteY117" fmla="*/ 132014 h 378126"/>
                              <a:gd name="connsiteX118" fmla="*/ 228489 w 340007"/>
                              <a:gd name="connsiteY118" fmla="*/ 132395 h 378126"/>
                              <a:gd name="connsiteX119" fmla="*/ 227346 w 340007"/>
                              <a:gd name="connsiteY119" fmla="*/ 132776 h 378126"/>
                              <a:gd name="connsiteX120" fmla="*/ 225949 w 340007"/>
                              <a:gd name="connsiteY120" fmla="*/ 132776 h 378126"/>
                              <a:gd name="connsiteX121" fmla="*/ 223789 w 340007"/>
                              <a:gd name="connsiteY121" fmla="*/ 132903 h 378126"/>
                              <a:gd name="connsiteX122" fmla="*/ 214137 w 340007"/>
                              <a:gd name="connsiteY122" fmla="*/ 130235 h 378126"/>
                              <a:gd name="connsiteX123" fmla="*/ 214010 w 340007"/>
                              <a:gd name="connsiteY123" fmla="*/ 130235 h 378126"/>
                              <a:gd name="connsiteX124" fmla="*/ 209184 w 340007"/>
                              <a:gd name="connsiteY124" fmla="*/ 125661 h 378126"/>
                              <a:gd name="connsiteX125" fmla="*/ 209818 w 340007"/>
                              <a:gd name="connsiteY125" fmla="*/ 125407 h 378126"/>
                              <a:gd name="connsiteX126" fmla="*/ 210961 w 340007"/>
                              <a:gd name="connsiteY126" fmla="*/ 122866 h 378126"/>
                              <a:gd name="connsiteX127" fmla="*/ 210961 w 340007"/>
                              <a:gd name="connsiteY127" fmla="*/ 122866 h 378126"/>
                              <a:gd name="connsiteX128" fmla="*/ 209184 w 340007"/>
                              <a:gd name="connsiteY128" fmla="*/ 121595 h 378126"/>
                              <a:gd name="connsiteX129" fmla="*/ 208422 w 340007"/>
                              <a:gd name="connsiteY129" fmla="*/ 121722 h 378126"/>
                              <a:gd name="connsiteX130" fmla="*/ 207913 w 340007"/>
                              <a:gd name="connsiteY130" fmla="*/ 121722 h 378126"/>
                              <a:gd name="connsiteX131" fmla="*/ 207786 w 340007"/>
                              <a:gd name="connsiteY131" fmla="*/ 121214 h 378126"/>
                              <a:gd name="connsiteX132" fmla="*/ 208803 w 340007"/>
                              <a:gd name="connsiteY132" fmla="*/ 116132 h 378126"/>
                              <a:gd name="connsiteX133" fmla="*/ 211216 w 340007"/>
                              <a:gd name="connsiteY133" fmla="*/ 114988 h 378126"/>
                              <a:gd name="connsiteX134" fmla="*/ 211978 w 340007"/>
                              <a:gd name="connsiteY134" fmla="*/ 115115 h 378126"/>
                              <a:gd name="connsiteX135" fmla="*/ 211978 w 340007"/>
                              <a:gd name="connsiteY135" fmla="*/ 115115 h 378126"/>
                              <a:gd name="connsiteX136" fmla="*/ 212740 w 340007"/>
                              <a:gd name="connsiteY136" fmla="*/ 115878 h 378126"/>
                              <a:gd name="connsiteX137" fmla="*/ 212740 w 340007"/>
                              <a:gd name="connsiteY137" fmla="*/ 119435 h 378126"/>
                              <a:gd name="connsiteX138" fmla="*/ 214899 w 340007"/>
                              <a:gd name="connsiteY138" fmla="*/ 123374 h 378126"/>
                              <a:gd name="connsiteX139" fmla="*/ 214899 w 340007"/>
                              <a:gd name="connsiteY139" fmla="*/ 123374 h 378126"/>
                              <a:gd name="connsiteX140" fmla="*/ 215153 w 340007"/>
                              <a:gd name="connsiteY140" fmla="*/ 123374 h 378126"/>
                              <a:gd name="connsiteX141" fmla="*/ 215153 w 340007"/>
                              <a:gd name="connsiteY141" fmla="*/ 123120 h 378126"/>
                              <a:gd name="connsiteX142" fmla="*/ 216296 w 340007"/>
                              <a:gd name="connsiteY142" fmla="*/ 120579 h 378126"/>
                              <a:gd name="connsiteX143" fmla="*/ 217820 w 340007"/>
                              <a:gd name="connsiteY143" fmla="*/ 117656 h 378126"/>
                              <a:gd name="connsiteX144" fmla="*/ 219598 w 340007"/>
                              <a:gd name="connsiteY144" fmla="*/ 114734 h 378126"/>
                              <a:gd name="connsiteX145" fmla="*/ 219852 w 340007"/>
                              <a:gd name="connsiteY145" fmla="*/ 114226 h 378126"/>
                              <a:gd name="connsiteX146" fmla="*/ 219344 w 340007"/>
                              <a:gd name="connsiteY146" fmla="*/ 105332 h 378126"/>
                              <a:gd name="connsiteX147" fmla="*/ 214772 w 340007"/>
                              <a:gd name="connsiteY147" fmla="*/ 101393 h 378126"/>
                              <a:gd name="connsiteX148" fmla="*/ 213121 w 340007"/>
                              <a:gd name="connsiteY148" fmla="*/ 101393 h 378126"/>
                              <a:gd name="connsiteX149" fmla="*/ 206516 w 340007"/>
                              <a:gd name="connsiteY149" fmla="*/ 105205 h 378126"/>
                              <a:gd name="connsiteX150" fmla="*/ 205373 w 340007"/>
                              <a:gd name="connsiteY150" fmla="*/ 107492 h 378126"/>
                              <a:gd name="connsiteX151" fmla="*/ 205373 w 340007"/>
                              <a:gd name="connsiteY151" fmla="*/ 103934 h 378126"/>
                              <a:gd name="connsiteX152" fmla="*/ 203595 w 340007"/>
                              <a:gd name="connsiteY152" fmla="*/ 96438 h 378126"/>
                              <a:gd name="connsiteX153" fmla="*/ 195085 w 340007"/>
                              <a:gd name="connsiteY153" fmla="*/ 87035 h 378126"/>
                              <a:gd name="connsiteX154" fmla="*/ 195085 w 340007"/>
                              <a:gd name="connsiteY154" fmla="*/ 87035 h 378126"/>
                              <a:gd name="connsiteX155" fmla="*/ 191783 w 340007"/>
                              <a:gd name="connsiteY155" fmla="*/ 99233 h 378126"/>
                              <a:gd name="connsiteX156" fmla="*/ 193307 w 340007"/>
                              <a:gd name="connsiteY156" fmla="*/ 106856 h 378126"/>
                              <a:gd name="connsiteX157" fmla="*/ 194831 w 340007"/>
                              <a:gd name="connsiteY157" fmla="*/ 110033 h 378126"/>
                              <a:gd name="connsiteX158" fmla="*/ 192799 w 340007"/>
                              <a:gd name="connsiteY158" fmla="*/ 108508 h 378126"/>
                              <a:gd name="connsiteX159" fmla="*/ 188608 w 340007"/>
                              <a:gd name="connsiteY159" fmla="*/ 106983 h 378126"/>
                              <a:gd name="connsiteX160" fmla="*/ 183782 w 340007"/>
                              <a:gd name="connsiteY160" fmla="*/ 108635 h 378126"/>
                              <a:gd name="connsiteX161" fmla="*/ 181369 w 340007"/>
                              <a:gd name="connsiteY161" fmla="*/ 114226 h 378126"/>
                              <a:gd name="connsiteX162" fmla="*/ 184798 w 340007"/>
                              <a:gd name="connsiteY162" fmla="*/ 122358 h 378126"/>
                              <a:gd name="connsiteX163" fmla="*/ 185306 w 340007"/>
                              <a:gd name="connsiteY163" fmla="*/ 122739 h 378126"/>
                              <a:gd name="connsiteX164" fmla="*/ 188227 w 340007"/>
                              <a:gd name="connsiteY164" fmla="*/ 124645 h 378126"/>
                              <a:gd name="connsiteX165" fmla="*/ 190894 w 340007"/>
                              <a:gd name="connsiteY165" fmla="*/ 126423 h 378126"/>
                              <a:gd name="connsiteX166" fmla="*/ 193054 w 340007"/>
                              <a:gd name="connsiteY166" fmla="*/ 128202 h 378126"/>
                              <a:gd name="connsiteX167" fmla="*/ 193054 w 340007"/>
                              <a:gd name="connsiteY167" fmla="*/ 128202 h 378126"/>
                              <a:gd name="connsiteX168" fmla="*/ 193307 w 340007"/>
                              <a:gd name="connsiteY168" fmla="*/ 128202 h 378126"/>
                              <a:gd name="connsiteX169" fmla="*/ 193307 w 340007"/>
                              <a:gd name="connsiteY169" fmla="*/ 128202 h 378126"/>
                              <a:gd name="connsiteX170" fmla="*/ 193307 w 340007"/>
                              <a:gd name="connsiteY170" fmla="*/ 128202 h 378126"/>
                              <a:gd name="connsiteX171" fmla="*/ 193561 w 340007"/>
                              <a:gd name="connsiteY171" fmla="*/ 123628 h 378126"/>
                              <a:gd name="connsiteX172" fmla="*/ 193180 w 340007"/>
                              <a:gd name="connsiteY172" fmla="*/ 122993 h 378126"/>
                              <a:gd name="connsiteX173" fmla="*/ 192037 w 340007"/>
                              <a:gd name="connsiteY173" fmla="*/ 120452 h 378126"/>
                              <a:gd name="connsiteX174" fmla="*/ 192164 w 340007"/>
                              <a:gd name="connsiteY174" fmla="*/ 119689 h 378126"/>
                              <a:gd name="connsiteX175" fmla="*/ 193307 w 340007"/>
                              <a:gd name="connsiteY175" fmla="*/ 118800 h 378126"/>
                              <a:gd name="connsiteX176" fmla="*/ 193180 w 340007"/>
                              <a:gd name="connsiteY176" fmla="*/ 118800 h 378126"/>
                              <a:gd name="connsiteX177" fmla="*/ 194450 w 340007"/>
                              <a:gd name="connsiteY177" fmla="*/ 118800 h 378126"/>
                              <a:gd name="connsiteX178" fmla="*/ 195594 w 340007"/>
                              <a:gd name="connsiteY178" fmla="*/ 119054 h 378126"/>
                              <a:gd name="connsiteX179" fmla="*/ 198769 w 340007"/>
                              <a:gd name="connsiteY179" fmla="*/ 123120 h 378126"/>
                              <a:gd name="connsiteX180" fmla="*/ 198769 w 340007"/>
                              <a:gd name="connsiteY180" fmla="*/ 123755 h 378126"/>
                              <a:gd name="connsiteX181" fmla="*/ 198388 w 340007"/>
                              <a:gd name="connsiteY181" fmla="*/ 123755 h 378126"/>
                              <a:gd name="connsiteX182" fmla="*/ 196483 w 340007"/>
                              <a:gd name="connsiteY182" fmla="*/ 125788 h 378126"/>
                              <a:gd name="connsiteX183" fmla="*/ 196483 w 340007"/>
                              <a:gd name="connsiteY183" fmla="*/ 125915 h 378126"/>
                              <a:gd name="connsiteX184" fmla="*/ 198515 w 340007"/>
                              <a:gd name="connsiteY184" fmla="*/ 128202 h 378126"/>
                              <a:gd name="connsiteX185" fmla="*/ 198769 w 340007"/>
                              <a:gd name="connsiteY185" fmla="*/ 128202 h 378126"/>
                              <a:gd name="connsiteX186" fmla="*/ 199404 w 340007"/>
                              <a:gd name="connsiteY186" fmla="*/ 128202 h 378126"/>
                              <a:gd name="connsiteX187" fmla="*/ 197245 w 340007"/>
                              <a:gd name="connsiteY187" fmla="*/ 133920 h 378126"/>
                              <a:gd name="connsiteX188" fmla="*/ 188862 w 340007"/>
                              <a:gd name="connsiteY188" fmla="*/ 138621 h 378126"/>
                              <a:gd name="connsiteX189" fmla="*/ 185560 w 340007"/>
                              <a:gd name="connsiteY189" fmla="*/ 139002 h 378126"/>
                              <a:gd name="connsiteX190" fmla="*/ 175145 w 340007"/>
                              <a:gd name="connsiteY190" fmla="*/ 135445 h 378126"/>
                              <a:gd name="connsiteX191" fmla="*/ 170065 w 340007"/>
                              <a:gd name="connsiteY191" fmla="*/ 129600 h 378126"/>
                              <a:gd name="connsiteX192" fmla="*/ 177050 w 340007"/>
                              <a:gd name="connsiteY192" fmla="*/ 128456 h 378126"/>
                              <a:gd name="connsiteX193" fmla="*/ 184163 w 340007"/>
                              <a:gd name="connsiteY193" fmla="*/ 129854 h 378126"/>
                              <a:gd name="connsiteX194" fmla="*/ 184544 w 340007"/>
                              <a:gd name="connsiteY194" fmla="*/ 129854 h 378126"/>
                              <a:gd name="connsiteX195" fmla="*/ 176288 w 340007"/>
                              <a:gd name="connsiteY195" fmla="*/ 112447 h 378126"/>
                              <a:gd name="connsiteX196" fmla="*/ 176288 w 340007"/>
                              <a:gd name="connsiteY196" fmla="*/ 112193 h 378126"/>
                              <a:gd name="connsiteX197" fmla="*/ 176161 w 340007"/>
                              <a:gd name="connsiteY197" fmla="*/ 112574 h 378126"/>
                              <a:gd name="connsiteX198" fmla="*/ 167270 w 340007"/>
                              <a:gd name="connsiteY198" fmla="*/ 123755 h 378126"/>
                              <a:gd name="connsiteX199" fmla="*/ 169811 w 340007"/>
                              <a:gd name="connsiteY199" fmla="*/ 106856 h 378126"/>
                              <a:gd name="connsiteX200" fmla="*/ 170065 w 340007"/>
                              <a:gd name="connsiteY200" fmla="*/ 106475 h 378126"/>
                              <a:gd name="connsiteX201" fmla="*/ 165111 w 340007"/>
                              <a:gd name="connsiteY201" fmla="*/ 108762 h 378126"/>
                              <a:gd name="connsiteX202" fmla="*/ 160285 w 340007"/>
                              <a:gd name="connsiteY202" fmla="*/ 90593 h 378126"/>
                              <a:gd name="connsiteX203" fmla="*/ 173113 w 340007"/>
                              <a:gd name="connsiteY203" fmla="*/ 64546 h 378126"/>
                              <a:gd name="connsiteX204" fmla="*/ 208675 w 340007"/>
                              <a:gd name="connsiteY204" fmla="*/ 64419 h 378126"/>
                              <a:gd name="connsiteX205" fmla="*/ 231664 w 340007"/>
                              <a:gd name="connsiteY205" fmla="*/ 71661 h 378126"/>
                              <a:gd name="connsiteX206" fmla="*/ 231664 w 340007"/>
                              <a:gd name="connsiteY206" fmla="*/ 91355 h 378126"/>
                              <a:gd name="connsiteX207" fmla="*/ 229124 w 340007"/>
                              <a:gd name="connsiteY207" fmla="*/ 91355 h 378126"/>
                              <a:gd name="connsiteX208" fmla="*/ 229505 w 340007"/>
                              <a:gd name="connsiteY208" fmla="*/ 91609 h 378126"/>
                              <a:gd name="connsiteX209" fmla="*/ 239412 w 340007"/>
                              <a:gd name="connsiteY209" fmla="*/ 108127 h 378126"/>
                              <a:gd name="connsiteX210" fmla="*/ 223917 w 340007"/>
                              <a:gd name="connsiteY210" fmla="*/ 100631 h 378126"/>
                              <a:gd name="connsiteX211" fmla="*/ 223917 w 340007"/>
                              <a:gd name="connsiteY211" fmla="*/ 100376 h 378126"/>
                              <a:gd name="connsiteX212" fmla="*/ 223789 w 340007"/>
                              <a:gd name="connsiteY212" fmla="*/ 123501 h 378126"/>
                              <a:gd name="connsiteX213" fmla="*/ 224043 w 340007"/>
                              <a:gd name="connsiteY213" fmla="*/ 123247 h 378126"/>
                              <a:gd name="connsiteX214" fmla="*/ 239285 w 340007"/>
                              <a:gd name="connsiteY214" fmla="*/ 115751 h 378126"/>
                              <a:gd name="connsiteX215" fmla="*/ 231791 w 340007"/>
                              <a:gd name="connsiteY215" fmla="*/ 130870 h 378126"/>
                              <a:gd name="connsiteX216" fmla="*/ 229378 w 340007"/>
                              <a:gd name="connsiteY216" fmla="*/ 132522 h 378126"/>
                              <a:gd name="connsiteX217" fmla="*/ 229378 w 340007"/>
                              <a:gd name="connsiteY217" fmla="*/ 132522 h 378126"/>
                              <a:gd name="connsiteX218" fmla="*/ 203595 w 340007"/>
                              <a:gd name="connsiteY218" fmla="*/ 151708 h 378126"/>
                              <a:gd name="connsiteX219" fmla="*/ 200801 w 340007"/>
                              <a:gd name="connsiteY219" fmla="*/ 140146 h 378126"/>
                              <a:gd name="connsiteX220" fmla="*/ 216931 w 340007"/>
                              <a:gd name="connsiteY220" fmla="*/ 136334 h 378126"/>
                              <a:gd name="connsiteX221" fmla="*/ 219725 w 340007"/>
                              <a:gd name="connsiteY221" fmla="*/ 148023 h 378126"/>
                              <a:gd name="connsiteX222" fmla="*/ 203595 w 340007"/>
                              <a:gd name="connsiteY222" fmla="*/ 151835 h 378126"/>
                              <a:gd name="connsiteX223" fmla="*/ 183020 w 340007"/>
                              <a:gd name="connsiteY223" fmla="*/ 158823 h 378126"/>
                              <a:gd name="connsiteX224" fmla="*/ 173367 w 340007"/>
                              <a:gd name="connsiteY224" fmla="*/ 155012 h 378126"/>
                              <a:gd name="connsiteX225" fmla="*/ 177304 w 340007"/>
                              <a:gd name="connsiteY225" fmla="*/ 145482 h 378126"/>
                              <a:gd name="connsiteX226" fmla="*/ 186830 w 340007"/>
                              <a:gd name="connsiteY226" fmla="*/ 149294 h 378126"/>
                              <a:gd name="connsiteX227" fmla="*/ 183020 w 340007"/>
                              <a:gd name="connsiteY227" fmla="*/ 158823 h 378126"/>
                              <a:gd name="connsiteX228" fmla="*/ 233188 w 340007"/>
                              <a:gd name="connsiteY228" fmla="*/ 45741 h 378126"/>
                              <a:gd name="connsiteX229" fmla="*/ 232807 w 340007"/>
                              <a:gd name="connsiteY229" fmla="*/ 45741 h 378126"/>
                              <a:gd name="connsiteX230" fmla="*/ 231918 w 340007"/>
                              <a:gd name="connsiteY230" fmla="*/ 45360 h 378126"/>
                              <a:gd name="connsiteX231" fmla="*/ 232299 w 340007"/>
                              <a:gd name="connsiteY231" fmla="*/ 43962 h 378126"/>
                              <a:gd name="connsiteX232" fmla="*/ 232299 w 340007"/>
                              <a:gd name="connsiteY232" fmla="*/ 43962 h 378126"/>
                              <a:gd name="connsiteX233" fmla="*/ 239793 w 340007"/>
                              <a:gd name="connsiteY233" fmla="*/ 43200 h 378126"/>
                              <a:gd name="connsiteX234" fmla="*/ 239793 w 340007"/>
                              <a:gd name="connsiteY234" fmla="*/ 34814 h 378126"/>
                              <a:gd name="connsiteX235" fmla="*/ 240809 w 340007"/>
                              <a:gd name="connsiteY235" fmla="*/ 33798 h 378126"/>
                              <a:gd name="connsiteX236" fmla="*/ 240809 w 340007"/>
                              <a:gd name="connsiteY236" fmla="*/ 33798 h 378126"/>
                              <a:gd name="connsiteX237" fmla="*/ 241698 w 340007"/>
                              <a:gd name="connsiteY237" fmla="*/ 34814 h 378126"/>
                              <a:gd name="connsiteX238" fmla="*/ 241698 w 340007"/>
                              <a:gd name="connsiteY238" fmla="*/ 44216 h 378126"/>
                              <a:gd name="connsiteX239" fmla="*/ 240936 w 340007"/>
                              <a:gd name="connsiteY239" fmla="*/ 45106 h 378126"/>
                              <a:gd name="connsiteX240" fmla="*/ 240555 w 340007"/>
                              <a:gd name="connsiteY240" fmla="*/ 45106 h 378126"/>
                              <a:gd name="connsiteX241" fmla="*/ 233061 w 340007"/>
                              <a:gd name="connsiteY241" fmla="*/ 45741 h 378126"/>
                              <a:gd name="connsiteX242" fmla="*/ 243476 w 340007"/>
                              <a:gd name="connsiteY242" fmla="*/ 14231 h 378126"/>
                              <a:gd name="connsiteX243" fmla="*/ 246397 w 340007"/>
                              <a:gd name="connsiteY243" fmla="*/ 17153 h 378126"/>
                              <a:gd name="connsiteX244" fmla="*/ 243476 w 340007"/>
                              <a:gd name="connsiteY244" fmla="*/ 20075 h 378126"/>
                              <a:gd name="connsiteX245" fmla="*/ 240555 w 340007"/>
                              <a:gd name="connsiteY245" fmla="*/ 17153 h 378126"/>
                              <a:gd name="connsiteX246" fmla="*/ 241444 w 340007"/>
                              <a:gd name="connsiteY246" fmla="*/ 15120 h 378126"/>
                              <a:gd name="connsiteX247" fmla="*/ 243476 w 340007"/>
                              <a:gd name="connsiteY247" fmla="*/ 14231 h 378126"/>
                              <a:gd name="connsiteX248" fmla="*/ 246905 w 340007"/>
                              <a:gd name="connsiteY248" fmla="*/ 111431 h 378126"/>
                              <a:gd name="connsiteX249" fmla="*/ 243476 w 340007"/>
                              <a:gd name="connsiteY249" fmla="*/ 114861 h 378126"/>
                              <a:gd name="connsiteX250" fmla="*/ 240047 w 340007"/>
                              <a:gd name="connsiteY250" fmla="*/ 111431 h 378126"/>
                              <a:gd name="connsiteX251" fmla="*/ 243476 w 340007"/>
                              <a:gd name="connsiteY251" fmla="*/ 108000 h 378126"/>
                              <a:gd name="connsiteX252" fmla="*/ 246905 w 340007"/>
                              <a:gd name="connsiteY252" fmla="*/ 111303 h 378126"/>
                              <a:gd name="connsiteX253" fmla="*/ 246905 w 340007"/>
                              <a:gd name="connsiteY253" fmla="*/ 111303 h 378126"/>
                              <a:gd name="connsiteX254" fmla="*/ 248048 w 340007"/>
                              <a:gd name="connsiteY254" fmla="*/ 65689 h 378126"/>
                              <a:gd name="connsiteX255" fmla="*/ 246397 w 340007"/>
                              <a:gd name="connsiteY255" fmla="*/ 69247 h 378126"/>
                              <a:gd name="connsiteX256" fmla="*/ 248048 w 340007"/>
                              <a:gd name="connsiteY256" fmla="*/ 72805 h 378126"/>
                              <a:gd name="connsiteX257" fmla="*/ 246651 w 340007"/>
                              <a:gd name="connsiteY257" fmla="*/ 76235 h 378126"/>
                              <a:gd name="connsiteX258" fmla="*/ 248048 w 340007"/>
                              <a:gd name="connsiteY258" fmla="*/ 79666 h 378126"/>
                              <a:gd name="connsiteX259" fmla="*/ 246651 w 340007"/>
                              <a:gd name="connsiteY259" fmla="*/ 83096 h 378126"/>
                              <a:gd name="connsiteX260" fmla="*/ 248048 w 340007"/>
                              <a:gd name="connsiteY260" fmla="*/ 86527 h 378126"/>
                              <a:gd name="connsiteX261" fmla="*/ 244238 w 340007"/>
                              <a:gd name="connsiteY261" fmla="*/ 91101 h 378126"/>
                              <a:gd name="connsiteX262" fmla="*/ 242333 w 340007"/>
                              <a:gd name="connsiteY262" fmla="*/ 91101 h 378126"/>
                              <a:gd name="connsiteX263" fmla="*/ 238650 w 340007"/>
                              <a:gd name="connsiteY263" fmla="*/ 86527 h 378126"/>
                              <a:gd name="connsiteX264" fmla="*/ 240174 w 340007"/>
                              <a:gd name="connsiteY264" fmla="*/ 83096 h 378126"/>
                              <a:gd name="connsiteX265" fmla="*/ 238650 w 340007"/>
                              <a:gd name="connsiteY265" fmla="*/ 79666 h 378126"/>
                              <a:gd name="connsiteX266" fmla="*/ 240174 w 340007"/>
                              <a:gd name="connsiteY266" fmla="*/ 76235 h 378126"/>
                              <a:gd name="connsiteX267" fmla="*/ 238650 w 340007"/>
                              <a:gd name="connsiteY267" fmla="*/ 72805 h 378126"/>
                              <a:gd name="connsiteX268" fmla="*/ 240300 w 340007"/>
                              <a:gd name="connsiteY268" fmla="*/ 69247 h 378126"/>
                              <a:gd name="connsiteX269" fmla="*/ 238650 w 340007"/>
                              <a:gd name="connsiteY269" fmla="*/ 65689 h 378126"/>
                              <a:gd name="connsiteX270" fmla="*/ 240555 w 340007"/>
                              <a:gd name="connsiteY270" fmla="*/ 62005 h 378126"/>
                              <a:gd name="connsiteX271" fmla="*/ 238395 w 340007"/>
                              <a:gd name="connsiteY271" fmla="*/ 57939 h 378126"/>
                              <a:gd name="connsiteX272" fmla="*/ 243222 w 340007"/>
                              <a:gd name="connsiteY272" fmla="*/ 53111 h 378126"/>
                              <a:gd name="connsiteX273" fmla="*/ 248048 w 340007"/>
                              <a:gd name="connsiteY273" fmla="*/ 57939 h 378126"/>
                              <a:gd name="connsiteX274" fmla="*/ 245889 w 340007"/>
                              <a:gd name="connsiteY274" fmla="*/ 62005 h 378126"/>
                              <a:gd name="connsiteX275" fmla="*/ 247921 w 340007"/>
                              <a:gd name="connsiteY275" fmla="*/ 65689 h 378126"/>
                              <a:gd name="connsiteX276" fmla="*/ 247032 w 340007"/>
                              <a:gd name="connsiteY276" fmla="*/ 34687 h 378126"/>
                              <a:gd name="connsiteX277" fmla="*/ 247032 w 340007"/>
                              <a:gd name="connsiteY277" fmla="*/ 43200 h 378126"/>
                              <a:gd name="connsiteX278" fmla="*/ 254272 w 340007"/>
                              <a:gd name="connsiteY278" fmla="*/ 44216 h 378126"/>
                              <a:gd name="connsiteX279" fmla="*/ 254653 w 340007"/>
                              <a:gd name="connsiteY279" fmla="*/ 45487 h 378126"/>
                              <a:gd name="connsiteX280" fmla="*/ 254653 w 340007"/>
                              <a:gd name="connsiteY280" fmla="*/ 45487 h 378126"/>
                              <a:gd name="connsiteX281" fmla="*/ 253764 w 340007"/>
                              <a:gd name="connsiteY281" fmla="*/ 45995 h 378126"/>
                              <a:gd name="connsiteX282" fmla="*/ 253256 w 340007"/>
                              <a:gd name="connsiteY282" fmla="*/ 45868 h 378126"/>
                              <a:gd name="connsiteX283" fmla="*/ 246016 w 340007"/>
                              <a:gd name="connsiteY283" fmla="*/ 45106 h 378126"/>
                              <a:gd name="connsiteX284" fmla="*/ 245127 w 340007"/>
                              <a:gd name="connsiteY284" fmla="*/ 44344 h 378126"/>
                              <a:gd name="connsiteX285" fmla="*/ 245127 w 340007"/>
                              <a:gd name="connsiteY285" fmla="*/ 34687 h 378126"/>
                              <a:gd name="connsiteX286" fmla="*/ 246143 w 340007"/>
                              <a:gd name="connsiteY286" fmla="*/ 33671 h 378126"/>
                              <a:gd name="connsiteX287" fmla="*/ 247159 w 340007"/>
                              <a:gd name="connsiteY287" fmla="*/ 34687 h 378126"/>
                              <a:gd name="connsiteX288" fmla="*/ 247159 w 340007"/>
                              <a:gd name="connsiteY288" fmla="*/ 34687 h 378126"/>
                              <a:gd name="connsiteX289" fmla="*/ 334795 w 340007"/>
                              <a:gd name="connsiteY289" fmla="*/ 97327 h 378126"/>
                              <a:gd name="connsiteX290" fmla="*/ 340002 w 340007"/>
                              <a:gd name="connsiteY290" fmla="*/ 91609 h 378126"/>
                              <a:gd name="connsiteX291" fmla="*/ 334795 w 340007"/>
                              <a:gd name="connsiteY291" fmla="*/ 86400 h 378126"/>
                              <a:gd name="connsiteX292" fmla="*/ 330477 w 340007"/>
                              <a:gd name="connsiteY292" fmla="*/ 88687 h 378126"/>
                              <a:gd name="connsiteX293" fmla="*/ 329715 w 340007"/>
                              <a:gd name="connsiteY293" fmla="*/ 81318 h 378126"/>
                              <a:gd name="connsiteX294" fmla="*/ 337463 w 340007"/>
                              <a:gd name="connsiteY294" fmla="*/ 81318 h 378126"/>
                              <a:gd name="connsiteX295" fmla="*/ 337463 w 340007"/>
                              <a:gd name="connsiteY295" fmla="*/ 73567 h 378126"/>
                              <a:gd name="connsiteX296" fmla="*/ 333525 w 340007"/>
                              <a:gd name="connsiteY296" fmla="*/ 71915 h 378126"/>
                              <a:gd name="connsiteX297" fmla="*/ 328191 w 340007"/>
                              <a:gd name="connsiteY297" fmla="*/ 76235 h 378126"/>
                              <a:gd name="connsiteX298" fmla="*/ 324888 w 340007"/>
                              <a:gd name="connsiteY298" fmla="*/ 69755 h 378126"/>
                              <a:gd name="connsiteX299" fmla="*/ 327556 w 340007"/>
                              <a:gd name="connsiteY299" fmla="*/ 70391 h 378126"/>
                              <a:gd name="connsiteX300" fmla="*/ 333271 w 340007"/>
                              <a:gd name="connsiteY300" fmla="*/ 65181 h 378126"/>
                              <a:gd name="connsiteX301" fmla="*/ 328064 w 340007"/>
                              <a:gd name="connsiteY301" fmla="*/ 59463 h 378126"/>
                              <a:gd name="connsiteX302" fmla="*/ 327429 w 340007"/>
                              <a:gd name="connsiteY302" fmla="*/ 59463 h 378126"/>
                              <a:gd name="connsiteX303" fmla="*/ 322094 w 340007"/>
                              <a:gd name="connsiteY303" fmla="*/ 64927 h 378126"/>
                              <a:gd name="connsiteX304" fmla="*/ 322094 w 340007"/>
                              <a:gd name="connsiteY304" fmla="*/ 64927 h 378126"/>
                              <a:gd name="connsiteX305" fmla="*/ 322348 w 340007"/>
                              <a:gd name="connsiteY305" fmla="*/ 66452 h 378126"/>
                              <a:gd name="connsiteX306" fmla="*/ 316125 w 340007"/>
                              <a:gd name="connsiteY306" fmla="*/ 61242 h 378126"/>
                              <a:gd name="connsiteX307" fmla="*/ 316633 w 340007"/>
                              <a:gd name="connsiteY307" fmla="*/ 61242 h 378126"/>
                              <a:gd name="connsiteX308" fmla="*/ 322094 w 340007"/>
                              <a:gd name="connsiteY308" fmla="*/ 55779 h 378126"/>
                              <a:gd name="connsiteX309" fmla="*/ 316633 w 340007"/>
                              <a:gd name="connsiteY309" fmla="*/ 50315 h 378126"/>
                              <a:gd name="connsiteX310" fmla="*/ 311172 w 340007"/>
                              <a:gd name="connsiteY310" fmla="*/ 55779 h 378126"/>
                              <a:gd name="connsiteX311" fmla="*/ 311172 w 340007"/>
                              <a:gd name="connsiteY311" fmla="*/ 55779 h 378126"/>
                              <a:gd name="connsiteX312" fmla="*/ 312569 w 340007"/>
                              <a:gd name="connsiteY312" fmla="*/ 59591 h 378126"/>
                              <a:gd name="connsiteX313" fmla="*/ 303678 w 340007"/>
                              <a:gd name="connsiteY313" fmla="*/ 57304 h 378126"/>
                              <a:gd name="connsiteX314" fmla="*/ 308250 w 340007"/>
                              <a:gd name="connsiteY314" fmla="*/ 51205 h 378126"/>
                              <a:gd name="connsiteX315" fmla="*/ 302154 w 340007"/>
                              <a:gd name="connsiteY315" fmla="*/ 46631 h 378126"/>
                              <a:gd name="connsiteX316" fmla="*/ 297582 w 340007"/>
                              <a:gd name="connsiteY316" fmla="*/ 52729 h 378126"/>
                              <a:gd name="connsiteX317" fmla="*/ 300757 w 340007"/>
                              <a:gd name="connsiteY317" fmla="*/ 56922 h 378126"/>
                              <a:gd name="connsiteX318" fmla="*/ 292501 w 340007"/>
                              <a:gd name="connsiteY318" fmla="*/ 56795 h 378126"/>
                              <a:gd name="connsiteX319" fmla="*/ 294279 w 340007"/>
                              <a:gd name="connsiteY319" fmla="*/ 52729 h 378126"/>
                              <a:gd name="connsiteX320" fmla="*/ 288818 w 340007"/>
                              <a:gd name="connsiteY320" fmla="*/ 47266 h 378126"/>
                              <a:gd name="connsiteX321" fmla="*/ 283357 w 340007"/>
                              <a:gd name="connsiteY321" fmla="*/ 52729 h 378126"/>
                              <a:gd name="connsiteX322" fmla="*/ 286405 w 340007"/>
                              <a:gd name="connsiteY322" fmla="*/ 57685 h 378126"/>
                              <a:gd name="connsiteX323" fmla="*/ 278785 w 340007"/>
                              <a:gd name="connsiteY323" fmla="*/ 59718 h 378126"/>
                              <a:gd name="connsiteX324" fmla="*/ 280690 w 340007"/>
                              <a:gd name="connsiteY324" fmla="*/ 55652 h 378126"/>
                              <a:gd name="connsiteX325" fmla="*/ 275355 w 340007"/>
                              <a:gd name="connsiteY325" fmla="*/ 50061 h 378126"/>
                              <a:gd name="connsiteX326" fmla="*/ 269767 w 340007"/>
                              <a:gd name="connsiteY326" fmla="*/ 55525 h 378126"/>
                              <a:gd name="connsiteX327" fmla="*/ 275101 w 340007"/>
                              <a:gd name="connsiteY327" fmla="*/ 61115 h 378126"/>
                              <a:gd name="connsiteX328" fmla="*/ 275482 w 340007"/>
                              <a:gd name="connsiteY328" fmla="*/ 61115 h 378126"/>
                              <a:gd name="connsiteX329" fmla="*/ 265195 w 340007"/>
                              <a:gd name="connsiteY329" fmla="*/ 64927 h 378126"/>
                              <a:gd name="connsiteX330" fmla="*/ 266591 w 340007"/>
                              <a:gd name="connsiteY330" fmla="*/ 57431 h 378126"/>
                              <a:gd name="connsiteX331" fmla="*/ 259098 w 340007"/>
                              <a:gd name="connsiteY331" fmla="*/ 56033 h 378126"/>
                              <a:gd name="connsiteX332" fmla="*/ 257701 w 340007"/>
                              <a:gd name="connsiteY332" fmla="*/ 63529 h 378126"/>
                              <a:gd name="connsiteX333" fmla="*/ 262146 w 340007"/>
                              <a:gd name="connsiteY333" fmla="*/ 65943 h 378126"/>
                              <a:gd name="connsiteX334" fmla="*/ 254907 w 340007"/>
                              <a:gd name="connsiteY334" fmla="*/ 67722 h 378126"/>
                              <a:gd name="connsiteX335" fmla="*/ 254907 w 340007"/>
                              <a:gd name="connsiteY335" fmla="*/ 58955 h 378126"/>
                              <a:gd name="connsiteX336" fmla="*/ 252747 w 340007"/>
                              <a:gd name="connsiteY336" fmla="*/ 56795 h 378126"/>
                              <a:gd name="connsiteX337" fmla="*/ 252366 w 340007"/>
                              <a:gd name="connsiteY337" fmla="*/ 56795 h 378126"/>
                              <a:gd name="connsiteX338" fmla="*/ 253637 w 340007"/>
                              <a:gd name="connsiteY338" fmla="*/ 37355 h 378126"/>
                              <a:gd name="connsiteX339" fmla="*/ 248683 w 340007"/>
                              <a:gd name="connsiteY339" fmla="*/ 33798 h 378126"/>
                              <a:gd name="connsiteX340" fmla="*/ 253383 w 340007"/>
                              <a:gd name="connsiteY340" fmla="*/ 33798 h 378126"/>
                              <a:gd name="connsiteX341" fmla="*/ 253129 w 340007"/>
                              <a:gd name="connsiteY341" fmla="*/ 33543 h 378126"/>
                              <a:gd name="connsiteX342" fmla="*/ 246778 w 340007"/>
                              <a:gd name="connsiteY342" fmla="*/ 20838 h 378126"/>
                              <a:gd name="connsiteX343" fmla="*/ 259860 w 340007"/>
                              <a:gd name="connsiteY343" fmla="*/ 27064 h 378126"/>
                              <a:gd name="connsiteX344" fmla="*/ 260114 w 340007"/>
                              <a:gd name="connsiteY344" fmla="*/ 27318 h 378126"/>
                              <a:gd name="connsiteX345" fmla="*/ 260114 w 340007"/>
                              <a:gd name="connsiteY345" fmla="*/ 7624 h 378126"/>
                              <a:gd name="connsiteX346" fmla="*/ 259860 w 340007"/>
                              <a:gd name="connsiteY346" fmla="*/ 7878 h 378126"/>
                              <a:gd name="connsiteX347" fmla="*/ 246651 w 340007"/>
                              <a:gd name="connsiteY347" fmla="*/ 14231 h 378126"/>
                              <a:gd name="connsiteX348" fmla="*/ 255161 w 340007"/>
                              <a:gd name="connsiteY348" fmla="*/ 127 h 378126"/>
                              <a:gd name="connsiteX349" fmla="*/ 255542 w 340007"/>
                              <a:gd name="connsiteY349" fmla="*/ 127 h 378126"/>
                              <a:gd name="connsiteX350" fmla="*/ 231410 w 340007"/>
                              <a:gd name="connsiteY350" fmla="*/ 0 h 378126"/>
                              <a:gd name="connsiteX351" fmla="*/ 231664 w 340007"/>
                              <a:gd name="connsiteY351" fmla="*/ 0 h 378126"/>
                              <a:gd name="connsiteX352" fmla="*/ 235728 w 340007"/>
                              <a:gd name="connsiteY352" fmla="*/ 4066 h 378126"/>
                              <a:gd name="connsiteX353" fmla="*/ 240047 w 340007"/>
                              <a:gd name="connsiteY353" fmla="*/ 12833 h 378126"/>
                              <a:gd name="connsiteX354" fmla="*/ 240174 w 340007"/>
                              <a:gd name="connsiteY354" fmla="*/ 14358 h 378126"/>
                              <a:gd name="connsiteX355" fmla="*/ 226965 w 340007"/>
                              <a:gd name="connsiteY355" fmla="*/ 8005 h 378126"/>
                              <a:gd name="connsiteX356" fmla="*/ 226711 w 340007"/>
                              <a:gd name="connsiteY356" fmla="*/ 7751 h 378126"/>
                              <a:gd name="connsiteX357" fmla="*/ 226711 w 340007"/>
                              <a:gd name="connsiteY357" fmla="*/ 27572 h 378126"/>
                              <a:gd name="connsiteX358" fmla="*/ 226965 w 340007"/>
                              <a:gd name="connsiteY358" fmla="*/ 27191 h 378126"/>
                              <a:gd name="connsiteX359" fmla="*/ 239919 w 340007"/>
                              <a:gd name="connsiteY359" fmla="*/ 20838 h 378126"/>
                              <a:gd name="connsiteX360" fmla="*/ 233696 w 340007"/>
                              <a:gd name="connsiteY360" fmla="*/ 33671 h 378126"/>
                              <a:gd name="connsiteX361" fmla="*/ 233442 w 340007"/>
                              <a:gd name="connsiteY361" fmla="*/ 33925 h 378126"/>
                              <a:gd name="connsiteX362" fmla="*/ 238269 w 340007"/>
                              <a:gd name="connsiteY362" fmla="*/ 33925 h 378126"/>
                              <a:gd name="connsiteX363" fmla="*/ 231029 w 340007"/>
                              <a:gd name="connsiteY363" fmla="*/ 51967 h 378126"/>
                              <a:gd name="connsiteX364" fmla="*/ 234585 w 340007"/>
                              <a:gd name="connsiteY364" fmla="*/ 56922 h 378126"/>
                              <a:gd name="connsiteX365" fmla="*/ 234331 w 340007"/>
                              <a:gd name="connsiteY365" fmla="*/ 56922 h 378126"/>
                              <a:gd name="connsiteX366" fmla="*/ 232172 w 340007"/>
                              <a:gd name="connsiteY366" fmla="*/ 59082 h 378126"/>
                              <a:gd name="connsiteX367" fmla="*/ 232172 w 340007"/>
                              <a:gd name="connsiteY367" fmla="*/ 59082 h 378126"/>
                              <a:gd name="connsiteX368" fmla="*/ 232172 w 340007"/>
                              <a:gd name="connsiteY368" fmla="*/ 67849 h 378126"/>
                              <a:gd name="connsiteX369" fmla="*/ 224933 w 340007"/>
                              <a:gd name="connsiteY369" fmla="*/ 66071 h 378126"/>
                              <a:gd name="connsiteX370" fmla="*/ 230394 w 340007"/>
                              <a:gd name="connsiteY370" fmla="*/ 60607 h 378126"/>
                              <a:gd name="connsiteX371" fmla="*/ 224933 w 340007"/>
                              <a:gd name="connsiteY371" fmla="*/ 55143 h 378126"/>
                              <a:gd name="connsiteX372" fmla="*/ 219471 w 340007"/>
                              <a:gd name="connsiteY372" fmla="*/ 60607 h 378126"/>
                              <a:gd name="connsiteX373" fmla="*/ 221884 w 340007"/>
                              <a:gd name="connsiteY373" fmla="*/ 65054 h 378126"/>
                              <a:gd name="connsiteX374" fmla="*/ 211597 w 340007"/>
                              <a:gd name="connsiteY374" fmla="*/ 61242 h 378126"/>
                              <a:gd name="connsiteX375" fmla="*/ 211851 w 340007"/>
                              <a:gd name="connsiteY375" fmla="*/ 61242 h 378126"/>
                              <a:gd name="connsiteX376" fmla="*/ 217312 w 340007"/>
                              <a:gd name="connsiteY376" fmla="*/ 55906 h 378126"/>
                              <a:gd name="connsiteX377" fmla="*/ 217312 w 340007"/>
                              <a:gd name="connsiteY377" fmla="*/ 55652 h 378126"/>
                              <a:gd name="connsiteX378" fmla="*/ 211851 w 340007"/>
                              <a:gd name="connsiteY378" fmla="*/ 50188 h 378126"/>
                              <a:gd name="connsiteX379" fmla="*/ 206389 w 340007"/>
                              <a:gd name="connsiteY379" fmla="*/ 55652 h 378126"/>
                              <a:gd name="connsiteX380" fmla="*/ 206389 w 340007"/>
                              <a:gd name="connsiteY380" fmla="*/ 55652 h 378126"/>
                              <a:gd name="connsiteX381" fmla="*/ 208167 w 340007"/>
                              <a:gd name="connsiteY381" fmla="*/ 59591 h 378126"/>
                              <a:gd name="connsiteX382" fmla="*/ 200801 w 340007"/>
                              <a:gd name="connsiteY382" fmla="*/ 57685 h 378126"/>
                              <a:gd name="connsiteX383" fmla="*/ 202960 w 340007"/>
                              <a:gd name="connsiteY383" fmla="*/ 50442 h 378126"/>
                              <a:gd name="connsiteX384" fmla="*/ 195594 w 340007"/>
                              <a:gd name="connsiteY384" fmla="*/ 48282 h 378126"/>
                              <a:gd name="connsiteX385" fmla="*/ 193435 w 340007"/>
                              <a:gd name="connsiteY385" fmla="*/ 55652 h 378126"/>
                              <a:gd name="connsiteX386" fmla="*/ 194578 w 340007"/>
                              <a:gd name="connsiteY386" fmla="*/ 57049 h 378126"/>
                              <a:gd name="connsiteX387" fmla="*/ 186322 w 340007"/>
                              <a:gd name="connsiteY387" fmla="*/ 57176 h 378126"/>
                              <a:gd name="connsiteX388" fmla="*/ 189116 w 340007"/>
                              <a:gd name="connsiteY388" fmla="*/ 50061 h 378126"/>
                              <a:gd name="connsiteX389" fmla="*/ 182003 w 340007"/>
                              <a:gd name="connsiteY389" fmla="*/ 47266 h 378126"/>
                              <a:gd name="connsiteX390" fmla="*/ 178702 w 340007"/>
                              <a:gd name="connsiteY390" fmla="*/ 52348 h 378126"/>
                              <a:gd name="connsiteX391" fmla="*/ 183401 w 340007"/>
                              <a:gd name="connsiteY391" fmla="*/ 57685 h 378126"/>
                              <a:gd name="connsiteX392" fmla="*/ 174510 w 340007"/>
                              <a:gd name="connsiteY392" fmla="*/ 59972 h 378126"/>
                              <a:gd name="connsiteX393" fmla="*/ 175907 w 340007"/>
                              <a:gd name="connsiteY393" fmla="*/ 56287 h 378126"/>
                              <a:gd name="connsiteX394" fmla="*/ 170446 w 340007"/>
                              <a:gd name="connsiteY394" fmla="*/ 50823 h 378126"/>
                              <a:gd name="connsiteX395" fmla="*/ 164984 w 340007"/>
                              <a:gd name="connsiteY395" fmla="*/ 56287 h 378126"/>
                              <a:gd name="connsiteX396" fmla="*/ 170446 w 340007"/>
                              <a:gd name="connsiteY396" fmla="*/ 61751 h 378126"/>
                              <a:gd name="connsiteX397" fmla="*/ 170446 w 340007"/>
                              <a:gd name="connsiteY397" fmla="*/ 61751 h 378126"/>
                              <a:gd name="connsiteX398" fmla="*/ 171081 w 340007"/>
                              <a:gd name="connsiteY398" fmla="*/ 61751 h 378126"/>
                              <a:gd name="connsiteX399" fmla="*/ 164730 w 340007"/>
                              <a:gd name="connsiteY399" fmla="*/ 67087 h 378126"/>
                              <a:gd name="connsiteX400" fmla="*/ 164984 w 340007"/>
                              <a:gd name="connsiteY400" fmla="*/ 65689 h 378126"/>
                              <a:gd name="connsiteX401" fmla="*/ 159523 w 340007"/>
                              <a:gd name="connsiteY401" fmla="*/ 60226 h 378126"/>
                              <a:gd name="connsiteX402" fmla="*/ 154062 w 340007"/>
                              <a:gd name="connsiteY402" fmla="*/ 65689 h 378126"/>
                              <a:gd name="connsiteX403" fmla="*/ 159523 w 340007"/>
                              <a:gd name="connsiteY403" fmla="*/ 71153 h 378126"/>
                              <a:gd name="connsiteX404" fmla="*/ 159523 w 340007"/>
                              <a:gd name="connsiteY404" fmla="*/ 71153 h 378126"/>
                              <a:gd name="connsiteX405" fmla="*/ 162190 w 340007"/>
                              <a:gd name="connsiteY405" fmla="*/ 70391 h 378126"/>
                              <a:gd name="connsiteX406" fmla="*/ 158888 w 340007"/>
                              <a:gd name="connsiteY406" fmla="*/ 76871 h 378126"/>
                              <a:gd name="connsiteX407" fmla="*/ 153554 w 340007"/>
                              <a:gd name="connsiteY407" fmla="*/ 72551 h 378126"/>
                              <a:gd name="connsiteX408" fmla="*/ 148346 w 340007"/>
                              <a:gd name="connsiteY408" fmla="*/ 78268 h 378126"/>
                              <a:gd name="connsiteX409" fmla="*/ 153554 w 340007"/>
                              <a:gd name="connsiteY409" fmla="*/ 83478 h 378126"/>
                              <a:gd name="connsiteX410" fmla="*/ 157491 w 340007"/>
                              <a:gd name="connsiteY410" fmla="*/ 81699 h 378126"/>
                              <a:gd name="connsiteX411" fmla="*/ 156729 w 340007"/>
                              <a:gd name="connsiteY411" fmla="*/ 89068 h 378126"/>
                              <a:gd name="connsiteX412" fmla="*/ 152411 w 340007"/>
                              <a:gd name="connsiteY412" fmla="*/ 86781 h 378126"/>
                              <a:gd name="connsiteX413" fmla="*/ 147203 w 340007"/>
                              <a:gd name="connsiteY413" fmla="*/ 92499 h 378126"/>
                              <a:gd name="connsiteX414" fmla="*/ 152411 w 340007"/>
                              <a:gd name="connsiteY414" fmla="*/ 97708 h 378126"/>
                              <a:gd name="connsiteX415" fmla="*/ 157237 w 340007"/>
                              <a:gd name="connsiteY415" fmla="*/ 94659 h 378126"/>
                              <a:gd name="connsiteX416" fmla="*/ 158888 w 340007"/>
                              <a:gd name="connsiteY416" fmla="*/ 102028 h 378126"/>
                              <a:gd name="connsiteX417" fmla="*/ 155586 w 340007"/>
                              <a:gd name="connsiteY417" fmla="*/ 100885 h 378126"/>
                              <a:gd name="connsiteX418" fmla="*/ 149870 w 340007"/>
                              <a:gd name="connsiteY418" fmla="*/ 106094 h 378126"/>
                              <a:gd name="connsiteX419" fmla="*/ 155078 w 340007"/>
                              <a:gd name="connsiteY419" fmla="*/ 111812 h 378126"/>
                              <a:gd name="connsiteX420" fmla="*/ 155586 w 340007"/>
                              <a:gd name="connsiteY420" fmla="*/ 111812 h 378126"/>
                              <a:gd name="connsiteX421" fmla="*/ 160793 w 340007"/>
                              <a:gd name="connsiteY421" fmla="*/ 107746 h 378126"/>
                              <a:gd name="connsiteX422" fmla="*/ 162063 w 340007"/>
                              <a:gd name="connsiteY422" fmla="*/ 110668 h 378126"/>
                              <a:gd name="connsiteX423" fmla="*/ 158380 w 340007"/>
                              <a:gd name="connsiteY423" fmla="*/ 112320 h 378126"/>
                              <a:gd name="connsiteX424" fmla="*/ 158380 w 340007"/>
                              <a:gd name="connsiteY424" fmla="*/ 112320 h 378126"/>
                              <a:gd name="connsiteX425" fmla="*/ 164222 w 340007"/>
                              <a:gd name="connsiteY425" fmla="*/ 125026 h 378126"/>
                              <a:gd name="connsiteX426" fmla="*/ 162571 w 340007"/>
                              <a:gd name="connsiteY426" fmla="*/ 129727 h 378126"/>
                              <a:gd name="connsiteX427" fmla="*/ 165746 w 340007"/>
                              <a:gd name="connsiteY427" fmla="*/ 131760 h 378126"/>
                              <a:gd name="connsiteX428" fmla="*/ 167144 w 340007"/>
                              <a:gd name="connsiteY428" fmla="*/ 131506 h 378126"/>
                              <a:gd name="connsiteX429" fmla="*/ 174002 w 340007"/>
                              <a:gd name="connsiteY429" fmla="*/ 146245 h 378126"/>
                              <a:gd name="connsiteX430" fmla="*/ 169430 w 340007"/>
                              <a:gd name="connsiteY430" fmla="*/ 156918 h 378126"/>
                              <a:gd name="connsiteX431" fmla="*/ 181241 w 340007"/>
                              <a:gd name="connsiteY431" fmla="*/ 161873 h 378126"/>
                              <a:gd name="connsiteX432" fmla="*/ 181877 w 340007"/>
                              <a:gd name="connsiteY432" fmla="*/ 164033 h 378126"/>
                              <a:gd name="connsiteX433" fmla="*/ 181877 w 340007"/>
                              <a:gd name="connsiteY433" fmla="*/ 164033 h 378126"/>
                              <a:gd name="connsiteX434" fmla="*/ 181877 w 340007"/>
                              <a:gd name="connsiteY434" fmla="*/ 164160 h 378126"/>
                              <a:gd name="connsiteX435" fmla="*/ 243222 w 340007"/>
                              <a:gd name="connsiteY435" fmla="*/ 152852 h 378126"/>
                              <a:gd name="connsiteX436" fmla="*/ 304694 w 340007"/>
                              <a:gd name="connsiteY436" fmla="*/ 164160 h 378126"/>
                              <a:gd name="connsiteX437" fmla="*/ 304694 w 340007"/>
                              <a:gd name="connsiteY437" fmla="*/ 164160 h 378126"/>
                              <a:gd name="connsiteX438" fmla="*/ 305329 w 340007"/>
                              <a:gd name="connsiteY438" fmla="*/ 161873 h 378126"/>
                              <a:gd name="connsiteX439" fmla="*/ 317141 w 340007"/>
                              <a:gd name="connsiteY439" fmla="*/ 157045 h 378126"/>
                              <a:gd name="connsiteX440" fmla="*/ 312696 w 340007"/>
                              <a:gd name="connsiteY440" fmla="*/ 146372 h 378126"/>
                              <a:gd name="connsiteX441" fmla="*/ 319554 w 340007"/>
                              <a:gd name="connsiteY441" fmla="*/ 131633 h 378126"/>
                              <a:gd name="connsiteX442" fmla="*/ 320824 w 340007"/>
                              <a:gd name="connsiteY442" fmla="*/ 131887 h 378126"/>
                              <a:gd name="connsiteX443" fmla="*/ 324381 w 340007"/>
                              <a:gd name="connsiteY443" fmla="*/ 128329 h 378126"/>
                              <a:gd name="connsiteX444" fmla="*/ 322475 w 340007"/>
                              <a:gd name="connsiteY444" fmla="*/ 125153 h 378126"/>
                              <a:gd name="connsiteX445" fmla="*/ 328318 w 340007"/>
                              <a:gd name="connsiteY445" fmla="*/ 112574 h 378126"/>
                              <a:gd name="connsiteX446" fmla="*/ 328318 w 340007"/>
                              <a:gd name="connsiteY446" fmla="*/ 112574 h 378126"/>
                              <a:gd name="connsiteX447" fmla="*/ 328318 w 340007"/>
                              <a:gd name="connsiteY447" fmla="*/ 112447 h 378126"/>
                              <a:gd name="connsiteX448" fmla="*/ 324762 w 340007"/>
                              <a:gd name="connsiteY448" fmla="*/ 110795 h 378126"/>
                              <a:gd name="connsiteX449" fmla="*/ 326031 w 340007"/>
                              <a:gd name="connsiteY449" fmla="*/ 108000 h 378126"/>
                              <a:gd name="connsiteX450" fmla="*/ 331239 w 340007"/>
                              <a:gd name="connsiteY450" fmla="*/ 111939 h 378126"/>
                              <a:gd name="connsiteX451" fmla="*/ 336954 w 340007"/>
                              <a:gd name="connsiteY451" fmla="*/ 106729 h 378126"/>
                              <a:gd name="connsiteX452" fmla="*/ 331747 w 340007"/>
                              <a:gd name="connsiteY452" fmla="*/ 101012 h 378126"/>
                              <a:gd name="connsiteX453" fmla="*/ 331239 w 340007"/>
                              <a:gd name="connsiteY453" fmla="*/ 101012 h 378126"/>
                              <a:gd name="connsiteX454" fmla="*/ 328064 w 340007"/>
                              <a:gd name="connsiteY454" fmla="*/ 102155 h 378126"/>
                              <a:gd name="connsiteX455" fmla="*/ 329715 w 340007"/>
                              <a:gd name="connsiteY455" fmla="*/ 94913 h 378126"/>
                              <a:gd name="connsiteX456" fmla="*/ 334414 w 340007"/>
                              <a:gd name="connsiteY456" fmla="*/ 97835 h 378126"/>
                              <a:gd name="connsiteX457" fmla="*/ 20321 w 340007"/>
                              <a:gd name="connsiteY457" fmla="*/ 374061 h 378126"/>
                              <a:gd name="connsiteX458" fmla="*/ 20956 w 340007"/>
                              <a:gd name="connsiteY458" fmla="*/ 372536 h 378126"/>
                              <a:gd name="connsiteX459" fmla="*/ 21465 w 340007"/>
                              <a:gd name="connsiteY459" fmla="*/ 371520 h 378126"/>
                              <a:gd name="connsiteX460" fmla="*/ 21846 w 340007"/>
                              <a:gd name="connsiteY460" fmla="*/ 370630 h 378126"/>
                              <a:gd name="connsiteX461" fmla="*/ 22227 w 340007"/>
                              <a:gd name="connsiteY461" fmla="*/ 369741 h 378126"/>
                              <a:gd name="connsiteX462" fmla="*/ 22480 w 340007"/>
                              <a:gd name="connsiteY462" fmla="*/ 368979 h 378126"/>
                              <a:gd name="connsiteX463" fmla="*/ 22735 w 340007"/>
                              <a:gd name="connsiteY463" fmla="*/ 368470 h 378126"/>
                              <a:gd name="connsiteX464" fmla="*/ 22989 w 340007"/>
                              <a:gd name="connsiteY464" fmla="*/ 367962 h 378126"/>
                              <a:gd name="connsiteX465" fmla="*/ 23116 w 340007"/>
                              <a:gd name="connsiteY465" fmla="*/ 367581 h 378126"/>
                              <a:gd name="connsiteX466" fmla="*/ 23370 w 340007"/>
                              <a:gd name="connsiteY466" fmla="*/ 367073 h 378126"/>
                              <a:gd name="connsiteX467" fmla="*/ 23751 w 340007"/>
                              <a:gd name="connsiteY467" fmla="*/ 366692 h 378126"/>
                              <a:gd name="connsiteX468" fmla="*/ 23623 w 340007"/>
                              <a:gd name="connsiteY468" fmla="*/ 367200 h 378126"/>
                              <a:gd name="connsiteX469" fmla="*/ 23370 w 340007"/>
                              <a:gd name="connsiteY469" fmla="*/ 367708 h 378126"/>
                              <a:gd name="connsiteX470" fmla="*/ 23116 w 340007"/>
                              <a:gd name="connsiteY470" fmla="*/ 368216 h 378126"/>
                              <a:gd name="connsiteX471" fmla="*/ 22861 w 340007"/>
                              <a:gd name="connsiteY471" fmla="*/ 368724 h 378126"/>
                              <a:gd name="connsiteX472" fmla="*/ 22608 w 340007"/>
                              <a:gd name="connsiteY472" fmla="*/ 369233 h 378126"/>
                              <a:gd name="connsiteX473" fmla="*/ 22354 w 340007"/>
                              <a:gd name="connsiteY473" fmla="*/ 370122 h 378126"/>
                              <a:gd name="connsiteX474" fmla="*/ 21973 w 340007"/>
                              <a:gd name="connsiteY474" fmla="*/ 370884 h 378126"/>
                              <a:gd name="connsiteX475" fmla="*/ 21592 w 340007"/>
                              <a:gd name="connsiteY475" fmla="*/ 371774 h 378126"/>
                              <a:gd name="connsiteX476" fmla="*/ 21084 w 340007"/>
                              <a:gd name="connsiteY476" fmla="*/ 372917 h 378126"/>
                              <a:gd name="connsiteX477" fmla="*/ 20448 w 340007"/>
                              <a:gd name="connsiteY477" fmla="*/ 374442 h 378126"/>
                              <a:gd name="connsiteX478" fmla="*/ 20194 w 340007"/>
                              <a:gd name="connsiteY478" fmla="*/ 374442 h 378126"/>
                              <a:gd name="connsiteX479" fmla="*/ 3810 w 340007"/>
                              <a:gd name="connsiteY479" fmla="*/ 346616 h 378126"/>
                              <a:gd name="connsiteX480" fmla="*/ 3556 w 340007"/>
                              <a:gd name="connsiteY480" fmla="*/ 348014 h 378126"/>
                              <a:gd name="connsiteX481" fmla="*/ 2921 w 340007"/>
                              <a:gd name="connsiteY481" fmla="*/ 347633 h 378126"/>
                              <a:gd name="connsiteX482" fmla="*/ 2667 w 340007"/>
                              <a:gd name="connsiteY482" fmla="*/ 346616 h 378126"/>
                              <a:gd name="connsiteX483" fmla="*/ 3810 w 340007"/>
                              <a:gd name="connsiteY483" fmla="*/ 346616 h 378126"/>
                              <a:gd name="connsiteX484" fmla="*/ 4699 w 340007"/>
                              <a:gd name="connsiteY484" fmla="*/ 350301 h 378126"/>
                              <a:gd name="connsiteX485" fmla="*/ 4064 w 340007"/>
                              <a:gd name="connsiteY485" fmla="*/ 349920 h 378126"/>
                              <a:gd name="connsiteX486" fmla="*/ 4064 w 340007"/>
                              <a:gd name="connsiteY486" fmla="*/ 349157 h 378126"/>
                              <a:gd name="connsiteX487" fmla="*/ 5334 w 340007"/>
                              <a:gd name="connsiteY487" fmla="*/ 349030 h 378126"/>
                              <a:gd name="connsiteX488" fmla="*/ 4699 w 340007"/>
                              <a:gd name="connsiteY488" fmla="*/ 350301 h 378126"/>
                              <a:gd name="connsiteX489" fmla="*/ 7874 w 340007"/>
                              <a:gd name="connsiteY489" fmla="*/ 354494 h 378126"/>
                              <a:gd name="connsiteX490" fmla="*/ 6859 w 340007"/>
                              <a:gd name="connsiteY490" fmla="*/ 354494 h 378126"/>
                              <a:gd name="connsiteX491" fmla="*/ 6350 w 340007"/>
                              <a:gd name="connsiteY491" fmla="*/ 353604 h 378126"/>
                              <a:gd name="connsiteX492" fmla="*/ 8383 w 340007"/>
                              <a:gd name="connsiteY492" fmla="*/ 352334 h 378126"/>
                              <a:gd name="connsiteX493" fmla="*/ 7874 w 340007"/>
                              <a:gd name="connsiteY493" fmla="*/ 354621 h 378126"/>
                              <a:gd name="connsiteX494" fmla="*/ 12193 w 340007"/>
                              <a:gd name="connsiteY494" fmla="*/ 356400 h 378126"/>
                              <a:gd name="connsiteX495" fmla="*/ 12193 w 340007"/>
                              <a:gd name="connsiteY495" fmla="*/ 356781 h 378126"/>
                              <a:gd name="connsiteX496" fmla="*/ 11558 w 340007"/>
                              <a:gd name="connsiteY496" fmla="*/ 359449 h 378126"/>
                              <a:gd name="connsiteX497" fmla="*/ 10161 w 340007"/>
                              <a:gd name="connsiteY497" fmla="*/ 359703 h 378126"/>
                              <a:gd name="connsiteX498" fmla="*/ 9526 w 340007"/>
                              <a:gd name="connsiteY498" fmla="*/ 358687 h 378126"/>
                              <a:gd name="connsiteX499" fmla="*/ 9526 w 340007"/>
                              <a:gd name="connsiteY499" fmla="*/ 358687 h 378126"/>
                              <a:gd name="connsiteX500" fmla="*/ 12066 w 340007"/>
                              <a:gd name="connsiteY500" fmla="*/ 356400 h 378126"/>
                              <a:gd name="connsiteX501" fmla="*/ 12447 w 340007"/>
                              <a:gd name="connsiteY501" fmla="*/ 363388 h 378126"/>
                              <a:gd name="connsiteX502" fmla="*/ 12828 w 340007"/>
                              <a:gd name="connsiteY502" fmla="*/ 362626 h 378126"/>
                              <a:gd name="connsiteX503" fmla="*/ 13209 w 340007"/>
                              <a:gd name="connsiteY503" fmla="*/ 361990 h 378126"/>
                              <a:gd name="connsiteX504" fmla="*/ 13590 w 340007"/>
                              <a:gd name="connsiteY504" fmla="*/ 361482 h 378126"/>
                              <a:gd name="connsiteX505" fmla="*/ 13844 w 340007"/>
                              <a:gd name="connsiteY505" fmla="*/ 360974 h 378126"/>
                              <a:gd name="connsiteX506" fmla="*/ 14098 w 340007"/>
                              <a:gd name="connsiteY506" fmla="*/ 360593 h 378126"/>
                              <a:gd name="connsiteX507" fmla="*/ 14352 w 340007"/>
                              <a:gd name="connsiteY507" fmla="*/ 360339 h 378126"/>
                              <a:gd name="connsiteX508" fmla="*/ 14606 w 340007"/>
                              <a:gd name="connsiteY508" fmla="*/ 360085 h 378126"/>
                              <a:gd name="connsiteX509" fmla="*/ 14860 w 340007"/>
                              <a:gd name="connsiteY509" fmla="*/ 359830 h 378126"/>
                              <a:gd name="connsiteX510" fmla="*/ 14860 w 340007"/>
                              <a:gd name="connsiteY510" fmla="*/ 359449 h 378126"/>
                              <a:gd name="connsiteX511" fmla="*/ 14479 w 340007"/>
                              <a:gd name="connsiteY511" fmla="*/ 359703 h 378126"/>
                              <a:gd name="connsiteX512" fmla="*/ 14352 w 340007"/>
                              <a:gd name="connsiteY512" fmla="*/ 360085 h 378126"/>
                              <a:gd name="connsiteX513" fmla="*/ 14225 w 340007"/>
                              <a:gd name="connsiteY513" fmla="*/ 360466 h 378126"/>
                              <a:gd name="connsiteX514" fmla="*/ 13971 w 340007"/>
                              <a:gd name="connsiteY514" fmla="*/ 360847 h 378126"/>
                              <a:gd name="connsiteX515" fmla="*/ 13717 w 340007"/>
                              <a:gd name="connsiteY515" fmla="*/ 361228 h 378126"/>
                              <a:gd name="connsiteX516" fmla="*/ 13463 w 340007"/>
                              <a:gd name="connsiteY516" fmla="*/ 361736 h 378126"/>
                              <a:gd name="connsiteX517" fmla="*/ 13082 w 340007"/>
                              <a:gd name="connsiteY517" fmla="*/ 362244 h 378126"/>
                              <a:gd name="connsiteX518" fmla="*/ 12701 w 340007"/>
                              <a:gd name="connsiteY518" fmla="*/ 362880 h 378126"/>
                              <a:gd name="connsiteX519" fmla="*/ 12193 w 340007"/>
                              <a:gd name="connsiteY519" fmla="*/ 363515 h 378126"/>
                              <a:gd name="connsiteX520" fmla="*/ 12447 w 340007"/>
                              <a:gd name="connsiteY520" fmla="*/ 363515 h 378126"/>
                              <a:gd name="connsiteX521" fmla="*/ 24004 w 340007"/>
                              <a:gd name="connsiteY521" fmla="*/ 378000 h 378126"/>
                              <a:gd name="connsiteX522" fmla="*/ 24640 w 340007"/>
                              <a:gd name="connsiteY522" fmla="*/ 376094 h 378126"/>
                              <a:gd name="connsiteX523" fmla="*/ 25148 w 340007"/>
                              <a:gd name="connsiteY523" fmla="*/ 374696 h 378126"/>
                              <a:gd name="connsiteX524" fmla="*/ 25529 w 340007"/>
                              <a:gd name="connsiteY524" fmla="*/ 373553 h 378126"/>
                              <a:gd name="connsiteX525" fmla="*/ 25910 w 340007"/>
                              <a:gd name="connsiteY525" fmla="*/ 372409 h 378126"/>
                              <a:gd name="connsiteX526" fmla="*/ 26291 w 340007"/>
                              <a:gd name="connsiteY526" fmla="*/ 371393 h 378126"/>
                              <a:gd name="connsiteX527" fmla="*/ 26545 w 340007"/>
                              <a:gd name="connsiteY527" fmla="*/ 370757 h 378126"/>
                              <a:gd name="connsiteX528" fmla="*/ 26799 w 340007"/>
                              <a:gd name="connsiteY528" fmla="*/ 370122 h 378126"/>
                              <a:gd name="connsiteX529" fmla="*/ 27053 w 340007"/>
                              <a:gd name="connsiteY529" fmla="*/ 369614 h 378126"/>
                              <a:gd name="connsiteX530" fmla="*/ 27307 w 340007"/>
                              <a:gd name="connsiteY530" fmla="*/ 368979 h 378126"/>
                              <a:gd name="connsiteX531" fmla="*/ 27307 w 340007"/>
                              <a:gd name="connsiteY531" fmla="*/ 368343 h 378126"/>
                              <a:gd name="connsiteX532" fmla="*/ 27307 w 340007"/>
                              <a:gd name="connsiteY532" fmla="*/ 368343 h 378126"/>
                              <a:gd name="connsiteX533" fmla="*/ 26799 w 340007"/>
                              <a:gd name="connsiteY533" fmla="*/ 368851 h 378126"/>
                              <a:gd name="connsiteX534" fmla="*/ 26672 w 340007"/>
                              <a:gd name="connsiteY534" fmla="*/ 369487 h 378126"/>
                              <a:gd name="connsiteX535" fmla="*/ 26545 w 340007"/>
                              <a:gd name="connsiteY535" fmla="*/ 370122 h 378126"/>
                              <a:gd name="connsiteX536" fmla="*/ 26291 w 340007"/>
                              <a:gd name="connsiteY536" fmla="*/ 370757 h 378126"/>
                              <a:gd name="connsiteX537" fmla="*/ 26037 w 340007"/>
                              <a:gd name="connsiteY537" fmla="*/ 371520 h 378126"/>
                              <a:gd name="connsiteX538" fmla="*/ 25656 w 340007"/>
                              <a:gd name="connsiteY538" fmla="*/ 372536 h 378126"/>
                              <a:gd name="connsiteX539" fmla="*/ 25275 w 340007"/>
                              <a:gd name="connsiteY539" fmla="*/ 373553 h 378126"/>
                              <a:gd name="connsiteX540" fmla="*/ 24894 w 340007"/>
                              <a:gd name="connsiteY540" fmla="*/ 374696 h 378126"/>
                              <a:gd name="connsiteX541" fmla="*/ 24385 w 340007"/>
                              <a:gd name="connsiteY541" fmla="*/ 376094 h 378126"/>
                              <a:gd name="connsiteX542" fmla="*/ 23751 w 340007"/>
                              <a:gd name="connsiteY542" fmla="*/ 378127 h 378126"/>
                              <a:gd name="connsiteX543" fmla="*/ 24004 w 340007"/>
                              <a:gd name="connsiteY543" fmla="*/ 378127 h 378126"/>
                              <a:gd name="connsiteX544" fmla="*/ 762 w 340007"/>
                              <a:gd name="connsiteY544" fmla="*/ 342931 h 378126"/>
                              <a:gd name="connsiteX545" fmla="*/ 254 w 340007"/>
                              <a:gd name="connsiteY545" fmla="*/ 342931 h 378126"/>
                              <a:gd name="connsiteX546" fmla="*/ 0 w 340007"/>
                              <a:gd name="connsiteY546" fmla="*/ 342169 h 378126"/>
                              <a:gd name="connsiteX547" fmla="*/ 1016 w 340007"/>
                              <a:gd name="connsiteY547" fmla="*/ 341788 h 378126"/>
                              <a:gd name="connsiteX548" fmla="*/ 762 w 340007"/>
                              <a:gd name="connsiteY548" fmla="*/ 342931 h 378126"/>
                              <a:gd name="connsiteX549" fmla="*/ 2032 w 340007"/>
                              <a:gd name="connsiteY549" fmla="*/ 345473 h 378126"/>
                              <a:gd name="connsiteX550" fmla="*/ 1524 w 340007"/>
                              <a:gd name="connsiteY550" fmla="*/ 345473 h 378126"/>
                              <a:gd name="connsiteX551" fmla="*/ 1397 w 340007"/>
                              <a:gd name="connsiteY551" fmla="*/ 344710 h 378126"/>
                              <a:gd name="connsiteX552" fmla="*/ 2413 w 340007"/>
                              <a:gd name="connsiteY552" fmla="*/ 344456 h 378126"/>
                              <a:gd name="connsiteX553" fmla="*/ 2159 w 340007"/>
                              <a:gd name="connsiteY553" fmla="*/ 345473 h 378126"/>
                              <a:gd name="connsiteX554" fmla="*/ 2921 w 340007"/>
                              <a:gd name="connsiteY554" fmla="*/ 349920 h 378126"/>
                              <a:gd name="connsiteX555" fmla="*/ 3556 w 340007"/>
                              <a:gd name="connsiteY555" fmla="*/ 350301 h 378126"/>
                              <a:gd name="connsiteX556" fmla="*/ 3556 w 340007"/>
                              <a:gd name="connsiteY556" fmla="*/ 351190 h 378126"/>
                              <a:gd name="connsiteX557" fmla="*/ 2159 w 340007"/>
                              <a:gd name="connsiteY557" fmla="*/ 351190 h 378126"/>
                              <a:gd name="connsiteX558" fmla="*/ 2921 w 340007"/>
                              <a:gd name="connsiteY558" fmla="*/ 349920 h 378126"/>
                              <a:gd name="connsiteX559" fmla="*/ 11685 w 340007"/>
                              <a:gd name="connsiteY559" fmla="*/ 364023 h 378126"/>
                              <a:gd name="connsiteX560" fmla="*/ 10923 w 340007"/>
                              <a:gd name="connsiteY560" fmla="*/ 364277 h 378126"/>
                              <a:gd name="connsiteX561" fmla="*/ 10288 w 340007"/>
                              <a:gd name="connsiteY561" fmla="*/ 364532 h 378126"/>
                              <a:gd name="connsiteX562" fmla="*/ 9653 w 340007"/>
                              <a:gd name="connsiteY562" fmla="*/ 364786 h 378126"/>
                              <a:gd name="connsiteX563" fmla="*/ 9018 w 340007"/>
                              <a:gd name="connsiteY563" fmla="*/ 364913 h 378126"/>
                              <a:gd name="connsiteX564" fmla="*/ 8637 w 340007"/>
                              <a:gd name="connsiteY564" fmla="*/ 364913 h 378126"/>
                              <a:gd name="connsiteX565" fmla="*/ 8255 w 340007"/>
                              <a:gd name="connsiteY565" fmla="*/ 364913 h 378126"/>
                              <a:gd name="connsiteX566" fmla="*/ 7874 w 340007"/>
                              <a:gd name="connsiteY566" fmla="*/ 364913 h 378126"/>
                              <a:gd name="connsiteX567" fmla="*/ 7493 w 340007"/>
                              <a:gd name="connsiteY567" fmla="*/ 364913 h 378126"/>
                              <a:gd name="connsiteX568" fmla="*/ 7112 w 340007"/>
                              <a:gd name="connsiteY568" fmla="*/ 365167 h 378126"/>
                              <a:gd name="connsiteX569" fmla="*/ 7112 w 340007"/>
                              <a:gd name="connsiteY569" fmla="*/ 365167 h 378126"/>
                              <a:gd name="connsiteX570" fmla="*/ 7493 w 340007"/>
                              <a:gd name="connsiteY570" fmla="*/ 365167 h 378126"/>
                              <a:gd name="connsiteX571" fmla="*/ 7874 w 340007"/>
                              <a:gd name="connsiteY571" fmla="*/ 365040 h 378126"/>
                              <a:gd name="connsiteX572" fmla="*/ 8255 w 340007"/>
                              <a:gd name="connsiteY572" fmla="*/ 364913 h 378126"/>
                              <a:gd name="connsiteX573" fmla="*/ 8637 w 340007"/>
                              <a:gd name="connsiteY573" fmla="*/ 364913 h 378126"/>
                              <a:gd name="connsiteX574" fmla="*/ 9018 w 340007"/>
                              <a:gd name="connsiteY574" fmla="*/ 364913 h 378126"/>
                              <a:gd name="connsiteX575" fmla="*/ 9653 w 340007"/>
                              <a:gd name="connsiteY575" fmla="*/ 364786 h 378126"/>
                              <a:gd name="connsiteX576" fmla="*/ 10288 w 340007"/>
                              <a:gd name="connsiteY576" fmla="*/ 364659 h 378126"/>
                              <a:gd name="connsiteX577" fmla="*/ 10923 w 340007"/>
                              <a:gd name="connsiteY577" fmla="*/ 364404 h 378126"/>
                              <a:gd name="connsiteX578" fmla="*/ 11685 w 340007"/>
                              <a:gd name="connsiteY578" fmla="*/ 364150 h 378126"/>
                              <a:gd name="connsiteX579" fmla="*/ 11685 w 340007"/>
                              <a:gd name="connsiteY579" fmla="*/ 364150 h 378126"/>
                              <a:gd name="connsiteX580" fmla="*/ 16765 w 340007"/>
                              <a:gd name="connsiteY580" fmla="*/ 371139 h 378126"/>
                              <a:gd name="connsiteX581" fmla="*/ 16765 w 340007"/>
                              <a:gd name="connsiteY581" fmla="*/ 371139 h 378126"/>
                              <a:gd name="connsiteX582" fmla="*/ 15622 w 340007"/>
                              <a:gd name="connsiteY582" fmla="*/ 371520 h 378126"/>
                              <a:gd name="connsiteX583" fmla="*/ 14606 w 340007"/>
                              <a:gd name="connsiteY583" fmla="*/ 371647 h 378126"/>
                              <a:gd name="connsiteX584" fmla="*/ 13717 w 340007"/>
                              <a:gd name="connsiteY584" fmla="*/ 371774 h 378126"/>
                              <a:gd name="connsiteX585" fmla="*/ 12828 w 340007"/>
                              <a:gd name="connsiteY585" fmla="*/ 371901 h 378126"/>
                              <a:gd name="connsiteX586" fmla="*/ 12193 w 340007"/>
                              <a:gd name="connsiteY586" fmla="*/ 371901 h 378126"/>
                              <a:gd name="connsiteX587" fmla="*/ 11685 w 340007"/>
                              <a:gd name="connsiteY587" fmla="*/ 372028 h 378126"/>
                              <a:gd name="connsiteX588" fmla="*/ 11177 w 340007"/>
                              <a:gd name="connsiteY588" fmla="*/ 372155 h 378126"/>
                              <a:gd name="connsiteX589" fmla="*/ 10669 w 340007"/>
                              <a:gd name="connsiteY589" fmla="*/ 372155 h 378126"/>
                              <a:gd name="connsiteX590" fmla="*/ 10161 w 340007"/>
                              <a:gd name="connsiteY590" fmla="*/ 372155 h 378126"/>
                              <a:gd name="connsiteX591" fmla="*/ 10669 w 340007"/>
                              <a:gd name="connsiteY591" fmla="*/ 371901 h 378126"/>
                              <a:gd name="connsiteX592" fmla="*/ 11177 w 340007"/>
                              <a:gd name="connsiteY592" fmla="*/ 371901 h 378126"/>
                              <a:gd name="connsiteX593" fmla="*/ 11812 w 340007"/>
                              <a:gd name="connsiteY593" fmla="*/ 371901 h 378126"/>
                              <a:gd name="connsiteX594" fmla="*/ 12320 w 340007"/>
                              <a:gd name="connsiteY594" fmla="*/ 371901 h 378126"/>
                              <a:gd name="connsiteX595" fmla="*/ 12955 w 340007"/>
                              <a:gd name="connsiteY595" fmla="*/ 371901 h 378126"/>
                              <a:gd name="connsiteX596" fmla="*/ 13844 w 340007"/>
                              <a:gd name="connsiteY596" fmla="*/ 371774 h 378126"/>
                              <a:gd name="connsiteX597" fmla="*/ 14733 w 340007"/>
                              <a:gd name="connsiteY597" fmla="*/ 371647 h 378126"/>
                              <a:gd name="connsiteX598" fmla="*/ 15749 w 340007"/>
                              <a:gd name="connsiteY598" fmla="*/ 371520 h 378126"/>
                              <a:gd name="connsiteX599" fmla="*/ 16257 w 340007"/>
                              <a:gd name="connsiteY599" fmla="*/ 370249 h 378126"/>
                              <a:gd name="connsiteX600" fmla="*/ 17019 w 340007"/>
                              <a:gd name="connsiteY600" fmla="*/ 371266 h 378126"/>
                              <a:gd name="connsiteX601" fmla="*/ 19940 w 340007"/>
                              <a:gd name="connsiteY601" fmla="*/ 365548 h 378126"/>
                              <a:gd name="connsiteX602" fmla="*/ 19686 w 340007"/>
                              <a:gd name="connsiteY602" fmla="*/ 366056 h 378126"/>
                              <a:gd name="connsiteX603" fmla="*/ 19432 w 340007"/>
                              <a:gd name="connsiteY603" fmla="*/ 366564 h 378126"/>
                              <a:gd name="connsiteX604" fmla="*/ 18924 w 340007"/>
                              <a:gd name="connsiteY604" fmla="*/ 367327 h 378126"/>
                              <a:gd name="connsiteX605" fmla="*/ 18543 w 340007"/>
                              <a:gd name="connsiteY605" fmla="*/ 368216 h 378126"/>
                              <a:gd name="connsiteX606" fmla="*/ 18035 w 340007"/>
                              <a:gd name="connsiteY606" fmla="*/ 369106 h 378126"/>
                              <a:gd name="connsiteX607" fmla="*/ 17527 w 340007"/>
                              <a:gd name="connsiteY607" fmla="*/ 370249 h 378126"/>
                              <a:gd name="connsiteX608" fmla="*/ 17400 w 340007"/>
                              <a:gd name="connsiteY608" fmla="*/ 370249 h 378126"/>
                              <a:gd name="connsiteX609" fmla="*/ 18035 w 340007"/>
                              <a:gd name="connsiteY609" fmla="*/ 369106 h 378126"/>
                              <a:gd name="connsiteX610" fmla="*/ 18543 w 340007"/>
                              <a:gd name="connsiteY610" fmla="*/ 368216 h 378126"/>
                              <a:gd name="connsiteX611" fmla="*/ 18924 w 340007"/>
                              <a:gd name="connsiteY611" fmla="*/ 367327 h 378126"/>
                              <a:gd name="connsiteX612" fmla="*/ 19305 w 340007"/>
                              <a:gd name="connsiteY612" fmla="*/ 366437 h 378126"/>
                              <a:gd name="connsiteX613" fmla="*/ 19686 w 340007"/>
                              <a:gd name="connsiteY613" fmla="*/ 365929 h 378126"/>
                              <a:gd name="connsiteX614" fmla="*/ 19940 w 340007"/>
                              <a:gd name="connsiteY614" fmla="*/ 365421 h 378126"/>
                              <a:gd name="connsiteX615" fmla="*/ 20194 w 340007"/>
                              <a:gd name="connsiteY615" fmla="*/ 364913 h 378126"/>
                              <a:gd name="connsiteX616" fmla="*/ 20321 w 340007"/>
                              <a:gd name="connsiteY616" fmla="*/ 364277 h 378126"/>
                              <a:gd name="connsiteX617" fmla="*/ 20703 w 340007"/>
                              <a:gd name="connsiteY617" fmla="*/ 364023 h 378126"/>
                              <a:gd name="connsiteX618" fmla="*/ 20703 w 340007"/>
                              <a:gd name="connsiteY618" fmla="*/ 364404 h 378126"/>
                              <a:gd name="connsiteX619" fmla="*/ 20448 w 340007"/>
                              <a:gd name="connsiteY619" fmla="*/ 364913 h 378126"/>
                              <a:gd name="connsiteX620" fmla="*/ 20067 w 340007"/>
                              <a:gd name="connsiteY620" fmla="*/ 365294 h 378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Lst>
                            <a:rect l="l" t="t" r="r" b="b"/>
                            <a:pathLst>
                              <a:path w="340007" h="378126">
                                <a:moveTo>
                                  <a:pt x="326413" y="90466"/>
                                </a:moveTo>
                                <a:cubicBezTo>
                                  <a:pt x="325905" y="96692"/>
                                  <a:pt x="324254" y="102918"/>
                                  <a:pt x="321459" y="108508"/>
                                </a:cubicBezTo>
                                <a:lnTo>
                                  <a:pt x="318157" y="107111"/>
                                </a:lnTo>
                                <a:lnTo>
                                  <a:pt x="316887" y="106475"/>
                                </a:lnTo>
                                <a:lnTo>
                                  <a:pt x="316506" y="106475"/>
                                </a:lnTo>
                                <a:cubicBezTo>
                                  <a:pt x="316506" y="106475"/>
                                  <a:pt x="316760" y="106475"/>
                                  <a:pt x="316760" y="106475"/>
                                </a:cubicBezTo>
                                <a:cubicBezTo>
                                  <a:pt x="316760" y="106475"/>
                                  <a:pt x="322221" y="115242"/>
                                  <a:pt x="319427" y="123247"/>
                                </a:cubicBezTo>
                                <a:cubicBezTo>
                                  <a:pt x="311680" y="118419"/>
                                  <a:pt x="310537" y="112193"/>
                                  <a:pt x="310410" y="112193"/>
                                </a:cubicBezTo>
                                <a:lnTo>
                                  <a:pt x="310410" y="111812"/>
                                </a:lnTo>
                                <a:lnTo>
                                  <a:pt x="302281" y="129473"/>
                                </a:lnTo>
                                <a:lnTo>
                                  <a:pt x="302281" y="129727"/>
                                </a:lnTo>
                                <a:cubicBezTo>
                                  <a:pt x="302281" y="129727"/>
                                  <a:pt x="302408" y="129600"/>
                                  <a:pt x="302408" y="129600"/>
                                </a:cubicBezTo>
                                <a:cubicBezTo>
                                  <a:pt x="304694" y="128583"/>
                                  <a:pt x="307107" y="128075"/>
                                  <a:pt x="309520" y="128202"/>
                                </a:cubicBezTo>
                                <a:cubicBezTo>
                                  <a:pt x="311807" y="128202"/>
                                  <a:pt x="314220" y="128583"/>
                                  <a:pt x="316506" y="129346"/>
                                </a:cubicBezTo>
                                <a:cubicBezTo>
                                  <a:pt x="315109" y="131633"/>
                                  <a:pt x="313458" y="133539"/>
                                  <a:pt x="311426" y="135190"/>
                                </a:cubicBezTo>
                                <a:cubicBezTo>
                                  <a:pt x="308505" y="137605"/>
                                  <a:pt x="304821" y="138875"/>
                                  <a:pt x="301011" y="138748"/>
                                </a:cubicBezTo>
                                <a:cubicBezTo>
                                  <a:pt x="299868" y="138748"/>
                                  <a:pt x="298725" y="138748"/>
                                  <a:pt x="297709" y="138494"/>
                                </a:cubicBezTo>
                                <a:cubicBezTo>
                                  <a:pt x="294406" y="138113"/>
                                  <a:pt x="291358" y="136461"/>
                                  <a:pt x="289199" y="133793"/>
                                </a:cubicBezTo>
                                <a:cubicBezTo>
                                  <a:pt x="287929" y="132141"/>
                                  <a:pt x="287294" y="130108"/>
                                  <a:pt x="287040" y="127948"/>
                                </a:cubicBezTo>
                                <a:lnTo>
                                  <a:pt x="287675" y="127948"/>
                                </a:lnTo>
                                <a:cubicBezTo>
                                  <a:pt x="288818" y="128202"/>
                                  <a:pt x="289834" y="127313"/>
                                  <a:pt x="289961" y="126042"/>
                                </a:cubicBezTo>
                                <a:lnTo>
                                  <a:pt x="289961" y="126042"/>
                                </a:lnTo>
                                <a:cubicBezTo>
                                  <a:pt x="289961" y="125026"/>
                                  <a:pt x="289199" y="124009"/>
                                  <a:pt x="288183" y="124009"/>
                                </a:cubicBezTo>
                                <a:lnTo>
                                  <a:pt x="287675" y="124009"/>
                                </a:lnTo>
                                <a:lnTo>
                                  <a:pt x="287675" y="123374"/>
                                </a:lnTo>
                                <a:cubicBezTo>
                                  <a:pt x="288310" y="121722"/>
                                  <a:pt x="289453" y="120325"/>
                                  <a:pt x="290850" y="119181"/>
                                </a:cubicBezTo>
                                <a:lnTo>
                                  <a:pt x="290850" y="119181"/>
                                </a:lnTo>
                                <a:cubicBezTo>
                                  <a:pt x="290850" y="119181"/>
                                  <a:pt x="291612" y="118800"/>
                                  <a:pt x="291993" y="118927"/>
                                </a:cubicBezTo>
                                <a:cubicBezTo>
                                  <a:pt x="292374" y="118927"/>
                                  <a:pt x="292882" y="118927"/>
                                  <a:pt x="293263" y="119181"/>
                                </a:cubicBezTo>
                                <a:cubicBezTo>
                                  <a:pt x="293009" y="119054"/>
                                  <a:pt x="292755" y="118927"/>
                                  <a:pt x="292628" y="118800"/>
                                </a:cubicBezTo>
                                <a:cubicBezTo>
                                  <a:pt x="293390" y="118800"/>
                                  <a:pt x="294025" y="119308"/>
                                  <a:pt x="294279" y="119943"/>
                                </a:cubicBezTo>
                                <a:cubicBezTo>
                                  <a:pt x="294406" y="120198"/>
                                  <a:pt x="294534" y="120452"/>
                                  <a:pt x="294534" y="120706"/>
                                </a:cubicBezTo>
                                <a:cubicBezTo>
                                  <a:pt x="294534" y="121722"/>
                                  <a:pt x="294152" y="122612"/>
                                  <a:pt x="293517" y="123247"/>
                                </a:cubicBezTo>
                                <a:cubicBezTo>
                                  <a:pt x="293263" y="123501"/>
                                  <a:pt x="293136" y="123755"/>
                                  <a:pt x="293136" y="123882"/>
                                </a:cubicBezTo>
                                <a:cubicBezTo>
                                  <a:pt x="292628" y="125407"/>
                                  <a:pt x="292755" y="126932"/>
                                  <a:pt x="293390" y="128456"/>
                                </a:cubicBezTo>
                                <a:lnTo>
                                  <a:pt x="293390" y="128456"/>
                                </a:lnTo>
                                <a:cubicBezTo>
                                  <a:pt x="293390" y="128456"/>
                                  <a:pt x="293390" y="128456"/>
                                  <a:pt x="293390" y="128456"/>
                                </a:cubicBezTo>
                                <a:lnTo>
                                  <a:pt x="293644" y="128456"/>
                                </a:lnTo>
                                <a:cubicBezTo>
                                  <a:pt x="294279" y="127694"/>
                                  <a:pt x="295042" y="127059"/>
                                  <a:pt x="295804" y="126550"/>
                                </a:cubicBezTo>
                                <a:cubicBezTo>
                                  <a:pt x="296566" y="125788"/>
                                  <a:pt x="297582" y="125153"/>
                                  <a:pt x="298471" y="124772"/>
                                </a:cubicBezTo>
                                <a:cubicBezTo>
                                  <a:pt x="299487" y="124136"/>
                                  <a:pt x="300503" y="123628"/>
                                  <a:pt x="301392" y="122866"/>
                                </a:cubicBezTo>
                                <a:cubicBezTo>
                                  <a:pt x="301392" y="122739"/>
                                  <a:pt x="301646" y="122485"/>
                                  <a:pt x="301900" y="122485"/>
                                </a:cubicBezTo>
                                <a:cubicBezTo>
                                  <a:pt x="303297" y="121214"/>
                                  <a:pt x="305202" y="119308"/>
                                  <a:pt x="305329" y="114226"/>
                                </a:cubicBezTo>
                                <a:cubicBezTo>
                                  <a:pt x="305329" y="114226"/>
                                  <a:pt x="305329" y="110414"/>
                                  <a:pt x="302916" y="108635"/>
                                </a:cubicBezTo>
                                <a:cubicBezTo>
                                  <a:pt x="301519" y="107492"/>
                                  <a:pt x="299868" y="106729"/>
                                  <a:pt x="298090" y="106602"/>
                                </a:cubicBezTo>
                                <a:cubicBezTo>
                                  <a:pt x="296692" y="106602"/>
                                  <a:pt x="295168" y="107111"/>
                                  <a:pt x="294025" y="108000"/>
                                </a:cubicBezTo>
                                <a:cubicBezTo>
                                  <a:pt x="293263" y="108381"/>
                                  <a:pt x="292501" y="108889"/>
                                  <a:pt x="291993" y="109525"/>
                                </a:cubicBezTo>
                                <a:cubicBezTo>
                                  <a:pt x="292628" y="108508"/>
                                  <a:pt x="293009" y="107492"/>
                                  <a:pt x="293390" y="106348"/>
                                </a:cubicBezTo>
                                <a:cubicBezTo>
                                  <a:pt x="294406" y="103934"/>
                                  <a:pt x="295042" y="101393"/>
                                  <a:pt x="294915" y="98725"/>
                                </a:cubicBezTo>
                                <a:lnTo>
                                  <a:pt x="294915" y="98343"/>
                                </a:lnTo>
                                <a:cubicBezTo>
                                  <a:pt x="294915" y="93515"/>
                                  <a:pt x="293009" y="87289"/>
                                  <a:pt x="291612" y="86527"/>
                                </a:cubicBezTo>
                                <a:cubicBezTo>
                                  <a:pt x="290088" y="86527"/>
                                  <a:pt x="285135" y="91355"/>
                                  <a:pt x="283103" y="95929"/>
                                </a:cubicBezTo>
                                <a:cubicBezTo>
                                  <a:pt x="282087" y="98343"/>
                                  <a:pt x="281324" y="100885"/>
                                  <a:pt x="281197" y="103426"/>
                                </a:cubicBezTo>
                                <a:lnTo>
                                  <a:pt x="281197" y="106983"/>
                                </a:lnTo>
                                <a:cubicBezTo>
                                  <a:pt x="280943" y="106094"/>
                                  <a:pt x="280562" y="105332"/>
                                  <a:pt x="280054" y="104696"/>
                                </a:cubicBezTo>
                                <a:cubicBezTo>
                                  <a:pt x="278785" y="102282"/>
                                  <a:pt x="276244" y="100758"/>
                                  <a:pt x="273577" y="100885"/>
                                </a:cubicBezTo>
                                <a:cubicBezTo>
                                  <a:pt x="273069" y="100885"/>
                                  <a:pt x="272434" y="100885"/>
                                  <a:pt x="271926" y="101012"/>
                                </a:cubicBezTo>
                                <a:cubicBezTo>
                                  <a:pt x="269894" y="101647"/>
                                  <a:pt x="268243" y="103045"/>
                                  <a:pt x="267353" y="104951"/>
                                </a:cubicBezTo>
                                <a:cubicBezTo>
                                  <a:pt x="265195" y="109525"/>
                                  <a:pt x="266210" y="111939"/>
                                  <a:pt x="266846" y="113845"/>
                                </a:cubicBezTo>
                                <a:cubicBezTo>
                                  <a:pt x="266846" y="113972"/>
                                  <a:pt x="266972" y="114226"/>
                                  <a:pt x="267100" y="114353"/>
                                </a:cubicBezTo>
                                <a:cubicBezTo>
                                  <a:pt x="267608" y="115369"/>
                                  <a:pt x="268243" y="116386"/>
                                  <a:pt x="268877" y="117275"/>
                                </a:cubicBezTo>
                                <a:cubicBezTo>
                                  <a:pt x="269513" y="118165"/>
                                  <a:pt x="270021" y="119181"/>
                                  <a:pt x="270402" y="120198"/>
                                </a:cubicBezTo>
                                <a:cubicBezTo>
                                  <a:pt x="270783" y="121087"/>
                                  <a:pt x="271164" y="121849"/>
                                  <a:pt x="271545" y="122739"/>
                                </a:cubicBezTo>
                                <a:lnTo>
                                  <a:pt x="271545" y="122993"/>
                                </a:lnTo>
                                <a:lnTo>
                                  <a:pt x="271672" y="122993"/>
                                </a:lnTo>
                                <a:lnTo>
                                  <a:pt x="271672" y="123374"/>
                                </a:lnTo>
                                <a:lnTo>
                                  <a:pt x="271799" y="123374"/>
                                </a:lnTo>
                                <a:cubicBezTo>
                                  <a:pt x="271799" y="123374"/>
                                  <a:pt x="273958" y="121214"/>
                                  <a:pt x="273958" y="119308"/>
                                </a:cubicBezTo>
                                <a:cubicBezTo>
                                  <a:pt x="273958" y="119054"/>
                                  <a:pt x="273958" y="118800"/>
                                  <a:pt x="273958" y="118546"/>
                                </a:cubicBezTo>
                                <a:cubicBezTo>
                                  <a:pt x="273577" y="117656"/>
                                  <a:pt x="273704" y="116640"/>
                                  <a:pt x="274085" y="115751"/>
                                </a:cubicBezTo>
                                <a:cubicBezTo>
                                  <a:pt x="274339" y="115115"/>
                                  <a:pt x="274974" y="114734"/>
                                  <a:pt x="275609" y="114734"/>
                                </a:cubicBezTo>
                                <a:cubicBezTo>
                                  <a:pt x="275990" y="114734"/>
                                  <a:pt x="276498" y="114734"/>
                                  <a:pt x="276879" y="114988"/>
                                </a:cubicBezTo>
                                <a:cubicBezTo>
                                  <a:pt x="277006" y="114988"/>
                                  <a:pt x="277260" y="115115"/>
                                  <a:pt x="277387" y="115242"/>
                                </a:cubicBezTo>
                                <a:lnTo>
                                  <a:pt x="277768" y="115496"/>
                                </a:lnTo>
                                <a:cubicBezTo>
                                  <a:pt x="277768" y="115496"/>
                                  <a:pt x="278022" y="115751"/>
                                  <a:pt x="278022" y="115878"/>
                                </a:cubicBezTo>
                                <a:cubicBezTo>
                                  <a:pt x="278785" y="117402"/>
                                  <a:pt x="279166" y="119181"/>
                                  <a:pt x="279038" y="120960"/>
                                </a:cubicBezTo>
                                <a:lnTo>
                                  <a:pt x="279038" y="121468"/>
                                </a:lnTo>
                                <a:lnTo>
                                  <a:pt x="278403" y="121468"/>
                                </a:lnTo>
                                <a:cubicBezTo>
                                  <a:pt x="278403" y="121468"/>
                                  <a:pt x="277895" y="121214"/>
                                  <a:pt x="277641" y="121214"/>
                                </a:cubicBezTo>
                                <a:cubicBezTo>
                                  <a:pt x="276879" y="121214"/>
                                  <a:pt x="276117" y="121722"/>
                                  <a:pt x="275863" y="122485"/>
                                </a:cubicBezTo>
                                <a:cubicBezTo>
                                  <a:pt x="275609" y="122993"/>
                                  <a:pt x="275609" y="123501"/>
                                  <a:pt x="275863" y="124009"/>
                                </a:cubicBezTo>
                                <a:cubicBezTo>
                                  <a:pt x="275990" y="124263"/>
                                  <a:pt x="276244" y="124391"/>
                                  <a:pt x="276371" y="124518"/>
                                </a:cubicBezTo>
                                <a:lnTo>
                                  <a:pt x="276498" y="124518"/>
                                </a:lnTo>
                                <a:cubicBezTo>
                                  <a:pt x="276498" y="124518"/>
                                  <a:pt x="276752" y="125026"/>
                                  <a:pt x="277006" y="125153"/>
                                </a:cubicBezTo>
                                <a:lnTo>
                                  <a:pt x="277641" y="125153"/>
                                </a:lnTo>
                                <a:cubicBezTo>
                                  <a:pt x="276244" y="127440"/>
                                  <a:pt x="274339" y="128965"/>
                                  <a:pt x="272053" y="130108"/>
                                </a:cubicBezTo>
                                <a:cubicBezTo>
                                  <a:pt x="269132" y="131633"/>
                                  <a:pt x="265829" y="132522"/>
                                  <a:pt x="262527" y="132522"/>
                                </a:cubicBezTo>
                                <a:cubicBezTo>
                                  <a:pt x="259606" y="132522"/>
                                  <a:pt x="256812" y="131760"/>
                                  <a:pt x="254526" y="130108"/>
                                </a:cubicBezTo>
                                <a:cubicBezTo>
                                  <a:pt x="254526" y="130108"/>
                                  <a:pt x="248429" y="125788"/>
                                  <a:pt x="247286" y="114988"/>
                                </a:cubicBezTo>
                                <a:cubicBezTo>
                                  <a:pt x="257828" y="116005"/>
                                  <a:pt x="262400" y="122358"/>
                                  <a:pt x="262400" y="122485"/>
                                </a:cubicBezTo>
                                <a:lnTo>
                                  <a:pt x="262400" y="122866"/>
                                </a:lnTo>
                                <a:cubicBezTo>
                                  <a:pt x="262400" y="122866"/>
                                  <a:pt x="262527" y="99868"/>
                                  <a:pt x="262527" y="99868"/>
                                </a:cubicBezTo>
                                <a:lnTo>
                                  <a:pt x="262527" y="100122"/>
                                </a:lnTo>
                                <a:cubicBezTo>
                                  <a:pt x="262527" y="100122"/>
                                  <a:pt x="257828" y="106348"/>
                                  <a:pt x="246778" y="107492"/>
                                </a:cubicBezTo>
                                <a:cubicBezTo>
                                  <a:pt x="247794" y="97581"/>
                                  <a:pt x="256685" y="91101"/>
                                  <a:pt x="256685" y="90974"/>
                                </a:cubicBezTo>
                                <a:lnTo>
                                  <a:pt x="257066" y="90974"/>
                                </a:lnTo>
                                <a:cubicBezTo>
                                  <a:pt x="257066" y="90974"/>
                                  <a:pt x="254653" y="90847"/>
                                  <a:pt x="254653" y="90847"/>
                                </a:cubicBezTo>
                                <a:lnTo>
                                  <a:pt x="254653" y="71153"/>
                                </a:lnTo>
                                <a:cubicBezTo>
                                  <a:pt x="262527" y="69628"/>
                                  <a:pt x="270148" y="67214"/>
                                  <a:pt x="277514" y="63911"/>
                                </a:cubicBezTo>
                                <a:cubicBezTo>
                                  <a:pt x="288945" y="59209"/>
                                  <a:pt x="301773" y="59209"/>
                                  <a:pt x="313077" y="64038"/>
                                </a:cubicBezTo>
                                <a:cubicBezTo>
                                  <a:pt x="327556" y="72423"/>
                                  <a:pt x="326159" y="89449"/>
                                  <a:pt x="326159" y="90212"/>
                                </a:cubicBezTo>
                                <a:lnTo>
                                  <a:pt x="326159" y="90212"/>
                                </a:lnTo>
                                <a:close/>
                                <a:moveTo>
                                  <a:pt x="313585" y="155012"/>
                                </a:moveTo>
                                <a:lnTo>
                                  <a:pt x="303932" y="158823"/>
                                </a:lnTo>
                                <a:lnTo>
                                  <a:pt x="300122" y="149294"/>
                                </a:lnTo>
                                <a:lnTo>
                                  <a:pt x="309648" y="145482"/>
                                </a:lnTo>
                                <a:lnTo>
                                  <a:pt x="313585" y="155012"/>
                                </a:lnTo>
                                <a:close/>
                                <a:moveTo>
                                  <a:pt x="283484" y="151708"/>
                                </a:moveTo>
                                <a:lnTo>
                                  <a:pt x="267353" y="147769"/>
                                </a:lnTo>
                                <a:lnTo>
                                  <a:pt x="270148" y="136207"/>
                                </a:lnTo>
                                <a:lnTo>
                                  <a:pt x="286278" y="140146"/>
                                </a:lnTo>
                                <a:lnTo>
                                  <a:pt x="283484" y="151708"/>
                                </a:lnTo>
                                <a:close/>
                                <a:moveTo>
                                  <a:pt x="243857" y="147769"/>
                                </a:moveTo>
                                <a:lnTo>
                                  <a:pt x="232299" y="140146"/>
                                </a:lnTo>
                                <a:lnTo>
                                  <a:pt x="243349" y="132522"/>
                                </a:lnTo>
                                <a:lnTo>
                                  <a:pt x="254907" y="140146"/>
                                </a:lnTo>
                                <a:lnTo>
                                  <a:pt x="243857" y="147769"/>
                                </a:lnTo>
                                <a:close/>
                                <a:moveTo>
                                  <a:pt x="229759" y="132014"/>
                                </a:moveTo>
                                <a:cubicBezTo>
                                  <a:pt x="229759" y="132014"/>
                                  <a:pt x="228997" y="132268"/>
                                  <a:pt x="228489" y="132395"/>
                                </a:cubicBezTo>
                                <a:cubicBezTo>
                                  <a:pt x="228108" y="132395"/>
                                  <a:pt x="227727" y="132649"/>
                                  <a:pt x="227346" y="132776"/>
                                </a:cubicBezTo>
                                <a:lnTo>
                                  <a:pt x="225949" y="132776"/>
                                </a:lnTo>
                                <a:cubicBezTo>
                                  <a:pt x="225949" y="132776"/>
                                  <a:pt x="223789" y="132903"/>
                                  <a:pt x="223789" y="132903"/>
                                </a:cubicBezTo>
                                <a:cubicBezTo>
                                  <a:pt x="220360" y="132776"/>
                                  <a:pt x="217185" y="131887"/>
                                  <a:pt x="214137" y="130235"/>
                                </a:cubicBezTo>
                                <a:lnTo>
                                  <a:pt x="214010" y="130235"/>
                                </a:lnTo>
                                <a:cubicBezTo>
                                  <a:pt x="212105" y="129092"/>
                                  <a:pt x="210454" y="127567"/>
                                  <a:pt x="209184" y="125661"/>
                                </a:cubicBezTo>
                                <a:lnTo>
                                  <a:pt x="209818" y="125407"/>
                                </a:lnTo>
                                <a:cubicBezTo>
                                  <a:pt x="210835" y="125026"/>
                                  <a:pt x="211342" y="123882"/>
                                  <a:pt x="210961" y="122866"/>
                                </a:cubicBezTo>
                                <a:cubicBezTo>
                                  <a:pt x="210961" y="122866"/>
                                  <a:pt x="210961" y="122866"/>
                                  <a:pt x="210961" y="122866"/>
                                </a:cubicBezTo>
                                <a:cubicBezTo>
                                  <a:pt x="210708" y="122103"/>
                                  <a:pt x="209946" y="121595"/>
                                  <a:pt x="209184" y="121595"/>
                                </a:cubicBezTo>
                                <a:cubicBezTo>
                                  <a:pt x="208930" y="121595"/>
                                  <a:pt x="208675" y="121595"/>
                                  <a:pt x="208422" y="121722"/>
                                </a:cubicBezTo>
                                <a:lnTo>
                                  <a:pt x="207913" y="121722"/>
                                </a:lnTo>
                                <a:cubicBezTo>
                                  <a:pt x="207913" y="121722"/>
                                  <a:pt x="207786" y="121214"/>
                                  <a:pt x="207786" y="121214"/>
                                </a:cubicBezTo>
                                <a:cubicBezTo>
                                  <a:pt x="207786" y="119435"/>
                                  <a:pt x="208041" y="117656"/>
                                  <a:pt x="208803" y="116132"/>
                                </a:cubicBezTo>
                                <a:cubicBezTo>
                                  <a:pt x="209311" y="115369"/>
                                  <a:pt x="210199" y="114861"/>
                                  <a:pt x="211216" y="114988"/>
                                </a:cubicBezTo>
                                <a:cubicBezTo>
                                  <a:pt x="211470" y="114988"/>
                                  <a:pt x="211723" y="114988"/>
                                  <a:pt x="211978" y="115115"/>
                                </a:cubicBezTo>
                                <a:lnTo>
                                  <a:pt x="211978" y="115115"/>
                                </a:lnTo>
                                <a:cubicBezTo>
                                  <a:pt x="211978" y="115115"/>
                                  <a:pt x="212613" y="115496"/>
                                  <a:pt x="212740" y="115878"/>
                                </a:cubicBezTo>
                                <a:cubicBezTo>
                                  <a:pt x="213502" y="117275"/>
                                  <a:pt x="212740" y="119054"/>
                                  <a:pt x="212740" y="119435"/>
                                </a:cubicBezTo>
                                <a:cubicBezTo>
                                  <a:pt x="212740" y="121341"/>
                                  <a:pt x="214899" y="123374"/>
                                  <a:pt x="214899" y="123374"/>
                                </a:cubicBezTo>
                                <a:lnTo>
                                  <a:pt x="214899" y="123374"/>
                                </a:lnTo>
                                <a:cubicBezTo>
                                  <a:pt x="214899" y="123374"/>
                                  <a:pt x="215153" y="123374"/>
                                  <a:pt x="215153" y="123374"/>
                                </a:cubicBezTo>
                                <a:lnTo>
                                  <a:pt x="215153" y="123120"/>
                                </a:lnTo>
                                <a:cubicBezTo>
                                  <a:pt x="215153" y="123120"/>
                                  <a:pt x="215661" y="121849"/>
                                  <a:pt x="216296" y="120579"/>
                                </a:cubicBezTo>
                                <a:cubicBezTo>
                                  <a:pt x="216677" y="119562"/>
                                  <a:pt x="217185" y="118546"/>
                                  <a:pt x="217820" y="117656"/>
                                </a:cubicBezTo>
                                <a:cubicBezTo>
                                  <a:pt x="218455" y="116767"/>
                                  <a:pt x="219090" y="115751"/>
                                  <a:pt x="219598" y="114734"/>
                                </a:cubicBezTo>
                                <a:cubicBezTo>
                                  <a:pt x="219598" y="114607"/>
                                  <a:pt x="219852" y="114353"/>
                                  <a:pt x="219852" y="114226"/>
                                </a:cubicBezTo>
                                <a:cubicBezTo>
                                  <a:pt x="220487" y="112447"/>
                                  <a:pt x="221376" y="109906"/>
                                  <a:pt x="219344" y="105332"/>
                                </a:cubicBezTo>
                                <a:cubicBezTo>
                                  <a:pt x="218455" y="103426"/>
                                  <a:pt x="216804" y="102028"/>
                                  <a:pt x="214772" y="101393"/>
                                </a:cubicBezTo>
                                <a:cubicBezTo>
                                  <a:pt x="214264" y="101393"/>
                                  <a:pt x="213756" y="101393"/>
                                  <a:pt x="213121" y="101393"/>
                                </a:cubicBezTo>
                                <a:cubicBezTo>
                                  <a:pt x="210327" y="101266"/>
                                  <a:pt x="207786" y="102663"/>
                                  <a:pt x="206516" y="105205"/>
                                </a:cubicBezTo>
                                <a:cubicBezTo>
                                  <a:pt x="206008" y="105840"/>
                                  <a:pt x="205627" y="106729"/>
                                  <a:pt x="205373" y="107492"/>
                                </a:cubicBezTo>
                                <a:cubicBezTo>
                                  <a:pt x="205373" y="106348"/>
                                  <a:pt x="205373" y="105205"/>
                                  <a:pt x="205373" y="103934"/>
                                </a:cubicBezTo>
                                <a:cubicBezTo>
                                  <a:pt x="205373" y="101266"/>
                                  <a:pt x="204611" y="98725"/>
                                  <a:pt x="203595" y="96438"/>
                                </a:cubicBezTo>
                                <a:cubicBezTo>
                                  <a:pt x="201563" y="91863"/>
                                  <a:pt x="196610" y="87035"/>
                                  <a:pt x="195085" y="87035"/>
                                </a:cubicBezTo>
                                <a:lnTo>
                                  <a:pt x="195085" y="87035"/>
                                </a:lnTo>
                                <a:cubicBezTo>
                                  <a:pt x="193688" y="87798"/>
                                  <a:pt x="191656" y="94405"/>
                                  <a:pt x="191783" y="99233"/>
                                </a:cubicBezTo>
                                <a:cubicBezTo>
                                  <a:pt x="191783" y="101901"/>
                                  <a:pt x="192291" y="104442"/>
                                  <a:pt x="193307" y="106856"/>
                                </a:cubicBezTo>
                                <a:cubicBezTo>
                                  <a:pt x="193816" y="108000"/>
                                  <a:pt x="194323" y="109016"/>
                                  <a:pt x="194831" y="110033"/>
                                </a:cubicBezTo>
                                <a:cubicBezTo>
                                  <a:pt x="194197" y="109398"/>
                                  <a:pt x="193561" y="108889"/>
                                  <a:pt x="192799" y="108508"/>
                                </a:cubicBezTo>
                                <a:cubicBezTo>
                                  <a:pt x="191656" y="107619"/>
                                  <a:pt x="190132" y="107111"/>
                                  <a:pt x="188608" y="106983"/>
                                </a:cubicBezTo>
                                <a:cubicBezTo>
                                  <a:pt x="186830" y="106983"/>
                                  <a:pt x="185179" y="107619"/>
                                  <a:pt x="183782" y="108635"/>
                                </a:cubicBezTo>
                                <a:cubicBezTo>
                                  <a:pt x="181496" y="110414"/>
                                  <a:pt x="181369" y="114099"/>
                                  <a:pt x="181369" y="114226"/>
                                </a:cubicBezTo>
                                <a:cubicBezTo>
                                  <a:pt x="181496" y="119308"/>
                                  <a:pt x="183401" y="121087"/>
                                  <a:pt x="184798" y="122358"/>
                                </a:cubicBezTo>
                                <a:cubicBezTo>
                                  <a:pt x="184925" y="122485"/>
                                  <a:pt x="185052" y="122612"/>
                                  <a:pt x="185306" y="122739"/>
                                </a:cubicBezTo>
                                <a:cubicBezTo>
                                  <a:pt x="186195" y="123374"/>
                                  <a:pt x="187211" y="124009"/>
                                  <a:pt x="188227" y="124645"/>
                                </a:cubicBezTo>
                                <a:cubicBezTo>
                                  <a:pt x="189243" y="125153"/>
                                  <a:pt x="190132" y="125788"/>
                                  <a:pt x="190894" y="126423"/>
                                </a:cubicBezTo>
                                <a:cubicBezTo>
                                  <a:pt x="191656" y="126932"/>
                                  <a:pt x="192291" y="127567"/>
                                  <a:pt x="193054" y="128202"/>
                                </a:cubicBezTo>
                                <a:lnTo>
                                  <a:pt x="193054" y="128202"/>
                                </a:lnTo>
                                <a:cubicBezTo>
                                  <a:pt x="193054" y="128202"/>
                                  <a:pt x="193307" y="128202"/>
                                  <a:pt x="193307" y="128202"/>
                                </a:cubicBezTo>
                                <a:lnTo>
                                  <a:pt x="193307" y="128202"/>
                                </a:lnTo>
                                <a:cubicBezTo>
                                  <a:pt x="193307" y="128202"/>
                                  <a:pt x="193307" y="128202"/>
                                  <a:pt x="193307" y="128202"/>
                                </a:cubicBezTo>
                                <a:cubicBezTo>
                                  <a:pt x="193942" y="126805"/>
                                  <a:pt x="194069" y="125153"/>
                                  <a:pt x="193561" y="123628"/>
                                </a:cubicBezTo>
                                <a:cubicBezTo>
                                  <a:pt x="193561" y="123628"/>
                                  <a:pt x="193435" y="123374"/>
                                  <a:pt x="193180" y="122993"/>
                                </a:cubicBezTo>
                                <a:cubicBezTo>
                                  <a:pt x="192545" y="122358"/>
                                  <a:pt x="192037" y="121468"/>
                                  <a:pt x="192037" y="120452"/>
                                </a:cubicBezTo>
                                <a:cubicBezTo>
                                  <a:pt x="192037" y="120198"/>
                                  <a:pt x="192037" y="119943"/>
                                  <a:pt x="192164" y="119689"/>
                                </a:cubicBezTo>
                                <a:cubicBezTo>
                                  <a:pt x="192291" y="119181"/>
                                  <a:pt x="192799" y="118800"/>
                                  <a:pt x="193307" y="118800"/>
                                </a:cubicBezTo>
                                <a:lnTo>
                                  <a:pt x="193180" y="118800"/>
                                </a:lnTo>
                                <a:cubicBezTo>
                                  <a:pt x="193180" y="118800"/>
                                  <a:pt x="194069" y="118673"/>
                                  <a:pt x="194450" y="118800"/>
                                </a:cubicBezTo>
                                <a:cubicBezTo>
                                  <a:pt x="194831" y="118800"/>
                                  <a:pt x="195340" y="118800"/>
                                  <a:pt x="195594" y="119054"/>
                                </a:cubicBezTo>
                                <a:cubicBezTo>
                                  <a:pt x="196991" y="120198"/>
                                  <a:pt x="198134" y="121595"/>
                                  <a:pt x="198769" y="123120"/>
                                </a:cubicBezTo>
                                <a:lnTo>
                                  <a:pt x="198769" y="123755"/>
                                </a:lnTo>
                                <a:lnTo>
                                  <a:pt x="198388" y="123755"/>
                                </a:lnTo>
                                <a:cubicBezTo>
                                  <a:pt x="197372" y="123882"/>
                                  <a:pt x="196483" y="124772"/>
                                  <a:pt x="196483" y="125788"/>
                                </a:cubicBezTo>
                                <a:cubicBezTo>
                                  <a:pt x="196483" y="125788"/>
                                  <a:pt x="196483" y="125788"/>
                                  <a:pt x="196483" y="125915"/>
                                </a:cubicBezTo>
                                <a:cubicBezTo>
                                  <a:pt x="196483" y="127059"/>
                                  <a:pt x="197372" y="128075"/>
                                  <a:pt x="198515" y="128202"/>
                                </a:cubicBezTo>
                                <a:cubicBezTo>
                                  <a:pt x="198515" y="128202"/>
                                  <a:pt x="198769" y="128202"/>
                                  <a:pt x="198769" y="128202"/>
                                </a:cubicBezTo>
                                <a:lnTo>
                                  <a:pt x="199404" y="128202"/>
                                </a:lnTo>
                                <a:cubicBezTo>
                                  <a:pt x="199277" y="130108"/>
                                  <a:pt x="198515" y="132141"/>
                                  <a:pt x="197245" y="133920"/>
                                </a:cubicBezTo>
                                <a:cubicBezTo>
                                  <a:pt x="195085" y="136461"/>
                                  <a:pt x="192164" y="138240"/>
                                  <a:pt x="188862" y="138621"/>
                                </a:cubicBezTo>
                                <a:cubicBezTo>
                                  <a:pt x="187719" y="138875"/>
                                  <a:pt x="186703" y="139002"/>
                                  <a:pt x="185560" y="139002"/>
                                </a:cubicBezTo>
                                <a:cubicBezTo>
                                  <a:pt x="181750" y="139002"/>
                                  <a:pt x="178066" y="137859"/>
                                  <a:pt x="175145" y="135445"/>
                                </a:cubicBezTo>
                                <a:cubicBezTo>
                                  <a:pt x="173113" y="133793"/>
                                  <a:pt x="171335" y="131887"/>
                                  <a:pt x="170065" y="129600"/>
                                </a:cubicBezTo>
                                <a:cubicBezTo>
                                  <a:pt x="172351" y="128838"/>
                                  <a:pt x="174637" y="128456"/>
                                  <a:pt x="177050" y="128456"/>
                                </a:cubicBezTo>
                                <a:cubicBezTo>
                                  <a:pt x="179464" y="128456"/>
                                  <a:pt x="181877" y="128838"/>
                                  <a:pt x="184163" y="129854"/>
                                </a:cubicBezTo>
                                <a:lnTo>
                                  <a:pt x="184544" y="129854"/>
                                </a:lnTo>
                                <a:cubicBezTo>
                                  <a:pt x="184544" y="129854"/>
                                  <a:pt x="176288" y="112447"/>
                                  <a:pt x="176288" y="112447"/>
                                </a:cubicBezTo>
                                <a:lnTo>
                                  <a:pt x="176288" y="112193"/>
                                </a:lnTo>
                                <a:cubicBezTo>
                                  <a:pt x="176288" y="112193"/>
                                  <a:pt x="176161" y="112574"/>
                                  <a:pt x="176161" y="112574"/>
                                </a:cubicBezTo>
                                <a:cubicBezTo>
                                  <a:pt x="176161" y="112574"/>
                                  <a:pt x="175018" y="118927"/>
                                  <a:pt x="167270" y="123755"/>
                                </a:cubicBezTo>
                                <a:cubicBezTo>
                                  <a:pt x="164349" y="115623"/>
                                  <a:pt x="169811" y="106983"/>
                                  <a:pt x="169811" y="106856"/>
                                </a:cubicBezTo>
                                <a:lnTo>
                                  <a:pt x="170065" y="106475"/>
                                </a:lnTo>
                                <a:lnTo>
                                  <a:pt x="165111" y="108762"/>
                                </a:lnTo>
                                <a:cubicBezTo>
                                  <a:pt x="163841" y="105713"/>
                                  <a:pt x="160666" y="98216"/>
                                  <a:pt x="160285" y="90593"/>
                                </a:cubicBezTo>
                                <a:cubicBezTo>
                                  <a:pt x="160285" y="90466"/>
                                  <a:pt x="158888" y="72932"/>
                                  <a:pt x="173113" y="64546"/>
                                </a:cubicBezTo>
                                <a:cubicBezTo>
                                  <a:pt x="184417" y="59718"/>
                                  <a:pt x="197372" y="59591"/>
                                  <a:pt x="208675" y="64419"/>
                                </a:cubicBezTo>
                                <a:cubicBezTo>
                                  <a:pt x="216042" y="67722"/>
                                  <a:pt x="223662" y="70136"/>
                                  <a:pt x="231664" y="71661"/>
                                </a:cubicBezTo>
                                <a:lnTo>
                                  <a:pt x="231664" y="91355"/>
                                </a:lnTo>
                                <a:lnTo>
                                  <a:pt x="229124" y="91355"/>
                                </a:lnTo>
                                <a:lnTo>
                                  <a:pt x="229505" y="91609"/>
                                </a:lnTo>
                                <a:cubicBezTo>
                                  <a:pt x="229505" y="91609"/>
                                  <a:pt x="238650" y="98216"/>
                                  <a:pt x="239412" y="108127"/>
                                </a:cubicBezTo>
                                <a:cubicBezTo>
                                  <a:pt x="228489" y="106983"/>
                                  <a:pt x="224043" y="100758"/>
                                  <a:pt x="223917" y="100631"/>
                                </a:cubicBezTo>
                                <a:lnTo>
                                  <a:pt x="223917" y="100376"/>
                                </a:lnTo>
                                <a:cubicBezTo>
                                  <a:pt x="223917" y="100376"/>
                                  <a:pt x="223789" y="123501"/>
                                  <a:pt x="223789" y="123501"/>
                                </a:cubicBezTo>
                                <a:lnTo>
                                  <a:pt x="224043" y="123247"/>
                                </a:lnTo>
                                <a:cubicBezTo>
                                  <a:pt x="224043" y="123247"/>
                                  <a:pt x="228489" y="117021"/>
                                  <a:pt x="239285" y="115751"/>
                                </a:cubicBezTo>
                                <a:cubicBezTo>
                                  <a:pt x="238014" y="126423"/>
                                  <a:pt x="231918" y="130870"/>
                                  <a:pt x="231791" y="130870"/>
                                </a:cubicBezTo>
                                <a:cubicBezTo>
                                  <a:pt x="231029" y="131506"/>
                                  <a:pt x="230267" y="132014"/>
                                  <a:pt x="229378" y="132522"/>
                                </a:cubicBezTo>
                                <a:lnTo>
                                  <a:pt x="229378" y="132522"/>
                                </a:lnTo>
                                <a:close/>
                                <a:moveTo>
                                  <a:pt x="203595" y="151708"/>
                                </a:moveTo>
                                <a:lnTo>
                                  <a:pt x="200801" y="140146"/>
                                </a:lnTo>
                                <a:lnTo>
                                  <a:pt x="216931" y="136334"/>
                                </a:lnTo>
                                <a:lnTo>
                                  <a:pt x="219725" y="148023"/>
                                </a:lnTo>
                                <a:lnTo>
                                  <a:pt x="203595" y="151835"/>
                                </a:lnTo>
                                <a:close/>
                                <a:moveTo>
                                  <a:pt x="183020" y="158823"/>
                                </a:moveTo>
                                <a:lnTo>
                                  <a:pt x="173367" y="155012"/>
                                </a:lnTo>
                                <a:lnTo>
                                  <a:pt x="177304" y="145482"/>
                                </a:lnTo>
                                <a:lnTo>
                                  <a:pt x="186830" y="149294"/>
                                </a:lnTo>
                                <a:lnTo>
                                  <a:pt x="183020" y="158823"/>
                                </a:lnTo>
                                <a:close/>
                                <a:moveTo>
                                  <a:pt x="233188" y="45741"/>
                                </a:moveTo>
                                <a:lnTo>
                                  <a:pt x="232807" y="45741"/>
                                </a:lnTo>
                                <a:cubicBezTo>
                                  <a:pt x="232807" y="45741"/>
                                  <a:pt x="232172" y="45741"/>
                                  <a:pt x="231918" y="45360"/>
                                </a:cubicBezTo>
                                <a:cubicBezTo>
                                  <a:pt x="231664" y="44852"/>
                                  <a:pt x="231918" y="44216"/>
                                  <a:pt x="232299" y="43962"/>
                                </a:cubicBezTo>
                                <a:cubicBezTo>
                                  <a:pt x="232299" y="43962"/>
                                  <a:pt x="232299" y="43962"/>
                                  <a:pt x="232299" y="43962"/>
                                </a:cubicBezTo>
                                <a:cubicBezTo>
                                  <a:pt x="232934" y="43581"/>
                                  <a:pt x="236618" y="43200"/>
                                  <a:pt x="239793" y="43200"/>
                                </a:cubicBezTo>
                                <a:lnTo>
                                  <a:pt x="239793" y="34814"/>
                                </a:lnTo>
                                <a:cubicBezTo>
                                  <a:pt x="239793" y="34814"/>
                                  <a:pt x="240174" y="33798"/>
                                  <a:pt x="240809" y="33798"/>
                                </a:cubicBezTo>
                                <a:lnTo>
                                  <a:pt x="240809" y="33798"/>
                                </a:lnTo>
                                <a:cubicBezTo>
                                  <a:pt x="240809" y="33798"/>
                                  <a:pt x="241825" y="34306"/>
                                  <a:pt x="241698" y="34814"/>
                                </a:cubicBezTo>
                                <a:lnTo>
                                  <a:pt x="241698" y="44216"/>
                                </a:lnTo>
                                <a:cubicBezTo>
                                  <a:pt x="241698" y="44216"/>
                                  <a:pt x="241317" y="45106"/>
                                  <a:pt x="240936" y="45106"/>
                                </a:cubicBezTo>
                                <a:lnTo>
                                  <a:pt x="240555" y="45106"/>
                                </a:lnTo>
                                <a:cubicBezTo>
                                  <a:pt x="238014" y="45106"/>
                                  <a:pt x="235601" y="45360"/>
                                  <a:pt x="233061" y="45741"/>
                                </a:cubicBezTo>
                                <a:moveTo>
                                  <a:pt x="243476" y="14231"/>
                                </a:moveTo>
                                <a:cubicBezTo>
                                  <a:pt x="245127" y="14231"/>
                                  <a:pt x="246397" y="15501"/>
                                  <a:pt x="246397" y="17153"/>
                                </a:cubicBezTo>
                                <a:cubicBezTo>
                                  <a:pt x="246397" y="18805"/>
                                  <a:pt x="245127" y="20075"/>
                                  <a:pt x="243476" y="20075"/>
                                </a:cubicBezTo>
                                <a:cubicBezTo>
                                  <a:pt x="241825" y="20075"/>
                                  <a:pt x="240555" y="18805"/>
                                  <a:pt x="240555" y="17153"/>
                                </a:cubicBezTo>
                                <a:cubicBezTo>
                                  <a:pt x="240555" y="16391"/>
                                  <a:pt x="240809" y="15628"/>
                                  <a:pt x="241444" y="15120"/>
                                </a:cubicBezTo>
                                <a:cubicBezTo>
                                  <a:pt x="241952" y="14612"/>
                                  <a:pt x="242714" y="14231"/>
                                  <a:pt x="243476" y="14231"/>
                                </a:cubicBezTo>
                                <a:moveTo>
                                  <a:pt x="246905" y="111431"/>
                                </a:moveTo>
                                <a:cubicBezTo>
                                  <a:pt x="246905" y="113336"/>
                                  <a:pt x="245381" y="114861"/>
                                  <a:pt x="243476" y="114861"/>
                                </a:cubicBezTo>
                                <a:cubicBezTo>
                                  <a:pt x="241571" y="114861"/>
                                  <a:pt x="240047" y="113336"/>
                                  <a:pt x="240047" y="111431"/>
                                </a:cubicBezTo>
                                <a:cubicBezTo>
                                  <a:pt x="240047" y="109525"/>
                                  <a:pt x="241571" y="108000"/>
                                  <a:pt x="243476" y="108000"/>
                                </a:cubicBezTo>
                                <a:cubicBezTo>
                                  <a:pt x="245381" y="108000"/>
                                  <a:pt x="246905" y="109525"/>
                                  <a:pt x="246905" y="111303"/>
                                </a:cubicBezTo>
                                <a:lnTo>
                                  <a:pt x="246905" y="111303"/>
                                </a:lnTo>
                                <a:moveTo>
                                  <a:pt x="248048" y="65689"/>
                                </a:moveTo>
                                <a:cubicBezTo>
                                  <a:pt x="248048" y="67087"/>
                                  <a:pt x="247413" y="68358"/>
                                  <a:pt x="246397" y="69247"/>
                                </a:cubicBezTo>
                                <a:cubicBezTo>
                                  <a:pt x="247413" y="70136"/>
                                  <a:pt x="248048" y="71407"/>
                                  <a:pt x="248048" y="72805"/>
                                </a:cubicBezTo>
                                <a:cubicBezTo>
                                  <a:pt x="248048" y="74075"/>
                                  <a:pt x="247540" y="75346"/>
                                  <a:pt x="246651" y="76235"/>
                                </a:cubicBezTo>
                                <a:cubicBezTo>
                                  <a:pt x="247540" y="77125"/>
                                  <a:pt x="248175" y="78395"/>
                                  <a:pt x="248048" y="79666"/>
                                </a:cubicBezTo>
                                <a:cubicBezTo>
                                  <a:pt x="248048" y="80936"/>
                                  <a:pt x="247540" y="82207"/>
                                  <a:pt x="246651" y="83096"/>
                                </a:cubicBezTo>
                                <a:cubicBezTo>
                                  <a:pt x="247540" y="83986"/>
                                  <a:pt x="248048" y="85256"/>
                                  <a:pt x="248048" y="86527"/>
                                </a:cubicBezTo>
                                <a:cubicBezTo>
                                  <a:pt x="248048" y="88814"/>
                                  <a:pt x="246524" y="90720"/>
                                  <a:pt x="244238" y="91101"/>
                                </a:cubicBezTo>
                                <a:lnTo>
                                  <a:pt x="242333" y="91101"/>
                                </a:lnTo>
                                <a:cubicBezTo>
                                  <a:pt x="240174" y="90720"/>
                                  <a:pt x="238650" y="88687"/>
                                  <a:pt x="238650" y="86527"/>
                                </a:cubicBezTo>
                                <a:cubicBezTo>
                                  <a:pt x="238650" y="85256"/>
                                  <a:pt x="239157" y="83986"/>
                                  <a:pt x="240174" y="83096"/>
                                </a:cubicBezTo>
                                <a:cubicBezTo>
                                  <a:pt x="239285" y="82207"/>
                                  <a:pt x="238776" y="80936"/>
                                  <a:pt x="238650" y="79666"/>
                                </a:cubicBezTo>
                                <a:cubicBezTo>
                                  <a:pt x="238650" y="78395"/>
                                  <a:pt x="239157" y="77125"/>
                                  <a:pt x="240174" y="76235"/>
                                </a:cubicBezTo>
                                <a:cubicBezTo>
                                  <a:pt x="239157" y="75346"/>
                                  <a:pt x="238650" y="74075"/>
                                  <a:pt x="238650" y="72805"/>
                                </a:cubicBezTo>
                                <a:cubicBezTo>
                                  <a:pt x="238650" y="71407"/>
                                  <a:pt x="239285" y="70136"/>
                                  <a:pt x="240300" y="69247"/>
                                </a:cubicBezTo>
                                <a:cubicBezTo>
                                  <a:pt x="239285" y="68358"/>
                                  <a:pt x="238650" y="67087"/>
                                  <a:pt x="238650" y="65689"/>
                                </a:cubicBezTo>
                                <a:cubicBezTo>
                                  <a:pt x="238650" y="64165"/>
                                  <a:pt x="239412" y="62767"/>
                                  <a:pt x="240555" y="62005"/>
                                </a:cubicBezTo>
                                <a:cubicBezTo>
                                  <a:pt x="239285" y="61115"/>
                                  <a:pt x="238395" y="59591"/>
                                  <a:pt x="238395" y="57939"/>
                                </a:cubicBezTo>
                                <a:cubicBezTo>
                                  <a:pt x="238395" y="55271"/>
                                  <a:pt x="240555" y="53111"/>
                                  <a:pt x="243222" y="53111"/>
                                </a:cubicBezTo>
                                <a:cubicBezTo>
                                  <a:pt x="245889" y="53111"/>
                                  <a:pt x="248048" y="55271"/>
                                  <a:pt x="248048" y="57939"/>
                                </a:cubicBezTo>
                                <a:cubicBezTo>
                                  <a:pt x="248048" y="59591"/>
                                  <a:pt x="247159" y="61115"/>
                                  <a:pt x="245889" y="62005"/>
                                </a:cubicBezTo>
                                <a:cubicBezTo>
                                  <a:pt x="247159" y="62767"/>
                                  <a:pt x="247921" y="64165"/>
                                  <a:pt x="247921" y="65689"/>
                                </a:cubicBezTo>
                                <a:moveTo>
                                  <a:pt x="247032" y="34687"/>
                                </a:moveTo>
                                <a:lnTo>
                                  <a:pt x="247032" y="43200"/>
                                </a:lnTo>
                                <a:cubicBezTo>
                                  <a:pt x="252366" y="43327"/>
                                  <a:pt x="253764" y="43835"/>
                                  <a:pt x="254272" y="44216"/>
                                </a:cubicBezTo>
                                <a:cubicBezTo>
                                  <a:pt x="254780" y="44471"/>
                                  <a:pt x="254907" y="44979"/>
                                  <a:pt x="254653" y="45487"/>
                                </a:cubicBezTo>
                                <a:cubicBezTo>
                                  <a:pt x="254653" y="45487"/>
                                  <a:pt x="254653" y="45487"/>
                                  <a:pt x="254653" y="45487"/>
                                </a:cubicBezTo>
                                <a:cubicBezTo>
                                  <a:pt x="254526" y="45741"/>
                                  <a:pt x="254145" y="45995"/>
                                  <a:pt x="253764" y="45995"/>
                                </a:cubicBezTo>
                                <a:cubicBezTo>
                                  <a:pt x="253637" y="45995"/>
                                  <a:pt x="253383" y="45995"/>
                                  <a:pt x="253256" y="45868"/>
                                </a:cubicBezTo>
                                <a:cubicBezTo>
                                  <a:pt x="253129" y="45868"/>
                                  <a:pt x="252113" y="45360"/>
                                  <a:pt x="246016" y="45106"/>
                                </a:cubicBezTo>
                                <a:cubicBezTo>
                                  <a:pt x="245508" y="45106"/>
                                  <a:pt x="245127" y="44852"/>
                                  <a:pt x="245127" y="44344"/>
                                </a:cubicBezTo>
                                <a:lnTo>
                                  <a:pt x="245127" y="34687"/>
                                </a:lnTo>
                                <a:cubicBezTo>
                                  <a:pt x="245127" y="34687"/>
                                  <a:pt x="245635" y="33671"/>
                                  <a:pt x="246143" y="33671"/>
                                </a:cubicBezTo>
                                <a:cubicBezTo>
                                  <a:pt x="246651" y="33671"/>
                                  <a:pt x="247159" y="34179"/>
                                  <a:pt x="247159" y="34687"/>
                                </a:cubicBezTo>
                                <a:lnTo>
                                  <a:pt x="247159" y="34687"/>
                                </a:lnTo>
                                <a:close/>
                                <a:moveTo>
                                  <a:pt x="334795" y="97327"/>
                                </a:moveTo>
                                <a:cubicBezTo>
                                  <a:pt x="337844" y="97200"/>
                                  <a:pt x="340130" y="94659"/>
                                  <a:pt x="340002" y="91609"/>
                                </a:cubicBezTo>
                                <a:cubicBezTo>
                                  <a:pt x="339876" y="88814"/>
                                  <a:pt x="337589" y="86527"/>
                                  <a:pt x="334795" y="86400"/>
                                </a:cubicBezTo>
                                <a:cubicBezTo>
                                  <a:pt x="333017" y="86400"/>
                                  <a:pt x="331366" y="87289"/>
                                  <a:pt x="330477" y="88687"/>
                                </a:cubicBezTo>
                                <a:cubicBezTo>
                                  <a:pt x="330477" y="86273"/>
                                  <a:pt x="330223" y="83732"/>
                                  <a:pt x="329715" y="81318"/>
                                </a:cubicBezTo>
                                <a:cubicBezTo>
                                  <a:pt x="331874" y="83478"/>
                                  <a:pt x="335303" y="83478"/>
                                  <a:pt x="337463" y="81318"/>
                                </a:cubicBezTo>
                                <a:cubicBezTo>
                                  <a:pt x="339621" y="79158"/>
                                  <a:pt x="339621" y="75727"/>
                                  <a:pt x="337463" y="73567"/>
                                </a:cubicBezTo>
                                <a:cubicBezTo>
                                  <a:pt x="336446" y="72551"/>
                                  <a:pt x="335049" y="71915"/>
                                  <a:pt x="333525" y="71915"/>
                                </a:cubicBezTo>
                                <a:cubicBezTo>
                                  <a:pt x="330985" y="71915"/>
                                  <a:pt x="328699" y="73821"/>
                                  <a:pt x="328191" y="76235"/>
                                </a:cubicBezTo>
                                <a:cubicBezTo>
                                  <a:pt x="327302" y="73948"/>
                                  <a:pt x="326286" y="71788"/>
                                  <a:pt x="324888" y="69755"/>
                                </a:cubicBezTo>
                                <a:cubicBezTo>
                                  <a:pt x="325650" y="70263"/>
                                  <a:pt x="326667" y="70391"/>
                                  <a:pt x="327556" y="70391"/>
                                </a:cubicBezTo>
                                <a:cubicBezTo>
                                  <a:pt x="330604" y="70518"/>
                                  <a:pt x="333144" y="68231"/>
                                  <a:pt x="333271" y="65181"/>
                                </a:cubicBezTo>
                                <a:cubicBezTo>
                                  <a:pt x="333398" y="62132"/>
                                  <a:pt x="331112" y="59591"/>
                                  <a:pt x="328064" y="59463"/>
                                </a:cubicBezTo>
                                <a:cubicBezTo>
                                  <a:pt x="327810" y="59463"/>
                                  <a:pt x="327683" y="59463"/>
                                  <a:pt x="327429" y="59463"/>
                                </a:cubicBezTo>
                                <a:cubicBezTo>
                                  <a:pt x="324507" y="59463"/>
                                  <a:pt x="321967" y="61878"/>
                                  <a:pt x="322094" y="64927"/>
                                </a:cubicBezTo>
                                <a:lnTo>
                                  <a:pt x="322094" y="64927"/>
                                </a:lnTo>
                                <a:cubicBezTo>
                                  <a:pt x="322094" y="64927"/>
                                  <a:pt x="322094" y="65943"/>
                                  <a:pt x="322348" y="66452"/>
                                </a:cubicBezTo>
                                <a:cubicBezTo>
                                  <a:pt x="320570" y="64419"/>
                                  <a:pt x="318411" y="62640"/>
                                  <a:pt x="316125" y="61242"/>
                                </a:cubicBezTo>
                                <a:cubicBezTo>
                                  <a:pt x="316252" y="61242"/>
                                  <a:pt x="316506" y="61242"/>
                                  <a:pt x="316633" y="61242"/>
                                </a:cubicBezTo>
                                <a:cubicBezTo>
                                  <a:pt x="319681" y="61242"/>
                                  <a:pt x="322094" y="58828"/>
                                  <a:pt x="322094" y="55779"/>
                                </a:cubicBezTo>
                                <a:cubicBezTo>
                                  <a:pt x="322094" y="52729"/>
                                  <a:pt x="319681" y="50315"/>
                                  <a:pt x="316633" y="50315"/>
                                </a:cubicBezTo>
                                <a:cubicBezTo>
                                  <a:pt x="313585" y="50315"/>
                                  <a:pt x="311172" y="52729"/>
                                  <a:pt x="311172" y="55779"/>
                                </a:cubicBezTo>
                                <a:lnTo>
                                  <a:pt x="311172" y="55779"/>
                                </a:lnTo>
                                <a:cubicBezTo>
                                  <a:pt x="311172" y="57176"/>
                                  <a:pt x="311680" y="58574"/>
                                  <a:pt x="312569" y="59591"/>
                                </a:cubicBezTo>
                                <a:cubicBezTo>
                                  <a:pt x="309648" y="58574"/>
                                  <a:pt x="306726" y="57685"/>
                                  <a:pt x="303678" y="57304"/>
                                </a:cubicBezTo>
                                <a:cubicBezTo>
                                  <a:pt x="306599" y="56922"/>
                                  <a:pt x="308631" y="54127"/>
                                  <a:pt x="308250" y="51205"/>
                                </a:cubicBezTo>
                                <a:cubicBezTo>
                                  <a:pt x="307869" y="48282"/>
                                  <a:pt x="305075" y="46249"/>
                                  <a:pt x="302154" y="46631"/>
                                </a:cubicBezTo>
                                <a:cubicBezTo>
                                  <a:pt x="299233" y="47012"/>
                                  <a:pt x="297201" y="49807"/>
                                  <a:pt x="297582" y="52729"/>
                                </a:cubicBezTo>
                                <a:cubicBezTo>
                                  <a:pt x="297836" y="54635"/>
                                  <a:pt x="299106" y="56160"/>
                                  <a:pt x="300757" y="56922"/>
                                </a:cubicBezTo>
                                <a:cubicBezTo>
                                  <a:pt x="297963" y="56541"/>
                                  <a:pt x="295168" y="56541"/>
                                  <a:pt x="292501" y="56795"/>
                                </a:cubicBezTo>
                                <a:cubicBezTo>
                                  <a:pt x="293644" y="55779"/>
                                  <a:pt x="294279" y="54254"/>
                                  <a:pt x="294279" y="52729"/>
                                </a:cubicBezTo>
                                <a:cubicBezTo>
                                  <a:pt x="294279" y="49680"/>
                                  <a:pt x="291866" y="47266"/>
                                  <a:pt x="288818" y="47266"/>
                                </a:cubicBezTo>
                                <a:cubicBezTo>
                                  <a:pt x="285770" y="47266"/>
                                  <a:pt x="283357" y="49680"/>
                                  <a:pt x="283357" y="52729"/>
                                </a:cubicBezTo>
                                <a:cubicBezTo>
                                  <a:pt x="283357" y="54762"/>
                                  <a:pt x="284500" y="56668"/>
                                  <a:pt x="286405" y="57685"/>
                                </a:cubicBezTo>
                                <a:cubicBezTo>
                                  <a:pt x="283865" y="58193"/>
                                  <a:pt x="281197" y="58828"/>
                                  <a:pt x="278785" y="59718"/>
                                </a:cubicBezTo>
                                <a:cubicBezTo>
                                  <a:pt x="280054" y="58701"/>
                                  <a:pt x="280690" y="57176"/>
                                  <a:pt x="280690" y="55652"/>
                                </a:cubicBezTo>
                                <a:cubicBezTo>
                                  <a:pt x="280690" y="52602"/>
                                  <a:pt x="278276" y="50188"/>
                                  <a:pt x="275355" y="50061"/>
                                </a:cubicBezTo>
                                <a:cubicBezTo>
                                  <a:pt x="272307" y="50061"/>
                                  <a:pt x="269894" y="52475"/>
                                  <a:pt x="269767" y="55525"/>
                                </a:cubicBezTo>
                                <a:cubicBezTo>
                                  <a:pt x="269767" y="58574"/>
                                  <a:pt x="272180" y="60988"/>
                                  <a:pt x="275101" y="61115"/>
                                </a:cubicBezTo>
                                <a:lnTo>
                                  <a:pt x="275482" y="61115"/>
                                </a:lnTo>
                                <a:lnTo>
                                  <a:pt x="265195" y="64927"/>
                                </a:lnTo>
                                <a:cubicBezTo>
                                  <a:pt x="267608" y="63275"/>
                                  <a:pt x="268243" y="59845"/>
                                  <a:pt x="266591" y="57431"/>
                                </a:cubicBezTo>
                                <a:cubicBezTo>
                                  <a:pt x="264940" y="55016"/>
                                  <a:pt x="261511" y="54381"/>
                                  <a:pt x="259098" y="56033"/>
                                </a:cubicBezTo>
                                <a:cubicBezTo>
                                  <a:pt x="256685" y="57685"/>
                                  <a:pt x="256050" y="61115"/>
                                  <a:pt x="257701" y="63529"/>
                                </a:cubicBezTo>
                                <a:cubicBezTo>
                                  <a:pt x="258717" y="65054"/>
                                  <a:pt x="260368" y="65816"/>
                                  <a:pt x="262146" y="65943"/>
                                </a:cubicBezTo>
                                <a:cubicBezTo>
                                  <a:pt x="259733" y="66706"/>
                                  <a:pt x="257320" y="67214"/>
                                  <a:pt x="254907" y="67722"/>
                                </a:cubicBezTo>
                                <a:lnTo>
                                  <a:pt x="254907" y="58955"/>
                                </a:lnTo>
                                <a:cubicBezTo>
                                  <a:pt x="254907" y="57685"/>
                                  <a:pt x="254018" y="56795"/>
                                  <a:pt x="252747" y="56795"/>
                                </a:cubicBezTo>
                                <a:lnTo>
                                  <a:pt x="252366" y="56795"/>
                                </a:lnTo>
                                <a:cubicBezTo>
                                  <a:pt x="258082" y="51840"/>
                                  <a:pt x="258717" y="43073"/>
                                  <a:pt x="253637" y="37355"/>
                                </a:cubicBezTo>
                                <a:cubicBezTo>
                                  <a:pt x="252239" y="35831"/>
                                  <a:pt x="250589" y="34560"/>
                                  <a:pt x="248683" y="33798"/>
                                </a:cubicBezTo>
                                <a:lnTo>
                                  <a:pt x="253383" y="33798"/>
                                </a:lnTo>
                                <a:lnTo>
                                  <a:pt x="253129" y="33543"/>
                                </a:lnTo>
                                <a:cubicBezTo>
                                  <a:pt x="253129" y="33543"/>
                                  <a:pt x="247794" y="29859"/>
                                  <a:pt x="246778" y="20838"/>
                                </a:cubicBezTo>
                                <a:cubicBezTo>
                                  <a:pt x="255542" y="22108"/>
                                  <a:pt x="259860" y="27064"/>
                                  <a:pt x="259860" y="27064"/>
                                </a:cubicBezTo>
                                <a:lnTo>
                                  <a:pt x="260114" y="27318"/>
                                </a:lnTo>
                                <a:lnTo>
                                  <a:pt x="260114" y="7624"/>
                                </a:lnTo>
                                <a:lnTo>
                                  <a:pt x="259860" y="7878"/>
                                </a:lnTo>
                                <a:cubicBezTo>
                                  <a:pt x="259860" y="7878"/>
                                  <a:pt x="255923" y="13214"/>
                                  <a:pt x="246651" y="14231"/>
                                </a:cubicBezTo>
                                <a:cubicBezTo>
                                  <a:pt x="247413" y="5845"/>
                                  <a:pt x="255034" y="254"/>
                                  <a:pt x="255161" y="127"/>
                                </a:cubicBezTo>
                                <a:lnTo>
                                  <a:pt x="255542" y="127"/>
                                </a:lnTo>
                                <a:cubicBezTo>
                                  <a:pt x="255542" y="127"/>
                                  <a:pt x="231410" y="0"/>
                                  <a:pt x="231410" y="0"/>
                                </a:cubicBezTo>
                                <a:lnTo>
                                  <a:pt x="231664" y="0"/>
                                </a:lnTo>
                                <a:cubicBezTo>
                                  <a:pt x="233188" y="1271"/>
                                  <a:pt x="234458" y="2668"/>
                                  <a:pt x="235728" y="4066"/>
                                </a:cubicBezTo>
                                <a:cubicBezTo>
                                  <a:pt x="237888" y="6607"/>
                                  <a:pt x="239285" y="9529"/>
                                  <a:pt x="240047" y="12833"/>
                                </a:cubicBezTo>
                                <a:cubicBezTo>
                                  <a:pt x="240047" y="13341"/>
                                  <a:pt x="240174" y="13976"/>
                                  <a:pt x="240174" y="14358"/>
                                </a:cubicBezTo>
                                <a:cubicBezTo>
                                  <a:pt x="230775" y="13468"/>
                                  <a:pt x="226965" y="8005"/>
                                  <a:pt x="226965" y="8005"/>
                                </a:cubicBezTo>
                                <a:lnTo>
                                  <a:pt x="226711" y="7751"/>
                                </a:lnTo>
                                <a:lnTo>
                                  <a:pt x="226711" y="27572"/>
                                </a:lnTo>
                                <a:lnTo>
                                  <a:pt x="226965" y="27191"/>
                                </a:lnTo>
                                <a:cubicBezTo>
                                  <a:pt x="226965" y="27191"/>
                                  <a:pt x="230902" y="21981"/>
                                  <a:pt x="239919" y="20838"/>
                                </a:cubicBezTo>
                                <a:cubicBezTo>
                                  <a:pt x="238904" y="29859"/>
                                  <a:pt x="233696" y="33671"/>
                                  <a:pt x="233696" y="33671"/>
                                </a:cubicBezTo>
                                <a:lnTo>
                                  <a:pt x="233442" y="33925"/>
                                </a:lnTo>
                                <a:lnTo>
                                  <a:pt x="238269" y="33925"/>
                                </a:lnTo>
                                <a:cubicBezTo>
                                  <a:pt x="231283" y="36974"/>
                                  <a:pt x="227981" y="44979"/>
                                  <a:pt x="231029" y="51967"/>
                                </a:cubicBezTo>
                                <a:cubicBezTo>
                                  <a:pt x="231791" y="53873"/>
                                  <a:pt x="233061" y="55525"/>
                                  <a:pt x="234585" y="56922"/>
                                </a:cubicBezTo>
                                <a:lnTo>
                                  <a:pt x="234331" y="56922"/>
                                </a:lnTo>
                                <a:cubicBezTo>
                                  <a:pt x="233061" y="56922"/>
                                  <a:pt x="232172" y="57939"/>
                                  <a:pt x="232172" y="59082"/>
                                </a:cubicBezTo>
                                <a:lnTo>
                                  <a:pt x="232172" y="59082"/>
                                </a:lnTo>
                                <a:lnTo>
                                  <a:pt x="232172" y="67849"/>
                                </a:lnTo>
                                <a:cubicBezTo>
                                  <a:pt x="229632" y="67341"/>
                                  <a:pt x="227219" y="66706"/>
                                  <a:pt x="224933" y="66071"/>
                                </a:cubicBezTo>
                                <a:cubicBezTo>
                                  <a:pt x="227981" y="66071"/>
                                  <a:pt x="230394" y="63656"/>
                                  <a:pt x="230394" y="60607"/>
                                </a:cubicBezTo>
                                <a:cubicBezTo>
                                  <a:pt x="230394" y="57558"/>
                                  <a:pt x="227981" y="55143"/>
                                  <a:pt x="224933" y="55143"/>
                                </a:cubicBezTo>
                                <a:cubicBezTo>
                                  <a:pt x="221884" y="55143"/>
                                  <a:pt x="219471" y="57558"/>
                                  <a:pt x="219471" y="60607"/>
                                </a:cubicBezTo>
                                <a:cubicBezTo>
                                  <a:pt x="219471" y="62386"/>
                                  <a:pt x="220360" y="64165"/>
                                  <a:pt x="221884" y="65054"/>
                                </a:cubicBezTo>
                                <a:cubicBezTo>
                                  <a:pt x="218455" y="64038"/>
                                  <a:pt x="215026" y="62767"/>
                                  <a:pt x="211597" y="61242"/>
                                </a:cubicBezTo>
                                <a:lnTo>
                                  <a:pt x="211851" y="61242"/>
                                </a:lnTo>
                                <a:cubicBezTo>
                                  <a:pt x="214772" y="61242"/>
                                  <a:pt x="217185" y="58955"/>
                                  <a:pt x="217312" y="55906"/>
                                </a:cubicBezTo>
                                <a:cubicBezTo>
                                  <a:pt x="217312" y="55906"/>
                                  <a:pt x="217312" y="55779"/>
                                  <a:pt x="217312" y="55652"/>
                                </a:cubicBezTo>
                                <a:cubicBezTo>
                                  <a:pt x="217312" y="52602"/>
                                  <a:pt x="214899" y="50188"/>
                                  <a:pt x="211851" y="50188"/>
                                </a:cubicBezTo>
                                <a:cubicBezTo>
                                  <a:pt x="208803" y="50188"/>
                                  <a:pt x="206389" y="52602"/>
                                  <a:pt x="206389" y="55652"/>
                                </a:cubicBezTo>
                                <a:lnTo>
                                  <a:pt x="206389" y="55652"/>
                                </a:lnTo>
                                <a:cubicBezTo>
                                  <a:pt x="206389" y="57176"/>
                                  <a:pt x="207024" y="58574"/>
                                  <a:pt x="208167" y="59591"/>
                                </a:cubicBezTo>
                                <a:cubicBezTo>
                                  <a:pt x="205754" y="58828"/>
                                  <a:pt x="203341" y="58193"/>
                                  <a:pt x="200801" y="57685"/>
                                </a:cubicBezTo>
                                <a:cubicBezTo>
                                  <a:pt x="203468" y="56287"/>
                                  <a:pt x="204357" y="52984"/>
                                  <a:pt x="202960" y="50442"/>
                                </a:cubicBezTo>
                                <a:cubicBezTo>
                                  <a:pt x="201563" y="47774"/>
                                  <a:pt x="198261" y="46885"/>
                                  <a:pt x="195594" y="48282"/>
                                </a:cubicBezTo>
                                <a:cubicBezTo>
                                  <a:pt x="192926" y="49680"/>
                                  <a:pt x="192037" y="52984"/>
                                  <a:pt x="193435" y="55652"/>
                                </a:cubicBezTo>
                                <a:cubicBezTo>
                                  <a:pt x="193688" y="56160"/>
                                  <a:pt x="194069" y="56668"/>
                                  <a:pt x="194578" y="57049"/>
                                </a:cubicBezTo>
                                <a:cubicBezTo>
                                  <a:pt x="191783" y="56795"/>
                                  <a:pt x="188989" y="56922"/>
                                  <a:pt x="186322" y="57176"/>
                                </a:cubicBezTo>
                                <a:cubicBezTo>
                                  <a:pt x="189116" y="56033"/>
                                  <a:pt x="190386" y="52729"/>
                                  <a:pt x="189116" y="50061"/>
                                </a:cubicBezTo>
                                <a:cubicBezTo>
                                  <a:pt x="187973" y="47266"/>
                                  <a:pt x="184671" y="45995"/>
                                  <a:pt x="182003" y="47266"/>
                                </a:cubicBezTo>
                                <a:cubicBezTo>
                                  <a:pt x="179971" y="48155"/>
                                  <a:pt x="178702" y="50061"/>
                                  <a:pt x="178702" y="52348"/>
                                </a:cubicBezTo>
                                <a:cubicBezTo>
                                  <a:pt x="178702" y="55016"/>
                                  <a:pt x="180734" y="57304"/>
                                  <a:pt x="183401" y="57685"/>
                                </a:cubicBezTo>
                                <a:cubicBezTo>
                                  <a:pt x="180353" y="58193"/>
                                  <a:pt x="177304" y="58955"/>
                                  <a:pt x="174510" y="59972"/>
                                </a:cubicBezTo>
                                <a:cubicBezTo>
                                  <a:pt x="175399" y="58955"/>
                                  <a:pt x="175907" y="57685"/>
                                  <a:pt x="175907" y="56287"/>
                                </a:cubicBezTo>
                                <a:cubicBezTo>
                                  <a:pt x="175907" y="53238"/>
                                  <a:pt x="173494" y="50823"/>
                                  <a:pt x="170446" y="50823"/>
                                </a:cubicBezTo>
                                <a:cubicBezTo>
                                  <a:pt x="167398" y="50823"/>
                                  <a:pt x="164984" y="53238"/>
                                  <a:pt x="164984" y="56287"/>
                                </a:cubicBezTo>
                                <a:cubicBezTo>
                                  <a:pt x="164984" y="59336"/>
                                  <a:pt x="167398" y="61751"/>
                                  <a:pt x="170446" y="61751"/>
                                </a:cubicBezTo>
                                <a:lnTo>
                                  <a:pt x="170446" y="61751"/>
                                </a:lnTo>
                                <a:cubicBezTo>
                                  <a:pt x="170446" y="61751"/>
                                  <a:pt x="170827" y="61751"/>
                                  <a:pt x="171081" y="61751"/>
                                </a:cubicBezTo>
                                <a:cubicBezTo>
                                  <a:pt x="168668" y="63148"/>
                                  <a:pt x="166508" y="64927"/>
                                  <a:pt x="164730" y="67087"/>
                                </a:cubicBezTo>
                                <a:cubicBezTo>
                                  <a:pt x="164858" y="66579"/>
                                  <a:pt x="164984" y="66071"/>
                                  <a:pt x="164984" y="65689"/>
                                </a:cubicBezTo>
                                <a:cubicBezTo>
                                  <a:pt x="164984" y="62640"/>
                                  <a:pt x="162571" y="60226"/>
                                  <a:pt x="159523" y="60226"/>
                                </a:cubicBezTo>
                                <a:cubicBezTo>
                                  <a:pt x="156475" y="60226"/>
                                  <a:pt x="154062" y="62640"/>
                                  <a:pt x="154062" y="65689"/>
                                </a:cubicBezTo>
                                <a:cubicBezTo>
                                  <a:pt x="154062" y="68739"/>
                                  <a:pt x="156475" y="71153"/>
                                  <a:pt x="159523" y="71153"/>
                                </a:cubicBezTo>
                                <a:lnTo>
                                  <a:pt x="159523" y="71153"/>
                                </a:lnTo>
                                <a:cubicBezTo>
                                  <a:pt x="160412" y="71153"/>
                                  <a:pt x="161428" y="70899"/>
                                  <a:pt x="162190" y="70391"/>
                                </a:cubicBezTo>
                                <a:cubicBezTo>
                                  <a:pt x="160793" y="72423"/>
                                  <a:pt x="159777" y="74583"/>
                                  <a:pt x="158888" y="76871"/>
                                </a:cubicBezTo>
                                <a:cubicBezTo>
                                  <a:pt x="158380" y="74329"/>
                                  <a:pt x="156094" y="72551"/>
                                  <a:pt x="153554" y="72551"/>
                                </a:cubicBezTo>
                                <a:cubicBezTo>
                                  <a:pt x="150506" y="72678"/>
                                  <a:pt x="148219" y="75219"/>
                                  <a:pt x="148346" y="78268"/>
                                </a:cubicBezTo>
                                <a:cubicBezTo>
                                  <a:pt x="148473" y="81063"/>
                                  <a:pt x="150759" y="83351"/>
                                  <a:pt x="153554" y="83478"/>
                                </a:cubicBezTo>
                                <a:cubicBezTo>
                                  <a:pt x="155078" y="83478"/>
                                  <a:pt x="156475" y="82842"/>
                                  <a:pt x="157491" y="81699"/>
                                </a:cubicBezTo>
                                <a:cubicBezTo>
                                  <a:pt x="156983" y="84113"/>
                                  <a:pt x="156729" y="86654"/>
                                  <a:pt x="156729" y="89068"/>
                                </a:cubicBezTo>
                                <a:cubicBezTo>
                                  <a:pt x="155713" y="87671"/>
                                  <a:pt x="154062" y="86781"/>
                                  <a:pt x="152411" y="86781"/>
                                </a:cubicBezTo>
                                <a:cubicBezTo>
                                  <a:pt x="149363" y="86908"/>
                                  <a:pt x="147076" y="89449"/>
                                  <a:pt x="147203" y="92499"/>
                                </a:cubicBezTo>
                                <a:cubicBezTo>
                                  <a:pt x="147330" y="95294"/>
                                  <a:pt x="149616" y="97581"/>
                                  <a:pt x="152411" y="97708"/>
                                </a:cubicBezTo>
                                <a:cubicBezTo>
                                  <a:pt x="154443" y="97708"/>
                                  <a:pt x="156348" y="96565"/>
                                  <a:pt x="157237" y="94659"/>
                                </a:cubicBezTo>
                                <a:cubicBezTo>
                                  <a:pt x="157618" y="97200"/>
                                  <a:pt x="158126" y="99614"/>
                                  <a:pt x="158888" y="102028"/>
                                </a:cubicBezTo>
                                <a:cubicBezTo>
                                  <a:pt x="157999" y="101266"/>
                                  <a:pt x="156856" y="100885"/>
                                  <a:pt x="155586" y="100885"/>
                                </a:cubicBezTo>
                                <a:cubicBezTo>
                                  <a:pt x="152538" y="100758"/>
                                  <a:pt x="149997" y="103045"/>
                                  <a:pt x="149870" y="106094"/>
                                </a:cubicBezTo>
                                <a:cubicBezTo>
                                  <a:pt x="149744" y="109143"/>
                                  <a:pt x="152030" y="111685"/>
                                  <a:pt x="155078" y="111812"/>
                                </a:cubicBezTo>
                                <a:cubicBezTo>
                                  <a:pt x="155205" y="111812"/>
                                  <a:pt x="155459" y="111812"/>
                                  <a:pt x="155586" y="111812"/>
                                </a:cubicBezTo>
                                <a:cubicBezTo>
                                  <a:pt x="157999" y="111812"/>
                                  <a:pt x="160158" y="110160"/>
                                  <a:pt x="160793" y="107746"/>
                                </a:cubicBezTo>
                                <a:cubicBezTo>
                                  <a:pt x="161174" y="108762"/>
                                  <a:pt x="161555" y="109652"/>
                                  <a:pt x="162063" y="110668"/>
                                </a:cubicBezTo>
                                <a:lnTo>
                                  <a:pt x="158380" y="112320"/>
                                </a:lnTo>
                                <a:lnTo>
                                  <a:pt x="158380" y="112320"/>
                                </a:lnTo>
                                <a:lnTo>
                                  <a:pt x="164222" y="125026"/>
                                </a:lnTo>
                                <a:cubicBezTo>
                                  <a:pt x="162571" y="125915"/>
                                  <a:pt x="161809" y="127948"/>
                                  <a:pt x="162571" y="129727"/>
                                </a:cubicBezTo>
                                <a:cubicBezTo>
                                  <a:pt x="163206" y="130998"/>
                                  <a:pt x="164477" y="131760"/>
                                  <a:pt x="165746" y="131760"/>
                                </a:cubicBezTo>
                                <a:cubicBezTo>
                                  <a:pt x="166255" y="131760"/>
                                  <a:pt x="166636" y="131760"/>
                                  <a:pt x="167144" y="131506"/>
                                </a:cubicBezTo>
                                <a:lnTo>
                                  <a:pt x="174002" y="146245"/>
                                </a:lnTo>
                                <a:lnTo>
                                  <a:pt x="169430" y="156918"/>
                                </a:lnTo>
                                <a:lnTo>
                                  <a:pt x="181241" y="161873"/>
                                </a:lnTo>
                                <a:lnTo>
                                  <a:pt x="181877" y="164033"/>
                                </a:lnTo>
                                <a:lnTo>
                                  <a:pt x="181877" y="164033"/>
                                </a:lnTo>
                                <a:cubicBezTo>
                                  <a:pt x="181877" y="164033"/>
                                  <a:pt x="181877" y="164160"/>
                                  <a:pt x="181877" y="164160"/>
                                </a:cubicBezTo>
                                <a:cubicBezTo>
                                  <a:pt x="201563" y="156918"/>
                                  <a:pt x="222265" y="153106"/>
                                  <a:pt x="243222" y="152852"/>
                                </a:cubicBezTo>
                                <a:cubicBezTo>
                                  <a:pt x="264178" y="153106"/>
                                  <a:pt x="285008" y="156918"/>
                                  <a:pt x="304694" y="164160"/>
                                </a:cubicBezTo>
                                <a:lnTo>
                                  <a:pt x="304694" y="164160"/>
                                </a:lnTo>
                                <a:lnTo>
                                  <a:pt x="305329" y="161873"/>
                                </a:lnTo>
                                <a:lnTo>
                                  <a:pt x="317141" y="157045"/>
                                </a:lnTo>
                                <a:lnTo>
                                  <a:pt x="312696" y="146372"/>
                                </a:lnTo>
                                <a:lnTo>
                                  <a:pt x="319554" y="131633"/>
                                </a:lnTo>
                                <a:cubicBezTo>
                                  <a:pt x="319554" y="131633"/>
                                  <a:pt x="320443" y="131887"/>
                                  <a:pt x="320824" y="131887"/>
                                </a:cubicBezTo>
                                <a:cubicBezTo>
                                  <a:pt x="322729" y="131887"/>
                                  <a:pt x="324381" y="130362"/>
                                  <a:pt x="324381" y="128329"/>
                                </a:cubicBezTo>
                                <a:cubicBezTo>
                                  <a:pt x="324381" y="127059"/>
                                  <a:pt x="323619" y="125788"/>
                                  <a:pt x="322475" y="125153"/>
                                </a:cubicBezTo>
                                <a:lnTo>
                                  <a:pt x="328318" y="112574"/>
                                </a:lnTo>
                                <a:lnTo>
                                  <a:pt x="328318" y="112574"/>
                                </a:lnTo>
                                <a:cubicBezTo>
                                  <a:pt x="328318" y="112574"/>
                                  <a:pt x="328318" y="112447"/>
                                  <a:pt x="328318" y="112447"/>
                                </a:cubicBezTo>
                                <a:lnTo>
                                  <a:pt x="324762" y="110795"/>
                                </a:lnTo>
                                <a:cubicBezTo>
                                  <a:pt x="325143" y="109906"/>
                                  <a:pt x="325650" y="108889"/>
                                  <a:pt x="326031" y="108000"/>
                                </a:cubicBezTo>
                                <a:cubicBezTo>
                                  <a:pt x="326667" y="110287"/>
                                  <a:pt x="328826" y="111939"/>
                                  <a:pt x="331239" y="111939"/>
                                </a:cubicBezTo>
                                <a:cubicBezTo>
                                  <a:pt x="334287" y="112066"/>
                                  <a:pt x="336827" y="109779"/>
                                  <a:pt x="336954" y="106729"/>
                                </a:cubicBezTo>
                                <a:cubicBezTo>
                                  <a:pt x="337082" y="103680"/>
                                  <a:pt x="334795" y="101139"/>
                                  <a:pt x="331747" y="101012"/>
                                </a:cubicBezTo>
                                <a:cubicBezTo>
                                  <a:pt x="331493" y="101012"/>
                                  <a:pt x="331366" y="101012"/>
                                  <a:pt x="331239" y="101012"/>
                                </a:cubicBezTo>
                                <a:cubicBezTo>
                                  <a:pt x="330096" y="101012"/>
                                  <a:pt x="328953" y="101393"/>
                                  <a:pt x="328064" y="102155"/>
                                </a:cubicBezTo>
                                <a:cubicBezTo>
                                  <a:pt x="328826" y="99741"/>
                                  <a:pt x="329334" y="97327"/>
                                  <a:pt x="329715" y="94913"/>
                                </a:cubicBezTo>
                                <a:cubicBezTo>
                                  <a:pt x="330604" y="96692"/>
                                  <a:pt x="332382" y="97835"/>
                                  <a:pt x="334414" y="97835"/>
                                </a:cubicBezTo>
                                <a:moveTo>
                                  <a:pt x="20321" y="374061"/>
                                </a:moveTo>
                                <a:cubicBezTo>
                                  <a:pt x="19432" y="372536"/>
                                  <a:pt x="19051" y="371011"/>
                                  <a:pt x="20956" y="372536"/>
                                </a:cubicBezTo>
                                <a:cubicBezTo>
                                  <a:pt x="19940" y="371393"/>
                                  <a:pt x="19940" y="369995"/>
                                  <a:pt x="21465" y="371520"/>
                                </a:cubicBezTo>
                                <a:cubicBezTo>
                                  <a:pt x="20575" y="370630"/>
                                  <a:pt x="20448" y="369233"/>
                                  <a:pt x="21846" y="370630"/>
                                </a:cubicBezTo>
                                <a:cubicBezTo>
                                  <a:pt x="20956" y="369868"/>
                                  <a:pt x="21210" y="368851"/>
                                  <a:pt x="22227" y="369741"/>
                                </a:cubicBezTo>
                                <a:cubicBezTo>
                                  <a:pt x="21592" y="369106"/>
                                  <a:pt x="21592" y="368343"/>
                                  <a:pt x="22480" y="368979"/>
                                </a:cubicBezTo>
                                <a:cubicBezTo>
                                  <a:pt x="21973" y="368470"/>
                                  <a:pt x="21846" y="367708"/>
                                  <a:pt x="22735" y="368470"/>
                                </a:cubicBezTo>
                                <a:cubicBezTo>
                                  <a:pt x="21973" y="367708"/>
                                  <a:pt x="22480" y="367581"/>
                                  <a:pt x="22989" y="367962"/>
                                </a:cubicBezTo>
                                <a:cubicBezTo>
                                  <a:pt x="22480" y="367327"/>
                                  <a:pt x="22735" y="367327"/>
                                  <a:pt x="23116" y="367581"/>
                                </a:cubicBezTo>
                                <a:cubicBezTo>
                                  <a:pt x="22861" y="367073"/>
                                  <a:pt x="22989" y="366819"/>
                                  <a:pt x="23370" y="367073"/>
                                </a:cubicBezTo>
                                <a:lnTo>
                                  <a:pt x="23751" y="366692"/>
                                </a:lnTo>
                                <a:cubicBezTo>
                                  <a:pt x="23751" y="366692"/>
                                  <a:pt x="23751" y="367073"/>
                                  <a:pt x="23623" y="367200"/>
                                </a:cubicBezTo>
                                <a:cubicBezTo>
                                  <a:pt x="24132" y="367200"/>
                                  <a:pt x="23878" y="367454"/>
                                  <a:pt x="23370" y="367708"/>
                                </a:cubicBezTo>
                                <a:cubicBezTo>
                                  <a:pt x="23878" y="367835"/>
                                  <a:pt x="23878" y="367962"/>
                                  <a:pt x="23116" y="368216"/>
                                </a:cubicBezTo>
                                <a:cubicBezTo>
                                  <a:pt x="23751" y="368216"/>
                                  <a:pt x="24004" y="368597"/>
                                  <a:pt x="22861" y="368724"/>
                                </a:cubicBezTo>
                                <a:cubicBezTo>
                                  <a:pt x="24004" y="368724"/>
                                  <a:pt x="23370" y="369233"/>
                                  <a:pt x="22608" y="369233"/>
                                </a:cubicBezTo>
                                <a:cubicBezTo>
                                  <a:pt x="23751" y="369360"/>
                                  <a:pt x="23242" y="369995"/>
                                  <a:pt x="22354" y="370122"/>
                                </a:cubicBezTo>
                                <a:cubicBezTo>
                                  <a:pt x="23878" y="370122"/>
                                  <a:pt x="23242" y="370884"/>
                                  <a:pt x="21973" y="370884"/>
                                </a:cubicBezTo>
                                <a:cubicBezTo>
                                  <a:pt x="24004" y="370884"/>
                                  <a:pt x="22735" y="371774"/>
                                  <a:pt x="21592" y="371774"/>
                                </a:cubicBezTo>
                                <a:cubicBezTo>
                                  <a:pt x="23751" y="371774"/>
                                  <a:pt x="22735" y="372790"/>
                                  <a:pt x="21084" y="372917"/>
                                </a:cubicBezTo>
                                <a:cubicBezTo>
                                  <a:pt x="23623" y="373172"/>
                                  <a:pt x="22099" y="374061"/>
                                  <a:pt x="20448" y="374442"/>
                                </a:cubicBezTo>
                                <a:lnTo>
                                  <a:pt x="20194" y="374442"/>
                                </a:lnTo>
                                <a:close/>
                                <a:moveTo>
                                  <a:pt x="3810" y="346616"/>
                                </a:moveTo>
                                <a:lnTo>
                                  <a:pt x="3556" y="348014"/>
                                </a:lnTo>
                                <a:lnTo>
                                  <a:pt x="2921" y="347633"/>
                                </a:lnTo>
                                <a:lnTo>
                                  <a:pt x="2667" y="346616"/>
                                </a:lnTo>
                                <a:lnTo>
                                  <a:pt x="3810" y="346616"/>
                                </a:lnTo>
                                <a:close/>
                                <a:moveTo>
                                  <a:pt x="4699" y="350301"/>
                                </a:moveTo>
                                <a:lnTo>
                                  <a:pt x="4064" y="349920"/>
                                </a:lnTo>
                                <a:lnTo>
                                  <a:pt x="4064" y="349157"/>
                                </a:lnTo>
                                <a:cubicBezTo>
                                  <a:pt x="4064" y="349157"/>
                                  <a:pt x="5334" y="349030"/>
                                  <a:pt x="5334" y="349030"/>
                                </a:cubicBezTo>
                                <a:lnTo>
                                  <a:pt x="4699" y="350301"/>
                                </a:lnTo>
                                <a:close/>
                                <a:moveTo>
                                  <a:pt x="7874" y="354494"/>
                                </a:moveTo>
                                <a:lnTo>
                                  <a:pt x="6859" y="354494"/>
                                </a:lnTo>
                                <a:lnTo>
                                  <a:pt x="6350" y="353604"/>
                                </a:lnTo>
                                <a:lnTo>
                                  <a:pt x="8383" y="352334"/>
                                </a:lnTo>
                                <a:lnTo>
                                  <a:pt x="7874" y="354621"/>
                                </a:lnTo>
                                <a:close/>
                                <a:moveTo>
                                  <a:pt x="12193" y="356400"/>
                                </a:moveTo>
                                <a:lnTo>
                                  <a:pt x="12193" y="356781"/>
                                </a:lnTo>
                                <a:cubicBezTo>
                                  <a:pt x="12193" y="356781"/>
                                  <a:pt x="11558" y="359449"/>
                                  <a:pt x="11558" y="359449"/>
                                </a:cubicBezTo>
                                <a:lnTo>
                                  <a:pt x="10161" y="359703"/>
                                </a:lnTo>
                                <a:lnTo>
                                  <a:pt x="9526" y="358687"/>
                                </a:lnTo>
                                <a:lnTo>
                                  <a:pt x="9526" y="358687"/>
                                </a:lnTo>
                                <a:cubicBezTo>
                                  <a:pt x="9526" y="358687"/>
                                  <a:pt x="12066" y="356400"/>
                                  <a:pt x="12066" y="356400"/>
                                </a:cubicBezTo>
                                <a:close/>
                                <a:moveTo>
                                  <a:pt x="12447" y="363388"/>
                                </a:moveTo>
                                <a:cubicBezTo>
                                  <a:pt x="13844" y="363896"/>
                                  <a:pt x="14606" y="363388"/>
                                  <a:pt x="12828" y="362626"/>
                                </a:cubicBezTo>
                                <a:cubicBezTo>
                                  <a:pt x="13844" y="363007"/>
                                  <a:pt x="14860" y="362626"/>
                                  <a:pt x="13209" y="361990"/>
                                </a:cubicBezTo>
                                <a:cubicBezTo>
                                  <a:pt x="14225" y="362371"/>
                                  <a:pt x="14733" y="361990"/>
                                  <a:pt x="13590" y="361482"/>
                                </a:cubicBezTo>
                                <a:cubicBezTo>
                                  <a:pt x="14352" y="361736"/>
                                  <a:pt x="14860" y="361482"/>
                                  <a:pt x="13844" y="360974"/>
                                </a:cubicBezTo>
                                <a:cubicBezTo>
                                  <a:pt x="14479" y="361228"/>
                                  <a:pt x="14987" y="360974"/>
                                  <a:pt x="14098" y="360593"/>
                                </a:cubicBezTo>
                                <a:cubicBezTo>
                                  <a:pt x="14987" y="360847"/>
                                  <a:pt x="14860" y="360593"/>
                                  <a:pt x="14352" y="360339"/>
                                </a:cubicBezTo>
                                <a:cubicBezTo>
                                  <a:pt x="15114" y="360339"/>
                                  <a:pt x="14987" y="360339"/>
                                  <a:pt x="14606" y="360085"/>
                                </a:cubicBezTo>
                                <a:cubicBezTo>
                                  <a:pt x="14987" y="360085"/>
                                  <a:pt x="15241" y="360085"/>
                                  <a:pt x="14860" y="359830"/>
                                </a:cubicBezTo>
                                <a:cubicBezTo>
                                  <a:pt x="14860" y="359830"/>
                                  <a:pt x="14860" y="359576"/>
                                  <a:pt x="14860" y="359449"/>
                                </a:cubicBezTo>
                                <a:cubicBezTo>
                                  <a:pt x="14733" y="359449"/>
                                  <a:pt x="14606" y="359449"/>
                                  <a:pt x="14479" y="359703"/>
                                </a:cubicBezTo>
                                <a:cubicBezTo>
                                  <a:pt x="14225" y="359449"/>
                                  <a:pt x="14098" y="359703"/>
                                  <a:pt x="14352" y="360085"/>
                                </a:cubicBezTo>
                                <a:cubicBezTo>
                                  <a:pt x="13971" y="359703"/>
                                  <a:pt x="13844" y="359703"/>
                                  <a:pt x="14225" y="360466"/>
                                </a:cubicBezTo>
                                <a:cubicBezTo>
                                  <a:pt x="13844" y="359957"/>
                                  <a:pt x="13463" y="359957"/>
                                  <a:pt x="13971" y="360847"/>
                                </a:cubicBezTo>
                                <a:cubicBezTo>
                                  <a:pt x="13336" y="360085"/>
                                  <a:pt x="13336" y="360720"/>
                                  <a:pt x="13717" y="361228"/>
                                </a:cubicBezTo>
                                <a:cubicBezTo>
                                  <a:pt x="12955" y="360466"/>
                                  <a:pt x="12828" y="360974"/>
                                  <a:pt x="13463" y="361736"/>
                                </a:cubicBezTo>
                                <a:cubicBezTo>
                                  <a:pt x="12574" y="360593"/>
                                  <a:pt x="12447" y="361355"/>
                                  <a:pt x="13082" y="362244"/>
                                </a:cubicBezTo>
                                <a:cubicBezTo>
                                  <a:pt x="11939" y="360847"/>
                                  <a:pt x="12066" y="361990"/>
                                  <a:pt x="12701" y="362880"/>
                                </a:cubicBezTo>
                                <a:cubicBezTo>
                                  <a:pt x="11431" y="361228"/>
                                  <a:pt x="11431" y="362371"/>
                                  <a:pt x="12193" y="363515"/>
                                </a:cubicBezTo>
                                <a:lnTo>
                                  <a:pt x="12447" y="363515"/>
                                </a:lnTo>
                                <a:close/>
                                <a:moveTo>
                                  <a:pt x="24004" y="378000"/>
                                </a:moveTo>
                                <a:cubicBezTo>
                                  <a:pt x="26037" y="377364"/>
                                  <a:pt x="27815" y="376094"/>
                                  <a:pt x="24640" y="376094"/>
                                </a:cubicBezTo>
                                <a:cubicBezTo>
                                  <a:pt x="26545" y="375840"/>
                                  <a:pt x="27688" y="374569"/>
                                  <a:pt x="25148" y="374696"/>
                                </a:cubicBezTo>
                                <a:cubicBezTo>
                                  <a:pt x="26545" y="374569"/>
                                  <a:pt x="27942" y="373426"/>
                                  <a:pt x="25529" y="373553"/>
                                </a:cubicBezTo>
                                <a:cubicBezTo>
                                  <a:pt x="26926" y="373426"/>
                                  <a:pt x="27688" y="372409"/>
                                  <a:pt x="25910" y="372409"/>
                                </a:cubicBezTo>
                                <a:cubicBezTo>
                                  <a:pt x="27053" y="372409"/>
                                  <a:pt x="27561" y="371520"/>
                                  <a:pt x="26291" y="371393"/>
                                </a:cubicBezTo>
                                <a:cubicBezTo>
                                  <a:pt x="27180" y="371393"/>
                                  <a:pt x="27942" y="370757"/>
                                  <a:pt x="26545" y="370757"/>
                                </a:cubicBezTo>
                                <a:cubicBezTo>
                                  <a:pt x="27942" y="370630"/>
                                  <a:pt x="27561" y="370122"/>
                                  <a:pt x="26799" y="370122"/>
                                </a:cubicBezTo>
                                <a:cubicBezTo>
                                  <a:pt x="27815" y="369868"/>
                                  <a:pt x="27688" y="369614"/>
                                  <a:pt x="27053" y="369614"/>
                                </a:cubicBezTo>
                                <a:cubicBezTo>
                                  <a:pt x="27688" y="369360"/>
                                  <a:pt x="27815" y="368979"/>
                                  <a:pt x="27307" y="368979"/>
                                </a:cubicBezTo>
                                <a:cubicBezTo>
                                  <a:pt x="27307" y="368724"/>
                                  <a:pt x="27307" y="368470"/>
                                  <a:pt x="27307" y="368343"/>
                                </a:cubicBezTo>
                                <a:lnTo>
                                  <a:pt x="27307" y="368343"/>
                                </a:lnTo>
                                <a:cubicBezTo>
                                  <a:pt x="27307" y="368343"/>
                                  <a:pt x="26926" y="368724"/>
                                  <a:pt x="26799" y="368851"/>
                                </a:cubicBezTo>
                                <a:cubicBezTo>
                                  <a:pt x="26291" y="368597"/>
                                  <a:pt x="26291" y="368851"/>
                                  <a:pt x="26672" y="369487"/>
                                </a:cubicBezTo>
                                <a:cubicBezTo>
                                  <a:pt x="26037" y="369233"/>
                                  <a:pt x="25910" y="369360"/>
                                  <a:pt x="26545" y="370122"/>
                                </a:cubicBezTo>
                                <a:cubicBezTo>
                                  <a:pt x="25910" y="369741"/>
                                  <a:pt x="25275" y="369868"/>
                                  <a:pt x="26291" y="370757"/>
                                </a:cubicBezTo>
                                <a:cubicBezTo>
                                  <a:pt x="25148" y="369995"/>
                                  <a:pt x="25275" y="370884"/>
                                  <a:pt x="26037" y="371520"/>
                                </a:cubicBezTo>
                                <a:cubicBezTo>
                                  <a:pt x="24894" y="370884"/>
                                  <a:pt x="24767" y="371774"/>
                                  <a:pt x="25656" y="372536"/>
                                </a:cubicBezTo>
                                <a:cubicBezTo>
                                  <a:pt x="24259" y="371393"/>
                                  <a:pt x="24259" y="372536"/>
                                  <a:pt x="25275" y="373553"/>
                                </a:cubicBezTo>
                                <a:cubicBezTo>
                                  <a:pt x="23497" y="372155"/>
                                  <a:pt x="23751" y="373807"/>
                                  <a:pt x="24894" y="374696"/>
                                </a:cubicBezTo>
                                <a:cubicBezTo>
                                  <a:pt x="22861" y="373172"/>
                                  <a:pt x="22861" y="374696"/>
                                  <a:pt x="24385" y="376094"/>
                                </a:cubicBezTo>
                                <a:cubicBezTo>
                                  <a:pt x="21846" y="374442"/>
                                  <a:pt x="22480" y="376348"/>
                                  <a:pt x="23751" y="378127"/>
                                </a:cubicBezTo>
                                <a:lnTo>
                                  <a:pt x="24004" y="378127"/>
                                </a:lnTo>
                                <a:close/>
                                <a:moveTo>
                                  <a:pt x="762" y="342931"/>
                                </a:moveTo>
                                <a:lnTo>
                                  <a:pt x="254" y="342931"/>
                                </a:lnTo>
                                <a:cubicBezTo>
                                  <a:pt x="254" y="342931"/>
                                  <a:pt x="0" y="342169"/>
                                  <a:pt x="0" y="342169"/>
                                </a:cubicBezTo>
                                <a:lnTo>
                                  <a:pt x="1016" y="341788"/>
                                </a:lnTo>
                                <a:lnTo>
                                  <a:pt x="762" y="342931"/>
                                </a:lnTo>
                                <a:close/>
                                <a:moveTo>
                                  <a:pt x="2032" y="345473"/>
                                </a:moveTo>
                                <a:lnTo>
                                  <a:pt x="1524" y="345473"/>
                                </a:lnTo>
                                <a:cubicBezTo>
                                  <a:pt x="1524" y="345473"/>
                                  <a:pt x="1397" y="344710"/>
                                  <a:pt x="1397" y="344710"/>
                                </a:cubicBezTo>
                                <a:lnTo>
                                  <a:pt x="2413" y="344456"/>
                                </a:lnTo>
                                <a:lnTo>
                                  <a:pt x="2159" y="345473"/>
                                </a:lnTo>
                                <a:close/>
                                <a:moveTo>
                                  <a:pt x="2921" y="349920"/>
                                </a:moveTo>
                                <a:lnTo>
                                  <a:pt x="3556" y="350301"/>
                                </a:lnTo>
                                <a:lnTo>
                                  <a:pt x="3556" y="351190"/>
                                </a:lnTo>
                                <a:lnTo>
                                  <a:pt x="2159" y="351190"/>
                                </a:lnTo>
                                <a:cubicBezTo>
                                  <a:pt x="2159" y="351190"/>
                                  <a:pt x="2921" y="349920"/>
                                  <a:pt x="2921" y="349920"/>
                                </a:cubicBezTo>
                                <a:close/>
                                <a:moveTo>
                                  <a:pt x="11685" y="364023"/>
                                </a:moveTo>
                                <a:cubicBezTo>
                                  <a:pt x="10923" y="362880"/>
                                  <a:pt x="10034" y="362626"/>
                                  <a:pt x="10923" y="364277"/>
                                </a:cubicBezTo>
                                <a:cubicBezTo>
                                  <a:pt x="10415" y="363388"/>
                                  <a:pt x="9526" y="363007"/>
                                  <a:pt x="10288" y="364532"/>
                                </a:cubicBezTo>
                                <a:cubicBezTo>
                                  <a:pt x="9780" y="363642"/>
                                  <a:pt x="9018" y="363642"/>
                                  <a:pt x="9653" y="364786"/>
                                </a:cubicBezTo>
                                <a:cubicBezTo>
                                  <a:pt x="9272" y="364023"/>
                                  <a:pt x="8764" y="364023"/>
                                  <a:pt x="9018" y="364913"/>
                                </a:cubicBezTo>
                                <a:cubicBezTo>
                                  <a:pt x="8764" y="364277"/>
                                  <a:pt x="8255" y="364150"/>
                                  <a:pt x="8637" y="364913"/>
                                </a:cubicBezTo>
                                <a:cubicBezTo>
                                  <a:pt x="8128" y="364023"/>
                                  <a:pt x="8002" y="364532"/>
                                  <a:pt x="8255" y="364913"/>
                                </a:cubicBezTo>
                                <a:cubicBezTo>
                                  <a:pt x="7747" y="364404"/>
                                  <a:pt x="7747" y="364532"/>
                                  <a:pt x="7874" y="364913"/>
                                </a:cubicBezTo>
                                <a:cubicBezTo>
                                  <a:pt x="7621" y="364659"/>
                                  <a:pt x="7366" y="364659"/>
                                  <a:pt x="7493" y="364913"/>
                                </a:cubicBezTo>
                                <a:cubicBezTo>
                                  <a:pt x="7366" y="364913"/>
                                  <a:pt x="7240" y="365040"/>
                                  <a:pt x="7112" y="365167"/>
                                </a:cubicBezTo>
                                <a:lnTo>
                                  <a:pt x="7112" y="365167"/>
                                </a:lnTo>
                                <a:cubicBezTo>
                                  <a:pt x="7112" y="365167"/>
                                  <a:pt x="7366" y="365167"/>
                                  <a:pt x="7493" y="365167"/>
                                </a:cubicBezTo>
                                <a:cubicBezTo>
                                  <a:pt x="7493" y="365548"/>
                                  <a:pt x="7747" y="365421"/>
                                  <a:pt x="7874" y="365040"/>
                                </a:cubicBezTo>
                                <a:cubicBezTo>
                                  <a:pt x="7874" y="365548"/>
                                  <a:pt x="8002" y="365675"/>
                                  <a:pt x="8255" y="364913"/>
                                </a:cubicBezTo>
                                <a:cubicBezTo>
                                  <a:pt x="8255" y="365548"/>
                                  <a:pt x="8509" y="365802"/>
                                  <a:pt x="8637" y="364913"/>
                                </a:cubicBezTo>
                                <a:cubicBezTo>
                                  <a:pt x="8637" y="365929"/>
                                  <a:pt x="9018" y="365421"/>
                                  <a:pt x="9018" y="364913"/>
                                </a:cubicBezTo>
                                <a:cubicBezTo>
                                  <a:pt x="9018" y="365929"/>
                                  <a:pt x="9526" y="365675"/>
                                  <a:pt x="9653" y="364786"/>
                                </a:cubicBezTo>
                                <a:cubicBezTo>
                                  <a:pt x="9653" y="366183"/>
                                  <a:pt x="10161" y="365802"/>
                                  <a:pt x="10288" y="364659"/>
                                </a:cubicBezTo>
                                <a:cubicBezTo>
                                  <a:pt x="10288" y="366437"/>
                                  <a:pt x="10923" y="365548"/>
                                  <a:pt x="10923" y="364404"/>
                                </a:cubicBezTo>
                                <a:cubicBezTo>
                                  <a:pt x="10923" y="366437"/>
                                  <a:pt x="11558" y="365675"/>
                                  <a:pt x="11685" y="364150"/>
                                </a:cubicBezTo>
                                <a:lnTo>
                                  <a:pt x="11685" y="364150"/>
                                </a:lnTo>
                                <a:close/>
                                <a:moveTo>
                                  <a:pt x="16765" y="371139"/>
                                </a:moveTo>
                                <a:lnTo>
                                  <a:pt x="16765" y="371139"/>
                                </a:lnTo>
                                <a:cubicBezTo>
                                  <a:pt x="16384" y="373299"/>
                                  <a:pt x="15114" y="374188"/>
                                  <a:pt x="15622" y="371520"/>
                                </a:cubicBezTo>
                                <a:cubicBezTo>
                                  <a:pt x="15368" y="372917"/>
                                  <a:pt x="14225" y="374188"/>
                                  <a:pt x="14606" y="371647"/>
                                </a:cubicBezTo>
                                <a:cubicBezTo>
                                  <a:pt x="14352" y="373044"/>
                                  <a:pt x="13336" y="373680"/>
                                  <a:pt x="13717" y="371774"/>
                                </a:cubicBezTo>
                                <a:cubicBezTo>
                                  <a:pt x="13463" y="372917"/>
                                  <a:pt x="12828" y="373299"/>
                                  <a:pt x="12828" y="371901"/>
                                </a:cubicBezTo>
                                <a:cubicBezTo>
                                  <a:pt x="12701" y="372790"/>
                                  <a:pt x="12066" y="373299"/>
                                  <a:pt x="12193" y="371901"/>
                                </a:cubicBezTo>
                                <a:cubicBezTo>
                                  <a:pt x="11812" y="373299"/>
                                  <a:pt x="11558" y="372790"/>
                                  <a:pt x="11685" y="372028"/>
                                </a:cubicBezTo>
                                <a:cubicBezTo>
                                  <a:pt x="11304" y="372917"/>
                                  <a:pt x="11177" y="372790"/>
                                  <a:pt x="11177" y="372155"/>
                                </a:cubicBezTo>
                                <a:cubicBezTo>
                                  <a:pt x="10923" y="372663"/>
                                  <a:pt x="10542" y="372790"/>
                                  <a:pt x="10669" y="372155"/>
                                </a:cubicBezTo>
                                <a:cubicBezTo>
                                  <a:pt x="10415" y="372155"/>
                                  <a:pt x="10288" y="372155"/>
                                  <a:pt x="10161" y="372155"/>
                                </a:cubicBezTo>
                                <a:cubicBezTo>
                                  <a:pt x="10288" y="372155"/>
                                  <a:pt x="10542" y="372028"/>
                                  <a:pt x="10669" y="371901"/>
                                </a:cubicBezTo>
                                <a:cubicBezTo>
                                  <a:pt x="10415" y="371520"/>
                                  <a:pt x="10669" y="371393"/>
                                  <a:pt x="11177" y="371901"/>
                                </a:cubicBezTo>
                                <a:cubicBezTo>
                                  <a:pt x="11050" y="371266"/>
                                  <a:pt x="11177" y="371011"/>
                                  <a:pt x="11812" y="371901"/>
                                </a:cubicBezTo>
                                <a:cubicBezTo>
                                  <a:pt x="11558" y="371139"/>
                                  <a:pt x="11685" y="370630"/>
                                  <a:pt x="12320" y="371901"/>
                                </a:cubicBezTo>
                                <a:cubicBezTo>
                                  <a:pt x="11812" y="370630"/>
                                  <a:pt x="12574" y="371011"/>
                                  <a:pt x="12955" y="371901"/>
                                </a:cubicBezTo>
                                <a:cubicBezTo>
                                  <a:pt x="12447" y="370630"/>
                                  <a:pt x="13209" y="370757"/>
                                  <a:pt x="13844" y="371774"/>
                                </a:cubicBezTo>
                                <a:cubicBezTo>
                                  <a:pt x="13082" y="370122"/>
                                  <a:pt x="14098" y="370376"/>
                                  <a:pt x="14733" y="371647"/>
                                </a:cubicBezTo>
                                <a:cubicBezTo>
                                  <a:pt x="13717" y="369487"/>
                                  <a:pt x="15114" y="370249"/>
                                  <a:pt x="15749" y="371520"/>
                                </a:cubicBezTo>
                                <a:cubicBezTo>
                                  <a:pt x="14860" y="369741"/>
                                  <a:pt x="15495" y="369614"/>
                                  <a:pt x="16257" y="370249"/>
                                </a:cubicBezTo>
                                <a:cubicBezTo>
                                  <a:pt x="16511" y="370503"/>
                                  <a:pt x="16765" y="370884"/>
                                  <a:pt x="17019" y="371266"/>
                                </a:cubicBezTo>
                                <a:close/>
                                <a:moveTo>
                                  <a:pt x="19940" y="365548"/>
                                </a:moveTo>
                                <a:cubicBezTo>
                                  <a:pt x="20703" y="365675"/>
                                  <a:pt x="21084" y="366183"/>
                                  <a:pt x="19686" y="366056"/>
                                </a:cubicBezTo>
                                <a:cubicBezTo>
                                  <a:pt x="20956" y="366310"/>
                                  <a:pt x="20321" y="366692"/>
                                  <a:pt x="19432" y="366564"/>
                                </a:cubicBezTo>
                                <a:cubicBezTo>
                                  <a:pt x="20703" y="366946"/>
                                  <a:pt x="20194" y="367454"/>
                                  <a:pt x="18924" y="367327"/>
                                </a:cubicBezTo>
                                <a:cubicBezTo>
                                  <a:pt x="20703" y="367581"/>
                                  <a:pt x="19940" y="368470"/>
                                  <a:pt x="18543" y="368216"/>
                                </a:cubicBezTo>
                                <a:cubicBezTo>
                                  <a:pt x="20829" y="368343"/>
                                  <a:pt x="19432" y="369233"/>
                                  <a:pt x="18035" y="369106"/>
                                </a:cubicBezTo>
                                <a:cubicBezTo>
                                  <a:pt x="20575" y="369360"/>
                                  <a:pt x="19432" y="370376"/>
                                  <a:pt x="17527" y="370249"/>
                                </a:cubicBezTo>
                                <a:lnTo>
                                  <a:pt x="17400" y="370249"/>
                                </a:lnTo>
                                <a:cubicBezTo>
                                  <a:pt x="16130" y="368851"/>
                                  <a:pt x="16130" y="367327"/>
                                  <a:pt x="18035" y="369106"/>
                                </a:cubicBezTo>
                                <a:cubicBezTo>
                                  <a:pt x="17019" y="368216"/>
                                  <a:pt x="16765" y="366564"/>
                                  <a:pt x="18543" y="368216"/>
                                </a:cubicBezTo>
                                <a:cubicBezTo>
                                  <a:pt x="17527" y="367200"/>
                                  <a:pt x="17654" y="366056"/>
                                  <a:pt x="18924" y="367327"/>
                                </a:cubicBezTo>
                                <a:cubicBezTo>
                                  <a:pt x="18162" y="366564"/>
                                  <a:pt x="18162" y="365675"/>
                                  <a:pt x="19305" y="366437"/>
                                </a:cubicBezTo>
                                <a:cubicBezTo>
                                  <a:pt x="18670" y="365929"/>
                                  <a:pt x="18543" y="365040"/>
                                  <a:pt x="19686" y="365929"/>
                                </a:cubicBezTo>
                                <a:cubicBezTo>
                                  <a:pt x="18797" y="364913"/>
                                  <a:pt x="19305" y="364913"/>
                                  <a:pt x="19940" y="365421"/>
                                </a:cubicBezTo>
                                <a:cubicBezTo>
                                  <a:pt x="19432" y="364659"/>
                                  <a:pt x="19559" y="364659"/>
                                  <a:pt x="20194" y="364913"/>
                                </a:cubicBezTo>
                                <a:cubicBezTo>
                                  <a:pt x="19813" y="364404"/>
                                  <a:pt x="19940" y="364150"/>
                                  <a:pt x="20321" y="364277"/>
                                </a:cubicBezTo>
                                <a:lnTo>
                                  <a:pt x="20703" y="364023"/>
                                </a:lnTo>
                                <a:lnTo>
                                  <a:pt x="20703" y="364404"/>
                                </a:lnTo>
                                <a:cubicBezTo>
                                  <a:pt x="20703" y="364404"/>
                                  <a:pt x="20956" y="364786"/>
                                  <a:pt x="20448" y="364913"/>
                                </a:cubicBezTo>
                                <a:cubicBezTo>
                                  <a:pt x="20956" y="365040"/>
                                  <a:pt x="21084" y="365167"/>
                                  <a:pt x="20067" y="365294"/>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2778124" name="Freeform 742778124"/>
                        <wps:cNvSpPr/>
                        <wps:spPr>
                          <a:xfrm>
                            <a:off x="4886390" y="699585"/>
                            <a:ext cx="292448" cy="209773"/>
                          </a:xfrm>
                          <a:custGeom>
                            <a:avLst/>
                            <a:gdLst>
                              <a:gd name="connsiteX0" fmla="*/ 226858 w 292448"/>
                              <a:gd name="connsiteY0" fmla="*/ 15628 h 209773"/>
                              <a:gd name="connsiteX1" fmla="*/ 226096 w 292448"/>
                              <a:gd name="connsiteY1" fmla="*/ 15247 h 209773"/>
                              <a:gd name="connsiteX2" fmla="*/ 223429 w 292448"/>
                              <a:gd name="connsiteY2" fmla="*/ 12579 h 209773"/>
                              <a:gd name="connsiteX3" fmla="*/ 222540 w 292448"/>
                              <a:gd name="connsiteY3" fmla="*/ 12579 h 209773"/>
                              <a:gd name="connsiteX4" fmla="*/ 217586 w 292448"/>
                              <a:gd name="connsiteY4" fmla="*/ 11435 h 209773"/>
                              <a:gd name="connsiteX5" fmla="*/ 217586 w 292448"/>
                              <a:gd name="connsiteY5" fmla="*/ 10165 h 209773"/>
                              <a:gd name="connsiteX6" fmla="*/ 218983 w 292448"/>
                              <a:gd name="connsiteY6" fmla="*/ 10165 h 209773"/>
                              <a:gd name="connsiteX7" fmla="*/ 222413 w 292448"/>
                              <a:gd name="connsiteY7" fmla="*/ 10673 h 209773"/>
                              <a:gd name="connsiteX8" fmla="*/ 223429 w 292448"/>
                              <a:gd name="connsiteY8" fmla="*/ 10673 h 209773"/>
                              <a:gd name="connsiteX9" fmla="*/ 227620 w 292448"/>
                              <a:gd name="connsiteY9" fmla="*/ 14103 h 209773"/>
                              <a:gd name="connsiteX10" fmla="*/ 227366 w 292448"/>
                              <a:gd name="connsiteY10" fmla="*/ 15374 h 209773"/>
                              <a:gd name="connsiteX11" fmla="*/ 226731 w 292448"/>
                              <a:gd name="connsiteY11" fmla="*/ 15501 h 209773"/>
                              <a:gd name="connsiteX12" fmla="*/ 241591 w 292448"/>
                              <a:gd name="connsiteY12" fmla="*/ 15755 h 209773"/>
                              <a:gd name="connsiteX13" fmla="*/ 240194 w 292448"/>
                              <a:gd name="connsiteY13" fmla="*/ 16264 h 209773"/>
                              <a:gd name="connsiteX14" fmla="*/ 239686 w 292448"/>
                              <a:gd name="connsiteY14" fmla="*/ 18805 h 209773"/>
                              <a:gd name="connsiteX15" fmla="*/ 238924 w 292448"/>
                              <a:gd name="connsiteY15" fmla="*/ 21219 h 209773"/>
                              <a:gd name="connsiteX16" fmla="*/ 239178 w 292448"/>
                              <a:gd name="connsiteY16" fmla="*/ 21854 h 209773"/>
                              <a:gd name="connsiteX17" fmla="*/ 239432 w 292448"/>
                              <a:gd name="connsiteY17" fmla="*/ 21854 h 209773"/>
                              <a:gd name="connsiteX18" fmla="*/ 240321 w 292448"/>
                              <a:gd name="connsiteY18" fmla="*/ 18678 h 209773"/>
                              <a:gd name="connsiteX19" fmla="*/ 240702 w 292448"/>
                              <a:gd name="connsiteY19" fmla="*/ 16772 h 209773"/>
                              <a:gd name="connsiteX20" fmla="*/ 241464 w 292448"/>
                              <a:gd name="connsiteY20" fmla="*/ 16391 h 209773"/>
                              <a:gd name="connsiteX21" fmla="*/ 242353 w 292448"/>
                              <a:gd name="connsiteY21" fmla="*/ 17915 h 209773"/>
                              <a:gd name="connsiteX22" fmla="*/ 241845 w 292448"/>
                              <a:gd name="connsiteY22" fmla="*/ 19821 h 209773"/>
                              <a:gd name="connsiteX23" fmla="*/ 241845 w 292448"/>
                              <a:gd name="connsiteY23" fmla="*/ 20202 h 209773"/>
                              <a:gd name="connsiteX24" fmla="*/ 241845 w 292448"/>
                              <a:gd name="connsiteY24" fmla="*/ 20202 h 209773"/>
                              <a:gd name="connsiteX25" fmla="*/ 242353 w 292448"/>
                              <a:gd name="connsiteY25" fmla="*/ 20329 h 209773"/>
                              <a:gd name="connsiteX26" fmla="*/ 242353 w 292448"/>
                              <a:gd name="connsiteY26" fmla="*/ 20329 h 209773"/>
                              <a:gd name="connsiteX27" fmla="*/ 243115 w 292448"/>
                              <a:gd name="connsiteY27" fmla="*/ 17788 h 209773"/>
                              <a:gd name="connsiteX28" fmla="*/ 241718 w 292448"/>
                              <a:gd name="connsiteY28" fmla="*/ 15755 h 209773"/>
                              <a:gd name="connsiteX29" fmla="*/ 258864 w 292448"/>
                              <a:gd name="connsiteY29" fmla="*/ 19694 h 209773"/>
                              <a:gd name="connsiteX30" fmla="*/ 258356 w 292448"/>
                              <a:gd name="connsiteY30" fmla="*/ 19694 h 209773"/>
                              <a:gd name="connsiteX31" fmla="*/ 248576 w 292448"/>
                              <a:gd name="connsiteY31" fmla="*/ 28969 h 209773"/>
                              <a:gd name="connsiteX32" fmla="*/ 248322 w 292448"/>
                              <a:gd name="connsiteY32" fmla="*/ 29351 h 209773"/>
                              <a:gd name="connsiteX33" fmla="*/ 248322 w 292448"/>
                              <a:gd name="connsiteY33" fmla="*/ 29351 h 209773"/>
                              <a:gd name="connsiteX34" fmla="*/ 248576 w 292448"/>
                              <a:gd name="connsiteY34" fmla="*/ 29605 h 209773"/>
                              <a:gd name="connsiteX35" fmla="*/ 248703 w 292448"/>
                              <a:gd name="connsiteY35" fmla="*/ 29605 h 209773"/>
                              <a:gd name="connsiteX36" fmla="*/ 258737 w 292448"/>
                              <a:gd name="connsiteY36" fmla="*/ 20075 h 209773"/>
                              <a:gd name="connsiteX37" fmla="*/ 258737 w 292448"/>
                              <a:gd name="connsiteY37" fmla="*/ 19694 h 209773"/>
                              <a:gd name="connsiteX38" fmla="*/ 254546 w 292448"/>
                              <a:gd name="connsiteY38" fmla="*/ 20965 h 209773"/>
                              <a:gd name="connsiteX39" fmla="*/ 246290 w 292448"/>
                              <a:gd name="connsiteY39" fmla="*/ 26047 h 209773"/>
                              <a:gd name="connsiteX40" fmla="*/ 246163 w 292448"/>
                              <a:gd name="connsiteY40" fmla="*/ 26428 h 209773"/>
                              <a:gd name="connsiteX41" fmla="*/ 246417 w 292448"/>
                              <a:gd name="connsiteY41" fmla="*/ 26682 h 209773"/>
                              <a:gd name="connsiteX42" fmla="*/ 254927 w 292448"/>
                              <a:gd name="connsiteY42" fmla="*/ 21473 h 209773"/>
                              <a:gd name="connsiteX43" fmla="*/ 254927 w 292448"/>
                              <a:gd name="connsiteY43" fmla="*/ 20965 h 209773"/>
                              <a:gd name="connsiteX44" fmla="*/ 254673 w 292448"/>
                              <a:gd name="connsiteY44" fmla="*/ 20965 h 209773"/>
                              <a:gd name="connsiteX45" fmla="*/ 257975 w 292448"/>
                              <a:gd name="connsiteY45" fmla="*/ 0 h 209773"/>
                              <a:gd name="connsiteX46" fmla="*/ 257594 w 292448"/>
                              <a:gd name="connsiteY46" fmla="*/ 254 h 209773"/>
                              <a:gd name="connsiteX47" fmla="*/ 249720 w 292448"/>
                              <a:gd name="connsiteY47" fmla="*/ 9784 h 209773"/>
                              <a:gd name="connsiteX48" fmla="*/ 249466 w 292448"/>
                              <a:gd name="connsiteY48" fmla="*/ 10165 h 209773"/>
                              <a:gd name="connsiteX49" fmla="*/ 249720 w 292448"/>
                              <a:gd name="connsiteY49" fmla="*/ 10419 h 209773"/>
                              <a:gd name="connsiteX50" fmla="*/ 249720 w 292448"/>
                              <a:gd name="connsiteY50" fmla="*/ 10419 h 209773"/>
                              <a:gd name="connsiteX51" fmla="*/ 258102 w 292448"/>
                              <a:gd name="connsiteY51" fmla="*/ 381 h 209773"/>
                              <a:gd name="connsiteX52" fmla="*/ 257848 w 292448"/>
                              <a:gd name="connsiteY52" fmla="*/ 0 h 209773"/>
                              <a:gd name="connsiteX53" fmla="*/ 224191 w 292448"/>
                              <a:gd name="connsiteY53" fmla="*/ 163525 h 209773"/>
                              <a:gd name="connsiteX54" fmla="*/ 222794 w 292448"/>
                              <a:gd name="connsiteY54" fmla="*/ 159332 h 209773"/>
                              <a:gd name="connsiteX55" fmla="*/ 222540 w 292448"/>
                              <a:gd name="connsiteY55" fmla="*/ 156790 h 209773"/>
                              <a:gd name="connsiteX56" fmla="*/ 222032 w 292448"/>
                              <a:gd name="connsiteY56" fmla="*/ 156155 h 209773"/>
                              <a:gd name="connsiteX57" fmla="*/ 222032 w 292448"/>
                              <a:gd name="connsiteY57" fmla="*/ 156155 h 209773"/>
                              <a:gd name="connsiteX58" fmla="*/ 221397 w 292448"/>
                              <a:gd name="connsiteY58" fmla="*/ 156790 h 209773"/>
                              <a:gd name="connsiteX59" fmla="*/ 221651 w 292448"/>
                              <a:gd name="connsiteY59" fmla="*/ 159586 h 209773"/>
                              <a:gd name="connsiteX60" fmla="*/ 221651 w 292448"/>
                              <a:gd name="connsiteY60" fmla="*/ 160475 h 209773"/>
                              <a:gd name="connsiteX61" fmla="*/ 221397 w 292448"/>
                              <a:gd name="connsiteY61" fmla="*/ 168480 h 209773"/>
                              <a:gd name="connsiteX62" fmla="*/ 221397 w 292448"/>
                              <a:gd name="connsiteY62" fmla="*/ 169369 h 209773"/>
                              <a:gd name="connsiteX63" fmla="*/ 221397 w 292448"/>
                              <a:gd name="connsiteY63" fmla="*/ 169369 h 209773"/>
                              <a:gd name="connsiteX64" fmla="*/ 222286 w 292448"/>
                              <a:gd name="connsiteY64" fmla="*/ 169369 h 209773"/>
                              <a:gd name="connsiteX65" fmla="*/ 223429 w 292448"/>
                              <a:gd name="connsiteY65" fmla="*/ 165303 h 209773"/>
                              <a:gd name="connsiteX66" fmla="*/ 224191 w 292448"/>
                              <a:gd name="connsiteY66" fmla="*/ 170767 h 209773"/>
                              <a:gd name="connsiteX67" fmla="*/ 224572 w 292448"/>
                              <a:gd name="connsiteY67" fmla="*/ 171402 h 209773"/>
                              <a:gd name="connsiteX68" fmla="*/ 224572 w 292448"/>
                              <a:gd name="connsiteY68" fmla="*/ 171402 h 209773"/>
                              <a:gd name="connsiteX69" fmla="*/ 224572 w 292448"/>
                              <a:gd name="connsiteY69" fmla="*/ 171402 h 209773"/>
                              <a:gd name="connsiteX70" fmla="*/ 225207 w 292448"/>
                              <a:gd name="connsiteY70" fmla="*/ 171021 h 209773"/>
                              <a:gd name="connsiteX71" fmla="*/ 223937 w 292448"/>
                              <a:gd name="connsiteY71" fmla="*/ 163397 h 209773"/>
                              <a:gd name="connsiteX72" fmla="*/ 201456 w 292448"/>
                              <a:gd name="connsiteY72" fmla="*/ 155266 h 209773"/>
                              <a:gd name="connsiteX73" fmla="*/ 195868 w 292448"/>
                              <a:gd name="connsiteY73" fmla="*/ 167718 h 209773"/>
                              <a:gd name="connsiteX74" fmla="*/ 195233 w 292448"/>
                              <a:gd name="connsiteY74" fmla="*/ 168353 h 209773"/>
                              <a:gd name="connsiteX75" fmla="*/ 194598 w 292448"/>
                              <a:gd name="connsiteY75" fmla="*/ 167718 h 209773"/>
                              <a:gd name="connsiteX76" fmla="*/ 200440 w 292448"/>
                              <a:gd name="connsiteY76" fmla="*/ 154376 h 209773"/>
                              <a:gd name="connsiteX77" fmla="*/ 201329 w 292448"/>
                              <a:gd name="connsiteY77" fmla="*/ 154376 h 209773"/>
                              <a:gd name="connsiteX78" fmla="*/ 201329 w 292448"/>
                              <a:gd name="connsiteY78" fmla="*/ 154376 h 209773"/>
                              <a:gd name="connsiteX79" fmla="*/ 201329 w 292448"/>
                              <a:gd name="connsiteY79" fmla="*/ 155139 h 209773"/>
                              <a:gd name="connsiteX80" fmla="*/ 184437 w 292448"/>
                              <a:gd name="connsiteY80" fmla="*/ 154757 h 209773"/>
                              <a:gd name="connsiteX81" fmla="*/ 184437 w 292448"/>
                              <a:gd name="connsiteY81" fmla="*/ 154757 h 209773"/>
                              <a:gd name="connsiteX82" fmla="*/ 183929 w 292448"/>
                              <a:gd name="connsiteY82" fmla="*/ 154122 h 209773"/>
                              <a:gd name="connsiteX83" fmla="*/ 183929 w 292448"/>
                              <a:gd name="connsiteY83" fmla="*/ 154122 h 209773"/>
                              <a:gd name="connsiteX84" fmla="*/ 188247 w 292448"/>
                              <a:gd name="connsiteY84" fmla="*/ 146117 h 209773"/>
                              <a:gd name="connsiteX85" fmla="*/ 190915 w 292448"/>
                              <a:gd name="connsiteY85" fmla="*/ 141925 h 209773"/>
                              <a:gd name="connsiteX86" fmla="*/ 191677 w 292448"/>
                              <a:gd name="connsiteY86" fmla="*/ 141416 h 209773"/>
                              <a:gd name="connsiteX87" fmla="*/ 192184 w 292448"/>
                              <a:gd name="connsiteY87" fmla="*/ 142179 h 209773"/>
                              <a:gd name="connsiteX88" fmla="*/ 189263 w 292448"/>
                              <a:gd name="connsiteY88" fmla="*/ 146880 h 209773"/>
                              <a:gd name="connsiteX89" fmla="*/ 185199 w 292448"/>
                              <a:gd name="connsiteY89" fmla="*/ 154249 h 209773"/>
                              <a:gd name="connsiteX90" fmla="*/ 184564 w 292448"/>
                              <a:gd name="connsiteY90" fmla="*/ 154757 h 209773"/>
                              <a:gd name="connsiteX91" fmla="*/ 290490 w 292448"/>
                              <a:gd name="connsiteY91" fmla="*/ 197957 h 209773"/>
                              <a:gd name="connsiteX92" fmla="*/ 290362 w 292448"/>
                              <a:gd name="connsiteY92" fmla="*/ 197957 h 209773"/>
                              <a:gd name="connsiteX93" fmla="*/ 289854 w 292448"/>
                              <a:gd name="connsiteY93" fmla="*/ 197576 h 209773"/>
                              <a:gd name="connsiteX94" fmla="*/ 289219 w 292448"/>
                              <a:gd name="connsiteY94" fmla="*/ 198212 h 209773"/>
                              <a:gd name="connsiteX95" fmla="*/ 287949 w 292448"/>
                              <a:gd name="connsiteY95" fmla="*/ 209012 h 209773"/>
                              <a:gd name="connsiteX96" fmla="*/ 288203 w 292448"/>
                              <a:gd name="connsiteY96" fmla="*/ 209774 h 209773"/>
                              <a:gd name="connsiteX97" fmla="*/ 288203 w 292448"/>
                              <a:gd name="connsiteY97" fmla="*/ 209774 h 209773"/>
                              <a:gd name="connsiteX98" fmla="*/ 288457 w 292448"/>
                              <a:gd name="connsiteY98" fmla="*/ 209774 h 209773"/>
                              <a:gd name="connsiteX99" fmla="*/ 288965 w 292448"/>
                              <a:gd name="connsiteY99" fmla="*/ 209520 h 209773"/>
                              <a:gd name="connsiteX100" fmla="*/ 290362 w 292448"/>
                              <a:gd name="connsiteY100" fmla="*/ 201007 h 209773"/>
                              <a:gd name="connsiteX101" fmla="*/ 291124 w 292448"/>
                              <a:gd name="connsiteY101" fmla="*/ 207487 h 209773"/>
                              <a:gd name="connsiteX102" fmla="*/ 291633 w 292448"/>
                              <a:gd name="connsiteY102" fmla="*/ 208122 h 209773"/>
                              <a:gd name="connsiteX103" fmla="*/ 292395 w 292448"/>
                              <a:gd name="connsiteY103" fmla="*/ 207614 h 209773"/>
                              <a:gd name="connsiteX104" fmla="*/ 290490 w 292448"/>
                              <a:gd name="connsiteY104" fmla="*/ 198085 h 209773"/>
                              <a:gd name="connsiteX105" fmla="*/ 290490 w 292448"/>
                              <a:gd name="connsiteY105" fmla="*/ 198085 h 209773"/>
                              <a:gd name="connsiteX106" fmla="*/ 233970 w 292448"/>
                              <a:gd name="connsiteY106" fmla="*/ 185887 h 209773"/>
                              <a:gd name="connsiteX107" fmla="*/ 233336 w 292448"/>
                              <a:gd name="connsiteY107" fmla="*/ 185506 h 209773"/>
                              <a:gd name="connsiteX108" fmla="*/ 232700 w 292448"/>
                              <a:gd name="connsiteY108" fmla="*/ 186141 h 209773"/>
                              <a:gd name="connsiteX109" fmla="*/ 232700 w 292448"/>
                              <a:gd name="connsiteY109" fmla="*/ 186141 h 209773"/>
                              <a:gd name="connsiteX110" fmla="*/ 232700 w 292448"/>
                              <a:gd name="connsiteY110" fmla="*/ 189826 h 209773"/>
                              <a:gd name="connsiteX111" fmla="*/ 231811 w 292448"/>
                              <a:gd name="connsiteY111" fmla="*/ 197322 h 209773"/>
                              <a:gd name="connsiteX112" fmla="*/ 231938 w 292448"/>
                              <a:gd name="connsiteY112" fmla="*/ 198085 h 209773"/>
                              <a:gd name="connsiteX113" fmla="*/ 231938 w 292448"/>
                              <a:gd name="connsiteY113" fmla="*/ 198085 h 209773"/>
                              <a:gd name="connsiteX114" fmla="*/ 232700 w 292448"/>
                              <a:gd name="connsiteY114" fmla="*/ 197957 h 209773"/>
                              <a:gd name="connsiteX115" fmla="*/ 232700 w 292448"/>
                              <a:gd name="connsiteY115" fmla="*/ 197957 h 209773"/>
                              <a:gd name="connsiteX116" fmla="*/ 233717 w 292448"/>
                              <a:gd name="connsiteY116" fmla="*/ 189826 h 209773"/>
                              <a:gd name="connsiteX117" fmla="*/ 233717 w 292448"/>
                              <a:gd name="connsiteY117" fmla="*/ 189190 h 209773"/>
                              <a:gd name="connsiteX118" fmla="*/ 234732 w 292448"/>
                              <a:gd name="connsiteY118" fmla="*/ 200372 h 209773"/>
                              <a:gd name="connsiteX119" fmla="*/ 235241 w 292448"/>
                              <a:gd name="connsiteY119" fmla="*/ 201007 h 209773"/>
                              <a:gd name="connsiteX120" fmla="*/ 235241 w 292448"/>
                              <a:gd name="connsiteY120" fmla="*/ 201007 h 209773"/>
                              <a:gd name="connsiteX121" fmla="*/ 235749 w 292448"/>
                              <a:gd name="connsiteY121" fmla="*/ 200372 h 209773"/>
                              <a:gd name="connsiteX122" fmla="*/ 235749 w 292448"/>
                              <a:gd name="connsiteY122" fmla="*/ 200372 h 209773"/>
                              <a:gd name="connsiteX123" fmla="*/ 233589 w 292448"/>
                              <a:gd name="connsiteY123" fmla="*/ 185887 h 209773"/>
                              <a:gd name="connsiteX124" fmla="*/ 233589 w 292448"/>
                              <a:gd name="connsiteY124" fmla="*/ 185887 h 209773"/>
                              <a:gd name="connsiteX125" fmla="*/ 269279 w 292448"/>
                              <a:gd name="connsiteY125" fmla="*/ 187030 h 209773"/>
                              <a:gd name="connsiteX126" fmla="*/ 268136 w 292448"/>
                              <a:gd name="connsiteY126" fmla="*/ 181059 h 209773"/>
                              <a:gd name="connsiteX127" fmla="*/ 267374 w 292448"/>
                              <a:gd name="connsiteY127" fmla="*/ 180550 h 209773"/>
                              <a:gd name="connsiteX128" fmla="*/ 267120 w 292448"/>
                              <a:gd name="connsiteY128" fmla="*/ 180550 h 209773"/>
                              <a:gd name="connsiteX129" fmla="*/ 266485 w 292448"/>
                              <a:gd name="connsiteY129" fmla="*/ 181186 h 209773"/>
                              <a:gd name="connsiteX130" fmla="*/ 265596 w 292448"/>
                              <a:gd name="connsiteY130" fmla="*/ 186903 h 209773"/>
                              <a:gd name="connsiteX131" fmla="*/ 264833 w 292448"/>
                              <a:gd name="connsiteY131" fmla="*/ 191732 h 209773"/>
                              <a:gd name="connsiteX132" fmla="*/ 265469 w 292448"/>
                              <a:gd name="connsiteY132" fmla="*/ 192367 h 209773"/>
                              <a:gd name="connsiteX133" fmla="*/ 266104 w 292448"/>
                              <a:gd name="connsiteY133" fmla="*/ 191859 h 209773"/>
                              <a:gd name="connsiteX134" fmla="*/ 266104 w 292448"/>
                              <a:gd name="connsiteY134" fmla="*/ 191859 h 209773"/>
                              <a:gd name="connsiteX135" fmla="*/ 266866 w 292448"/>
                              <a:gd name="connsiteY135" fmla="*/ 187285 h 209773"/>
                              <a:gd name="connsiteX136" fmla="*/ 267501 w 292448"/>
                              <a:gd name="connsiteY136" fmla="*/ 184998 h 209773"/>
                              <a:gd name="connsiteX137" fmla="*/ 268390 w 292448"/>
                              <a:gd name="connsiteY137" fmla="*/ 187539 h 209773"/>
                              <a:gd name="connsiteX138" fmla="*/ 269787 w 292448"/>
                              <a:gd name="connsiteY138" fmla="*/ 193510 h 209773"/>
                              <a:gd name="connsiteX139" fmla="*/ 270422 w 292448"/>
                              <a:gd name="connsiteY139" fmla="*/ 194019 h 209773"/>
                              <a:gd name="connsiteX140" fmla="*/ 270930 w 292448"/>
                              <a:gd name="connsiteY140" fmla="*/ 193383 h 209773"/>
                              <a:gd name="connsiteX141" fmla="*/ 269533 w 292448"/>
                              <a:gd name="connsiteY141" fmla="*/ 186903 h 209773"/>
                              <a:gd name="connsiteX142" fmla="*/ 239432 w 292448"/>
                              <a:gd name="connsiteY142" fmla="*/ 172419 h 209773"/>
                              <a:gd name="connsiteX143" fmla="*/ 238797 w 292448"/>
                              <a:gd name="connsiteY143" fmla="*/ 172546 h 209773"/>
                              <a:gd name="connsiteX144" fmla="*/ 238543 w 292448"/>
                              <a:gd name="connsiteY144" fmla="*/ 172546 h 209773"/>
                              <a:gd name="connsiteX145" fmla="*/ 238416 w 292448"/>
                              <a:gd name="connsiteY145" fmla="*/ 173435 h 209773"/>
                              <a:gd name="connsiteX146" fmla="*/ 239305 w 292448"/>
                              <a:gd name="connsiteY146" fmla="*/ 179915 h 209773"/>
                              <a:gd name="connsiteX147" fmla="*/ 239178 w 292448"/>
                              <a:gd name="connsiteY147" fmla="*/ 182329 h 209773"/>
                              <a:gd name="connsiteX148" fmla="*/ 239813 w 292448"/>
                              <a:gd name="connsiteY148" fmla="*/ 182837 h 209773"/>
                              <a:gd name="connsiteX149" fmla="*/ 239813 w 292448"/>
                              <a:gd name="connsiteY149" fmla="*/ 182837 h 209773"/>
                              <a:gd name="connsiteX150" fmla="*/ 240321 w 292448"/>
                              <a:gd name="connsiteY150" fmla="*/ 182075 h 209773"/>
                              <a:gd name="connsiteX151" fmla="*/ 240321 w 292448"/>
                              <a:gd name="connsiteY151" fmla="*/ 180169 h 209773"/>
                              <a:gd name="connsiteX152" fmla="*/ 240321 w 292448"/>
                              <a:gd name="connsiteY152" fmla="*/ 174960 h 209773"/>
                              <a:gd name="connsiteX153" fmla="*/ 241718 w 292448"/>
                              <a:gd name="connsiteY153" fmla="*/ 181821 h 209773"/>
                              <a:gd name="connsiteX154" fmla="*/ 242353 w 292448"/>
                              <a:gd name="connsiteY154" fmla="*/ 182456 h 209773"/>
                              <a:gd name="connsiteX155" fmla="*/ 242353 w 292448"/>
                              <a:gd name="connsiteY155" fmla="*/ 182456 h 209773"/>
                              <a:gd name="connsiteX156" fmla="*/ 242988 w 292448"/>
                              <a:gd name="connsiteY156" fmla="*/ 181821 h 209773"/>
                              <a:gd name="connsiteX157" fmla="*/ 239305 w 292448"/>
                              <a:gd name="connsiteY157" fmla="*/ 172292 h 209773"/>
                              <a:gd name="connsiteX158" fmla="*/ 239305 w 292448"/>
                              <a:gd name="connsiteY158" fmla="*/ 172292 h 209773"/>
                              <a:gd name="connsiteX159" fmla="*/ 266866 w 292448"/>
                              <a:gd name="connsiteY159" fmla="*/ 159459 h 209773"/>
                              <a:gd name="connsiteX160" fmla="*/ 266485 w 292448"/>
                              <a:gd name="connsiteY160" fmla="*/ 150183 h 209773"/>
                              <a:gd name="connsiteX161" fmla="*/ 266358 w 292448"/>
                              <a:gd name="connsiteY161" fmla="*/ 149675 h 209773"/>
                              <a:gd name="connsiteX162" fmla="*/ 266358 w 292448"/>
                              <a:gd name="connsiteY162" fmla="*/ 149167 h 209773"/>
                              <a:gd name="connsiteX163" fmla="*/ 265469 w 292448"/>
                              <a:gd name="connsiteY163" fmla="*/ 149167 h 209773"/>
                              <a:gd name="connsiteX164" fmla="*/ 263183 w 292448"/>
                              <a:gd name="connsiteY164" fmla="*/ 158823 h 209773"/>
                              <a:gd name="connsiteX165" fmla="*/ 262928 w 292448"/>
                              <a:gd name="connsiteY165" fmla="*/ 165939 h 209773"/>
                              <a:gd name="connsiteX166" fmla="*/ 263309 w 292448"/>
                              <a:gd name="connsiteY166" fmla="*/ 166701 h 209773"/>
                              <a:gd name="connsiteX167" fmla="*/ 263564 w 292448"/>
                              <a:gd name="connsiteY167" fmla="*/ 166701 h 209773"/>
                              <a:gd name="connsiteX168" fmla="*/ 264071 w 292448"/>
                              <a:gd name="connsiteY168" fmla="*/ 166320 h 209773"/>
                              <a:gd name="connsiteX169" fmla="*/ 264452 w 292448"/>
                              <a:gd name="connsiteY169" fmla="*/ 158696 h 209773"/>
                              <a:gd name="connsiteX170" fmla="*/ 265214 w 292448"/>
                              <a:gd name="connsiteY170" fmla="*/ 151708 h 209773"/>
                              <a:gd name="connsiteX171" fmla="*/ 265977 w 292448"/>
                              <a:gd name="connsiteY171" fmla="*/ 159840 h 209773"/>
                              <a:gd name="connsiteX172" fmla="*/ 266866 w 292448"/>
                              <a:gd name="connsiteY172" fmla="*/ 165049 h 209773"/>
                              <a:gd name="connsiteX173" fmla="*/ 267501 w 292448"/>
                              <a:gd name="connsiteY173" fmla="*/ 165557 h 209773"/>
                              <a:gd name="connsiteX174" fmla="*/ 268136 w 292448"/>
                              <a:gd name="connsiteY174" fmla="*/ 164922 h 209773"/>
                              <a:gd name="connsiteX175" fmla="*/ 268136 w 292448"/>
                              <a:gd name="connsiteY175" fmla="*/ 164922 h 209773"/>
                              <a:gd name="connsiteX176" fmla="*/ 267120 w 292448"/>
                              <a:gd name="connsiteY176" fmla="*/ 159586 h 209773"/>
                              <a:gd name="connsiteX177" fmla="*/ 267120 w 292448"/>
                              <a:gd name="connsiteY177" fmla="*/ 159586 h 209773"/>
                              <a:gd name="connsiteX178" fmla="*/ 248576 w 292448"/>
                              <a:gd name="connsiteY178" fmla="*/ 153614 h 209773"/>
                              <a:gd name="connsiteX179" fmla="*/ 248576 w 292448"/>
                              <a:gd name="connsiteY179" fmla="*/ 153614 h 209773"/>
                              <a:gd name="connsiteX180" fmla="*/ 248450 w 292448"/>
                              <a:gd name="connsiteY180" fmla="*/ 153106 h 209773"/>
                              <a:gd name="connsiteX181" fmla="*/ 248450 w 292448"/>
                              <a:gd name="connsiteY181" fmla="*/ 153106 h 209773"/>
                              <a:gd name="connsiteX182" fmla="*/ 247688 w 292448"/>
                              <a:gd name="connsiteY182" fmla="*/ 152598 h 209773"/>
                              <a:gd name="connsiteX183" fmla="*/ 247307 w 292448"/>
                              <a:gd name="connsiteY183" fmla="*/ 153360 h 209773"/>
                              <a:gd name="connsiteX184" fmla="*/ 247307 w 292448"/>
                              <a:gd name="connsiteY184" fmla="*/ 153360 h 209773"/>
                              <a:gd name="connsiteX185" fmla="*/ 247307 w 292448"/>
                              <a:gd name="connsiteY185" fmla="*/ 153741 h 209773"/>
                              <a:gd name="connsiteX186" fmla="*/ 245655 w 292448"/>
                              <a:gd name="connsiteY186" fmla="*/ 164795 h 209773"/>
                              <a:gd name="connsiteX187" fmla="*/ 245909 w 292448"/>
                              <a:gd name="connsiteY187" fmla="*/ 165685 h 209773"/>
                              <a:gd name="connsiteX188" fmla="*/ 246798 w 292448"/>
                              <a:gd name="connsiteY188" fmla="*/ 165430 h 209773"/>
                              <a:gd name="connsiteX189" fmla="*/ 248831 w 292448"/>
                              <a:gd name="connsiteY189" fmla="*/ 158061 h 209773"/>
                              <a:gd name="connsiteX190" fmla="*/ 249466 w 292448"/>
                              <a:gd name="connsiteY190" fmla="*/ 165303 h 209773"/>
                              <a:gd name="connsiteX191" fmla="*/ 249847 w 292448"/>
                              <a:gd name="connsiteY191" fmla="*/ 166066 h 209773"/>
                              <a:gd name="connsiteX192" fmla="*/ 249847 w 292448"/>
                              <a:gd name="connsiteY192" fmla="*/ 166066 h 209773"/>
                              <a:gd name="connsiteX193" fmla="*/ 249847 w 292448"/>
                              <a:gd name="connsiteY193" fmla="*/ 166066 h 209773"/>
                              <a:gd name="connsiteX194" fmla="*/ 250482 w 292448"/>
                              <a:gd name="connsiteY194" fmla="*/ 165685 h 209773"/>
                              <a:gd name="connsiteX195" fmla="*/ 248576 w 292448"/>
                              <a:gd name="connsiteY195" fmla="*/ 153614 h 209773"/>
                              <a:gd name="connsiteX196" fmla="*/ 243115 w 292448"/>
                              <a:gd name="connsiteY196" fmla="*/ 145863 h 209773"/>
                              <a:gd name="connsiteX197" fmla="*/ 241337 w 292448"/>
                              <a:gd name="connsiteY197" fmla="*/ 140908 h 209773"/>
                              <a:gd name="connsiteX198" fmla="*/ 241337 w 292448"/>
                              <a:gd name="connsiteY198" fmla="*/ 139638 h 209773"/>
                              <a:gd name="connsiteX199" fmla="*/ 240702 w 292448"/>
                              <a:gd name="connsiteY199" fmla="*/ 139129 h 209773"/>
                              <a:gd name="connsiteX200" fmla="*/ 240702 w 292448"/>
                              <a:gd name="connsiteY200" fmla="*/ 139129 h 209773"/>
                              <a:gd name="connsiteX201" fmla="*/ 240067 w 292448"/>
                              <a:gd name="connsiteY201" fmla="*/ 139638 h 209773"/>
                              <a:gd name="connsiteX202" fmla="*/ 240194 w 292448"/>
                              <a:gd name="connsiteY202" fmla="*/ 141035 h 209773"/>
                              <a:gd name="connsiteX203" fmla="*/ 240448 w 292448"/>
                              <a:gd name="connsiteY203" fmla="*/ 143322 h 209773"/>
                              <a:gd name="connsiteX204" fmla="*/ 240194 w 292448"/>
                              <a:gd name="connsiteY204" fmla="*/ 151327 h 209773"/>
                              <a:gd name="connsiteX205" fmla="*/ 240194 w 292448"/>
                              <a:gd name="connsiteY205" fmla="*/ 152216 h 209773"/>
                              <a:gd name="connsiteX206" fmla="*/ 240194 w 292448"/>
                              <a:gd name="connsiteY206" fmla="*/ 152216 h 209773"/>
                              <a:gd name="connsiteX207" fmla="*/ 241083 w 292448"/>
                              <a:gd name="connsiteY207" fmla="*/ 152216 h 209773"/>
                              <a:gd name="connsiteX208" fmla="*/ 242099 w 292448"/>
                              <a:gd name="connsiteY208" fmla="*/ 146753 h 209773"/>
                              <a:gd name="connsiteX209" fmla="*/ 242988 w 292448"/>
                              <a:gd name="connsiteY209" fmla="*/ 153614 h 209773"/>
                              <a:gd name="connsiteX210" fmla="*/ 243369 w 292448"/>
                              <a:gd name="connsiteY210" fmla="*/ 154376 h 209773"/>
                              <a:gd name="connsiteX211" fmla="*/ 243623 w 292448"/>
                              <a:gd name="connsiteY211" fmla="*/ 154376 h 209773"/>
                              <a:gd name="connsiteX212" fmla="*/ 244131 w 292448"/>
                              <a:gd name="connsiteY212" fmla="*/ 153995 h 209773"/>
                              <a:gd name="connsiteX213" fmla="*/ 242988 w 292448"/>
                              <a:gd name="connsiteY213" fmla="*/ 145736 h 209773"/>
                              <a:gd name="connsiteX214" fmla="*/ 271819 w 292448"/>
                              <a:gd name="connsiteY214" fmla="*/ 141416 h 209773"/>
                              <a:gd name="connsiteX215" fmla="*/ 271565 w 292448"/>
                              <a:gd name="connsiteY215" fmla="*/ 141416 h 209773"/>
                              <a:gd name="connsiteX216" fmla="*/ 271311 w 292448"/>
                              <a:gd name="connsiteY216" fmla="*/ 141416 h 209773"/>
                              <a:gd name="connsiteX217" fmla="*/ 271184 w 292448"/>
                              <a:gd name="connsiteY217" fmla="*/ 141416 h 209773"/>
                              <a:gd name="connsiteX218" fmla="*/ 270930 w 292448"/>
                              <a:gd name="connsiteY218" fmla="*/ 141670 h 209773"/>
                              <a:gd name="connsiteX219" fmla="*/ 270930 w 292448"/>
                              <a:gd name="connsiteY219" fmla="*/ 142941 h 209773"/>
                              <a:gd name="connsiteX220" fmla="*/ 270041 w 292448"/>
                              <a:gd name="connsiteY220" fmla="*/ 153106 h 209773"/>
                              <a:gd name="connsiteX221" fmla="*/ 270041 w 292448"/>
                              <a:gd name="connsiteY221" fmla="*/ 153995 h 209773"/>
                              <a:gd name="connsiteX222" fmla="*/ 270422 w 292448"/>
                              <a:gd name="connsiteY222" fmla="*/ 153995 h 209773"/>
                              <a:gd name="connsiteX223" fmla="*/ 270930 w 292448"/>
                              <a:gd name="connsiteY223" fmla="*/ 153995 h 209773"/>
                              <a:gd name="connsiteX224" fmla="*/ 272200 w 292448"/>
                              <a:gd name="connsiteY224" fmla="*/ 143576 h 209773"/>
                              <a:gd name="connsiteX225" fmla="*/ 274613 w 292448"/>
                              <a:gd name="connsiteY225" fmla="*/ 152470 h 209773"/>
                              <a:gd name="connsiteX226" fmla="*/ 275122 w 292448"/>
                              <a:gd name="connsiteY226" fmla="*/ 153106 h 209773"/>
                              <a:gd name="connsiteX227" fmla="*/ 275122 w 292448"/>
                              <a:gd name="connsiteY227" fmla="*/ 153106 h 209773"/>
                              <a:gd name="connsiteX228" fmla="*/ 275756 w 292448"/>
                              <a:gd name="connsiteY228" fmla="*/ 152470 h 209773"/>
                              <a:gd name="connsiteX229" fmla="*/ 271565 w 292448"/>
                              <a:gd name="connsiteY229" fmla="*/ 141543 h 209773"/>
                              <a:gd name="connsiteX230" fmla="*/ 271565 w 292448"/>
                              <a:gd name="connsiteY230" fmla="*/ 141543 h 209773"/>
                              <a:gd name="connsiteX231" fmla="*/ 271311 w 292448"/>
                              <a:gd name="connsiteY231" fmla="*/ 125915 h 209773"/>
                              <a:gd name="connsiteX232" fmla="*/ 270676 w 292448"/>
                              <a:gd name="connsiteY232" fmla="*/ 123374 h 209773"/>
                              <a:gd name="connsiteX233" fmla="*/ 270422 w 292448"/>
                              <a:gd name="connsiteY233" fmla="*/ 123120 h 209773"/>
                              <a:gd name="connsiteX234" fmla="*/ 270422 w 292448"/>
                              <a:gd name="connsiteY234" fmla="*/ 123120 h 209773"/>
                              <a:gd name="connsiteX235" fmla="*/ 269914 w 292448"/>
                              <a:gd name="connsiteY235" fmla="*/ 122230 h 209773"/>
                              <a:gd name="connsiteX236" fmla="*/ 269914 w 292448"/>
                              <a:gd name="connsiteY236" fmla="*/ 122230 h 209773"/>
                              <a:gd name="connsiteX237" fmla="*/ 269279 w 292448"/>
                              <a:gd name="connsiteY237" fmla="*/ 122866 h 209773"/>
                              <a:gd name="connsiteX238" fmla="*/ 265977 w 292448"/>
                              <a:gd name="connsiteY238" fmla="*/ 135190 h 209773"/>
                              <a:gd name="connsiteX239" fmla="*/ 266231 w 292448"/>
                              <a:gd name="connsiteY239" fmla="*/ 135953 h 209773"/>
                              <a:gd name="connsiteX240" fmla="*/ 266231 w 292448"/>
                              <a:gd name="connsiteY240" fmla="*/ 135953 h 209773"/>
                              <a:gd name="connsiteX241" fmla="*/ 267120 w 292448"/>
                              <a:gd name="connsiteY241" fmla="*/ 135699 h 209773"/>
                              <a:gd name="connsiteX242" fmla="*/ 267120 w 292448"/>
                              <a:gd name="connsiteY242" fmla="*/ 135699 h 209773"/>
                              <a:gd name="connsiteX243" fmla="*/ 270295 w 292448"/>
                              <a:gd name="connsiteY243" fmla="*/ 126296 h 209773"/>
                              <a:gd name="connsiteX244" fmla="*/ 270930 w 292448"/>
                              <a:gd name="connsiteY244" fmla="*/ 129346 h 209773"/>
                              <a:gd name="connsiteX245" fmla="*/ 270803 w 292448"/>
                              <a:gd name="connsiteY245" fmla="*/ 132268 h 209773"/>
                              <a:gd name="connsiteX246" fmla="*/ 270549 w 292448"/>
                              <a:gd name="connsiteY246" fmla="*/ 136080 h 209773"/>
                              <a:gd name="connsiteX247" fmla="*/ 271184 w 292448"/>
                              <a:gd name="connsiteY247" fmla="*/ 136715 h 209773"/>
                              <a:gd name="connsiteX248" fmla="*/ 271819 w 292448"/>
                              <a:gd name="connsiteY248" fmla="*/ 136080 h 209773"/>
                              <a:gd name="connsiteX249" fmla="*/ 272073 w 292448"/>
                              <a:gd name="connsiteY249" fmla="*/ 132395 h 209773"/>
                              <a:gd name="connsiteX250" fmla="*/ 272327 w 292448"/>
                              <a:gd name="connsiteY250" fmla="*/ 129346 h 209773"/>
                              <a:gd name="connsiteX251" fmla="*/ 271565 w 292448"/>
                              <a:gd name="connsiteY251" fmla="*/ 125915 h 209773"/>
                              <a:gd name="connsiteX252" fmla="*/ 271565 w 292448"/>
                              <a:gd name="connsiteY252" fmla="*/ 125915 h 209773"/>
                              <a:gd name="connsiteX253" fmla="*/ 251752 w 292448"/>
                              <a:gd name="connsiteY253" fmla="*/ 126423 h 209773"/>
                              <a:gd name="connsiteX254" fmla="*/ 248831 w 292448"/>
                              <a:gd name="connsiteY254" fmla="*/ 114353 h 209773"/>
                              <a:gd name="connsiteX255" fmla="*/ 248322 w 292448"/>
                              <a:gd name="connsiteY255" fmla="*/ 113718 h 209773"/>
                              <a:gd name="connsiteX256" fmla="*/ 248195 w 292448"/>
                              <a:gd name="connsiteY256" fmla="*/ 113718 h 209773"/>
                              <a:gd name="connsiteX257" fmla="*/ 247560 w 292448"/>
                              <a:gd name="connsiteY257" fmla="*/ 114353 h 209773"/>
                              <a:gd name="connsiteX258" fmla="*/ 247560 w 292448"/>
                              <a:gd name="connsiteY258" fmla="*/ 115242 h 209773"/>
                              <a:gd name="connsiteX259" fmla="*/ 247560 w 292448"/>
                              <a:gd name="connsiteY259" fmla="*/ 115623 h 209773"/>
                              <a:gd name="connsiteX260" fmla="*/ 246926 w 292448"/>
                              <a:gd name="connsiteY260" fmla="*/ 120833 h 209773"/>
                              <a:gd name="connsiteX261" fmla="*/ 246671 w 292448"/>
                              <a:gd name="connsiteY261" fmla="*/ 124772 h 209773"/>
                              <a:gd name="connsiteX262" fmla="*/ 247433 w 292448"/>
                              <a:gd name="connsiteY262" fmla="*/ 125280 h 209773"/>
                              <a:gd name="connsiteX263" fmla="*/ 247941 w 292448"/>
                              <a:gd name="connsiteY263" fmla="*/ 124518 h 209773"/>
                              <a:gd name="connsiteX264" fmla="*/ 248322 w 292448"/>
                              <a:gd name="connsiteY264" fmla="*/ 121087 h 209773"/>
                              <a:gd name="connsiteX265" fmla="*/ 248450 w 292448"/>
                              <a:gd name="connsiteY265" fmla="*/ 119943 h 209773"/>
                              <a:gd name="connsiteX266" fmla="*/ 251625 w 292448"/>
                              <a:gd name="connsiteY266" fmla="*/ 127567 h 209773"/>
                              <a:gd name="connsiteX267" fmla="*/ 252260 w 292448"/>
                              <a:gd name="connsiteY267" fmla="*/ 127059 h 209773"/>
                              <a:gd name="connsiteX268" fmla="*/ 251752 w 292448"/>
                              <a:gd name="connsiteY268" fmla="*/ 126423 h 209773"/>
                              <a:gd name="connsiteX269" fmla="*/ 285409 w 292448"/>
                              <a:gd name="connsiteY269" fmla="*/ 116894 h 209773"/>
                              <a:gd name="connsiteX270" fmla="*/ 284647 w 292448"/>
                              <a:gd name="connsiteY270" fmla="*/ 114607 h 209773"/>
                              <a:gd name="connsiteX271" fmla="*/ 283885 w 292448"/>
                              <a:gd name="connsiteY271" fmla="*/ 114226 h 209773"/>
                              <a:gd name="connsiteX272" fmla="*/ 283504 w 292448"/>
                              <a:gd name="connsiteY272" fmla="*/ 114988 h 209773"/>
                              <a:gd name="connsiteX273" fmla="*/ 283504 w 292448"/>
                              <a:gd name="connsiteY273" fmla="*/ 114988 h 209773"/>
                              <a:gd name="connsiteX274" fmla="*/ 283504 w 292448"/>
                              <a:gd name="connsiteY274" fmla="*/ 115242 h 209773"/>
                              <a:gd name="connsiteX275" fmla="*/ 283504 w 292448"/>
                              <a:gd name="connsiteY275" fmla="*/ 115623 h 209773"/>
                              <a:gd name="connsiteX276" fmla="*/ 283758 w 292448"/>
                              <a:gd name="connsiteY276" fmla="*/ 116513 h 209773"/>
                              <a:gd name="connsiteX277" fmla="*/ 283504 w 292448"/>
                              <a:gd name="connsiteY277" fmla="*/ 124518 h 209773"/>
                              <a:gd name="connsiteX278" fmla="*/ 284012 w 292448"/>
                              <a:gd name="connsiteY278" fmla="*/ 125280 h 209773"/>
                              <a:gd name="connsiteX279" fmla="*/ 284774 w 292448"/>
                              <a:gd name="connsiteY279" fmla="*/ 124899 h 209773"/>
                              <a:gd name="connsiteX280" fmla="*/ 285663 w 292448"/>
                              <a:gd name="connsiteY280" fmla="*/ 120706 h 209773"/>
                              <a:gd name="connsiteX281" fmla="*/ 286806 w 292448"/>
                              <a:gd name="connsiteY281" fmla="*/ 125534 h 209773"/>
                              <a:gd name="connsiteX282" fmla="*/ 287441 w 292448"/>
                              <a:gd name="connsiteY282" fmla="*/ 126169 h 209773"/>
                              <a:gd name="connsiteX283" fmla="*/ 288076 w 292448"/>
                              <a:gd name="connsiteY283" fmla="*/ 125661 h 209773"/>
                              <a:gd name="connsiteX284" fmla="*/ 288076 w 292448"/>
                              <a:gd name="connsiteY284" fmla="*/ 125661 h 209773"/>
                              <a:gd name="connsiteX285" fmla="*/ 285536 w 292448"/>
                              <a:gd name="connsiteY285" fmla="*/ 116767 h 209773"/>
                              <a:gd name="connsiteX286" fmla="*/ 270295 w 292448"/>
                              <a:gd name="connsiteY286" fmla="*/ 94151 h 209773"/>
                              <a:gd name="connsiteX287" fmla="*/ 269787 w 292448"/>
                              <a:gd name="connsiteY287" fmla="*/ 93642 h 209773"/>
                              <a:gd name="connsiteX288" fmla="*/ 269152 w 292448"/>
                              <a:gd name="connsiteY288" fmla="*/ 93261 h 209773"/>
                              <a:gd name="connsiteX289" fmla="*/ 268644 w 292448"/>
                              <a:gd name="connsiteY289" fmla="*/ 94023 h 209773"/>
                              <a:gd name="connsiteX290" fmla="*/ 268644 w 292448"/>
                              <a:gd name="connsiteY290" fmla="*/ 94023 h 209773"/>
                              <a:gd name="connsiteX291" fmla="*/ 268009 w 292448"/>
                              <a:gd name="connsiteY291" fmla="*/ 102409 h 209773"/>
                              <a:gd name="connsiteX292" fmla="*/ 267120 w 292448"/>
                              <a:gd name="connsiteY292" fmla="*/ 109270 h 209773"/>
                              <a:gd name="connsiteX293" fmla="*/ 267628 w 292448"/>
                              <a:gd name="connsiteY293" fmla="*/ 109906 h 209773"/>
                              <a:gd name="connsiteX294" fmla="*/ 267628 w 292448"/>
                              <a:gd name="connsiteY294" fmla="*/ 109906 h 209773"/>
                              <a:gd name="connsiteX295" fmla="*/ 268136 w 292448"/>
                              <a:gd name="connsiteY295" fmla="*/ 109270 h 209773"/>
                              <a:gd name="connsiteX296" fmla="*/ 268136 w 292448"/>
                              <a:gd name="connsiteY296" fmla="*/ 109270 h 209773"/>
                              <a:gd name="connsiteX297" fmla="*/ 269025 w 292448"/>
                              <a:gd name="connsiteY297" fmla="*/ 102663 h 209773"/>
                              <a:gd name="connsiteX298" fmla="*/ 269787 w 292448"/>
                              <a:gd name="connsiteY298" fmla="*/ 98089 h 209773"/>
                              <a:gd name="connsiteX299" fmla="*/ 270803 w 292448"/>
                              <a:gd name="connsiteY299" fmla="*/ 105967 h 209773"/>
                              <a:gd name="connsiteX300" fmla="*/ 271057 w 292448"/>
                              <a:gd name="connsiteY300" fmla="*/ 106729 h 209773"/>
                              <a:gd name="connsiteX301" fmla="*/ 271946 w 292448"/>
                              <a:gd name="connsiteY301" fmla="*/ 106475 h 209773"/>
                              <a:gd name="connsiteX302" fmla="*/ 270041 w 292448"/>
                              <a:gd name="connsiteY302" fmla="*/ 94023 h 209773"/>
                              <a:gd name="connsiteX303" fmla="*/ 281726 w 292448"/>
                              <a:gd name="connsiteY303" fmla="*/ 81318 h 209773"/>
                              <a:gd name="connsiteX304" fmla="*/ 280837 w 292448"/>
                              <a:gd name="connsiteY304" fmla="*/ 81699 h 209773"/>
                              <a:gd name="connsiteX305" fmla="*/ 280837 w 292448"/>
                              <a:gd name="connsiteY305" fmla="*/ 81699 h 209773"/>
                              <a:gd name="connsiteX306" fmla="*/ 280837 w 292448"/>
                              <a:gd name="connsiteY306" fmla="*/ 82588 h 209773"/>
                              <a:gd name="connsiteX307" fmla="*/ 281345 w 292448"/>
                              <a:gd name="connsiteY307" fmla="*/ 89831 h 209773"/>
                              <a:gd name="connsiteX308" fmla="*/ 281345 w 292448"/>
                              <a:gd name="connsiteY308" fmla="*/ 90212 h 209773"/>
                              <a:gd name="connsiteX309" fmla="*/ 281345 w 292448"/>
                              <a:gd name="connsiteY309" fmla="*/ 92753 h 209773"/>
                              <a:gd name="connsiteX310" fmla="*/ 280964 w 292448"/>
                              <a:gd name="connsiteY310" fmla="*/ 95675 h 209773"/>
                              <a:gd name="connsiteX311" fmla="*/ 281091 w 292448"/>
                              <a:gd name="connsiteY311" fmla="*/ 96438 h 209773"/>
                              <a:gd name="connsiteX312" fmla="*/ 281980 w 292448"/>
                              <a:gd name="connsiteY312" fmla="*/ 96438 h 209773"/>
                              <a:gd name="connsiteX313" fmla="*/ 281980 w 292448"/>
                              <a:gd name="connsiteY313" fmla="*/ 96438 h 209773"/>
                              <a:gd name="connsiteX314" fmla="*/ 282615 w 292448"/>
                              <a:gd name="connsiteY314" fmla="*/ 92753 h 209773"/>
                              <a:gd name="connsiteX315" fmla="*/ 282615 w 292448"/>
                              <a:gd name="connsiteY315" fmla="*/ 90593 h 209773"/>
                              <a:gd name="connsiteX316" fmla="*/ 282615 w 292448"/>
                              <a:gd name="connsiteY316" fmla="*/ 90339 h 209773"/>
                              <a:gd name="connsiteX317" fmla="*/ 282869 w 292448"/>
                              <a:gd name="connsiteY317" fmla="*/ 84494 h 209773"/>
                              <a:gd name="connsiteX318" fmla="*/ 284774 w 292448"/>
                              <a:gd name="connsiteY318" fmla="*/ 96310 h 209773"/>
                              <a:gd name="connsiteX319" fmla="*/ 285409 w 292448"/>
                              <a:gd name="connsiteY319" fmla="*/ 96946 h 209773"/>
                              <a:gd name="connsiteX320" fmla="*/ 286044 w 292448"/>
                              <a:gd name="connsiteY320" fmla="*/ 96310 h 209773"/>
                              <a:gd name="connsiteX321" fmla="*/ 281980 w 292448"/>
                              <a:gd name="connsiteY321" fmla="*/ 81699 h 209773"/>
                              <a:gd name="connsiteX322" fmla="*/ 122457 w 292448"/>
                              <a:gd name="connsiteY322" fmla="*/ 104061 h 209773"/>
                              <a:gd name="connsiteX323" fmla="*/ 121822 w 292448"/>
                              <a:gd name="connsiteY323" fmla="*/ 104061 h 209773"/>
                              <a:gd name="connsiteX324" fmla="*/ 61874 w 292448"/>
                              <a:gd name="connsiteY324" fmla="*/ 93007 h 209773"/>
                              <a:gd name="connsiteX325" fmla="*/ 2306 w 292448"/>
                              <a:gd name="connsiteY325" fmla="*/ 103934 h 209773"/>
                              <a:gd name="connsiteX326" fmla="*/ 147 w 292448"/>
                              <a:gd name="connsiteY326" fmla="*/ 103045 h 209773"/>
                              <a:gd name="connsiteX327" fmla="*/ 1036 w 292448"/>
                              <a:gd name="connsiteY327" fmla="*/ 100885 h 209773"/>
                              <a:gd name="connsiteX328" fmla="*/ 61874 w 292448"/>
                              <a:gd name="connsiteY328" fmla="*/ 89703 h 209773"/>
                              <a:gd name="connsiteX329" fmla="*/ 123092 w 292448"/>
                              <a:gd name="connsiteY329" fmla="*/ 101012 h 209773"/>
                              <a:gd name="connsiteX330" fmla="*/ 123981 w 292448"/>
                              <a:gd name="connsiteY330" fmla="*/ 103172 h 209773"/>
                              <a:gd name="connsiteX331" fmla="*/ 122457 w 292448"/>
                              <a:gd name="connsiteY331" fmla="*/ 104188 h 209773"/>
                              <a:gd name="connsiteX332" fmla="*/ 122457 w 292448"/>
                              <a:gd name="connsiteY332" fmla="*/ 104188 h 209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Lst>
                            <a:rect l="l" t="t" r="r" b="b"/>
                            <a:pathLst>
                              <a:path w="292448" h="209773">
                                <a:moveTo>
                                  <a:pt x="226858" y="15628"/>
                                </a:moveTo>
                                <a:cubicBezTo>
                                  <a:pt x="226858" y="15628"/>
                                  <a:pt x="226350" y="15501"/>
                                  <a:pt x="226096" y="15247"/>
                                </a:cubicBezTo>
                                <a:cubicBezTo>
                                  <a:pt x="224191" y="12706"/>
                                  <a:pt x="223429" y="12579"/>
                                  <a:pt x="223429" y="12579"/>
                                </a:cubicBezTo>
                                <a:lnTo>
                                  <a:pt x="222540" y="12579"/>
                                </a:lnTo>
                                <a:cubicBezTo>
                                  <a:pt x="220761" y="12579"/>
                                  <a:pt x="218730" y="12579"/>
                                  <a:pt x="217586" y="11435"/>
                                </a:cubicBezTo>
                                <a:cubicBezTo>
                                  <a:pt x="217205" y="11054"/>
                                  <a:pt x="217332" y="10419"/>
                                  <a:pt x="217586" y="10165"/>
                                </a:cubicBezTo>
                                <a:cubicBezTo>
                                  <a:pt x="217968" y="9784"/>
                                  <a:pt x="218602" y="9911"/>
                                  <a:pt x="218983" y="10165"/>
                                </a:cubicBezTo>
                                <a:cubicBezTo>
                                  <a:pt x="219492" y="10800"/>
                                  <a:pt x="221270" y="10673"/>
                                  <a:pt x="222413" y="10673"/>
                                </a:cubicBezTo>
                                <a:lnTo>
                                  <a:pt x="223429" y="10673"/>
                                </a:lnTo>
                                <a:cubicBezTo>
                                  <a:pt x="224191" y="10673"/>
                                  <a:pt x="225334" y="11054"/>
                                  <a:pt x="227620" y="14103"/>
                                </a:cubicBezTo>
                                <a:cubicBezTo>
                                  <a:pt x="227874" y="14485"/>
                                  <a:pt x="227874" y="15120"/>
                                  <a:pt x="227366" y="15374"/>
                                </a:cubicBezTo>
                                <a:cubicBezTo>
                                  <a:pt x="227239" y="15374"/>
                                  <a:pt x="226985" y="15501"/>
                                  <a:pt x="226731" y="15501"/>
                                </a:cubicBezTo>
                                <a:moveTo>
                                  <a:pt x="241591" y="15755"/>
                                </a:moveTo>
                                <a:cubicBezTo>
                                  <a:pt x="241591" y="15755"/>
                                  <a:pt x="240448" y="15755"/>
                                  <a:pt x="240194" y="16264"/>
                                </a:cubicBezTo>
                                <a:cubicBezTo>
                                  <a:pt x="239432" y="16899"/>
                                  <a:pt x="239178" y="17915"/>
                                  <a:pt x="239686" y="18805"/>
                                </a:cubicBezTo>
                                <a:cubicBezTo>
                                  <a:pt x="239940" y="19567"/>
                                  <a:pt x="240067" y="20075"/>
                                  <a:pt x="238924" y="21219"/>
                                </a:cubicBezTo>
                                <a:cubicBezTo>
                                  <a:pt x="238543" y="21600"/>
                                  <a:pt x="239178" y="21854"/>
                                  <a:pt x="239178" y="21854"/>
                                </a:cubicBezTo>
                                <a:lnTo>
                                  <a:pt x="239432" y="21854"/>
                                </a:lnTo>
                                <a:cubicBezTo>
                                  <a:pt x="240448" y="20965"/>
                                  <a:pt x="240702" y="19694"/>
                                  <a:pt x="240321" y="18678"/>
                                </a:cubicBezTo>
                                <a:cubicBezTo>
                                  <a:pt x="239940" y="18042"/>
                                  <a:pt x="240067" y="17280"/>
                                  <a:pt x="240702" y="16772"/>
                                </a:cubicBezTo>
                                <a:cubicBezTo>
                                  <a:pt x="240956" y="16391"/>
                                  <a:pt x="241210" y="16391"/>
                                  <a:pt x="241464" y="16391"/>
                                </a:cubicBezTo>
                                <a:cubicBezTo>
                                  <a:pt x="241718" y="16391"/>
                                  <a:pt x="242099" y="17153"/>
                                  <a:pt x="242353" y="17915"/>
                                </a:cubicBezTo>
                                <a:cubicBezTo>
                                  <a:pt x="242480" y="18551"/>
                                  <a:pt x="242353" y="19313"/>
                                  <a:pt x="241845" y="19821"/>
                                </a:cubicBezTo>
                                <a:cubicBezTo>
                                  <a:pt x="241718" y="19821"/>
                                  <a:pt x="241591" y="20075"/>
                                  <a:pt x="241845" y="20202"/>
                                </a:cubicBezTo>
                                <a:cubicBezTo>
                                  <a:pt x="241845" y="20202"/>
                                  <a:pt x="241845" y="20202"/>
                                  <a:pt x="241845" y="20202"/>
                                </a:cubicBezTo>
                                <a:cubicBezTo>
                                  <a:pt x="241845" y="20329"/>
                                  <a:pt x="242099" y="20456"/>
                                  <a:pt x="242353" y="20329"/>
                                </a:cubicBezTo>
                                <a:cubicBezTo>
                                  <a:pt x="242353" y="20329"/>
                                  <a:pt x="242353" y="20329"/>
                                  <a:pt x="242353" y="20329"/>
                                </a:cubicBezTo>
                                <a:cubicBezTo>
                                  <a:pt x="243115" y="19694"/>
                                  <a:pt x="243369" y="18678"/>
                                  <a:pt x="243115" y="17788"/>
                                </a:cubicBezTo>
                                <a:cubicBezTo>
                                  <a:pt x="242861" y="16899"/>
                                  <a:pt x="242480" y="16009"/>
                                  <a:pt x="241718" y="15755"/>
                                </a:cubicBezTo>
                                <a:moveTo>
                                  <a:pt x="258864" y="19694"/>
                                </a:moveTo>
                                <a:cubicBezTo>
                                  <a:pt x="258864" y="19694"/>
                                  <a:pt x="258483" y="19694"/>
                                  <a:pt x="258356" y="19694"/>
                                </a:cubicBezTo>
                                <a:cubicBezTo>
                                  <a:pt x="256070" y="23633"/>
                                  <a:pt x="252641" y="26809"/>
                                  <a:pt x="248576" y="28969"/>
                                </a:cubicBezTo>
                                <a:cubicBezTo>
                                  <a:pt x="248450" y="28969"/>
                                  <a:pt x="248322" y="29223"/>
                                  <a:pt x="248322" y="29351"/>
                                </a:cubicBezTo>
                                <a:lnTo>
                                  <a:pt x="248322" y="29351"/>
                                </a:lnTo>
                                <a:cubicBezTo>
                                  <a:pt x="248322" y="29351"/>
                                  <a:pt x="248576" y="29605"/>
                                  <a:pt x="248576" y="29605"/>
                                </a:cubicBezTo>
                                <a:lnTo>
                                  <a:pt x="248703" y="29605"/>
                                </a:lnTo>
                                <a:cubicBezTo>
                                  <a:pt x="252895" y="27445"/>
                                  <a:pt x="256324" y="24141"/>
                                  <a:pt x="258737" y="20075"/>
                                </a:cubicBezTo>
                                <a:lnTo>
                                  <a:pt x="258737" y="19694"/>
                                </a:lnTo>
                                <a:close/>
                                <a:moveTo>
                                  <a:pt x="254546" y="20965"/>
                                </a:moveTo>
                                <a:cubicBezTo>
                                  <a:pt x="252260" y="23379"/>
                                  <a:pt x="249466" y="25158"/>
                                  <a:pt x="246290" y="26047"/>
                                </a:cubicBezTo>
                                <a:cubicBezTo>
                                  <a:pt x="246163" y="26047"/>
                                  <a:pt x="246036" y="26174"/>
                                  <a:pt x="246163" y="26428"/>
                                </a:cubicBezTo>
                                <a:lnTo>
                                  <a:pt x="246417" y="26682"/>
                                </a:lnTo>
                                <a:cubicBezTo>
                                  <a:pt x="249720" y="25666"/>
                                  <a:pt x="252641" y="23887"/>
                                  <a:pt x="254927" y="21473"/>
                                </a:cubicBezTo>
                                <a:lnTo>
                                  <a:pt x="254927" y="20965"/>
                                </a:lnTo>
                                <a:lnTo>
                                  <a:pt x="254673" y="20965"/>
                                </a:lnTo>
                                <a:close/>
                                <a:moveTo>
                                  <a:pt x="257975" y="0"/>
                                </a:moveTo>
                                <a:cubicBezTo>
                                  <a:pt x="257975" y="0"/>
                                  <a:pt x="257721" y="0"/>
                                  <a:pt x="257594" y="254"/>
                                </a:cubicBezTo>
                                <a:cubicBezTo>
                                  <a:pt x="255816" y="8005"/>
                                  <a:pt x="249847" y="9784"/>
                                  <a:pt x="249720" y="9784"/>
                                </a:cubicBezTo>
                                <a:cubicBezTo>
                                  <a:pt x="249720" y="9784"/>
                                  <a:pt x="249466" y="10038"/>
                                  <a:pt x="249466" y="10165"/>
                                </a:cubicBezTo>
                                <a:lnTo>
                                  <a:pt x="249720" y="10419"/>
                                </a:lnTo>
                                <a:lnTo>
                                  <a:pt x="249720" y="10419"/>
                                </a:lnTo>
                                <a:cubicBezTo>
                                  <a:pt x="254038" y="8767"/>
                                  <a:pt x="257213" y="4955"/>
                                  <a:pt x="258102" y="381"/>
                                </a:cubicBezTo>
                                <a:cubicBezTo>
                                  <a:pt x="258102" y="254"/>
                                  <a:pt x="258102" y="0"/>
                                  <a:pt x="257848" y="0"/>
                                </a:cubicBezTo>
                                <a:moveTo>
                                  <a:pt x="224191" y="163525"/>
                                </a:moveTo>
                                <a:cubicBezTo>
                                  <a:pt x="223556" y="162127"/>
                                  <a:pt x="223175" y="160729"/>
                                  <a:pt x="222794" y="159332"/>
                                </a:cubicBezTo>
                                <a:cubicBezTo>
                                  <a:pt x="222667" y="158442"/>
                                  <a:pt x="222540" y="157680"/>
                                  <a:pt x="222540" y="156790"/>
                                </a:cubicBezTo>
                                <a:cubicBezTo>
                                  <a:pt x="222540" y="156536"/>
                                  <a:pt x="222286" y="156155"/>
                                  <a:pt x="222032" y="156155"/>
                                </a:cubicBezTo>
                                <a:lnTo>
                                  <a:pt x="222032" y="156155"/>
                                </a:lnTo>
                                <a:cubicBezTo>
                                  <a:pt x="222032" y="156155"/>
                                  <a:pt x="221397" y="156409"/>
                                  <a:pt x="221397" y="156790"/>
                                </a:cubicBezTo>
                                <a:cubicBezTo>
                                  <a:pt x="221397" y="157680"/>
                                  <a:pt x="221397" y="158696"/>
                                  <a:pt x="221651" y="159586"/>
                                </a:cubicBezTo>
                                <a:cubicBezTo>
                                  <a:pt x="221651" y="159967"/>
                                  <a:pt x="221651" y="160221"/>
                                  <a:pt x="221651" y="160475"/>
                                </a:cubicBezTo>
                                <a:cubicBezTo>
                                  <a:pt x="222159" y="163397"/>
                                  <a:pt x="222667" y="167082"/>
                                  <a:pt x="221397" y="168480"/>
                                </a:cubicBezTo>
                                <a:cubicBezTo>
                                  <a:pt x="221143" y="168734"/>
                                  <a:pt x="221143" y="169115"/>
                                  <a:pt x="221397" y="169369"/>
                                </a:cubicBezTo>
                                <a:cubicBezTo>
                                  <a:pt x="221397" y="169369"/>
                                  <a:pt x="221397" y="169369"/>
                                  <a:pt x="221397" y="169369"/>
                                </a:cubicBezTo>
                                <a:cubicBezTo>
                                  <a:pt x="221651" y="169623"/>
                                  <a:pt x="222032" y="169623"/>
                                  <a:pt x="222286" y="169369"/>
                                </a:cubicBezTo>
                                <a:cubicBezTo>
                                  <a:pt x="223048" y="168226"/>
                                  <a:pt x="223556" y="166828"/>
                                  <a:pt x="223429" y="165303"/>
                                </a:cubicBezTo>
                                <a:cubicBezTo>
                                  <a:pt x="224191" y="167082"/>
                                  <a:pt x="224445" y="168988"/>
                                  <a:pt x="224191" y="170767"/>
                                </a:cubicBezTo>
                                <a:cubicBezTo>
                                  <a:pt x="224191" y="171021"/>
                                  <a:pt x="224191" y="171402"/>
                                  <a:pt x="224572" y="171402"/>
                                </a:cubicBezTo>
                                <a:cubicBezTo>
                                  <a:pt x="224572" y="171402"/>
                                  <a:pt x="224572" y="171402"/>
                                  <a:pt x="224572" y="171402"/>
                                </a:cubicBezTo>
                                <a:lnTo>
                                  <a:pt x="224572" y="171402"/>
                                </a:lnTo>
                                <a:cubicBezTo>
                                  <a:pt x="224572" y="171402"/>
                                  <a:pt x="225080" y="171275"/>
                                  <a:pt x="225207" y="171021"/>
                                </a:cubicBezTo>
                                <a:cubicBezTo>
                                  <a:pt x="225969" y="168099"/>
                                  <a:pt x="224953" y="165812"/>
                                  <a:pt x="223937" y="163397"/>
                                </a:cubicBezTo>
                                <a:moveTo>
                                  <a:pt x="201456" y="155266"/>
                                </a:moveTo>
                                <a:cubicBezTo>
                                  <a:pt x="199678" y="157172"/>
                                  <a:pt x="195741" y="166066"/>
                                  <a:pt x="195868" y="167718"/>
                                </a:cubicBezTo>
                                <a:cubicBezTo>
                                  <a:pt x="195868" y="168099"/>
                                  <a:pt x="195614" y="168353"/>
                                  <a:pt x="195233" y="168353"/>
                                </a:cubicBezTo>
                                <a:cubicBezTo>
                                  <a:pt x="194852" y="168353"/>
                                  <a:pt x="194598" y="168099"/>
                                  <a:pt x="194598" y="167718"/>
                                </a:cubicBezTo>
                                <a:cubicBezTo>
                                  <a:pt x="194344" y="165430"/>
                                  <a:pt x="198789" y="156155"/>
                                  <a:pt x="200440" y="154376"/>
                                </a:cubicBezTo>
                                <a:cubicBezTo>
                                  <a:pt x="200694" y="154122"/>
                                  <a:pt x="201075" y="154122"/>
                                  <a:pt x="201329" y="154376"/>
                                </a:cubicBezTo>
                                <a:cubicBezTo>
                                  <a:pt x="201329" y="154376"/>
                                  <a:pt x="201329" y="154376"/>
                                  <a:pt x="201329" y="154376"/>
                                </a:cubicBezTo>
                                <a:cubicBezTo>
                                  <a:pt x="201456" y="154631"/>
                                  <a:pt x="201456" y="154885"/>
                                  <a:pt x="201329" y="155139"/>
                                </a:cubicBezTo>
                                <a:moveTo>
                                  <a:pt x="184437" y="154757"/>
                                </a:moveTo>
                                <a:lnTo>
                                  <a:pt x="184437" y="154757"/>
                                </a:lnTo>
                                <a:cubicBezTo>
                                  <a:pt x="184437" y="154757"/>
                                  <a:pt x="183929" y="154376"/>
                                  <a:pt x="183929" y="154122"/>
                                </a:cubicBezTo>
                                <a:lnTo>
                                  <a:pt x="183929" y="154122"/>
                                </a:lnTo>
                                <a:cubicBezTo>
                                  <a:pt x="184437" y="151073"/>
                                  <a:pt x="186469" y="148405"/>
                                  <a:pt x="188247" y="146117"/>
                                </a:cubicBezTo>
                                <a:cubicBezTo>
                                  <a:pt x="189391" y="144974"/>
                                  <a:pt x="190406" y="143576"/>
                                  <a:pt x="190915" y="141925"/>
                                </a:cubicBezTo>
                                <a:cubicBezTo>
                                  <a:pt x="190915" y="141543"/>
                                  <a:pt x="191296" y="141416"/>
                                  <a:pt x="191677" y="141416"/>
                                </a:cubicBezTo>
                                <a:cubicBezTo>
                                  <a:pt x="192058" y="141416"/>
                                  <a:pt x="192184" y="141798"/>
                                  <a:pt x="192184" y="142179"/>
                                </a:cubicBezTo>
                                <a:cubicBezTo>
                                  <a:pt x="191550" y="143958"/>
                                  <a:pt x="190660" y="145609"/>
                                  <a:pt x="189263" y="146880"/>
                                </a:cubicBezTo>
                                <a:cubicBezTo>
                                  <a:pt x="187485" y="149040"/>
                                  <a:pt x="185580" y="151581"/>
                                  <a:pt x="185199" y="154249"/>
                                </a:cubicBezTo>
                                <a:cubicBezTo>
                                  <a:pt x="185199" y="154503"/>
                                  <a:pt x="184818" y="154757"/>
                                  <a:pt x="184564" y="154757"/>
                                </a:cubicBezTo>
                                <a:moveTo>
                                  <a:pt x="290490" y="197957"/>
                                </a:moveTo>
                                <a:lnTo>
                                  <a:pt x="290362" y="197957"/>
                                </a:lnTo>
                                <a:cubicBezTo>
                                  <a:pt x="290362" y="197957"/>
                                  <a:pt x="289981" y="197449"/>
                                  <a:pt x="289854" y="197576"/>
                                </a:cubicBezTo>
                                <a:cubicBezTo>
                                  <a:pt x="289473" y="197576"/>
                                  <a:pt x="289219" y="197830"/>
                                  <a:pt x="289219" y="198212"/>
                                </a:cubicBezTo>
                                <a:cubicBezTo>
                                  <a:pt x="289219" y="198212"/>
                                  <a:pt x="289600" y="205962"/>
                                  <a:pt x="287949" y="209012"/>
                                </a:cubicBezTo>
                                <a:cubicBezTo>
                                  <a:pt x="287822" y="209266"/>
                                  <a:pt x="287949" y="209647"/>
                                  <a:pt x="288203" y="209774"/>
                                </a:cubicBezTo>
                                <a:cubicBezTo>
                                  <a:pt x="288203" y="209774"/>
                                  <a:pt x="288203" y="209774"/>
                                  <a:pt x="288203" y="209774"/>
                                </a:cubicBezTo>
                                <a:lnTo>
                                  <a:pt x="288457" y="209774"/>
                                </a:lnTo>
                                <a:cubicBezTo>
                                  <a:pt x="288457" y="209774"/>
                                  <a:pt x="288838" y="209647"/>
                                  <a:pt x="288965" y="209520"/>
                                </a:cubicBezTo>
                                <a:cubicBezTo>
                                  <a:pt x="290108" y="207487"/>
                                  <a:pt x="290362" y="203675"/>
                                  <a:pt x="290362" y="201007"/>
                                </a:cubicBezTo>
                                <a:cubicBezTo>
                                  <a:pt x="290998" y="203040"/>
                                  <a:pt x="291252" y="205327"/>
                                  <a:pt x="291124" y="207487"/>
                                </a:cubicBezTo>
                                <a:cubicBezTo>
                                  <a:pt x="291124" y="207868"/>
                                  <a:pt x="291379" y="208122"/>
                                  <a:pt x="291633" y="208122"/>
                                </a:cubicBezTo>
                                <a:cubicBezTo>
                                  <a:pt x="292014" y="208122"/>
                                  <a:pt x="292267" y="207868"/>
                                  <a:pt x="292395" y="207614"/>
                                </a:cubicBezTo>
                                <a:cubicBezTo>
                                  <a:pt x="292648" y="204310"/>
                                  <a:pt x="292014" y="201007"/>
                                  <a:pt x="290490" y="198085"/>
                                </a:cubicBezTo>
                                <a:lnTo>
                                  <a:pt x="290490" y="198085"/>
                                </a:lnTo>
                                <a:close/>
                                <a:moveTo>
                                  <a:pt x="233970" y="185887"/>
                                </a:moveTo>
                                <a:cubicBezTo>
                                  <a:pt x="233970" y="185887"/>
                                  <a:pt x="233589" y="185506"/>
                                  <a:pt x="233336" y="185506"/>
                                </a:cubicBezTo>
                                <a:cubicBezTo>
                                  <a:pt x="232955" y="185506"/>
                                  <a:pt x="232700" y="185760"/>
                                  <a:pt x="232700" y="186141"/>
                                </a:cubicBezTo>
                                <a:lnTo>
                                  <a:pt x="232700" y="186141"/>
                                </a:lnTo>
                                <a:lnTo>
                                  <a:pt x="232700" y="189826"/>
                                </a:lnTo>
                                <a:cubicBezTo>
                                  <a:pt x="232700" y="193129"/>
                                  <a:pt x="232700" y="195162"/>
                                  <a:pt x="231811" y="197322"/>
                                </a:cubicBezTo>
                                <a:cubicBezTo>
                                  <a:pt x="231684" y="197576"/>
                                  <a:pt x="231811" y="197957"/>
                                  <a:pt x="231938" y="198085"/>
                                </a:cubicBezTo>
                                <a:cubicBezTo>
                                  <a:pt x="231938" y="198085"/>
                                  <a:pt x="231938" y="198085"/>
                                  <a:pt x="231938" y="198085"/>
                                </a:cubicBezTo>
                                <a:cubicBezTo>
                                  <a:pt x="232192" y="198212"/>
                                  <a:pt x="232574" y="198085"/>
                                  <a:pt x="232700" y="197957"/>
                                </a:cubicBezTo>
                                <a:cubicBezTo>
                                  <a:pt x="232700" y="197957"/>
                                  <a:pt x="232700" y="197957"/>
                                  <a:pt x="232700" y="197957"/>
                                </a:cubicBezTo>
                                <a:cubicBezTo>
                                  <a:pt x="233970" y="195416"/>
                                  <a:pt x="233970" y="193129"/>
                                  <a:pt x="233717" y="189826"/>
                                </a:cubicBezTo>
                                <a:lnTo>
                                  <a:pt x="233717" y="189190"/>
                                </a:lnTo>
                                <a:cubicBezTo>
                                  <a:pt x="234606" y="192113"/>
                                  <a:pt x="234732" y="195035"/>
                                  <a:pt x="234732" y="200372"/>
                                </a:cubicBezTo>
                                <a:cubicBezTo>
                                  <a:pt x="234732" y="200753"/>
                                  <a:pt x="234987" y="201007"/>
                                  <a:pt x="235241" y="201007"/>
                                </a:cubicBezTo>
                                <a:cubicBezTo>
                                  <a:pt x="235241" y="201007"/>
                                  <a:pt x="235241" y="201007"/>
                                  <a:pt x="235241" y="201007"/>
                                </a:cubicBezTo>
                                <a:cubicBezTo>
                                  <a:pt x="235494" y="201007"/>
                                  <a:pt x="235749" y="200753"/>
                                  <a:pt x="235749" y="200372"/>
                                </a:cubicBezTo>
                                <a:lnTo>
                                  <a:pt x="235749" y="200372"/>
                                </a:lnTo>
                                <a:cubicBezTo>
                                  <a:pt x="235749" y="193383"/>
                                  <a:pt x="235622" y="190207"/>
                                  <a:pt x="233589" y="185887"/>
                                </a:cubicBezTo>
                                <a:lnTo>
                                  <a:pt x="233589" y="185887"/>
                                </a:lnTo>
                                <a:close/>
                                <a:moveTo>
                                  <a:pt x="269279" y="187030"/>
                                </a:moveTo>
                                <a:cubicBezTo>
                                  <a:pt x="268517" y="185125"/>
                                  <a:pt x="268136" y="183092"/>
                                  <a:pt x="268136" y="181059"/>
                                </a:cubicBezTo>
                                <a:cubicBezTo>
                                  <a:pt x="268136" y="180677"/>
                                  <a:pt x="267755" y="180423"/>
                                  <a:pt x="267374" y="180550"/>
                                </a:cubicBezTo>
                                <a:cubicBezTo>
                                  <a:pt x="267374" y="180550"/>
                                  <a:pt x="267247" y="180550"/>
                                  <a:pt x="267120" y="180550"/>
                                </a:cubicBezTo>
                                <a:cubicBezTo>
                                  <a:pt x="266739" y="180550"/>
                                  <a:pt x="266485" y="180805"/>
                                  <a:pt x="266485" y="181186"/>
                                </a:cubicBezTo>
                                <a:cubicBezTo>
                                  <a:pt x="266485" y="183092"/>
                                  <a:pt x="266231" y="184998"/>
                                  <a:pt x="265596" y="186903"/>
                                </a:cubicBezTo>
                                <a:cubicBezTo>
                                  <a:pt x="265088" y="188428"/>
                                  <a:pt x="264833" y="190080"/>
                                  <a:pt x="264833" y="191732"/>
                                </a:cubicBezTo>
                                <a:cubicBezTo>
                                  <a:pt x="264833" y="192113"/>
                                  <a:pt x="265088" y="192367"/>
                                  <a:pt x="265469" y="192367"/>
                                </a:cubicBezTo>
                                <a:cubicBezTo>
                                  <a:pt x="265723" y="192367"/>
                                  <a:pt x="266104" y="192113"/>
                                  <a:pt x="266104" y="191859"/>
                                </a:cubicBezTo>
                                <a:lnTo>
                                  <a:pt x="266104" y="191859"/>
                                </a:lnTo>
                                <a:cubicBezTo>
                                  <a:pt x="266104" y="190207"/>
                                  <a:pt x="266358" y="188809"/>
                                  <a:pt x="266866" y="187285"/>
                                </a:cubicBezTo>
                                <a:cubicBezTo>
                                  <a:pt x="266993" y="186522"/>
                                  <a:pt x="267374" y="185887"/>
                                  <a:pt x="267501" y="184998"/>
                                </a:cubicBezTo>
                                <a:cubicBezTo>
                                  <a:pt x="267755" y="185887"/>
                                  <a:pt x="268009" y="186776"/>
                                  <a:pt x="268390" y="187539"/>
                                </a:cubicBezTo>
                                <a:cubicBezTo>
                                  <a:pt x="269025" y="189445"/>
                                  <a:pt x="269533" y="191477"/>
                                  <a:pt x="269787" y="193510"/>
                                </a:cubicBezTo>
                                <a:cubicBezTo>
                                  <a:pt x="269787" y="193892"/>
                                  <a:pt x="270041" y="194146"/>
                                  <a:pt x="270422" y="194019"/>
                                </a:cubicBezTo>
                                <a:cubicBezTo>
                                  <a:pt x="270676" y="194019"/>
                                  <a:pt x="270930" y="193765"/>
                                  <a:pt x="270930" y="193383"/>
                                </a:cubicBezTo>
                                <a:cubicBezTo>
                                  <a:pt x="270676" y="191223"/>
                                  <a:pt x="270295" y="188936"/>
                                  <a:pt x="269533" y="186903"/>
                                </a:cubicBezTo>
                                <a:moveTo>
                                  <a:pt x="239432" y="172419"/>
                                </a:moveTo>
                                <a:cubicBezTo>
                                  <a:pt x="239432" y="172419"/>
                                  <a:pt x="238924" y="172419"/>
                                  <a:pt x="238797" y="172546"/>
                                </a:cubicBezTo>
                                <a:lnTo>
                                  <a:pt x="238543" y="172546"/>
                                </a:lnTo>
                                <a:cubicBezTo>
                                  <a:pt x="238543" y="172546"/>
                                  <a:pt x="238162" y="173181"/>
                                  <a:pt x="238416" y="173435"/>
                                </a:cubicBezTo>
                                <a:cubicBezTo>
                                  <a:pt x="239813" y="175341"/>
                                  <a:pt x="239559" y="177882"/>
                                  <a:pt x="239305" y="179915"/>
                                </a:cubicBezTo>
                                <a:cubicBezTo>
                                  <a:pt x="239178" y="180677"/>
                                  <a:pt x="239051" y="181440"/>
                                  <a:pt x="239178" y="182329"/>
                                </a:cubicBezTo>
                                <a:cubicBezTo>
                                  <a:pt x="239178" y="182583"/>
                                  <a:pt x="239432" y="182837"/>
                                  <a:pt x="239813" y="182837"/>
                                </a:cubicBezTo>
                                <a:lnTo>
                                  <a:pt x="239813" y="182837"/>
                                </a:lnTo>
                                <a:cubicBezTo>
                                  <a:pt x="239813" y="182837"/>
                                  <a:pt x="240321" y="182456"/>
                                  <a:pt x="240321" y="182075"/>
                                </a:cubicBezTo>
                                <a:cubicBezTo>
                                  <a:pt x="240321" y="181440"/>
                                  <a:pt x="240321" y="180805"/>
                                  <a:pt x="240321" y="180169"/>
                                </a:cubicBezTo>
                                <a:cubicBezTo>
                                  <a:pt x="240702" y="178518"/>
                                  <a:pt x="240702" y="176739"/>
                                  <a:pt x="240321" y="174960"/>
                                </a:cubicBezTo>
                                <a:cubicBezTo>
                                  <a:pt x="241210" y="177120"/>
                                  <a:pt x="241718" y="179534"/>
                                  <a:pt x="241718" y="181821"/>
                                </a:cubicBezTo>
                                <a:cubicBezTo>
                                  <a:pt x="241718" y="182202"/>
                                  <a:pt x="241972" y="182456"/>
                                  <a:pt x="242353" y="182456"/>
                                </a:cubicBezTo>
                                <a:lnTo>
                                  <a:pt x="242353" y="182456"/>
                                </a:lnTo>
                                <a:cubicBezTo>
                                  <a:pt x="242353" y="182456"/>
                                  <a:pt x="242988" y="182202"/>
                                  <a:pt x="242988" y="181821"/>
                                </a:cubicBezTo>
                                <a:cubicBezTo>
                                  <a:pt x="242988" y="180932"/>
                                  <a:pt x="242988" y="173562"/>
                                  <a:pt x="239305" y="172292"/>
                                </a:cubicBezTo>
                                <a:lnTo>
                                  <a:pt x="239305" y="172292"/>
                                </a:lnTo>
                                <a:close/>
                                <a:moveTo>
                                  <a:pt x="266866" y="159459"/>
                                </a:moveTo>
                                <a:cubicBezTo>
                                  <a:pt x="265850" y="156409"/>
                                  <a:pt x="265723" y="153233"/>
                                  <a:pt x="266485" y="150183"/>
                                </a:cubicBezTo>
                                <a:cubicBezTo>
                                  <a:pt x="266485" y="149929"/>
                                  <a:pt x="266485" y="149802"/>
                                  <a:pt x="266358" y="149675"/>
                                </a:cubicBezTo>
                                <a:cubicBezTo>
                                  <a:pt x="266358" y="149548"/>
                                  <a:pt x="266358" y="149294"/>
                                  <a:pt x="266358" y="149167"/>
                                </a:cubicBezTo>
                                <a:cubicBezTo>
                                  <a:pt x="266104" y="148913"/>
                                  <a:pt x="265723" y="148913"/>
                                  <a:pt x="265469" y="149167"/>
                                </a:cubicBezTo>
                                <a:cubicBezTo>
                                  <a:pt x="262421" y="152343"/>
                                  <a:pt x="262802" y="155393"/>
                                  <a:pt x="263183" y="158823"/>
                                </a:cubicBezTo>
                                <a:cubicBezTo>
                                  <a:pt x="263564" y="161238"/>
                                  <a:pt x="263437" y="163652"/>
                                  <a:pt x="262928" y="165939"/>
                                </a:cubicBezTo>
                                <a:cubicBezTo>
                                  <a:pt x="262928" y="166320"/>
                                  <a:pt x="263056" y="166574"/>
                                  <a:pt x="263309" y="166701"/>
                                </a:cubicBezTo>
                                <a:lnTo>
                                  <a:pt x="263564" y="166701"/>
                                </a:lnTo>
                                <a:cubicBezTo>
                                  <a:pt x="263564" y="166701"/>
                                  <a:pt x="264071" y="166574"/>
                                  <a:pt x="264071" y="166320"/>
                                </a:cubicBezTo>
                                <a:cubicBezTo>
                                  <a:pt x="264833" y="163779"/>
                                  <a:pt x="264833" y="161238"/>
                                  <a:pt x="264452" y="158696"/>
                                </a:cubicBezTo>
                                <a:cubicBezTo>
                                  <a:pt x="264199" y="156155"/>
                                  <a:pt x="263945" y="153868"/>
                                  <a:pt x="265214" y="151708"/>
                                </a:cubicBezTo>
                                <a:cubicBezTo>
                                  <a:pt x="264833" y="154503"/>
                                  <a:pt x="265214" y="157299"/>
                                  <a:pt x="265977" y="159840"/>
                                </a:cubicBezTo>
                                <a:cubicBezTo>
                                  <a:pt x="266485" y="161492"/>
                                  <a:pt x="266739" y="163271"/>
                                  <a:pt x="266866" y="165049"/>
                                </a:cubicBezTo>
                                <a:cubicBezTo>
                                  <a:pt x="266866" y="165430"/>
                                  <a:pt x="267247" y="165557"/>
                                  <a:pt x="267501" y="165557"/>
                                </a:cubicBezTo>
                                <a:cubicBezTo>
                                  <a:pt x="267882" y="165557"/>
                                  <a:pt x="268136" y="165176"/>
                                  <a:pt x="268136" y="164922"/>
                                </a:cubicBezTo>
                                <a:lnTo>
                                  <a:pt x="268136" y="164922"/>
                                </a:lnTo>
                                <a:cubicBezTo>
                                  <a:pt x="267882" y="163143"/>
                                  <a:pt x="267628" y="161365"/>
                                  <a:pt x="267120" y="159586"/>
                                </a:cubicBezTo>
                                <a:lnTo>
                                  <a:pt x="267120" y="159586"/>
                                </a:lnTo>
                                <a:close/>
                                <a:moveTo>
                                  <a:pt x="248576" y="153614"/>
                                </a:moveTo>
                                <a:lnTo>
                                  <a:pt x="248576" y="153614"/>
                                </a:lnTo>
                                <a:cubicBezTo>
                                  <a:pt x="248576" y="153614"/>
                                  <a:pt x="248576" y="153233"/>
                                  <a:pt x="248450" y="153106"/>
                                </a:cubicBezTo>
                                <a:lnTo>
                                  <a:pt x="248450" y="153106"/>
                                </a:lnTo>
                                <a:cubicBezTo>
                                  <a:pt x="248450" y="153106"/>
                                  <a:pt x="247941" y="152598"/>
                                  <a:pt x="247688" y="152598"/>
                                </a:cubicBezTo>
                                <a:cubicBezTo>
                                  <a:pt x="247433" y="152598"/>
                                  <a:pt x="247179" y="152979"/>
                                  <a:pt x="247307" y="153360"/>
                                </a:cubicBezTo>
                                <a:cubicBezTo>
                                  <a:pt x="247307" y="153360"/>
                                  <a:pt x="247307" y="153360"/>
                                  <a:pt x="247307" y="153360"/>
                                </a:cubicBezTo>
                                <a:lnTo>
                                  <a:pt x="247307" y="153741"/>
                                </a:lnTo>
                                <a:cubicBezTo>
                                  <a:pt x="247560" y="155012"/>
                                  <a:pt x="247814" y="160983"/>
                                  <a:pt x="245655" y="164795"/>
                                </a:cubicBezTo>
                                <a:cubicBezTo>
                                  <a:pt x="245528" y="165049"/>
                                  <a:pt x="245655" y="165430"/>
                                  <a:pt x="245909" y="165685"/>
                                </a:cubicBezTo>
                                <a:cubicBezTo>
                                  <a:pt x="246163" y="165812"/>
                                  <a:pt x="246545" y="165685"/>
                                  <a:pt x="246798" y="165430"/>
                                </a:cubicBezTo>
                                <a:cubicBezTo>
                                  <a:pt x="248069" y="163143"/>
                                  <a:pt x="248703" y="160602"/>
                                  <a:pt x="248831" y="158061"/>
                                </a:cubicBezTo>
                                <a:cubicBezTo>
                                  <a:pt x="249466" y="160602"/>
                                  <a:pt x="249974" y="163525"/>
                                  <a:pt x="249466" y="165303"/>
                                </a:cubicBezTo>
                                <a:cubicBezTo>
                                  <a:pt x="249466" y="165685"/>
                                  <a:pt x="249466" y="165939"/>
                                  <a:pt x="249847" y="166066"/>
                                </a:cubicBezTo>
                                <a:cubicBezTo>
                                  <a:pt x="249847" y="166066"/>
                                  <a:pt x="249847" y="166066"/>
                                  <a:pt x="249847" y="166066"/>
                                </a:cubicBezTo>
                                <a:lnTo>
                                  <a:pt x="249847" y="166066"/>
                                </a:lnTo>
                                <a:cubicBezTo>
                                  <a:pt x="249847" y="166066"/>
                                  <a:pt x="250355" y="165939"/>
                                  <a:pt x="250482" y="165685"/>
                                </a:cubicBezTo>
                                <a:cubicBezTo>
                                  <a:pt x="251244" y="162254"/>
                                  <a:pt x="249212" y="155520"/>
                                  <a:pt x="248576" y="153614"/>
                                </a:cubicBezTo>
                                <a:close/>
                                <a:moveTo>
                                  <a:pt x="243115" y="145863"/>
                                </a:moveTo>
                                <a:cubicBezTo>
                                  <a:pt x="242226" y="144339"/>
                                  <a:pt x="241718" y="142687"/>
                                  <a:pt x="241337" y="140908"/>
                                </a:cubicBezTo>
                                <a:lnTo>
                                  <a:pt x="241337" y="139638"/>
                                </a:lnTo>
                                <a:cubicBezTo>
                                  <a:pt x="241337" y="139638"/>
                                  <a:pt x="241083" y="139129"/>
                                  <a:pt x="240702" y="139129"/>
                                </a:cubicBezTo>
                                <a:cubicBezTo>
                                  <a:pt x="240702" y="139129"/>
                                  <a:pt x="240702" y="139129"/>
                                  <a:pt x="240702" y="139129"/>
                                </a:cubicBezTo>
                                <a:cubicBezTo>
                                  <a:pt x="240321" y="139129"/>
                                  <a:pt x="240067" y="139383"/>
                                  <a:pt x="240067" y="139638"/>
                                </a:cubicBezTo>
                                <a:cubicBezTo>
                                  <a:pt x="240067" y="140146"/>
                                  <a:pt x="240067" y="140527"/>
                                  <a:pt x="240194" y="141035"/>
                                </a:cubicBezTo>
                                <a:cubicBezTo>
                                  <a:pt x="240194" y="141670"/>
                                  <a:pt x="240321" y="142433"/>
                                  <a:pt x="240448" y="143322"/>
                                </a:cubicBezTo>
                                <a:cubicBezTo>
                                  <a:pt x="240956" y="146245"/>
                                  <a:pt x="241464" y="149802"/>
                                  <a:pt x="240194" y="151327"/>
                                </a:cubicBezTo>
                                <a:cubicBezTo>
                                  <a:pt x="239940" y="151581"/>
                                  <a:pt x="239940" y="151962"/>
                                  <a:pt x="240194" y="152216"/>
                                </a:cubicBezTo>
                                <a:cubicBezTo>
                                  <a:pt x="240194" y="152216"/>
                                  <a:pt x="240194" y="152216"/>
                                  <a:pt x="240194" y="152216"/>
                                </a:cubicBezTo>
                                <a:cubicBezTo>
                                  <a:pt x="240448" y="152470"/>
                                  <a:pt x="240829" y="152470"/>
                                  <a:pt x="241083" y="152216"/>
                                </a:cubicBezTo>
                                <a:cubicBezTo>
                                  <a:pt x="242099" y="150946"/>
                                  <a:pt x="242226" y="148913"/>
                                  <a:pt x="242099" y="146753"/>
                                </a:cubicBezTo>
                                <a:cubicBezTo>
                                  <a:pt x="243242" y="149040"/>
                                  <a:pt x="244004" y="151073"/>
                                  <a:pt x="242988" y="153614"/>
                                </a:cubicBezTo>
                                <a:cubicBezTo>
                                  <a:pt x="242861" y="153995"/>
                                  <a:pt x="242988" y="154249"/>
                                  <a:pt x="243369" y="154376"/>
                                </a:cubicBezTo>
                                <a:lnTo>
                                  <a:pt x="243623" y="154376"/>
                                </a:lnTo>
                                <a:cubicBezTo>
                                  <a:pt x="243623" y="154376"/>
                                  <a:pt x="244131" y="154376"/>
                                  <a:pt x="244131" y="153995"/>
                                </a:cubicBezTo>
                                <a:cubicBezTo>
                                  <a:pt x="245401" y="150692"/>
                                  <a:pt x="244131" y="148150"/>
                                  <a:pt x="242988" y="145736"/>
                                </a:cubicBezTo>
                                <a:moveTo>
                                  <a:pt x="271819" y="141416"/>
                                </a:moveTo>
                                <a:lnTo>
                                  <a:pt x="271565" y="141416"/>
                                </a:lnTo>
                                <a:cubicBezTo>
                                  <a:pt x="271565" y="141416"/>
                                  <a:pt x="271311" y="141416"/>
                                  <a:pt x="271311" y="141416"/>
                                </a:cubicBezTo>
                                <a:lnTo>
                                  <a:pt x="271184" y="141416"/>
                                </a:lnTo>
                                <a:cubicBezTo>
                                  <a:pt x="271184" y="141416"/>
                                  <a:pt x="270930" y="141670"/>
                                  <a:pt x="270930" y="141670"/>
                                </a:cubicBezTo>
                                <a:cubicBezTo>
                                  <a:pt x="270930" y="141925"/>
                                  <a:pt x="270930" y="142052"/>
                                  <a:pt x="270930" y="142941"/>
                                </a:cubicBezTo>
                                <a:cubicBezTo>
                                  <a:pt x="271311" y="144974"/>
                                  <a:pt x="272200" y="150565"/>
                                  <a:pt x="270041" y="153106"/>
                                </a:cubicBezTo>
                                <a:cubicBezTo>
                                  <a:pt x="269787" y="153360"/>
                                  <a:pt x="269787" y="153741"/>
                                  <a:pt x="270041" y="153995"/>
                                </a:cubicBezTo>
                                <a:lnTo>
                                  <a:pt x="270422" y="153995"/>
                                </a:lnTo>
                                <a:cubicBezTo>
                                  <a:pt x="270422" y="153995"/>
                                  <a:pt x="270803" y="153995"/>
                                  <a:pt x="270930" y="153995"/>
                                </a:cubicBezTo>
                                <a:cubicBezTo>
                                  <a:pt x="273216" y="151327"/>
                                  <a:pt x="272708" y="146372"/>
                                  <a:pt x="272200" y="143576"/>
                                </a:cubicBezTo>
                                <a:cubicBezTo>
                                  <a:pt x="274486" y="146626"/>
                                  <a:pt x="274613" y="152343"/>
                                  <a:pt x="274613" y="152470"/>
                                </a:cubicBezTo>
                                <a:cubicBezTo>
                                  <a:pt x="274613" y="152852"/>
                                  <a:pt x="274867" y="153106"/>
                                  <a:pt x="275122" y="153106"/>
                                </a:cubicBezTo>
                                <a:lnTo>
                                  <a:pt x="275122" y="153106"/>
                                </a:lnTo>
                                <a:cubicBezTo>
                                  <a:pt x="275122" y="153106"/>
                                  <a:pt x="275756" y="152852"/>
                                  <a:pt x="275756" y="152470"/>
                                </a:cubicBezTo>
                                <a:cubicBezTo>
                                  <a:pt x="275756" y="152343"/>
                                  <a:pt x="275756" y="144339"/>
                                  <a:pt x="271565" y="141543"/>
                                </a:cubicBezTo>
                                <a:lnTo>
                                  <a:pt x="271565" y="141543"/>
                                </a:lnTo>
                                <a:close/>
                                <a:moveTo>
                                  <a:pt x="271311" y="125915"/>
                                </a:moveTo>
                                <a:cubicBezTo>
                                  <a:pt x="271057" y="125026"/>
                                  <a:pt x="270803" y="124263"/>
                                  <a:pt x="270676" y="123374"/>
                                </a:cubicBezTo>
                                <a:lnTo>
                                  <a:pt x="270422" y="123120"/>
                                </a:lnTo>
                                <a:lnTo>
                                  <a:pt x="270422" y="123120"/>
                                </a:lnTo>
                                <a:cubicBezTo>
                                  <a:pt x="270422" y="123120"/>
                                  <a:pt x="270168" y="122358"/>
                                  <a:pt x="269914" y="122230"/>
                                </a:cubicBezTo>
                                <a:lnTo>
                                  <a:pt x="269914" y="122230"/>
                                </a:lnTo>
                                <a:cubicBezTo>
                                  <a:pt x="269914" y="122230"/>
                                  <a:pt x="269279" y="122485"/>
                                  <a:pt x="269279" y="122866"/>
                                </a:cubicBezTo>
                                <a:cubicBezTo>
                                  <a:pt x="269025" y="127186"/>
                                  <a:pt x="267882" y="131379"/>
                                  <a:pt x="265977" y="135190"/>
                                </a:cubicBezTo>
                                <a:cubicBezTo>
                                  <a:pt x="265850" y="135445"/>
                                  <a:pt x="265977" y="135826"/>
                                  <a:pt x="266231" y="135953"/>
                                </a:cubicBezTo>
                                <a:lnTo>
                                  <a:pt x="266231" y="135953"/>
                                </a:lnTo>
                                <a:cubicBezTo>
                                  <a:pt x="266231" y="135953"/>
                                  <a:pt x="266866" y="135953"/>
                                  <a:pt x="267120" y="135699"/>
                                </a:cubicBezTo>
                                <a:cubicBezTo>
                                  <a:pt x="267120" y="135699"/>
                                  <a:pt x="267120" y="135699"/>
                                  <a:pt x="267120" y="135699"/>
                                </a:cubicBezTo>
                                <a:cubicBezTo>
                                  <a:pt x="268644" y="132776"/>
                                  <a:pt x="269660" y="129600"/>
                                  <a:pt x="270295" y="126296"/>
                                </a:cubicBezTo>
                                <a:cubicBezTo>
                                  <a:pt x="270676" y="127313"/>
                                  <a:pt x="270930" y="128329"/>
                                  <a:pt x="270930" y="129346"/>
                                </a:cubicBezTo>
                                <a:cubicBezTo>
                                  <a:pt x="270930" y="130235"/>
                                  <a:pt x="270930" y="131252"/>
                                  <a:pt x="270803" y="132268"/>
                                </a:cubicBezTo>
                                <a:cubicBezTo>
                                  <a:pt x="270676" y="133539"/>
                                  <a:pt x="270549" y="134809"/>
                                  <a:pt x="270549" y="136080"/>
                                </a:cubicBezTo>
                                <a:cubicBezTo>
                                  <a:pt x="270549" y="136461"/>
                                  <a:pt x="270803" y="136715"/>
                                  <a:pt x="271184" y="136715"/>
                                </a:cubicBezTo>
                                <a:cubicBezTo>
                                  <a:pt x="271565" y="136715"/>
                                  <a:pt x="271819" y="136461"/>
                                  <a:pt x="271819" y="136080"/>
                                </a:cubicBezTo>
                                <a:cubicBezTo>
                                  <a:pt x="271819" y="134809"/>
                                  <a:pt x="271946" y="133666"/>
                                  <a:pt x="272073" y="132395"/>
                                </a:cubicBezTo>
                                <a:cubicBezTo>
                                  <a:pt x="272200" y="131379"/>
                                  <a:pt x="272327" y="130362"/>
                                  <a:pt x="272327" y="129346"/>
                                </a:cubicBezTo>
                                <a:cubicBezTo>
                                  <a:pt x="272327" y="128202"/>
                                  <a:pt x="272073" y="126932"/>
                                  <a:pt x="271565" y="125915"/>
                                </a:cubicBezTo>
                                <a:lnTo>
                                  <a:pt x="271565" y="125915"/>
                                </a:lnTo>
                                <a:close/>
                                <a:moveTo>
                                  <a:pt x="251752" y="126423"/>
                                </a:moveTo>
                                <a:cubicBezTo>
                                  <a:pt x="250863" y="126042"/>
                                  <a:pt x="249593" y="119816"/>
                                  <a:pt x="248831" y="114353"/>
                                </a:cubicBezTo>
                                <a:cubicBezTo>
                                  <a:pt x="248831" y="114099"/>
                                  <a:pt x="248576" y="113845"/>
                                  <a:pt x="248322" y="113718"/>
                                </a:cubicBezTo>
                                <a:cubicBezTo>
                                  <a:pt x="248322" y="113718"/>
                                  <a:pt x="248322" y="113718"/>
                                  <a:pt x="248195" y="113718"/>
                                </a:cubicBezTo>
                                <a:cubicBezTo>
                                  <a:pt x="247814" y="113718"/>
                                  <a:pt x="247688" y="114099"/>
                                  <a:pt x="247560" y="114353"/>
                                </a:cubicBezTo>
                                <a:cubicBezTo>
                                  <a:pt x="247560" y="114607"/>
                                  <a:pt x="247560" y="114988"/>
                                  <a:pt x="247560" y="115242"/>
                                </a:cubicBezTo>
                                <a:lnTo>
                                  <a:pt x="247560" y="115623"/>
                                </a:lnTo>
                                <a:cubicBezTo>
                                  <a:pt x="247433" y="117402"/>
                                  <a:pt x="247179" y="119054"/>
                                  <a:pt x="246926" y="120833"/>
                                </a:cubicBezTo>
                                <a:cubicBezTo>
                                  <a:pt x="246671" y="122103"/>
                                  <a:pt x="246545" y="123501"/>
                                  <a:pt x="246671" y="124772"/>
                                </a:cubicBezTo>
                                <a:cubicBezTo>
                                  <a:pt x="246671" y="125153"/>
                                  <a:pt x="247052" y="125280"/>
                                  <a:pt x="247433" y="125280"/>
                                </a:cubicBezTo>
                                <a:cubicBezTo>
                                  <a:pt x="247814" y="125280"/>
                                  <a:pt x="247941" y="124899"/>
                                  <a:pt x="247941" y="124518"/>
                                </a:cubicBezTo>
                                <a:cubicBezTo>
                                  <a:pt x="247941" y="123374"/>
                                  <a:pt x="247941" y="122230"/>
                                  <a:pt x="248322" y="121087"/>
                                </a:cubicBezTo>
                                <a:cubicBezTo>
                                  <a:pt x="248322" y="120706"/>
                                  <a:pt x="248322" y="120325"/>
                                  <a:pt x="248450" y="119943"/>
                                </a:cubicBezTo>
                                <a:cubicBezTo>
                                  <a:pt x="249212" y="124009"/>
                                  <a:pt x="250228" y="127440"/>
                                  <a:pt x="251625" y="127567"/>
                                </a:cubicBezTo>
                                <a:cubicBezTo>
                                  <a:pt x="252006" y="127567"/>
                                  <a:pt x="252260" y="127313"/>
                                  <a:pt x="252260" y="127059"/>
                                </a:cubicBezTo>
                                <a:cubicBezTo>
                                  <a:pt x="252260" y="126805"/>
                                  <a:pt x="252133" y="126423"/>
                                  <a:pt x="251752" y="126423"/>
                                </a:cubicBezTo>
                                <a:moveTo>
                                  <a:pt x="285409" y="116894"/>
                                </a:moveTo>
                                <a:cubicBezTo>
                                  <a:pt x="285155" y="116005"/>
                                  <a:pt x="284774" y="115115"/>
                                  <a:pt x="284647" y="114607"/>
                                </a:cubicBezTo>
                                <a:cubicBezTo>
                                  <a:pt x="284647" y="114226"/>
                                  <a:pt x="284139" y="114099"/>
                                  <a:pt x="283885" y="114226"/>
                                </a:cubicBezTo>
                                <a:cubicBezTo>
                                  <a:pt x="283631" y="114226"/>
                                  <a:pt x="283377" y="114734"/>
                                  <a:pt x="283504" y="114988"/>
                                </a:cubicBezTo>
                                <a:lnTo>
                                  <a:pt x="283504" y="114988"/>
                                </a:lnTo>
                                <a:lnTo>
                                  <a:pt x="283504" y="115242"/>
                                </a:lnTo>
                                <a:cubicBezTo>
                                  <a:pt x="283504" y="115242"/>
                                  <a:pt x="283504" y="115496"/>
                                  <a:pt x="283504" y="115623"/>
                                </a:cubicBezTo>
                                <a:lnTo>
                                  <a:pt x="283758" y="116513"/>
                                </a:lnTo>
                                <a:cubicBezTo>
                                  <a:pt x="284520" y="119943"/>
                                  <a:pt x="284774" y="121214"/>
                                  <a:pt x="283504" y="124518"/>
                                </a:cubicBezTo>
                                <a:cubicBezTo>
                                  <a:pt x="283504" y="124899"/>
                                  <a:pt x="283631" y="125153"/>
                                  <a:pt x="284012" y="125280"/>
                                </a:cubicBezTo>
                                <a:cubicBezTo>
                                  <a:pt x="284266" y="125280"/>
                                  <a:pt x="284647" y="125280"/>
                                  <a:pt x="284774" y="124899"/>
                                </a:cubicBezTo>
                                <a:cubicBezTo>
                                  <a:pt x="285282" y="123628"/>
                                  <a:pt x="285663" y="122230"/>
                                  <a:pt x="285663" y="120706"/>
                                </a:cubicBezTo>
                                <a:cubicBezTo>
                                  <a:pt x="286298" y="122230"/>
                                  <a:pt x="286679" y="123882"/>
                                  <a:pt x="286806" y="125534"/>
                                </a:cubicBezTo>
                                <a:cubicBezTo>
                                  <a:pt x="286806" y="125915"/>
                                  <a:pt x="287060" y="126169"/>
                                  <a:pt x="287441" y="126169"/>
                                </a:cubicBezTo>
                                <a:cubicBezTo>
                                  <a:pt x="287695" y="126169"/>
                                  <a:pt x="288076" y="125915"/>
                                  <a:pt x="288076" y="125661"/>
                                </a:cubicBezTo>
                                <a:cubicBezTo>
                                  <a:pt x="288076" y="125661"/>
                                  <a:pt x="288076" y="125661"/>
                                  <a:pt x="288076" y="125661"/>
                                </a:cubicBezTo>
                                <a:cubicBezTo>
                                  <a:pt x="288076" y="123628"/>
                                  <a:pt x="286679" y="119562"/>
                                  <a:pt x="285536" y="116767"/>
                                </a:cubicBezTo>
                                <a:close/>
                                <a:moveTo>
                                  <a:pt x="270295" y="94151"/>
                                </a:moveTo>
                                <a:cubicBezTo>
                                  <a:pt x="270295" y="94151"/>
                                  <a:pt x="270041" y="93769"/>
                                  <a:pt x="269787" y="93642"/>
                                </a:cubicBezTo>
                                <a:cubicBezTo>
                                  <a:pt x="269787" y="93388"/>
                                  <a:pt x="269406" y="93261"/>
                                  <a:pt x="269152" y="93261"/>
                                </a:cubicBezTo>
                                <a:cubicBezTo>
                                  <a:pt x="268771" y="93261"/>
                                  <a:pt x="268644" y="93642"/>
                                  <a:pt x="268644" y="94023"/>
                                </a:cubicBezTo>
                                <a:cubicBezTo>
                                  <a:pt x="268644" y="94023"/>
                                  <a:pt x="268644" y="94023"/>
                                  <a:pt x="268644" y="94023"/>
                                </a:cubicBezTo>
                                <a:cubicBezTo>
                                  <a:pt x="269025" y="96819"/>
                                  <a:pt x="268644" y="99741"/>
                                  <a:pt x="268009" y="102409"/>
                                </a:cubicBezTo>
                                <a:cubicBezTo>
                                  <a:pt x="267374" y="104696"/>
                                  <a:pt x="267120" y="106983"/>
                                  <a:pt x="267120" y="109270"/>
                                </a:cubicBezTo>
                                <a:cubicBezTo>
                                  <a:pt x="267120" y="109525"/>
                                  <a:pt x="267374" y="109906"/>
                                  <a:pt x="267628" y="109906"/>
                                </a:cubicBezTo>
                                <a:lnTo>
                                  <a:pt x="267628" y="109906"/>
                                </a:lnTo>
                                <a:cubicBezTo>
                                  <a:pt x="267628" y="109906"/>
                                  <a:pt x="268136" y="109652"/>
                                  <a:pt x="268136" y="109270"/>
                                </a:cubicBezTo>
                                <a:lnTo>
                                  <a:pt x="268136" y="109270"/>
                                </a:lnTo>
                                <a:cubicBezTo>
                                  <a:pt x="268136" y="106983"/>
                                  <a:pt x="268517" y="104823"/>
                                  <a:pt x="269025" y="102663"/>
                                </a:cubicBezTo>
                                <a:cubicBezTo>
                                  <a:pt x="269406" y="101139"/>
                                  <a:pt x="269660" y="99614"/>
                                  <a:pt x="269787" y="98089"/>
                                </a:cubicBezTo>
                                <a:cubicBezTo>
                                  <a:pt x="270549" y="101901"/>
                                  <a:pt x="271184" y="105332"/>
                                  <a:pt x="270803" y="105967"/>
                                </a:cubicBezTo>
                                <a:cubicBezTo>
                                  <a:pt x="270676" y="106221"/>
                                  <a:pt x="270803" y="106602"/>
                                  <a:pt x="271057" y="106729"/>
                                </a:cubicBezTo>
                                <a:cubicBezTo>
                                  <a:pt x="271311" y="106856"/>
                                  <a:pt x="271692" y="106729"/>
                                  <a:pt x="271946" y="106475"/>
                                </a:cubicBezTo>
                                <a:cubicBezTo>
                                  <a:pt x="272835" y="104696"/>
                                  <a:pt x="270549" y="95802"/>
                                  <a:pt x="270041" y="94023"/>
                                </a:cubicBezTo>
                                <a:moveTo>
                                  <a:pt x="281726" y="81318"/>
                                </a:moveTo>
                                <a:cubicBezTo>
                                  <a:pt x="281726" y="81318"/>
                                  <a:pt x="280964" y="81318"/>
                                  <a:pt x="280837" y="81699"/>
                                </a:cubicBezTo>
                                <a:lnTo>
                                  <a:pt x="280837" y="81699"/>
                                </a:lnTo>
                                <a:cubicBezTo>
                                  <a:pt x="280837" y="81699"/>
                                  <a:pt x="280583" y="82334"/>
                                  <a:pt x="280837" y="82588"/>
                                </a:cubicBezTo>
                                <a:cubicBezTo>
                                  <a:pt x="282107" y="84748"/>
                                  <a:pt x="281726" y="86908"/>
                                  <a:pt x="281345" y="89831"/>
                                </a:cubicBezTo>
                                <a:lnTo>
                                  <a:pt x="281345" y="90212"/>
                                </a:lnTo>
                                <a:cubicBezTo>
                                  <a:pt x="281345" y="91101"/>
                                  <a:pt x="281345" y="91863"/>
                                  <a:pt x="281345" y="92753"/>
                                </a:cubicBezTo>
                                <a:cubicBezTo>
                                  <a:pt x="281599" y="93769"/>
                                  <a:pt x="281472" y="94786"/>
                                  <a:pt x="280964" y="95675"/>
                                </a:cubicBezTo>
                                <a:cubicBezTo>
                                  <a:pt x="280837" y="95929"/>
                                  <a:pt x="280837" y="96310"/>
                                  <a:pt x="281091" y="96438"/>
                                </a:cubicBezTo>
                                <a:cubicBezTo>
                                  <a:pt x="281345" y="96692"/>
                                  <a:pt x="281726" y="96565"/>
                                  <a:pt x="281980" y="96438"/>
                                </a:cubicBezTo>
                                <a:cubicBezTo>
                                  <a:pt x="281980" y="96438"/>
                                  <a:pt x="281980" y="96438"/>
                                  <a:pt x="281980" y="96438"/>
                                </a:cubicBezTo>
                                <a:cubicBezTo>
                                  <a:pt x="282615" y="95294"/>
                                  <a:pt x="282869" y="94023"/>
                                  <a:pt x="282615" y="92753"/>
                                </a:cubicBezTo>
                                <a:cubicBezTo>
                                  <a:pt x="282615" y="92118"/>
                                  <a:pt x="282488" y="91355"/>
                                  <a:pt x="282615" y="90593"/>
                                </a:cubicBezTo>
                                <a:lnTo>
                                  <a:pt x="282615" y="90339"/>
                                </a:lnTo>
                                <a:cubicBezTo>
                                  <a:pt x="283123" y="88433"/>
                                  <a:pt x="283250" y="86527"/>
                                  <a:pt x="282869" y="84494"/>
                                </a:cubicBezTo>
                                <a:cubicBezTo>
                                  <a:pt x="284266" y="87162"/>
                                  <a:pt x="284774" y="92118"/>
                                  <a:pt x="284774" y="96310"/>
                                </a:cubicBezTo>
                                <a:cubicBezTo>
                                  <a:pt x="284774" y="96692"/>
                                  <a:pt x="285028" y="96946"/>
                                  <a:pt x="285409" y="96946"/>
                                </a:cubicBezTo>
                                <a:cubicBezTo>
                                  <a:pt x="285790" y="96946"/>
                                  <a:pt x="286044" y="96692"/>
                                  <a:pt x="286044" y="96310"/>
                                </a:cubicBezTo>
                                <a:cubicBezTo>
                                  <a:pt x="286044" y="92499"/>
                                  <a:pt x="285663" y="83478"/>
                                  <a:pt x="281980" y="81699"/>
                                </a:cubicBezTo>
                                <a:close/>
                                <a:moveTo>
                                  <a:pt x="122457" y="104061"/>
                                </a:moveTo>
                                <a:cubicBezTo>
                                  <a:pt x="122457" y="104061"/>
                                  <a:pt x="121949" y="104061"/>
                                  <a:pt x="121822" y="104061"/>
                                </a:cubicBezTo>
                                <a:cubicBezTo>
                                  <a:pt x="102643" y="96946"/>
                                  <a:pt x="82322" y="93134"/>
                                  <a:pt x="61874" y="93007"/>
                                </a:cubicBezTo>
                                <a:cubicBezTo>
                                  <a:pt x="41552" y="93007"/>
                                  <a:pt x="21358" y="96819"/>
                                  <a:pt x="2306" y="103934"/>
                                </a:cubicBezTo>
                                <a:cubicBezTo>
                                  <a:pt x="1417" y="104315"/>
                                  <a:pt x="528" y="103934"/>
                                  <a:pt x="147" y="103045"/>
                                </a:cubicBezTo>
                                <a:cubicBezTo>
                                  <a:pt x="-234" y="102155"/>
                                  <a:pt x="147" y="101266"/>
                                  <a:pt x="1036" y="100885"/>
                                </a:cubicBezTo>
                                <a:cubicBezTo>
                                  <a:pt x="20469" y="93642"/>
                                  <a:pt x="41044" y="89831"/>
                                  <a:pt x="61874" y="89703"/>
                                </a:cubicBezTo>
                                <a:cubicBezTo>
                                  <a:pt x="82830" y="89831"/>
                                  <a:pt x="103532" y="93642"/>
                                  <a:pt x="123092" y="101012"/>
                                </a:cubicBezTo>
                                <a:cubicBezTo>
                                  <a:pt x="123981" y="101393"/>
                                  <a:pt x="124362" y="102282"/>
                                  <a:pt x="123981" y="103172"/>
                                </a:cubicBezTo>
                                <a:cubicBezTo>
                                  <a:pt x="123727" y="103807"/>
                                  <a:pt x="123092" y="104188"/>
                                  <a:pt x="122457" y="104188"/>
                                </a:cubicBezTo>
                                <a:lnTo>
                                  <a:pt x="122457" y="104188"/>
                                </a:lnTo>
                                <a:close/>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8701854" name="Freeform 1978701854"/>
                        <wps:cNvSpPr/>
                        <wps:spPr>
                          <a:xfrm>
                            <a:off x="5083782" y="693994"/>
                            <a:ext cx="99067" cy="292108"/>
                          </a:xfrm>
                          <a:custGeom>
                            <a:avLst/>
                            <a:gdLst>
                              <a:gd name="connsiteX0" fmla="*/ 22735 w 99067"/>
                              <a:gd name="connsiteY0" fmla="*/ 292108 h 292108"/>
                              <a:gd name="connsiteX1" fmla="*/ 22354 w 99067"/>
                              <a:gd name="connsiteY1" fmla="*/ 292108 h 292108"/>
                              <a:gd name="connsiteX2" fmla="*/ 22227 w 99067"/>
                              <a:gd name="connsiteY2" fmla="*/ 291092 h 292108"/>
                              <a:gd name="connsiteX3" fmla="*/ 22227 w 99067"/>
                              <a:gd name="connsiteY3" fmla="*/ 291092 h 292108"/>
                              <a:gd name="connsiteX4" fmla="*/ 28323 w 99067"/>
                              <a:gd name="connsiteY4" fmla="*/ 278259 h 292108"/>
                              <a:gd name="connsiteX5" fmla="*/ 28958 w 99067"/>
                              <a:gd name="connsiteY5" fmla="*/ 277750 h 292108"/>
                              <a:gd name="connsiteX6" fmla="*/ 29466 w 99067"/>
                              <a:gd name="connsiteY6" fmla="*/ 278386 h 292108"/>
                              <a:gd name="connsiteX7" fmla="*/ 23116 w 99067"/>
                              <a:gd name="connsiteY7" fmla="*/ 291727 h 292108"/>
                              <a:gd name="connsiteX8" fmla="*/ 22608 w 99067"/>
                              <a:gd name="connsiteY8" fmla="*/ 291981 h 292108"/>
                              <a:gd name="connsiteX9" fmla="*/ 22100 w 99067"/>
                              <a:gd name="connsiteY9" fmla="*/ 284485 h 292108"/>
                              <a:gd name="connsiteX10" fmla="*/ 21846 w 99067"/>
                              <a:gd name="connsiteY10" fmla="*/ 284485 h 292108"/>
                              <a:gd name="connsiteX11" fmla="*/ 21465 w 99067"/>
                              <a:gd name="connsiteY11" fmla="*/ 283722 h 292108"/>
                              <a:gd name="connsiteX12" fmla="*/ 27942 w 99067"/>
                              <a:gd name="connsiteY12" fmla="*/ 270381 h 292108"/>
                              <a:gd name="connsiteX13" fmla="*/ 28831 w 99067"/>
                              <a:gd name="connsiteY13" fmla="*/ 270381 h 292108"/>
                              <a:gd name="connsiteX14" fmla="*/ 28831 w 99067"/>
                              <a:gd name="connsiteY14" fmla="*/ 271270 h 292108"/>
                              <a:gd name="connsiteX15" fmla="*/ 28831 w 99067"/>
                              <a:gd name="connsiteY15" fmla="*/ 271270 h 292108"/>
                              <a:gd name="connsiteX16" fmla="*/ 22862 w 99067"/>
                              <a:gd name="connsiteY16" fmla="*/ 284103 h 292108"/>
                              <a:gd name="connsiteX17" fmla="*/ 22227 w 99067"/>
                              <a:gd name="connsiteY17" fmla="*/ 284485 h 292108"/>
                              <a:gd name="connsiteX18" fmla="*/ 21846 w 99067"/>
                              <a:gd name="connsiteY18" fmla="*/ 272795 h 292108"/>
                              <a:gd name="connsiteX19" fmla="*/ 21592 w 99067"/>
                              <a:gd name="connsiteY19" fmla="*/ 272795 h 292108"/>
                              <a:gd name="connsiteX20" fmla="*/ 21211 w 99067"/>
                              <a:gd name="connsiteY20" fmla="*/ 272033 h 292108"/>
                              <a:gd name="connsiteX21" fmla="*/ 27688 w 99067"/>
                              <a:gd name="connsiteY21" fmla="*/ 258692 h 292108"/>
                              <a:gd name="connsiteX22" fmla="*/ 28577 w 99067"/>
                              <a:gd name="connsiteY22" fmla="*/ 258692 h 292108"/>
                              <a:gd name="connsiteX23" fmla="*/ 28577 w 99067"/>
                              <a:gd name="connsiteY23" fmla="*/ 258692 h 292108"/>
                              <a:gd name="connsiteX24" fmla="*/ 28577 w 99067"/>
                              <a:gd name="connsiteY24" fmla="*/ 259581 h 292108"/>
                              <a:gd name="connsiteX25" fmla="*/ 22608 w 99067"/>
                              <a:gd name="connsiteY25" fmla="*/ 272287 h 292108"/>
                              <a:gd name="connsiteX26" fmla="*/ 21973 w 99067"/>
                              <a:gd name="connsiteY26" fmla="*/ 272668 h 292108"/>
                              <a:gd name="connsiteX27" fmla="*/ 20830 w 99067"/>
                              <a:gd name="connsiteY27" fmla="*/ 262885 h 292108"/>
                              <a:gd name="connsiteX28" fmla="*/ 20194 w 99067"/>
                              <a:gd name="connsiteY28" fmla="*/ 262249 h 292108"/>
                              <a:gd name="connsiteX29" fmla="*/ 20194 w 99067"/>
                              <a:gd name="connsiteY29" fmla="*/ 262122 h 292108"/>
                              <a:gd name="connsiteX30" fmla="*/ 20449 w 99067"/>
                              <a:gd name="connsiteY30" fmla="*/ 261741 h 292108"/>
                              <a:gd name="connsiteX31" fmla="*/ 24386 w 99067"/>
                              <a:gd name="connsiteY31" fmla="*/ 253736 h 292108"/>
                              <a:gd name="connsiteX32" fmla="*/ 26545 w 99067"/>
                              <a:gd name="connsiteY32" fmla="*/ 248781 h 292108"/>
                              <a:gd name="connsiteX33" fmla="*/ 27434 w 99067"/>
                              <a:gd name="connsiteY33" fmla="*/ 248781 h 292108"/>
                              <a:gd name="connsiteX34" fmla="*/ 27434 w 99067"/>
                              <a:gd name="connsiteY34" fmla="*/ 249670 h 292108"/>
                              <a:gd name="connsiteX35" fmla="*/ 27307 w 99067"/>
                              <a:gd name="connsiteY35" fmla="*/ 249670 h 292108"/>
                              <a:gd name="connsiteX36" fmla="*/ 25529 w 99067"/>
                              <a:gd name="connsiteY36" fmla="*/ 253990 h 292108"/>
                              <a:gd name="connsiteX37" fmla="*/ 20957 w 99067"/>
                              <a:gd name="connsiteY37" fmla="*/ 262758 h 292108"/>
                              <a:gd name="connsiteX38" fmla="*/ 20703 w 99067"/>
                              <a:gd name="connsiteY38" fmla="*/ 262758 h 292108"/>
                              <a:gd name="connsiteX39" fmla="*/ 19940 w 99067"/>
                              <a:gd name="connsiteY39" fmla="*/ 254245 h 292108"/>
                              <a:gd name="connsiteX40" fmla="*/ 19306 w 99067"/>
                              <a:gd name="connsiteY40" fmla="*/ 253609 h 292108"/>
                              <a:gd name="connsiteX41" fmla="*/ 19432 w 99067"/>
                              <a:gd name="connsiteY41" fmla="*/ 253228 h 292108"/>
                              <a:gd name="connsiteX42" fmla="*/ 23497 w 99067"/>
                              <a:gd name="connsiteY42" fmla="*/ 243826 h 292108"/>
                              <a:gd name="connsiteX43" fmla="*/ 25402 w 99067"/>
                              <a:gd name="connsiteY43" fmla="*/ 239379 h 292108"/>
                              <a:gd name="connsiteX44" fmla="*/ 26291 w 99067"/>
                              <a:gd name="connsiteY44" fmla="*/ 239633 h 292108"/>
                              <a:gd name="connsiteX45" fmla="*/ 26291 w 99067"/>
                              <a:gd name="connsiteY45" fmla="*/ 240395 h 292108"/>
                              <a:gd name="connsiteX46" fmla="*/ 24767 w 99067"/>
                              <a:gd name="connsiteY46" fmla="*/ 244334 h 292108"/>
                              <a:gd name="connsiteX47" fmla="*/ 20449 w 99067"/>
                              <a:gd name="connsiteY47" fmla="*/ 254118 h 292108"/>
                              <a:gd name="connsiteX48" fmla="*/ 19940 w 99067"/>
                              <a:gd name="connsiteY48" fmla="*/ 254372 h 292108"/>
                              <a:gd name="connsiteX49" fmla="*/ 18544 w 99067"/>
                              <a:gd name="connsiteY49" fmla="*/ 246367 h 292108"/>
                              <a:gd name="connsiteX50" fmla="*/ 18544 w 99067"/>
                              <a:gd name="connsiteY50" fmla="*/ 246367 h 292108"/>
                              <a:gd name="connsiteX51" fmla="*/ 18035 w 99067"/>
                              <a:gd name="connsiteY51" fmla="*/ 245605 h 292108"/>
                              <a:gd name="connsiteX52" fmla="*/ 18035 w 99067"/>
                              <a:gd name="connsiteY52" fmla="*/ 245605 h 292108"/>
                              <a:gd name="connsiteX53" fmla="*/ 22227 w 99067"/>
                              <a:gd name="connsiteY53" fmla="*/ 234932 h 292108"/>
                              <a:gd name="connsiteX54" fmla="*/ 24005 w 99067"/>
                              <a:gd name="connsiteY54" fmla="*/ 230866 h 292108"/>
                              <a:gd name="connsiteX55" fmla="*/ 24767 w 99067"/>
                              <a:gd name="connsiteY55" fmla="*/ 230485 h 292108"/>
                              <a:gd name="connsiteX56" fmla="*/ 25148 w 99067"/>
                              <a:gd name="connsiteY56" fmla="*/ 231247 h 292108"/>
                              <a:gd name="connsiteX57" fmla="*/ 23243 w 99067"/>
                              <a:gd name="connsiteY57" fmla="*/ 235440 h 292108"/>
                              <a:gd name="connsiteX58" fmla="*/ 19051 w 99067"/>
                              <a:gd name="connsiteY58" fmla="*/ 245732 h 292108"/>
                              <a:gd name="connsiteX59" fmla="*/ 18416 w 99067"/>
                              <a:gd name="connsiteY59" fmla="*/ 246240 h 292108"/>
                              <a:gd name="connsiteX60" fmla="*/ 18925 w 99067"/>
                              <a:gd name="connsiteY60" fmla="*/ 192748 h 292108"/>
                              <a:gd name="connsiteX61" fmla="*/ 18416 w 99067"/>
                              <a:gd name="connsiteY61" fmla="*/ 193256 h 292108"/>
                              <a:gd name="connsiteX62" fmla="*/ 18035 w 99067"/>
                              <a:gd name="connsiteY62" fmla="*/ 192875 h 292108"/>
                              <a:gd name="connsiteX63" fmla="*/ 18035 w 99067"/>
                              <a:gd name="connsiteY63" fmla="*/ 192875 h 292108"/>
                              <a:gd name="connsiteX64" fmla="*/ 15749 w 99067"/>
                              <a:gd name="connsiteY64" fmla="*/ 197957 h 292108"/>
                              <a:gd name="connsiteX65" fmla="*/ 11558 w 99067"/>
                              <a:gd name="connsiteY65" fmla="*/ 207741 h 292108"/>
                              <a:gd name="connsiteX66" fmla="*/ 10923 w 99067"/>
                              <a:gd name="connsiteY66" fmla="*/ 208249 h 292108"/>
                              <a:gd name="connsiteX67" fmla="*/ 10796 w 99067"/>
                              <a:gd name="connsiteY67" fmla="*/ 208249 h 292108"/>
                              <a:gd name="connsiteX68" fmla="*/ 10415 w 99067"/>
                              <a:gd name="connsiteY68" fmla="*/ 207487 h 292108"/>
                              <a:gd name="connsiteX69" fmla="*/ 14606 w 99067"/>
                              <a:gd name="connsiteY69" fmla="*/ 197322 h 292108"/>
                              <a:gd name="connsiteX70" fmla="*/ 16765 w 99067"/>
                              <a:gd name="connsiteY70" fmla="*/ 192494 h 292108"/>
                              <a:gd name="connsiteX71" fmla="*/ 17401 w 99067"/>
                              <a:gd name="connsiteY71" fmla="*/ 191986 h 292108"/>
                              <a:gd name="connsiteX72" fmla="*/ 17401 w 99067"/>
                              <a:gd name="connsiteY72" fmla="*/ 191986 h 292108"/>
                              <a:gd name="connsiteX73" fmla="*/ 17908 w 99067"/>
                              <a:gd name="connsiteY73" fmla="*/ 192621 h 292108"/>
                              <a:gd name="connsiteX74" fmla="*/ 17908 w 99067"/>
                              <a:gd name="connsiteY74" fmla="*/ 191732 h 292108"/>
                              <a:gd name="connsiteX75" fmla="*/ 17146 w 99067"/>
                              <a:gd name="connsiteY75" fmla="*/ 183219 h 292108"/>
                              <a:gd name="connsiteX76" fmla="*/ 15622 w 99067"/>
                              <a:gd name="connsiteY76" fmla="*/ 190461 h 292108"/>
                              <a:gd name="connsiteX77" fmla="*/ 14987 w 99067"/>
                              <a:gd name="connsiteY77" fmla="*/ 190715 h 292108"/>
                              <a:gd name="connsiteX78" fmla="*/ 14733 w 99067"/>
                              <a:gd name="connsiteY78" fmla="*/ 189953 h 292108"/>
                              <a:gd name="connsiteX79" fmla="*/ 15622 w 99067"/>
                              <a:gd name="connsiteY79" fmla="*/ 177755 h 292108"/>
                              <a:gd name="connsiteX80" fmla="*/ 16003 w 99067"/>
                              <a:gd name="connsiteY80" fmla="*/ 177120 h 292108"/>
                              <a:gd name="connsiteX81" fmla="*/ 16511 w 99067"/>
                              <a:gd name="connsiteY81" fmla="*/ 177247 h 292108"/>
                              <a:gd name="connsiteX82" fmla="*/ 17019 w 99067"/>
                              <a:gd name="connsiteY82" fmla="*/ 177501 h 292108"/>
                              <a:gd name="connsiteX83" fmla="*/ 18925 w 99067"/>
                              <a:gd name="connsiteY83" fmla="*/ 191478 h 292108"/>
                              <a:gd name="connsiteX84" fmla="*/ 18925 w 99067"/>
                              <a:gd name="connsiteY84" fmla="*/ 192621 h 292108"/>
                              <a:gd name="connsiteX85" fmla="*/ 23370 w 99067"/>
                              <a:gd name="connsiteY85" fmla="*/ 223623 h 292108"/>
                              <a:gd name="connsiteX86" fmla="*/ 22608 w 99067"/>
                              <a:gd name="connsiteY86" fmla="*/ 223750 h 292108"/>
                              <a:gd name="connsiteX87" fmla="*/ 22608 w 99067"/>
                              <a:gd name="connsiteY87" fmla="*/ 223750 h 292108"/>
                              <a:gd name="connsiteX88" fmla="*/ 21719 w 99067"/>
                              <a:gd name="connsiteY88" fmla="*/ 225529 h 292108"/>
                              <a:gd name="connsiteX89" fmla="*/ 16511 w 99067"/>
                              <a:gd name="connsiteY89" fmla="*/ 238743 h 292108"/>
                              <a:gd name="connsiteX90" fmla="*/ 17019 w 99067"/>
                              <a:gd name="connsiteY90" fmla="*/ 239379 h 292108"/>
                              <a:gd name="connsiteX91" fmla="*/ 17654 w 99067"/>
                              <a:gd name="connsiteY91" fmla="*/ 238743 h 292108"/>
                              <a:gd name="connsiteX92" fmla="*/ 22735 w 99067"/>
                              <a:gd name="connsiteY92" fmla="*/ 226038 h 292108"/>
                              <a:gd name="connsiteX93" fmla="*/ 23624 w 99067"/>
                              <a:gd name="connsiteY93" fmla="*/ 224259 h 292108"/>
                              <a:gd name="connsiteX94" fmla="*/ 23497 w 99067"/>
                              <a:gd name="connsiteY94" fmla="*/ 223496 h 292108"/>
                              <a:gd name="connsiteX95" fmla="*/ 23497 w 99067"/>
                              <a:gd name="connsiteY95" fmla="*/ 223496 h 292108"/>
                              <a:gd name="connsiteX96" fmla="*/ 23497 w 99067"/>
                              <a:gd name="connsiteY96" fmla="*/ 223496 h 292108"/>
                              <a:gd name="connsiteX97" fmla="*/ 635 w 99067"/>
                              <a:gd name="connsiteY97" fmla="*/ 176739 h 292108"/>
                              <a:gd name="connsiteX98" fmla="*/ 635 w 99067"/>
                              <a:gd name="connsiteY98" fmla="*/ 176739 h 292108"/>
                              <a:gd name="connsiteX99" fmla="*/ 0 w 99067"/>
                              <a:gd name="connsiteY99" fmla="*/ 178136 h 292108"/>
                              <a:gd name="connsiteX100" fmla="*/ 508 w 99067"/>
                              <a:gd name="connsiteY100" fmla="*/ 177628 h 292108"/>
                              <a:gd name="connsiteX101" fmla="*/ 635 w 99067"/>
                              <a:gd name="connsiteY101" fmla="*/ 177120 h 292108"/>
                              <a:gd name="connsiteX102" fmla="*/ 635 w 99067"/>
                              <a:gd name="connsiteY102" fmla="*/ 177120 h 292108"/>
                              <a:gd name="connsiteX103" fmla="*/ 762 w 99067"/>
                              <a:gd name="connsiteY103" fmla="*/ 176612 h 292108"/>
                              <a:gd name="connsiteX104" fmla="*/ 635 w 99067"/>
                              <a:gd name="connsiteY104" fmla="*/ 176612 h 292108"/>
                              <a:gd name="connsiteX105" fmla="*/ 13844 w 99067"/>
                              <a:gd name="connsiteY105" fmla="*/ 223496 h 292108"/>
                              <a:gd name="connsiteX106" fmla="*/ 13717 w 99067"/>
                              <a:gd name="connsiteY106" fmla="*/ 223496 h 292108"/>
                              <a:gd name="connsiteX107" fmla="*/ 13209 w 99067"/>
                              <a:gd name="connsiteY107" fmla="*/ 222734 h 292108"/>
                              <a:gd name="connsiteX108" fmla="*/ 13209 w 99067"/>
                              <a:gd name="connsiteY108" fmla="*/ 222734 h 292108"/>
                              <a:gd name="connsiteX109" fmla="*/ 19559 w 99067"/>
                              <a:gd name="connsiteY109" fmla="*/ 208376 h 292108"/>
                              <a:gd name="connsiteX110" fmla="*/ 20449 w 99067"/>
                              <a:gd name="connsiteY110" fmla="*/ 208376 h 292108"/>
                              <a:gd name="connsiteX111" fmla="*/ 20449 w 99067"/>
                              <a:gd name="connsiteY111" fmla="*/ 208376 h 292108"/>
                              <a:gd name="connsiteX112" fmla="*/ 20449 w 99067"/>
                              <a:gd name="connsiteY112" fmla="*/ 209266 h 292108"/>
                              <a:gd name="connsiteX113" fmla="*/ 14352 w 99067"/>
                              <a:gd name="connsiteY113" fmla="*/ 223115 h 292108"/>
                              <a:gd name="connsiteX114" fmla="*/ 13717 w 99067"/>
                              <a:gd name="connsiteY114" fmla="*/ 223623 h 292108"/>
                              <a:gd name="connsiteX115" fmla="*/ 11685 w 99067"/>
                              <a:gd name="connsiteY115" fmla="*/ 217143 h 292108"/>
                              <a:gd name="connsiteX116" fmla="*/ 11685 w 99067"/>
                              <a:gd name="connsiteY116" fmla="*/ 217143 h 292108"/>
                              <a:gd name="connsiteX117" fmla="*/ 11050 w 99067"/>
                              <a:gd name="connsiteY117" fmla="*/ 216508 h 292108"/>
                              <a:gd name="connsiteX118" fmla="*/ 14606 w 99067"/>
                              <a:gd name="connsiteY118" fmla="*/ 207868 h 292108"/>
                              <a:gd name="connsiteX119" fmla="*/ 17019 w 99067"/>
                              <a:gd name="connsiteY119" fmla="*/ 202659 h 292108"/>
                              <a:gd name="connsiteX120" fmla="*/ 17654 w 99067"/>
                              <a:gd name="connsiteY120" fmla="*/ 202150 h 292108"/>
                              <a:gd name="connsiteX121" fmla="*/ 17654 w 99067"/>
                              <a:gd name="connsiteY121" fmla="*/ 202150 h 292108"/>
                              <a:gd name="connsiteX122" fmla="*/ 18163 w 99067"/>
                              <a:gd name="connsiteY122" fmla="*/ 202913 h 292108"/>
                              <a:gd name="connsiteX123" fmla="*/ 15622 w 99067"/>
                              <a:gd name="connsiteY123" fmla="*/ 208503 h 292108"/>
                              <a:gd name="connsiteX124" fmla="*/ 12193 w 99067"/>
                              <a:gd name="connsiteY124" fmla="*/ 216508 h 292108"/>
                              <a:gd name="connsiteX125" fmla="*/ 11558 w 99067"/>
                              <a:gd name="connsiteY125" fmla="*/ 217143 h 292108"/>
                              <a:gd name="connsiteX126" fmla="*/ 43818 w 99067"/>
                              <a:gd name="connsiteY126" fmla="*/ 266442 h 292108"/>
                              <a:gd name="connsiteX127" fmla="*/ 43183 w 99067"/>
                              <a:gd name="connsiteY127" fmla="*/ 265934 h 292108"/>
                              <a:gd name="connsiteX128" fmla="*/ 42548 w 99067"/>
                              <a:gd name="connsiteY128" fmla="*/ 266442 h 292108"/>
                              <a:gd name="connsiteX129" fmla="*/ 42548 w 99067"/>
                              <a:gd name="connsiteY129" fmla="*/ 266696 h 292108"/>
                              <a:gd name="connsiteX130" fmla="*/ 40389 w 99067"/>
                              <a:gd name="connsiteY130" fmla="*/ 272287 h 292108"/>
                              <a:gd name="connsiteX131" fmla="*/ 38992 w 99067"/>
                              <a:gd name="connsiteY131" fmla="*/ 275590 h 292108"/>
                              <a:gd name="connsiteX132" fmla="*/ 38357 w 99067"/>
                              <a:gd name="connsiteY132" fmla="*/ 282070 h 292108"/>
                              <a:gd name="connsiteX133" fmla="*/ 38611 w 99067"/>
                              <a:gd name="connsiteY133" fmla="*/ 285374 h 292108"/>
                              <a:gd name="connsiteX134" fmla="*/ 39119 w 99067"/>
                              <a:gd name="connsiteY134" fmla="*/ 286009 h 292108"/>
                              <a:gd name="connsiteX135" fmla="*/ 39119 w 99067"/>
                              <a:gd name="connsiteY135" fmla="*/ 286009 h 292108"/>
                              <a:gd name="connsiteX136" fmla="*/ 39754 w 99067"/>
                              <a:gd name="connsiteY136" fmla="*/ 285374 h 292108"/>
                              <a:gd name="connsiteX137" fmla="*/ 39500 w 99067"/>
                              <a:gd name="connsiteY137" fmla="*/ 281943 h 292108"/>
                              <a:gd name="connsiteX138" fmla="*/ 40008 w 99067"/>
                              <a:gd name="connsiteY138" fmla="*/ 275972 h 292108"/>
                              <a:gd name="connsiteX139" fmla="*/ 41405 w 99067"/>
                              <a:gd name="connsiteY139" fmla="*/ 272795 h 292108"/>
                              <a:gd name="connsiteX140" fmla="*/ 42421 w 99067"/>
                              <a:gd name="connsiteY140" fmla="*/ 270508 h 292108"/>
                              <a:gd name="connsiteX141" fmla="*/ 41024 w 99067"/>
                              <a:gd name="connsiteY141" fmla="*/ 283849 h 292108"/>
                              <a:gd name="connsiteX142" fmla="*/ 41151 w 99067"/>
                              <a:gd name="connsiteY142" fmla="*/ 284612 h 292108"/>
                              <a:gd name="connsiteX143" fmla="*/ 41151 w 99067"/>
                              <a:gd name="connsiteY143" fmla="*/ 284612 h 292108"/>
                              <a:gd name="connsiteX144" fmla="*/ 41913 w 99067"/>
                              <a:gd name="connsiteY144" fmla="*/ 284357 h 292108"/>
                              <a:gd name="connsiteX145" fmla="*/ 43437 w 99067"/>
                              <a:gd name="connsiteY145" fmla="*/ 266442 h 292108"/>
                              <a:gd name="connsiteX146" fmla="*/ 43437 w 99067"/>
                              <a:gd name="connsiteY146" fmla="*/ 266442 h 292108"/>
                              <a:gd name="connsiteX147" fmla="*/ 36833 w 99067"/>
                              <a:gd name="connsiteY147" fmla="*/ 261868 h 292108"/>
                              <a:gd name="connsiteX148" fmla="*/ 36833 w 99067"/>
                              <a:gd name="connsiteY148" fmla="*/ 261868 h 292108"/>
                              <a:gd name="connsiteX149" fmla="*/ 36833 w 99067"/>
                              <a:gd name="connsiteY149" fmla="*/ 261614 h 292108"/>
                              <a:gd name="connsiteX150" fmla="*/ 36579 w 99067"/>
                              <a:gd name="connsiteY150" fmla="*/ 261614 h 292108"/>
                              <a:gd name="connsiteX151" fmla="*/ 35944 w 99067"/>
                              <a:gd name="connsiteY151" fmla="*/ 261614 h 292108"/>
                              <a:gd name="connsiteX152" fmla="*/ 35944 w 99067"/>
                              <a:gd name="connsiteY152" fmla="*/ 261995 h 292108"/>
                              <a:gd name="connsiteX153" fmla="*/ 34293 w 99067"/>
                              <a:gd name="connsiteY153" fmla="*/ 276988 h 292108"/>
                              <a:gd name="connsiteX154" fmla="*/ 34674 w 99067"/>
                              <a:gd name="connsiteY154" fmla="*/ 276988 h 292108"/>
                              <a:gd name="connsiteX155" fmla="*/ 35182 w 99067"/>
                              <a:gd name="connsiteY155" fmla="*/ 276988 h 292108"/>
                              <a:gd name="connsiteX156" fmla="*/ 35182 w 99067"/>
                              <a:gd name="connsiteY156" fmla="*/ 276099 h 292108"/>
                              <a:gd name="connsiteX157" fmla="*/ 35182 w 99067"/>
                              <a:gd name="connsiteY157" fmla="*/ 276099 h 292108"/>
                              <a:gd name="connsiteX158" fmla="*/ 36452 w 99067"/>
                              <a:gd name="connsiteY158" fmla="*/ 265045 h 292108"/>
                              <a:gd name="connsiteX159" fmla="*/ 36960 w 99067"/>
                              <a:gd name="connsiteY159" fmla="*/ 274701 h 292108"/>
                              <a:gd name="connsiteX160" fmla="*/ 37468 w 99067"/>
                              <a:gd name="connsiteY160" fmla="*/ 275336 h 292108"/>
                              <a:gd name="connsiteX161" fmla="*/ 37468 w 99067"/>
                              <a:gd name="connsiteY161" fmla="*/ 275336 h 292108"/>
                              <a:gd name="connsiteX162" fmla="*/ 38103 w 99067"/>
                              <a:gd name="connsiteY162" fmla="*/ 274828 h 292108"/>
                              <a:gd name="connsiteX163" fmla="*/ 37087 w 99067"/>
                              <a:gd name="connsiteY163" fmla="*/ 262122 h 292108"/>
                              <a:gd name="connsiteX164" fmla="*/ 37087 w 99067"/>
                              <a:gd name="connsiteY164" fmla="*/ 262122 h 292108"/>
                              <a:gd name="connsiteX165" fmla="*/ 65537 w 99067"/>
                              <a:gd name="connsiteY165" fmla="*/ 259454 h 292108"/>
                              <a:gd name="connsiteX166" fmla="*/ 65029 w 99067"/>
                              <a:gd name="connsiteY166" fmla="*/ 258692 h 292108"/>
                              <a:gd name="connsiteX167" fmla="*/ 64902 w 99067"/>
                              <a:gd name="connsiteY167" fmla="*/ 258692 h 292108"/>
                              <a:gd name="connsiteX168" fmla="*/ 64394 w 99067"/>
                              <a:gd name="connsiteY168" fmla="*/ 258819 h 292108"/>
                              <a:gd name="connsiteX169" fmla="*/ 62108 w 99067"/>
                              <a:gd name="connsiteY169" fmla="*/ 271016 h 292108"/>
                              <a:gd name="connsiteX170" fmla="*/ 62742 w 99067"/>
                              <a:gd name="connsiteY170" fmla="*/ 271525 h 292108"/>
                              <a:gd name="connsiteX171" fmla="*/ 62870 w 99067"/>
                              <a:gd name="connsiteY171" fmla="*/ 271525 h 292108"/>
                              <a:gd name="connsiteX172" fmla="*/ 63378 w 99067"/>
                              <a:gd name="connsiteY172" fmla="*/ 270889 h 292108"/>
                              <a:gd name="connsiteX173" fmla="*/ 64013 w 99067"/>
                              <a:gd name="connsiteY173" fmla="*/ 261233 h 292108"/>
                              <a:gd name="connsiteX174" fmla="*/ 64266 w 99067"/>
                              <a:gd name="connsiteY174" fmla="*/ 269237 h 292108"/>
                              <a:gd name="connsiteX175" fmla="*/ 65029 w 99067"/>
                              <a:gd name="connsiteY175" fmla="*/ 269746 h 292108"/>
                              <a:gd name="connsiteX176" fmla="*/ 65537 w 99067"/>
                              <a:gd name="connsiteY176" fmla="*/ 268983 h 292108"/>
                              <a:gd name="connsiteX177" fmla="*/ 65537 w 99067"/>
                              <a:gd name="connsiteY177" fmla="*/ 268983 h 292108"/>
                              <a:gd name="connsiteX178" fmla="*/ 65537 w 99067"/>
                              <a:gd name="connsiteY178" fmla="*/ 259581 h 292108"/>
                              <a:gd name="connsiteX179" fmla="*/ 65537 w 99067"/>
                              <a:gd name="connsiteY179" fmla="*/ 259581 h 292108"/>
                              <a:gd name="connsiteX180" fmla="*/ 30609 w 99067"/>
                              <a:gd name="connsiteY180" fmla="*/ 256023 h 292108"/>
                              <a:gd name="connsiteX181" fmla="*/ 30101 w 99067"/>
                              <a:gd name="connsiteY181" fmla="*/ 255642 h 292108"/>
                              <a:gd name="connsiteX182" fmla="*/ 29593 w 99067"/>
                              <a:gd name="connsiteY182" fmla="*/ 255515 h 292108"/>
                              <a:gd name="connsiteX183" fmla="*/ 29085 w 99067"/>
                              <a:gd name="connsiteY183" fmla="*/ 256277 h 292108"/>
                              <a:gd name="connsiteX184" fmla="*/ 28704 w 99067"/>
                              <a:gd name="connsiteY184" fmla="*/ 260979 h 292108"/>
                              <a:gd name="connsiteX185" fmla="*/ 28196 w 99067"/>
                              <a:gd name="connsiteY185" fmla="*/ 263901 h 292108"/>
                              <a:gd name="connsiteX186" fmla="*/ 28831 w 99067"/>
                              <a:gd name="connsiteY186" fmla="*/ 264536 h 292108"/>
                              <a:gd name="connsiteX187" fmla="*/ 29466 w 99067"/>
                              <a:gd name="connsiteY187" fmla="*/ 263901 h 292108"/>
                              <a:gd name="connsiteX188" fmla="*/ 29466 w 99067"/>
                              <a:gd name="connsiteY188" fmla="*/ 263901 h 292108"/>
                              <a:gd name="connsiteX189" fmla="*/ 29974 w 99067"/>
                              <a:gd name="connsiteY189" fmla="*/ 261360 h 292108"/>
                              <a:gd name="connsiteX190" fmla="*/ 30482 w 99067"/>
                              <a:gd name="connsiteY190" fmla="*/ 259454 h 292108"/>
                              <a:gd name="connsiteX191" fmla="*/ 31117 w 99067"/>
                              <a:gd name="connsiteY191" fmla="*/ 263901 h 292108"/>
                              <a:gd name="connsiteX192" fmla="*/ 31371 w 99067"/>
                              <a:gd name="connsiteY192" fmla="*/ 264663 h 292108"/>
                              <a:gd name="connsiteX193" fmla="*/ 31371 w 99067"/>
                              <a:gd name="connsiteY193" fmla="*/ 264663 h 292108"/>
                              <a:gd name="connsiteX194" fmla="*/ 31625 w 99067"/>
                              <a:gd name="connsiteY194" fmla="*/ 264663 h 292108"/>
                              <a:gd name="connsiteX195" fmla="*/ 32133 w 99067"/>
                              <a:gd name="connsiteY195" fmla="*/ 264409 h 292108"/>
                              <a:gd name="connsiteX196" fmla="*/ 30609 w 99067"/>
                              <a:gd name="connsiteY196" fmla="*/ 256150 h 292108"/>
                              <a:gd name="connsiteX197" fmla="*/ 45596 w 99067"/>
                              <a:gd name="connsiteY197" fmla="*/ 254245 h 292108"/>
                              <a:gd name="connsiteX198" fmla="*/ 45723 w 99067"/>
                              <a:gd name="connsiteY198" fmla="*/ 259454 h 292108"/>
                              <a:gd name="connsiteX199" fmla="*/ 45088 w 99067"/>
                              <a:gd name="connsiteY199" fmla="*/ 260089 h 292108"/>
                              <a:gd name="connsiteX200" fmla="*/ 44453 w 99067"/>
                              <a:gd name="connsiteY200" fmla="*/ 259581 h 292108"/>
                              <a:gd name="connsiteX201" fmla="*/ 44453 w 99067"/>
                              <a:gd name="connsiteY201" fmla="*/ 259581 h 292108"/>
                              <a:gd name="connsiteX202" fmla="*/ 43691 w 99067"/>
                              <a:gd name="connsiteY202" fmla="*/ 250433 h 292108"/>
                              <a:gd name="connsiteX203" fmla="*/ 42802 w 99067"/>
                              <a:gd name="connsiteY203" fmla="*/ 255388 h 292108"/>
                              <a:gd name="connsiteX204" fmla="*/ 42167 w 99067"/>
                              <a:gd name="connsiteY204" fmla="*/ 259454 h 292108"/>
                              <a:gd name="connsiteX205" fmla="*/ 41659 w 99067"/>
                              <a:gd name="connsiteY205" fmla="*/ 260089 h 292108"/>
                              <a:gd name="connsiteX206" fmla="*/ 40897 w 99067"/>
                              <a:gd name="connsiteY206" fmla="*/ 259581 h 292108"/>
                              <a:gd name="connsiteX207" fmla="*/ 41405 w 99067"/>
                              <a:gd name="connsiteY207" fmla="*/ 255134 h 292108"/>
                              <a:gd name="connsiteX208" fmla="*/ 42421 w 99067"/>
                              <a:gd name="connsiteY208" fmla="*/ 247765 h 292108"/>
                              <a:gd name="connsiteX209" fmla="*/ 42675 w 99067"/>
                              <a:gd name="connsiteY209" fmla="*/ 247256 h 292108"/>
                              <a:gd name="connsiteX210" fmla="*/ 42675 w 99067"/>
                              <a:gd name="connsiteY210" fmla="*/ 247002 h 292108"/>
                              <a:gd name="connsiteX211" fmla="*/ 43691 w 99067"/>
                              <a:gd name="connsiteY211" fmla="*/ 247256 h 292108"/>
                              <a:gd name="connsiteX212" fmla="*/ 44961 w 99067"/>
                              <a:gd name="connsiteY212" fmla="*/ 251957 h 292108"/>
                              <a:gd name="connsiteX213" fmla="*/ 47628 w 99067"/>
                              <a:gd name="connsiteY213" fmla="*/ 199355 h 292108"/>
                              <a:gd name="connsiteX214" fmla="*/ 47883 w 99067"/>
                              <a:gd name="connsiteY214" fmla="*/ 198974 h 292108"/>
                              <a:gd name="connsiteX215" fmla="*/ 47883 w 99067"/>
                              <a:gd name="connsiteY215" fmla="*/ 198974 h 292108"/>
                              <a:gd name="connsiteX216" fmla="*/ 48136 w 99067"/>
                              <a:gd name="connsiteY216" fmla="*/ 199228 h 292108"/>
                              <a:gd name="connsiteX217" fmla="*/ 45215 w 99067"/>
                              <a:gd name="connsiteY217" fmla="*/ 254372 h 292108"/>
                              <a:gd name="connsiteX218" fmla="*/ 45215 w 99067"/>
                              <a:gd name="connsiteY218" fmla="*/ 254372 h 292108"/>
                              <a:gd name="connsiteX219" fmla="*/ 77856 w 99067"/>
                              <a:gd name="connsiteY219" fmla="*/ 250941 h 292108"/>
                              <a:gd name="connsiteX220" fmla="*/ 77603 w 99067"/>
                              <a:gd name="connsiteY220" fmla="*/ 250560 h 292108"/>
                              <a:gd name="connsiteX221" fmla="*/ 77348 w 99067"/>
                              <a:gd name="connsiteY221" fmla="*/ 250560 h 292108"/>
                              <a:gd name="connsiteX222" fmla="*/ 76586 w 99067"/>
                              <a:gd name="connsiteY222" fmla="*/ 250179 h 292108"/>
                              <a:gd name="connsiteX223" fmla="*/ 76586 w 99067"/>
                              <a:gd name="connsiteY223" fmla="*/ 250179 h 292108"/>
                              <a:gd name="connsiteX224" fmla="*/ 76460 w 99067"/>
                              <a:gd name="connsiteY224" fmla="*/ 251068 h 292108"/>
                              <a:gd name="connsiteX225" fmla="*/ 76713 w 99067"/>
                              <a:gd name="connsiteY225" fmla="*/ 251449 h 292108"/>
                              <a:gd name="connsiteX226" fmla="*/ 75824 w 99067"/>
                              <a:gd name="connsiteY226" fmla="*/ 260725 h 292108"/>
                              <a:gd name="connsiteX227" fmla="*/ 75570 w 99067"/>
                              <a:gd name="connsiteY227" fmla="*/ 261741 h 292108"/>
                              <a:gd name="connsiteX228" fmla="*/ 75951 w 99067"/>
                              <a:gd name="connsiteY228" fmla="*/ 262503 h 292108"/>
                              <a:gd name="connsiteX229" fmla="*/ 75951 w 99067"/>
                              <a:gd name="connsiteY229" fmla="*/ 262503 h 292108"/>
                              <a:gd name="connsiteX230" fmla="*/ 76713 w 99067"/>
                              <a:gd name="connsiteY230" fmla="*/ 262122 h 292108"/>
                              <a:gd name="connsiteX231" fmla="*/ 76713 w 99067"/>
                              <a:gd name="connsiteY231" fmla="*/ 262122 h 292108"/>
                              <a:gd name="connsiteX232" fmla="*/ 77094 w 99067"/>
                              <a:gd name="connsiteY232" fmla="*/ 261233 h 292108"/>
                              <a:gd name="connsiteX233" fmla="*/ 78365 w 99067"/>
                              <a:gd name="connsiteY233" fmla="*/ 255896 h 292108"/>
                              <a:gd name="connsiteX234" fmla="*/ 78618 w 99067"/>
                              <a:gd name="connsiteY234" fmla="*/ 260979 h 292108"/>
                              <a:gd name="connsiteX235" fmla="*/ 78618 w 99067"/>
                              <a:gd name="connsiteY235" fmla="*/ 262249 h 292108"/>
                              <a:gd name="connsiteX236" fmla="*/ 79254 w 99067"/>
                              <a:gd name="connsiteY236" fmla="*/ 262885 h 292108"/>
                              <a:gd name="connsiteX237" fmla="*/ 79889 w 99067"/>
                              <a:gd name="connsiteY237" fmla="*/ 262249 h 292108"/>
                              <a:gd name="connsiteX238" fmla="*/ 79889 w 99067"/>
                              <a:gd name="connsiteY238" fmla="*/ 262249 h 292108"/>
                              <a:gd name="connsiteX239" fmla="*/ 79889 w 99067"/>
                              <a:gd name="connsiteY239" fmla="*/ 260852 h 292108"/>
                              <a:gd name="connsiteX240" fmla="*/ 77984 w 99067"/>
                              <a:gd name="connsiteY240" fmla="*/ 250814 h 292108"/>
                              <a:gd name="connsiteX241" fmla="*/ 77984 w 99067"/>
                              <a:gd name="connsiteY241" fmla="*/ 250814 h 292108"/>
                              <a:gd name="connsiteX242" fmla="*/ 97416 w 99067"/>
                              <a:gd name="connsiteY242" fmla="*/ 251957 h 292108"/>
                              <a:gd name="connsiteX243" fmla="*/ 97162 w 99067"/>
                              <a:gd name="connsiteY243" fmla="*/ 249416 h 292108"/>
                              <a:gd name="connsiteX244" fmla="*/ 96400 w 99067"/>
                              <a:gd name="connsiteY244" fmla="*/ 248781 h 292108"/>
                              <a:gd name="connsiteX245" fmla="*/ 95765 w 99067"/>
                              <a:gd name="connsiteY245" fmla="*/ 248273 h 292108"/>
                              <a:gd name="connsiteX246" fmla="*/ 95130 w 99067"/>
                              <a:gd name="connsiteY246" fmla="*/ 248908 h 292108"/>
                              <a:gd name="connsiteX247" fmla="*/ 95130 w 99067"/>
                              <a:gd name="connsiteY247" fmla="*/ 248908 h 292108"/>
                              <a:gd name="connsiteX248" fmla="*/ 92209 w 99067"/>
                              <a:gd name="connsiteY248" fmla="*/ 257548 h 292108"/>
                              <a:gd name="connsiteX249" fmla="*/ 92209 w 99067"/>
                              <a:gd name="connsiteY249" fmla="*/ 258437 h 292108"/>
                              <a:gd name="connsiteX250" fmla="*/ 92209 w 99067"/>
                              <a:gd name="connsiteY250" fmla="*/ 258437 h 292108"/>
                              <a:gd name="connsiteX251" fmla="*/ 92590 w 99067"/>
                              <a:gd name="connsiteY251" fmla="*/ 258437 h 292108"/>
                              <a:gd name="connsiteX252" fmla="*/ 93098 w 99067"/>
                              <a:gd name="connsiteY252" fmla="*/ 258437 h 292108"/>
                              <a:gd name="connsiteX253" fmla="*/ 96146 w 99067"/>
                              <a:gd name="connsiteY253" fmla="*/ 251830 h 292108"/>
                              <a:gd name="connsiteX254" fmla="*/ 96273 w 99067"/>
                              <a:gd name="connsiteY254" fmla="*/ 252212 h 292108"/>
                              <a:gd name="connsiteX255" fmla="*/ 96019 w 99067"/>
                              <a:gd name="connsiteY255" fmla="*/ 255642 h 292108"/>
                              <a:gd name="connsiteX256" fmla="*/ 96146 w 99067"/>
                              <a:gd name="connsiteY256" fmla="*/ 256405 h 292108"/>
                              <a:gd name="connsiteX257" fmla="*/ 96146 w 99067"/>
                              <a:gd name="connsiteY257" fmla="*/ 256405 h 292108"/>
                              <a:gd name="connsiteX258" fmla="*/ 96908 w 99067"/>
                              <a:gd name="connsiteY258" fmla="*/ 256150 h 292108"/>
                              <a:gd name="connsiteX259" fmla="*/ 96908 w 99067"/>
                              <a:gd name="connsiteY259" fmla="*/ 256150 h 292108"/>
                              <a:gd name="connsiteX260" fmla="*/ 97416 w 99067"/>
                              <a:gd name="connsiteY260" fmla="*/ 251957 h 292108"/>
                              <a:gd name="connsiteX261" fmla="*/ 97416 w 99067"/>
                              <a:gd name="connsiteY261" fmla="*/ 251957 h 292108"/>
                              <a:gd name="connsiteX262" fmla="*/ 35182 w 99067"/>
                              <a:gd name="connsiteY262" fmla="*/ 253482 h 292108"/>
                              <a:gd name="connsiteX263" fmla="*/ 33912 w 99067"/>
                              <a:gd name="connsiteY263" fmla="*/ 244969 h 292108"/>
                              <a:gd name="connsiteX264" fmla="*/ 33150 w 99067"/>
                              <a:gd name="connsiteY264" fmla="*/ 239760 h 292108"/>
                              <a:gd name="connsiteX265" fmla="*/ 32387 w 99067"/>
                              <a:gd name="connsiteY265" fmla="*/ 239506 h 292108"/>
                              <a:gd name="connsiteX266" fmla="*/ 32133 w 99067"/>
                              <a:gd name="connsiteY266" fmla="*/ 239506 h 292108"/>
                              <a:gd name="connsiteX267" fmla="*/ 31879 w 99067"/>
                              <a:gd name="connsiteY267" fmla="*/ 240141 h 292108"/>
                              <a:gd name="connsiteX268" fmla="*/ 31371 w 99067"/>
                              <a:gd name="connsiteY268" fmla="*/ 242301 h 292108"/>
                              <a:gd name="connsiteX269" fmla="*/ 31117 w 99067"/>
                              <a:gd name="connsiteY269" fmla="*/ 254372 h 292108"/>
                              <a:gd name="connsiteX270" fmla="*/ 31752 w 99067"/>
                              <a:gd name="connsiteY270" fmla="*/ 254753 h 292108"/>
                              <a:gd name="connsiteX271" fmla="*/ 32006 w 99067"/>
                              <a:gd name="connsiteY271" fmla="*/ 254753 h 292108"/>
                              <a:gd name="connsiteX272" fmla="*/ 32387 w 99067"/>
                              <a:gd name="connsiteY272" fmla="*/ 253990 h 292108"/>
                              <a:gd name="connsiteX273" fmla="*/ 32641 w 99067"/>
                              <a:gd name="connsiteY273" fmla="*/ 243063 h 292108"/>
                              <a:gd name="connsiteX274" fmla="*/ 32768 w 99067"/>
                              <a:gd name="connsiteY274" fmla="*/ 245096 h 292108"/>
                              <a:gd name="connsiteX275" fmla="*/ 34165 w 99067"/>
                              <a:gd name="connsiteY275" fmla="*/ 253863 h 292108"/>
                              <a:gd name="connsiteX276" fmla="*/ 34927 w 99067"/>
                              <a:gd name="connsiteY276" fmla="*/ 254245 h 292108"/>
                              <a:gd name="connsiteX277" fmla="*/ 35308 w 99067"/>
                              <a:gd name="connsiteY277" fmla="*/ 253355 h 292108"/>
                              <a:gd name="connsiteX278" fmla="*/ 35308 w 99067"/>
                              <a:gd name="connsiteY278" fmla="*/ 253355 h 292108"/>
                              <a:gd name="connsiteX279" fmla="*/ 67188 w 99067"/>
                              <a:gd name="connsiteY279" fmla="*/ 245732 h 292108"/>
                              <a:gd name="connsiteX280" fmla="*/ 65029 w 99067"/>
                              <a:gd name="connsiteY280" fmla="*/ 238235 h 292108"/>
                              <a:gd name="connsiteX281" fmla="*/ 64140 w 99067"/>
                              <a:gd name="connsiteY281" fmla="*/ 238235 h 292108"/>
                              <a:gd name="connsiteX282" fmla="*/ 64140 w 99067"/>
                              <a:gd name="connsiteY282" fmla="*/ 238235 h 292108"/>
                              <a:gd name="connsiteX283" fmla="*/ 64140 w 99067"/>
                              <a:gd name="connsiteY283" fmla="*/ 238997 h 292108"/>
                              <a:gd name="connsiteX284" fmla="*/ 64140 w 99067"/>
                              <a:gd name="connsiteY284" fmla="*/ 238997 h 292108"/>
                              <a:gd name="connsiteX285" fmla="*/ 64140 w 99067"/>
                              <a:gd name="connsiteY285" fmla="*/ 238997 h 292108"/>
                              <a:gd name="connsiteX286" fmla="*/ 63632 w 99067"/>
                              <a:gd name="connsiteY286" fmla="*/ 243445 h 292108"/>
                              <a:gd name="connsiteX287" fmla="*/ 62870 w 99067"/>
                              <a:gd name="connsiteY287" fmla="*/ 247637 h 292108"/>
                              <a:gd name="connsiteX288" fmla="*/ 63504 w 99067"/>
                              <a:gd name="connsiteY288" fmla="*/ 248146 h 292108"/>
                              <a:gd name="connsiteX289" fmla="*/ 64013 w 99067"/>
                              <a:gd name="connsiteY289" fmla="*/ 247510 h 292108"/>
                              <a:gd name="connsiteX290" fmla="*/ 64013 w 99067"/>
                              <a:gd name="connsiteY290" fmla="*/ 247510 h 292108"/>
                              <a:gd name="connsiteX291" fmla="*/ 64775 w 99067"/>
                              <a:gd name="connsiteY291" fmla="*/ 243953 h 292108"/>
                              <a:gd name="connsiteX292" fmla="*/ 65410 w 99067"/>
                              <a:gd name="connsiteY292" fmla="*/ 241666 h 292108"/>
                              <a:gd name="connsiteX293" fmla="*/ 65664 w 99067"/>
                              <a:gd name="connsiteY293" fmla="*/ 245605 h 292108"/>
                              <a:gd name="connsiteX294" fmla="*/ 66045 w 99067"/>
                              <a:gd name="connsiteY294" fmla="*/ 249543 h 292108"/>
                              <a:gd name="connsiteX295" fmla="*/ 66680 w 99067"/>
                              <a:gd name="connsiteY295" fmla="*/ 249925 h 292108"/>
                              <a:gd name="connsiteX296" fmla="*/ 66807 w 99067"/>
                              <a:gd name="connsiteY296" fmla="*/ 249925 h 292108"/>
                              <a:gd name="connsiteX297" fmla="*/ 67188 w 99067"/>
                              <a:gd name="connsiteY297" fmla="*/ 249162 h 292108"/>
                              <a:gd name="connsiteX298" fmla="*/ 67061 w 99067"/>
                              <a:gd name="connsiteY298" fmla="*/ 245732 h 292108"/>
                              <a:gd name="connsiteX299" fmla="*/ 67061 w 99067"/>
                              <a:gd name="connsiteY299" fmla="*/ 245732 h 292108"/>
                              <a:gd name="connsiteX300" fmla="*/ 42548 w 99067"/>
                              <a:gd name="connsiteY300" fmla="*/ 230230 h 292108"/>
                              <a:gd name="connsiteX301" fmla="*/ 42040 w 99067"/>
                              <a:gd name="connsiteY301" fmla="*/ 226800 h 292108"/>
                              <a:gd name="connsiteX302" fmla="*/ 41532 w 99067"/>
                              <a:gd name="connsiteY302" fmla="*/ 226165 h 292108"/>
                              <a:gd name="connsiteX303" fmla="*/ 41532 w 99067"/>
                              <a:gd name="connsiteY303" fmla="*/ 226165 h 292108"/>
                              <a:gd name="connsiteX304" fmla="*/ 41024 w 99067"/>
                              <a:gd name="connsiteY304" fmla="*/ 226800 h 292108"/>
                              <a:gd name="connsiteX305" fmla="*/ 41024 w 99067"/>
                              <a:gd name="connsiteY305" fmla="*/ 226800 h 292108"/>
                              <a:gd name="connsiteX306" fmla="*/ 41024 w 99067"/>
                              <a:gd name="connsiteY306" fmla="*/ 227308 h 292108"/>
                              <a:gd name="connsiteX307" fmla="*/ 39119 w 99067"/>
                              <a:gd name="connsiteY307" fmla="*/ 239760 h 292108"/>
                              <a:gd name="connsiteX308" fmla="*/ 39500 w 99067"/>
                              <a:gd name="connsiteY308" fmla="*/ 240522 h 292108"/>
                              <a:gd name="connsiteX309" fmla="*/ 39500 w 99067"/>
                              <a:gd name="connsiteY309" fmla="*/ 240522 h 292108"/>
                              <a:gd name="connsiteX310" fmla="*/ 40262 w 99067"/>
                              <a:gd name="connsiteY310" fmla="*/ 240014 h 292108"/>
                              <a:gd name="connsiteX311" fmla="*/ 41786 w 99067"/>
                              <a:gd name="connsiteY311" fmla="*/ 231628 h 292108"/>
                              <a:gd name="connsiteX312" fmla="*/ 41786 w 99067"/>
                              <a:gd name="connsiteY312" fmla="*/ 243317 h 292108"/>
                              <a:gd name="connsiteX313" fmla="*/ 42294 w 99067"/>
                              <a:gd name="connsiteY313" fmla="*/ 244080 h 292108"/>
                              <a:gd name="connsiteX314" fmla="*/ 42421 w 99067"/>
                              <a:gd name="connsiteY314" fmla="*/ 244080 h 292108"/>
                              <a:gd name="connsiteX315" fmla="*/ 43056 w 99067"/>
                              <a:gd name="connsiteY315" fmla="*/ 243699 h 292108"/>
                              <a:gd name="connsiteX316" fmla="*/ 42802 w 99067"/>
                              <a:gd name="connsiteY316" fmla="*/ 230485 h 292108"/>
                              <a:gd name="connsiteX317" fmla="*/ 42802 w 99067"/>
                              <a:gd name="connsiteY317" fmla="*/ 230485 h 292108"/>
                              <a:gd name="connsiteX318" fmla="*/ 95511 w 99067"/>
                              <a:gd name="connsiteY318" fmla="*/ 225021 h 292108"/>
                              <a:gd name="connsiteX319" fmla="*/ 95511 w 99067"/>
                              <a:gd name="connsiteY319" fmla="*/ 224767 h 292108"/>
                              <a:gd name="connsiteX320" fmla="*/ 94876 w 99067"/>
                              <a:gd name="connsiteY320" fmla="*/ 224513 h 292108"/>
                              <a:gd name="connsiteX321" fmla="*/ 94241 w 99067"/>
                              <a:gd name="connsiteY321" fmla="*/ 224894 h 292108"/>
                              <a:gd name="connsiteX322" fmla="*/ 94241 w 99067"/>
                              <a:gd name="connsiteY322" fmla="*/ 224894 h 292108"/>
                              <a:gd name="connsiteX323" fmla="*/ 94241 w 99067"/>
                              <a:gd name="connsiteY323" fmla="*/ 227816 h 292108"/>
                              <a:gd name="connsiteX324" fmla="*/ 92717 w 99067"/>
                              <a:gd name="connsiteY324" fmla="*/ 232390 h 292108"/>
                              <a:gd name="connsiteX325" fmla="*/ 92717 w 99067"/>
                              <a:gd name="connsiteY325" fmla="*/ 233280 h 292108"/>
                              <a:gd name="connsiteX326" fmla="*/ 93606 w 99067"/>
                              <a:gd name="connsiteY326" fmla="*/ 233280 h 292108"/>
                              <a:gd name="connsiteX327" fmla="*/ 93606 w 99067"/>
                              <a:gd name="connsiteY327" fmla="*/ 233280 h 292108"/>
                              <a:gd name="connsiteX328" fmla="*/ 95257 w 99067"/>
                              <a:gd name="connsiteY328" fmla="*/ 230739 h 292108"/>
                              <a:gd name="connsiteX329" fmla="*/ 94495 w 99067"/>
                              <a:gd name="connsiteY329" fmla="*/ 234169 h 292108"/>
                              <a:gd name="connsiteX330" fmla="*/ 94495 w 99067"/>
                              <a:gd name="connsiteY330" fmla="*/ 235059 h 292108"/>
                              <a:gd name="connsiteX331" fmla="*/ 94495 w 99067"/>
                              <a:gd name="connsiteY331" fmla="*/ 235059 h 292108"/>
                              <a:gd name="connsiteX332" fmla="*/ 94876 w 99067"/>
                              <a:gd name="connsiteY332" fmla="*/ 235059 h 292108"/>
                              <a:gd name="connsiteX333" fmla="*/ 95384 w 99067"/>
                              <a:gd name="connsiteY333" fmla="*/ 235059 h 292108"/>
                              <a:gd name="connsiteX334" fmla="*/ 95511 w 99067"/>
                              <a:gd name="connsiteY334" fmla="*/ 225148 h 292108"/>
                              <a:gd name="connsiteX335" fmla="*/ 95511 w 99067"/>
                              <a:gd name="connsiteY335" fmla="*/ 225148 h 292108"/>
                              <a:gd name="connsiteX336" fmla="*/ 35055 w 99067"/>
                              <a:gd name="connsiteY336" fmla="*/ 223369 h 292108"/>
                              <a:gd name="connsiteX337" fmla="*/ 34420 w 99067"/>
                              <a:gd name="connsiteY337" fmla="*/ 217779 h 292108"/>
                              <a:gd name="connsiteX338" fmla="*/ 34420 w 99067"/>
                              <a:gd name="connsiteY338" fmla="*/ 215746 h 292108"/>
                              <a:gd name="connsiteX339" fmla="*/ 34420 w 99067"/>
                              <a:gd name="connsiteY339" fmla="*/ 215492 h 292108"/>
                              <a:gd name="connsiteX340" fmla="*/ 34293 w 99067"/>
                              <a:gd name="connsiteY340" fmla="*/ 214983 h 292108"/>
                              <a:gd name="connsiteX341" fmla="*/ 34293 w 99067"/>
                              <a:gd name="connsiteY341" fmla="*/ 214983 h 292108"/>
                              <a:gd name="connsiteX342" fmla="*/ 33531 w 99067"/>
                              <a:gd name="connsiteY342" fmla="*/ 214475 h 292108"/>
                              <a:gd name="connsiteX343" fmla="*/ 33150 w 99067"/>
                              <a:gd name="connsiteY343" fmla="*/ 215237 h 292108"/>
                              <a:gd name="connsiteX344" fmla="*/ 33150 w 99067"/>
                              <a:gd name="connsiteY344" fmla="*/ 215237 h 292108"/>
                              <a:gd name="connsiteX345" fmla="*/ 33150 w 99067"/>
                              <a:gd name="connsiteY345" fmla="*/ 217779 h 292108"/>
                              <a:gd name="connsiteX346" fmla="*/ 31117 w 99067"/>
                              <a:gd name="connsiteY346" fmla="*/ 227943 h 292108"/>
                              <a:gd name="connsiteX347" fmla="*/ 31498 w 99067"/>
                              <a:gd name="connsiteY347" fmla="*/ 228706 h 292108"/>
                              <a:gd name="connsiteX348" fmla="*/ 31498 w 99067"/>
                              <a:gd name="connsiteY348" fmla="*/ 228706 h 292108"/>
                              <a:gd name="connsiteX349" fmla="*/ 32260 w 99067"/>
                              <a:gd name="connsiteY349" fmla="*/ 228198 h 292108"/>
                              <a:gd name="connsiteX350" fmla="*/ 33531 w 99067"/>
                              <a:gd name="connsiteY350" fmla="*/ 222353 h 292108"/>
                              <a:gd name="connsiteX351" fmla="*/ 33784 w 99067"/>
                              <a:gd name="connsiteY351" fmla="*/ 223496 h 292108"/>
                              <a:gd name="connsiteX352" fmla="*/ 34546 w 99067"/>
                              <a:gd name="connsiteY352" fmla="*/ 231501 h 292108"/>
                              <a:gd name="connsiteX353" fmla="*/ 35182 w 99067"/>
                              <a:gd name="connsiteY353" fmla="*/ 232136 h 292108"/>
                              <a:gd name="connsiteX354" fmla="*/ 35817 w 99067"/>
                              <a:gd name="connsiteY354" fmla="*/ 231501 h 292108"/>
                              <a:gd name="connsiteX355" fmla="*/ 35055 w 99067"/>
                              <a:gd name="connsiteY355" fmla="*/ 223242 h 292108"/>
                              <a:gd name="connsiteX356" fmla="*/ 35055 w 99067"/>
                              <a:gd name="connsiteY356" fmla="*/ 223242 h 292108"/>
                              <a:gd name="connsiteX357" fmla="*/ 98940 w 99067"/>
                              <a:gd name="connsiteY357" fmla="*/ 214221 h 292108"/>
                              <a:gd name="connsiteX358" fmla="*/ 98940 w 99067"/>
                              <a:gd name="connsiteY358" fmla="*/ 214221 h 292108"/>
                              <a:gd name="connsiteX359" fmla="*/ 99067 w 99067"/>
                              <a:gd name="connsiteY359" fmla="*/ 214729 h 292108"/>
                              <a:gd name="connsiteX360" fmla="*/ 99067 w 99067"/>
                              <a:gd name="connsiteY360" fmla="*/ 214221 h 292108"/>
                              <a:gd name="connsiteX361" fmla="*/ 99067 w 99067"/>
                              <a:gd name="connsiteY361" fmla="*/ 214221 h 292108"/>
                              <a:gd name="connsiteX362" fmla="*/ 68458 w 99067"/>
                              <a:gd name="connsiteY362" fmla="*/ 215619 h 292108"/>
                              <a:gd name="connsiteX363" fmla="*/ 68458 w 99067"/>
                              <a:gd name="connsiteY363" fmla="*/ 215365 h 292108"/>
                              <a:gd name="connsiteX364" fmla="*/ 68077 w 99067"/>
                              <a:gd name="connsiteY364" fmla="*/ 213205 h 292108"/>
                              <a:gd name="connsiteX365" fmla="*/ 67823 w 99067"/>
                              <a:gd name="connsiteY365" fmla="*/ 212823 h 292108"/>
                              <a:gd name="connsiteX366" fmla="*/ 67315 w 99067"/>
                              <a:gd name="connsiteY366" fmla="*/ 212569 h 292108"/>
                              <a:gd name="connsiteX367" fmla="*/ 66680 w 99067"/>
                              <a:gd name="connsiteY367" fmla="*/ 213205 h 292108"/>
                              <a:gd name="connsiteX368" fmla="*/ 67188 w 99067"/>
                              <a:gd name="connsiteY368" fmla="*/ 215619 h 292108"/>
                              <a:gd name="connsiteX369" fmla="*/ 66680 w 99067"/>
                              <a:gd name="connsiteY369" fmla="*/ 221463 h 292108"/>
                              <a:gd name="connsiteX370" fmla="*/ 66807 w 99067"/>
                              <a:gd name="connsiteY370" fmla="*/ 222226 h 292108"/>
                              <a:gd name="connsiteX371" fmla="*/ 66807 w 99067"/>
                              <a:gd name="connsiteY371" fmla="*/ 222226 h 292108"/>
                              <a:gd name="connsiteX372" fmla="*/ 67696 w 99067"/>
                              <a:gd name="connsiteY372" fmla="*/ 221972 h 292108"/>
                              <a:gd name="connsiteX373" fmla="*/ 68204 w 99067"/>
                              <a:gd name="connsiteY373" fmla="*/ 220320 h 292108"/>
                              <a:gd name="connsiteX374" fmla="*/ 68204 w 99067"/>
                              <a:gd name="connsiteY374" fmla="*/ 223369 h 292108"/>
                              <a:gd name="connsiteX375" fmla="*/ 68458 w 99067"/>
                              <a:gd name="connsiteY375" fmla="*/ 224132 h 292108"/>
                              <a:gd name="connsiteX376" fmla="*/ 68712 w 99067"/>
                              <a:gd name="connsiteY376" fmla="*/ 224132 h 292108"/>
                              <a:gd name="connsiteX377" fmla="*/ 69220 w 99067"/>
                              <a:gd name="connsiteY377" fmla="*/ 223750 h 292108"/>
                              <a:gd name="connsiteX378" fmla="*/ 68458 w 99067"/>
                              <a:gd name="connsiteY378" fmla="*/ 215619 h 292108"/>
                              <a:gd name="connsiteX379" fmla="*/ 45723 w 99067"/>
                              <a:gd name="connsiteY379" fmla="*/ 209520 h 292108"/>
                              <a:gd name="connsiteX380" fmla="*/ 44961 w 99067"/>
                              <a:gd name="connsiteY380" fmla="*/ 200753 h 292108"/>
                              <a:gd name="connsiteX381" fmla="*/ 44707 w 99067"/>
                              <a:gd name="connsiteY381" fmla="*/ 200753 h 292108"/>
                              <a:gd name="connsiteX382" fmla="*/ 44453 w 99067"/>
                              <a:gd name="connsiteY382" fmla="*/ 200626 h 292108"/>
                              <a:gd name="connsiteX383" fmla="*/ 44199 w 99067"/>
                              <a:gd name="connsiteY383" fmla="*/ 200626 h 292108"/>
                              <a:gd name="connsiteX384" fmla="*/ 44072 w 99067"/>
                              <a:gd name="connsiteY384" fmla="*/ 200626 h 292108"/>
                              <a:gd name="connsiteX385" fmla="*/ 43945 w 99067"/>
                              <a:gd name="connsiteY385" fmla="*/ 200626 h 292108"/>
                              <a:gd name="connsiteX386" fmla="*/ 43945 w 99067"/>
                              <a:gd name="connsiteY386" fmla="*/ 201007 h 292108"/>
                              <a:gd name="connsiteX387" fmla="*/ 41659 w 99067"/>
                              <a:gd name="connsiteY387" fmla="*/ 215492 h 292108"/>
                              <a:gd name="connsiteX388" fmla="*/ 41913 w 99067"/>
                              <a:gd name="connsiteY388" fmla="*/ 216381 h 292108"/>
                              <a:gd name="connsiteX389" fmla="*/ 42675 w 99067"/>
                              <a:gd name="connsiteY389" fmla="*/ 216127 h 292108"/>
                              <a:gd name="connsiteX390" fmla="*/ 44326 w 99067"/>
                              <a:gd name="connsiteY390" fmla="*/ 209901 h 292108"/>
                              <a:gd name="connsiteX391" fmla="*/ 44580 w 99067"/>
                              <a:gd name="connsiteY391" fmla="*/ 216762 h 292108"/>
                              <a:gd name="connsiteX392" fmla="*/ 45215 w 99067"/>
                              <a:gd name="connsiteY392" fmla="*/ 217143 h 292108"/>
                              <a:gd name="connsiteX393" fmla="*/ 45469 w 99067"/>
                              <a:gd name="connsiteY393" fmla="*/ 217143 h 292108"/>
                              <a:gd name="connsiteX394" fmla="*/ 45850 w 99067"/>
                              <a:gd name="connsiteY394" fmla="*/ 216381 h 292108"/>
                              <a:gd name="connsiteX395" fmla="*/ 45850 w 99067"/>
                              <a:gd name="connsiteY395" fmla="*/ 216381 h 292108"/>
                              <a:gd name="connsiteX396" fmla="*/ 45850 w 99067"/>
                              <a:gd name="connsiteY396" fmla="*/ 209647 h 292108"/>
                              <a:gd name="connsiteX397" fmla="*/ 69474 w 99067"/>
                              <a:gd name="connsiteY397" fmla="*/ 127 h 292108"/>
                              <a:gd name="connsiteX398" fmla="*/ 67569 w 99067"/>
                              <a:gd name="connsiteY398" fmla="*/ 5336 h 292108"/>
                              <a:gd name="connsiteX399" fmla="*/ 63885 w 99067"/>
                              <a:gd name="connsiteY399" fmla="*/ 6607 h 292108"/>
                              <a:gd name="connsiteX400" fmla="*/ 63378 w 99067"/>
                              <a:gd name="connsiteY400" fmla="*/ 6607 h 292108"/>
                              <a:gd name="connsiteX401" fmla="*/ 63123 w 99067"/>
                              <a:gd name="connsiteY401" fmla="*/ 6353 h 292108"/>
                              <a:gd name="connsiteX402" fmla="*/ 63123 w 99067"/>
                              <a:gd name="connsiteY402" fmla="*/ 6353 h 292108"/>
                              <a:gd name="connsiteX403" fmla="*/ 63504 w 99067"/>
                              <a:gd name="connsiteY403" fmla="*/ 6099 h 292108"/>
                              <a:gd name="connsiteX404" fmla="*/ 63759 w 99067"/>
                              <a:gd name="connsiteY404" fmla="*/ 6099 h 292108"/>
                              <a:gd name="connsiteX405" fmla="*/ 67061 w 99067"/>
                              <a:gd name="connsiteY405" fmla="*/ 4955 h 292108"/>
                              <a:gd name="connsiteX406" fmla="*/ 68839 w 99067"/>
                              <a:gd name="connsiteY406" fmla="*/ 254 h 292108"/>
                              <a:gd name="connsiteX407" fmla="*/ 69093 w 99067"/>
                              <a:gd name="connsiteY407" fmla="*/ 0 h 292108"/>
                              <a:gd name="connsiteX408" fmla="*/ 69347 w 99067"/>
                              <a:gd name="connsiteY408" fmla="*/ 254 h 292108"/>
                              <a:gd name="connsiteX409" fmla="*/ 69347 w 99067"/>
                              <a:gd name="connsiteY409" fmla="*/ 254 h 292108"/>
                              <a:gd name="connsiteX410" fmla="*/ 21719 w 99067"/>
                              <a:gd name="connsiteY410" fmla="*/ 38499 h 292108"/>
                              <a:gd name="connsiteX411" fmla="*/ 21592 w 99067"/>
                              <a:gd name="connsiteY411" fmla="*/ 38499 h 292108"/>
                              <a:gd name="connsiteX412" fmla="*/ 21592 w 99067"/>
                              <a:gd name="connsiteY412" fmla="*/ 37991 h 292108"/>
                              <a:gd name="connsiteX413" fmla="*/ 22735 w 99067"/>
                              <a:gd name="connsiteY413" fmla="*/ 31002 h 292108"/>
                              <a:gd name="connsiteX414" fmla="*/ 22735 w 99067"/>
                              <a:gd name="connsiteY414" fmla="*/ 30748 h 292108"/>
                              <a:gd name="connsiteX415" fmla="*/ 23243 w 99067"/>
                              <a:gd name="connsiteY415" fmla="*/ 30748 h 292108"/>
                              <a:gd name="connsiteX416" fmla="*/ 21973 w 99067"/>
                              <a:gd name="connsiteY416" fmla="*/ 38372 h 292108"/>
                              <a:gd name="connsiteX417" fmla="*/ 21973 w 99067"/>
                              <a:gd name="connsiteY417" fmla="*/ 38372 h 292108"/>
                              <a:gd name="connsiteX418" fmla="*/ 24640 w 99067"/>
                              <a:gd name="connsiteY418" fmla="*/ 40278 h 292108"/>
                              <a:gd name="connsiteX419" fmla="*/ 24513 w 99067"/>
                              <a:gd name="connsiteY419" fmla="*/ 40278 h 292108"/>
                              <a:gd name="connsiteX420" fmla="*/ 24513 w 99067"/>
                              <a:gd name="connsiteY420" fmla="*/ 39896 h 292108"/>
                              <a:gd name="connsiteX421" fmla="*/ 25656 w 99067"/>
                              <a:gd name="connsiteY421" fmla="*/ 28588 h 292108"/>
                              <a:gd name="connsiteX422" fmla="*/ 25529 w 99067"/>
                              <a:gd name="connsiteY422" fmla="*/ 28461 h 292108"/>
                              <a:gd name="connsiteX423" fmla="*/ 25529 w 99067"/>
                              <a:gd name="connsiteY423" fmla="*/ 28080 h 292108"/>
                              <a:gd name="connsiteX424" fmla="*/ 25910 w 99067"/>
                              <a:gd name="connsiteY424" fmla="*/ 28080 h 292108"/>
                              <a:gd name="connsiteX425" fmla="*/ 24767 w 99067"/>
                              <a:gd name="connsiteY425" fmla="*/ 40278 h 292108"/>
                              <a:gd name="connsiteX426" fmla="*/ 24767 w 99067"/>
                              <a:gd name="connsiteY426" fmla="*/ 40278 h 292108"/>
                              <a:gd name="connsiteX427" fmla="*/ 23116 w 99067"/>
                              <a:gd name="connsiteY427" fmla="*/ 21854 h 292108"/>
                              <a:gd name="connsiteX428" fmla="*/ 22862 w 99067"/>
                              <a:gd name="connsiteY428" fmla="*/ 21219 h 292108"/>
                              <a:gd name="connsiteX429" fmla="*/ 24132 w 99067"/>
                              <a:gd name="connsiteY429" fmla="*/ 21219 h 292108"/>
                              <a:gd name="connsiteX430" fmla="*/ 24513 w 99067"/>
                              <a:gd name="connsiteY430" fmla="*/ 21219 h 292108"/>
                              <a:gd name="connsiteX431" fmla="*/ 23116 w 99067"/>
                              <a:gd name="connsiteY431" fmla="*/ 21727 h 292108"/>
                              <a:gd name="connsiteX432" fmla="*/ 23116 w 99067"/>
                              <a:gd name="connsiteY432" fmla="*/ 21727 h 292108"/>
                              <a:gd name="connsiteX433" fmla="*/ 27561 w 99067"/>
                              <a:gd name="connsiteY433" fmla="*/ 20838 h 292108"/>
                              <a:gd name="connsiteX434" fmla="*/ 24259 w 99067"/>
                              <a:gd name="connsiteY434" fmla="*/ 20329 h 292108"/>
                              <a:gd name="connsiteX435" fmla="*/ 21338 w 99067"/>
                              <a:gd name="connsiteY435" fmla="*/ 19567 h 292108"/>
                              <a:gd name="connsiteX436" fmla="*/ 20703 w 99067"/>
                              <a:gd name="connsiteY436" fmla="*/ 19059 h 292108"/>
                              <a:gd name="connsiteX437" fmla="*/ 20321 w 99067"/>
                              <a:gd name="connsiteY437" fmla="*/ 19694 h 292108"/>
                              <a:gd name="connsiteX438" fmla="*/ 21719 w 99067"/>
                              <a:gd name="connsiteY438" fmla="*/ 20965 h 292108"/>
                              <a:gd name="connsiteX439" fmla="*/ 21465 w 99067"/>
                              <a:gd name="connsiteY439" fmla="*/ 21981 h 292108"/>
                              <a:gd name="connsiteX440" fmla="*/ 21592 w 99067"/>
                              <a:gd name="connsiteY440" fmla="*/ 22616 h 292108"/>
                              <a:gd name="connsiteX441" fmla="*/ 20957 w 99067"/>
                              <a:gd name="connsiteY441" fmla="*/ 23252 h 292108"/>
                              <a:gd name="connsiteX442" fmla="*/ 20957 w 99067"/>
                              <a:gd name="connsiteY442" fmla="*/ 24014 h 292108"/>
                              <a:gd name="connsiteX443" fmla="*/ 20957 w 99067"/>
                              <a:gd name="connsiteY443" fmla="*/ 24014 h 292108"/>
                              <a:gd name="connsiteX444" fmla="*/ 21338 w 99067"/>
                              <a:gd name="connsiteY444" fmla="*/ 24141 h 292108"/>
                              <a:gd name="connsiteX445" fmla="*/ 21719 w 99067"/>
                              <a:gd name="connsiteY445" fmla="*/ 24141 h 292108"/>
                              <a:gd name="connsiteX446" fmla="*/ 25021 w 99067"/>
                              <a:gd name="connsiteY446" fmla="*/ 22489 h 292108"/>
                              <a:gd name="connsiteX447" fmla="*/ 25402 w 99067"/>
                              <a:gd name="connsiteY447" fmla="*/ 21854 h 292108"/>
                              <a:gd name="connsiteX448" fmla="*/ 25402 w 99067"/>
                              <a:gd name="connsiteY448" fmla="*/ 21854 h 292108"/>
                              <a:gd name="connsiteX449" fmla="*/ 25402 w 99067"/>
                              <a:gd name="connsiteY449" fmla="*/ 21600 h 292108"/>
                              <a:gd name="connsiteX450" fmla="*/ 27180 w 99067"/>
                              <a:gd name="connsiteY450" fmla="*/ 21981 h 292108"/>
                              <a:gd name="connsiteX451" fmla="*/ 27434 w 99067"/>
                              <a:gd name="connsiteY451" fmla="*/ 21981 h 292108"/>
                              <a:gd name="connsiteX452" fmla="*/ 27942 w 99067"/>
                              <a:gd name="connsiteY452" fmla="*/ 21346 h 292108"/>
                              <a:gd name="connsiteX453" fmla="*/ 27688 w 99067"/>
                              <a:gd name="connsiteY453" fmla="*/ 20965 h 292108"/>
                              <a:gd name="connsiteX454" fmla="*/ 27688 w 99067"/>
                              <a:gd name="connsiteY454" fmla="*/ 20965 h 292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Lst>
                            <a:rect l="l" t="t" r="r" b="b"/>
                            <a:pathLst>
                              <a:path w="99067" h="292108">
                                <a:moveTo>
                                  <a:pt x="22735" y="292108"/>
                                </a:moveTo>
                                <a:lnTo>
                                  <a:pt x="22354" y="292108"/>
                                </a:lnTo>
                                <a:cubicBezTo>
                                  <a:pt x="22354" y="292108"/>
                                  <a:pt x="21973" y="291473"/>
                                  <a:pt x="22227" y="291092"/>
                                </a:cubicBezTo>
                                <a:lnTo>
                                  <a:pt x="22227" y="291092"/>
                                </a:lnTo>
                                <a:cubicBezTo>
                                  <a:pt x="24767" y="287534"/>
                                  <a:pt x="28196" y="279783"/>
                                  <a:pt x="28323" y="278259"/>
                                </a:cubicBezTo>
                                <a:cubicBezTo>
                                  <a:pt x="28323" y="277877"/>
                                  <a:pt x="28704" y="277750"/>
                                  <a:pt x="28958" y="277750"/>
                                </a:cubicBezTo>
                                <a:cubicBezTo>
                                  <a:pt x="29339" y="277750"/>
                                  <a:pt x="29593" y="278132"/>
                                  <a:pt x="29466" y="278386"/>
                                </a:cubicBezTo>
                                <a:cubicBezTo>
                                  <a:pt x="29339" y="280292"/>
                                  <a:pt x="25656" y="288169"/>
                                  <a:pt x="23116" y="291727"/>
                                </a:cubicBezTo>
                                <a:cubicBezTo>
                                  <a:pt x="23116" y="291854"/>
                                  <a:pt x="22862" y="291981"/>
                                  <a:pt x="22608" y="291981"/>
                                </a:cubicBezTo>
                                <a:moveTo>
                                  <a:pt x="22100" y="284485"/>
                                </a:moveTo>
                                <a:lnTo>
                                  <a:pt x="21846" y="284485"/>
                                </a:lnTo>
                                <a:cubicBezTo>
                                  <a:pt x="21846" y="284485"/>
                                  <a:pt x="21338" y="283976"/>
                                  <a:pt x="21465" y="283722"/>
                                </a:cubicBezTo>
                                <a:cubicBezTo>
                                  <a:pt x="22481" y="280673"/>
                                  <a:pt x="26037" y="271906"/>
                                  <a:pt x="27942" y="270381"/>
                                </a:cubicBezTo>
                                <a:cubicBezTo>
                                  <a:pt x="28196" y="270127"/>
                                  <a:pt x="28577" y="270127"/>
                                  <a:pt x="28831" y="270381"/>
                                </a:cubicBezTo>
                                <a:cubicBezTo>
                                  <a:pt x="29085" y="270635"/>
                                  <a:pt x="29085" y="271016"/>
                                  <a:pt x="28831" y="271270"/>
                                </a:cubicBezTo>
                                <a:cubicBezTo>
                                  <a:pt x="28831" y="271270"/>
                                  <a:pt x="28831" y="271270"/>
                                  <a:pt x="28831" y="271270"/>
                                </a:cubicBezTo>
                                <a:cubicBezTo>
                                  <a:pt x="27561" y="272287"/>
                                  <a:pt x="24513" y="279529"/>
                                  <a:pt x="22862" y="284103"/>
                                </a:cubicBezTo>
                                <a:cubicBezTo>
                                  <a:pt x="22862" y="284357"/>
                                  <a:pt x="22481" y="284485"/>
                                  <a:pt x="22227" y="284485"/>
                                </a:cubicBezTo>
                                <a:moveTo>
                                  <a:pt x="21846" y="272795"/>
                                </a:moveTo>
                                <a:lnTo>
                                  <a:pt x="21592" y="272795"/>
                                </a:lnTo>
                                <a:cubicBezTo>
                                  <a:pt x="21592" y="272795"/>
                                  <a:pt x="21084" y="272287"/>
                                  <a:pt x="21211" y="272033"/>
                                </a:cubicBezTo>
                                <a:cubicBezTo>
                                  <a:pt x="22100" y="268983"/>
                                  <a:pt x="25910" y="260089"/>
                                  <a:pt x="27688" y="258692"/>
                                </a:cubicBezTo>
                                <a:cubicBezTo>
                                  <a:pt x="27942" y="258437"/>
                                  <a:pt x="28323" y="258565"/>
                                  <a:pt x="28577" y="258692"/>
                                </a:cubicBezTo>
                                <a:cubicBezTo>
                                  <a:pt x="28577" y="258692"/>
                                  <a:pt x="28577" y="258692"/>
                                  <a:pt x="28577" y="258692"/>
                                </a:cubicBezTo>
                                <a:cubicBezTo>
                                  <a:pt x="28831" y="258946"/>
                                  <a:pt x="28704" y="259327"/>
                                  <a:pt x="28577" y="259581"/>
                                </a:cubicBezTo>
                                <a:cubicBezTo>
                                  <a:pt x="27307" y="260597"/>
                                  <a:pt x="23624" y="268856"/>
                                  <a:pt x="22608" y="272287"/>
                                </a:cubicBezTo>
                                <a:cubicBezTo>
                                  <a:pt x="22608" y="272541"/>
                                  <a:pt x="22227" y="272668"/>
                                  <a:pt x="21973" y="272668"/>
                                </a:cubicBezTo>
                                <a:moveTo>
                                  <a:pt x="20830" y="262885"/>
                                </a:moveTo>
                                <a:cubicBezTo>
                                  <a:pt x="20830" y="262885"/>
                                  <a:pt x="20194" y="262630"/>
                                  <a:pt x="20194" y="262249"/>
                                </a:cubicBezTo>
                                <a:cubicBezTo>
                                  <a:pt x="20194" y="262249"/>
                                  <a:pt x="20194" y="262122"/>
                                  <a:pt x="20194" y="262122"/>
                                </a:cubicBezTo>
                                <a:cubicBezTo>
                                  <a:pt x="20194" y="261995"/>
                                  <a:pt x="20321" y="261868"/>
                                  <a:pt x="20449" y="261741"/>
                                </a:cubicBezTo>
                                <a:cubicBezTo>
                                  <a:pt x="22100" y="260852"/>
                                  <a:pt x="23370" y="256659"/>
                                  <a:pt x="24386" y="253736"/>
                                </a:cubicBezTo>
                                <a:cubicBezTo>
                                  <a:pt x="25275" y="250941"/>
                                  <a:pt x="25783" y="249416"/>
                                  <a:pt x="26545" y="248781"/>
                                </a:cubicBezTo>
                                <a:cubicBezTo>
                                  <a:pt x="26799" y="248527"/>
                                  <a:pt x="27180" y="248527"/>
                                  <a:pt x="27434" y="248781"/>
                                </a:cubicBezTo>
                                <a:cubicBezTo>
                                  <a:pt x="27688" y="249035"/>
                                  <a:pt x="27688" y="249416"/>
                                  <a:pt x="27434" y="249670"/>
                                </a:cubicBezTo>
                                <a:cubicBezTo>
                                  <a:pt x="27434" y="249670"/>
                                  <a:pt x="27434" y="249670"/>
                                  <a:pt x="27307" y="249670"/>
                                </a:cubicBezTo>
                                <a:cubicBezTo>
                                  <a:pt x="26545" y="251068"/>
                                  <a:pt x="25910" y="252466"/>
                                  <a:pt x="25529" y="253990"/>
                                </a:cubicBezTo>
                                <a:cubicBezTo>
                                  <a:pt x="24386" y="257548"/>
                                  <a:pt x="23116" y="261614"/>
                                  <a:pt x="20957" y="262758"/>
                                </a:cubicBezTo>
                                <a:lnTo>
                                  <a:pt x="20703" y="262758"/>
                                </a:lnTo>
                                <a:close/>
                                <a:moveTo>
                                  <a:pt x="19940" y="254245"/>
                                </a:moveTo>
                                <a:cubicBezTo>
                                  <a:pt x="19940" y="254245"/>
                                  <a:pt x="19306" y="253990"/>
                                  <a:pt x="19306" y="253609"/>
                                </a:cubicBezTo>
                                <a:cubicBezTo>
                                  <a:pt x="19306" y="253482"/>
                                  <a:pt x="19306" y="253355"/>
                                  <a:pt x="19432" y="253228"/>
                                </a:cubicBezTo>
                                <a:cubicBezTo>
                                  <a:pt x="20957" y="251449"/>
                                  <a:pt x="22481" y="247002"/>
                                  <a:pt x="23497" y="243826"/>
                                </a:cubicBezTo>
                                <a:cubicBezTo>
                                  <a:pt x="24513" y="240776"/>
                                  <a:pt x="24894" y="239760"/>
                                  <a:pt x="25402" y="239379"/>
                                </a:cubicBezTo>
                                <a:cubicBezTo>
                                  <a:pt x="25656" y="239252"/>
                                  <a:pt x="26037" y="239379"/>
                                  <a:pt x="26291" y="239633"/>
                                </a:cubicBezTo>
                                <a:cubicBezTo>
                                  <a:pt x="26418" y="239887"/>
                                  <a:pt x="26291" y="240141"/>
                                  <a:pt x="26291" y="240395"/>
                                </a:cubicBezTo>
                                <a:cubicBezTo>
                                  <a:pt x="25656" y="241666"/>
                                  <a:pt x="25148" y="242936"/>
                                  <a:pt x="24767" y="244334"/>
                                </a:cubicBezTo>
                                <a:cubicBezTo>
                                  <a:pt x="23624" y="247892"/>
                                  <a:pt x="22100" y="252212"/>
                                  <a:pt x="20449" y="254118"/>
                                </a:cubicBezTo>
                                <a:cubicBezTo>
                                  <a:pt x="20321" y="254245"/>
                                  <a:pt x="20194" y="254372"/>
                                  <a:pt x="19940" y="254372"/>
                                </a:cubicBezTo>
                                <a:moveTo>
                                  <a:pt x="18544" y="246367"/>
                                </a:moveTo>
                                <a:lnTo>
                                  <a:pt x="18544" y="246367"/>
                                </a:lnTo>
                                <a:cubicBezTo>
                                  <a:pt x="18544" y="246367"/>
                                  <a:pt x="18035" y="245986"/>
                                  <a:pt x="18035" y="245605"/>
                                </a:cubicBezTo>
                                <a:lnTo>
                                  <a:pt x="18035" y="245605"/>
                                </a:lnTo>
                                <a:cubicBezTo>
                                  <a:pt x="18544" y="242555"/>
                                  <a:pt x="20576" y="238362"/>
                                  <a:pt x="22227" y="234932"/>
                                </a:cubicBezTo>
                                <a:cubicBezTo>
                                  <a:pt x="22862" y="233661"/>
                                  <a:pt x="23497" y="232263"/>
                                  <a:pt x="24005" y="230866"/>
                                </a:cubicBezTo>
                                <a:cubicBezTo>
                                  <a:pt x="24005" y="230612"/>
                                  <a:pt x="24513" y="230357"/>
                                  <a:pt x="24767" y="230485"/>
                                </a:cubicBezTo>
                                <a:cubicBezTo>
                                  <a:pt x="25148" y="230485"/>
                                  <a:pt x="25275" y="230866"/>
                                  <a:pt x="25148" y="231247"/>
                                </a:cubicBezTo>
                                <a:cubicBezTo>
                                  <a:pt x="24640" y="232645"/>
                                  <a:pt x="24005" y="234169"/>
                                  <a:pt x="23243" y="235440"/>
                                </a:cubicBezTo>
                                <a:cubicBezTo>
                                  <a:pt x="21719" y="238616"/>
                                  <a:pt x="19559" y="242936"/>
                                  <a:pt x="19051" y="245732"/>
                                </a:cubicBezTo>
                                <a:cubicBezTo>
                                  <a:pt x="19051" y="245986"/>
                                  <a:pt x="18797" y="246240"/>
                                  <a:pt x="18416" y="246240"/>
                                </a:cubicBezTo>
                                <a:moveTo>
                                  <a:pt x="18925" y="192748"/>
                                </a:moveTo>
                                <a:cubicBezTo>
                                  <a:pt x="18925" y="192748"/>
                                  <a:pt x="18670" y="193256"/>
                                  <a:pt x="18416" y="193256"/>
                                </a:cubicBezTo>
                                <a:cubicBezTo>
                                  <a:pt x="18163" y="193256"/>
                                  <a:pt x="18035" y="193129"/>
                                  <a:pt x="18035" y="192875"/>
                                </a:cubicBezTo>
                                <a:lnTo>
                                  <a:pt x="18035" y="192875"/>
                                </a:lnTo>
                                <a:cubicBezTo>
                                  <a:pt x="17654" y="194019"/>
                                  <a:pt x="16765" y="195670"/>
                                  <a:pt x="15749" y="197957"/>
                                </a:cubicBezTo>
                                <a:cubicBezTo>
                                  <a:pt x="13971" y="201134"/>
                                  <a:pt x="12701" y="204310"/>
                                  <a:pt x="11558" y="207741"/>
                                </a:cubicBezTo>
                                <a:cubicBezTo>
                                  <a:pt x="11558" y="207995"/>
                                  <a:pt x="11304" y="208249"/>
                                  <a:pt x="10923" y="208249"/>
                                </a:cubicBezTo>
                                <a:lnTo>
                                  <a:pt x="10796" y="208249"/>
                                </a:lnTo>
                                <a:cubicBezTo>
                                  <a:pt x="10796" y="208249"/>
                                  <a:pt x="10288" y="207868"/>
                                  <a:pt x="10415" y="207487"/>
                                </a:cubicBezTo>
                                <a:cubicBezTo>
                                  <a:pt x="11431" y="203929"/>
                                  <a:pt x="12828" y="200499"/>
                                  <a:pt x="14606" y="197322"/>
                                </a:cubicBezTo>
                                <a:cubicBezTo>
                                  <a:pt x="15495" y="195798"/>
                                  <a:pt x="16130" y="194146"/>
                                  <a:pt x="16765" y="192494"/>
                                </a:cubicBezTo>
                                <a:cubicBezTo>
                                  <a:pt x="16765" y="192240"/>
                                  <a:pt x="17146" y="191986"/>
                                  <a:pt x="17401" y="191986"/>
                                </a:cubicBezTo>
                                <a:cubicBezTo>
                                  <a:pt x="17401" y="191986"/>
                                  <a:pt x="17401" y="191986"/>
                                  <a:pt x="17401" y="191986"/>
                                </a:cubicBezTo>
                                <a:cubicBezTo>
                                  <a:pt x="17654" y="191986"/>
                                  <a:pt x="17782" y="192367"/>
                                  <a:pt x="17908" y="192621"/>
                                </a:cubicBezTo>
                                <a:lnTo>
                                  <a:pt x="17908" y="191732"/>
                                </a:lnTo>
                                <a:cubicBezTo>
                                  <a:pt x="17908" y="191732"/>
                                  <a:pt x="17146" y="183219"/>
                                  <a:pt x="17146" y="183219"/>
                                </a:cubicBezTo>
                                <a:cubicBezTo>
                                  <a:pt x="17146" y="185760"/>
                                  <a:pt x="16511" y="188174"/>
                                  <a:pt x="15622" y="190461"/>
                                </a:cubicBezTo>
                                <a:cubicBezTo>
                                  <a:pt x="15495" y="190715"/>
                                  <a:pt x="15241" y="190842"/>
                                  <a:pt x="14987" y="190715"/>
                                </a:cubicBezTo>
                                <a:cubicBezTo>
                                  <a:pt x="14733" y="190588"/>
                                  <a:pt x="14606" y="190334"/>
                                  <a:pt x="14733" y="189953"/>
                                </a:cubicBezTo>
                                <a:cubicBezTo>
                                  <a:pt x="16257" y="186014"/>
                                  <a:pt x="16638" y="181821"/>
                                  <a:pt x="15622" y="177755"/>
                                </a:cubicBezTo>
                                <a:cubicBezTo>
                                  <a:pt x="15622" y="177501"/>
                                  <a:pt x="15622" y="177247"/>
                                  <a:pt x="16003" y="177120"/>
                                </a:cubicBezTo>
                                <a:cubicBezTo>
                                  <a:pt x="16130" y="177120"/>
                                  <a:pt x="16384" y="177120"/>
                                  <a:pt x="16511" y="177247"/>
                                </a:cubicBezTo>
                                <a:cubicBezTo>
                                  <a:pt x="16765" y="177247"/>
                                  <a:pt x="16892" y="177247"/>
                                  <a:pt x="17019" y="177501"/>
                                </a:cubicBezTo>
                                <a:cubicBezTo>
                                  <a:pt x="18416" y="181567"/>
                                  <a:pt x="18670" y="185887"/>
                                  <a:pt x="18925" y="191478"/>
                                </a:cubicBezTo>
                                <a:lnTo>
                                  <a:pt x="18925" y="192621"/>
                                </a:lnTo>
                                <a:close/>
                                <a:moveTo>
                                  <a:pt x="23370" y="223623"/>
                                </a:moveTo>
                                <a:cubicBezTo>
                                  <a:pt x="23370" y="223623"/>
                                  <a:pt x="22735" y="223623"/>
                                  <a:pt x="22608" y="223750"/>
                                </a:cubicBezTo>
                                <a:cubicBezTo>
                                  <a:pt x="22608" y="223750"/>
                                  <a:pt x="22608" y="223750"/>
                                  <a:pt x="22608" y="223750"/>
                                </a:cubicBezTo>
                                <a:lnTo>
                                  <a:pt x="21719" y="225529"/>
                                </a:lnTo>
                                <a:cubicBezTo>
                                  <a:pt x="19813" y="228960"/>
                                  <a:pt x="16765" y="234677"/>
                                  <a:pt x="16511" y="238743"/>
                                </a:cubicBezTo>
                                <a:cubicBezTo>
                                  <a:pt x="16511" y="239125"/>
                                  <a:pt x="16765" y="239379"/>
                                  <a:pt x="17019" y="239379"/>
                                </a:cubicBezTo>
                                <a:cubicBezTo>
                                  <a:pt x="17401" y="239379"/>
                                  <a:pt x="17654" y="239125"/>
                                  <a:pt x="17654" y="238743"/>
                                </a:cubicBezTo>
                                <a:cubicBezTo>
                                  <a:pt x="17908" y="235059"/>
                                  <a:pt x="20957" y="229468"/>
                                  <a:pt x="22735" y="226038"/>
                                </a:cubicBezTo>
                                <a:cubicBezTo>
                                  <a:pt x="23116" y="225402"/>
                                  <a:pt x="23370" y="224894"/>
                                  <a:pt x="23624" y="224259"/>
                                </a:cubicBezTo>
                                <a:cubicBezTo>
                                  <a:pt x="23751" y="224005"/>
                                  <a:pt x="23624" y="223623"/>
                                  <a:pt x="23497" y="223496"/>
                                </a:cubicBezTo>
                                <a:cubicBezTo>
                                  <a:pt x="23497" y="223496"/>
                                  <a:pt x="23497" y="223496"/>
                                  <a:pt x="23497" y="223496"/>
                                </a:cubicBezTo>
                                <a:lnTo>
                                  <a:pt x="23497" y="223496"/>
                                </a:lnTo>
                                <a:close/>
                                <a:moveTo>
                                  <a:pt x="635" y="176739"/>
                                </a:moveTo>
                                <a:lnTo>
                                  <a:pt x="635" y="176739"/>
                                </a:lnTo>
                                <a:lnTo>
                                  <a:pt x="0" y="178136"/>
                                </a:lnTo>
                                <a:cubicBezTo>
                                  <a:pt x="0" y="178136"/>
                                  <a:pt x="508" y="177882"/>
                                  <a:pt x="508" y="177628"/>
                                </a:cubicBezTo>
                                <a:cubicBezTo>
                                  <a:pt x="508" y="177501"/>
                                  <a:pt x="508" y="177247"/>
                                  <a:pt x="635" y="177120"/>
                                </a:cubicBezTo>
                                <a:lnTo>
                                  <a:pt x="635" y="177120"/>
                                </a:lnTo>
                                <a:cubicBezTo>
                                  <a:pt x="635" y="177120"/>
                                  <a:pt x="635" y="176739"/>
                                  <a:pt x="762" y="176612"/>
                                </a:cubicBezTo>
                                <a:lnTo>
                                  <a:pt x="635" y="176612"/>
                                </a:lnTo>
                                <a:close/>
                                <a:moveTo>
                                  <a:pt x="13844" y="223496"/>
                                </a:moveTo>
                                <a:lnTo>
                                  <a:pt x="13717" y="223496"/>
                                </a:lnTo>
                                <a:cubicBezTo>
                                  <a:pt x="13717" y="223496"/>
                                  <a:pt x="13209" y="223115"/>
                                  <a:pt x="13209" y="222734"/>
                                </a:cubicBezTo>
                                <a:lnTo>
                                  <a:pt x="13209" y="222734"/>
                                </a:lnTo>
                                <a:cubicBezTo>
                                  <a:pt x="13844" y="219812"/>
                                  <a:pt x="17527" y="210790"/>
                                  <a:pt x="19559" y="208376"/>
                                </a:cubicBezTo>
                                <a:cubicBezTo>
                                  <a:pt x="19813" y="208122"/>
                                  <a:pt x="20194" y="207995"/>
                                  <a:pt x="20449" y="208376"/>
                                </a:cubicBezTo>
                                <a:lnTo>
                                  <a:pt x="20449" y="208376"/>
                                </a:lnTo>
                                <a:cubicBezTo>
                                  <a:pt x="20449" y="208376"/>
                                  <a:pt x="20703" y="209012"/>
                                  <a:pt x="20449" y="209266"/>
                                </a:cubicBezTo>
                                <a:cubicBezTo>
                                  <a:pt x="18670" y="211426"/>
                                  <a:pt x="14987" y="220193"/>
                                  <a:pt x="14352" y="223115"/>
                                </a:cubicBezTo>
                                <a:cubicBezTo>
                                  <a:pt x="14352" y="223369"/>
                                  <a:pt x="14098" y="223623"/>
                                  <a:pt x="13717" y="223623"/>
                                </a:cubicBezTo>
                                <a:moveTo>
                                  <a:pt x="11685" y="217143"/>
                                </a:moveTo>
                                <a:lnTo>
                                  <a:pt x="11685" y="217143"/>
                                </a:lnTo>
                                <a:cubicBezTo>
                                  <a:pt x="11685" y="217143"/>
                                  <a:pt x="11050" y="216889"/>
                                  <a:pt x="11050" y="216508"/>
                                </a:cubicBezTo>
                                <a:cubicBezTo>
                                  <a:pt x="11050" y="214094"/>
                                  <a:pt x="12955" y="210790"/>
                                  <a:pt x="14606" y="207868"/>
                                </a:cubicBezTo>
                                <a:cubicBezTo>
                                  <a:pt x="15622" y="206216"/>
                                  <a:pt x="16511" y="204565"/>
                                  <a:pt x="17019" y="202659"/>
                                </a:cubicBezTo>
                                <a:cubicBezTo>
                                  <a:pt x="17019" y="202405"/>
                                  <a:pt x="17401" y="202150"/>
                                  <a:pt x="17654" y="202150"/>
                                </a:cubicBezTo>
                                <a:cubicBezTo>
                                  <a:pt x="17654" y="202150"/>
                                  <a:pt x="17654" y="202150"/>
                                  <a:pt x="17654" y="202150"/>
                                </a:cubicBezTo>
                                <a:cubicBezTo>
                                  <a:pt x="18035" y="202150"/>
                                  <a:pt x="18289" y="202532"/>
                                  <a:pt x="18163" y="202913"/>
                                </a:cubicBezTo>
                                <a:cubicBezTo>
                                  <a:pt x="17527" y="204946"/>
                                  <a:pt x="16638" y="206725"/>
                                  <a:pt x="15622" y="208503"/>
                                </a:cubicBezTo>
                                <a:cubicBezTo>
                                  <a:pt x="14098" y="211299"/>
                                  <a:pt x="12193" y="214348"/>
                                  <a:pt x="12193" y="216508"/>
                                </a:cubicBezTo>
                                <a:cubicBezTo>
                                  <a:pt x="12193" y="216889"/>
                                  <a:pt x="11939" y="217143"/>
                                  <a:pt x="11558" y="217143"/>
                                </a:cubicBezTo>
                                <a:moveTo>
                                  <a:pt x="43818" y="266442"/>
                                </a:moveTo>
                                <a:cubicBezTo>
                                  <a:pt x="43818" y="266442"/>
                                  <a:pt x="43564" y="265934"/>
                                  <a:pt x="43183" y="265934"/>
                                </a:cubicBezTo>
                                <a:cubicBezTo>
                                  <a:pt x="42929" y="265934"/>
                                  <a:pt x="42675" y="266188"/>
                                  <a:pt x="42548" y="266442"/>
                                </a:cubicBezTo>
                                <a:lnTo>
                                  <a:pt x="42548" y="266696"/>
                                </a:lnTo>
                                <a:cubicBezTo>
                                  <a:pt x="42040" y="268602"/>
                                  <a:pt x="41405" y="270508"/>
                                  <a:pt x="40389" y="272287"/>
                                </a:cubicBezTo>
                                <a:cubicBezTo>
                                  <a:pt x="39881" y="273303"/>
                                  <a:pt x="39373" y="274447"/>
                                  <a:pt x="38992" y="275590"/>
                                </a:cubicBezTo>
                                <a:cubicBezTo>
                                  <a:pt x="38103" y="277623"/>
                                  <a:pt x="37976" y="279910"/>
                                  <a:pt x="38357" y="282070"/>
                                </a:cubicBezTo>
                                <a:cubicBezTo>
                                  <a:pt x="38484" y="283214"/>
                                  <a:pt x="38611" y="284230"/>
                                  <a:pt x="38611" y="285374"/>
                                </a:cubicBezTo>
                                <a:cubicBezTo>
                                  <a:pt x="38611" y="285755"/>
                                  <a:pt x="38865" y="286009"/>
                                  <a:pt x="39119" y="286009"/>
                                </a:cubicBezTo>
                                <a:lnTo>
                                  <a:pt x="39119" y="286009"/>
                                </a:lnTo>
                                <a:cubicBezTo>
                                  <a:pt x="39119" y="286009"/>
                                  <a:pt x="39754" y="285755"/>
                                  <a:pt x="39754" y="285374"/>
                                </a:cubicBezTo>
                                <a:cubicBezTo>
                                  <a:pt x="39754" y="284230"/>
                                  <a:pt x="39754" y="283087"/>
                                  <a:pt x="39500" y="281943"/>
                                </a:cubicBezTo>
                                <a:cubicBezTo>
                                  <a:pt x="39119" y="279910"/>
                                  <a:pt x="39373" y="277877"/>
                                  <a:pt x="40008" y="275972"/>
                                </a:cubicBezTo>
                                <a:cubicBezTo>
                                  <a:pt x="40389" y="274828"/>
                                  <a:pt x="40897" y="273812"/>
                                  <a:pt x="41405" y="272795"/>
                                </a:cubicBezTo>
                                <a:cubicBezTo>
                                  <a:pt x="41786" y="272033"/>
                                  <a:pt x="42167" y="271270"/>
                                  <a:pt x="42421" y="270508"/>
                                </a:cubicBezTo>
                                <a:cubicBezTo>
                                  <a:pt x="42421" y="275463"/>
                                  <a:pt x="41786" y="282070"/>
                                  <a:pt x="41024" y="283849"/>
                                </a:cubicBezTo>
                                <a:cubicBezTo>
                                  <a:pt x="40897" y="284103"/>
                                  <a:pt x="41024" y="284485"/>
                                  <a:pt x="41151" y="284612"/>
                                </a:cubicBezTo>
                                <a:cubicBezTo>
                                  <a:pt x="41151" y="284612"/>
                                  <a:pt x="41151" y="284612"/>
                                  <a:pt x="41151" y="284612"/>
                                </a:cubicBezTo>
                                <a:cubicBezTo>
                                  <a:pt x="41405" y="284739"/>
                                  <a:pt x="41786" y="284612"/>
                                  <a:pt x="41913" y="284357"/>
                                </a:cubicBezTo>
                                <a:cubicBezTo>
                                  <a:pt x="43183" y="281689"/>
                                  <a:pt x="43818" y="270254"/>
                                  <a:pt x="43437" y="266442"/>
                                </a:cubicBezTo>
                                <a:lnTo>
                                  <a:pt x="43437" y="266442"/>
                                </a:lnTo>
                                <a:close/>
                                <a:moveTo>
                                  <a:pt x="36833" y="261868"/>
                                </a:moveTo>
                                <a:lnTo>
                                  <a:pt x="36833" y="261868"/>
                                </a:lnTo>
                                <a:lnTo>
                                  <a:pt x="36833" y="261614"/>
                                </a:lnTo>
                                <a:cubicBezTo>
                                  <a:pt x="36833" y="261614"/>
                                  <a:pt x="36579" y="261614"/>
                                  <a:pt x="36579" y="261614"/>
                                </a:cubicBezTo>
                                <a:lnTo>
                                  <a:pt x="35944" y="261614"/>
                                </a:lnTo>
                                <a:cubicBezTo>
                                  <a:pt x="35944" y="261614"/>
                                  <a:pt x="35944" y="261995"/>
                                  <a:pt x="35944" y="261995"/>
                                </a:cubicBezTo>
                                <a:cubicBezTo>
                                  <a:pt x="35182" y="264155"/>
                                  <a:pt x="31879" y="274701"/>
                                  <a:pt x="34293" y="276988"/>
                                </a:cubicBezTo>
                                <a:lnTo>
                                  <a:pt x="34674" y="276988"/>
                                </a:lnTo>
                                <a:cubicBezTo>
                                  <a:pt x="34674" y="276988"/>
                                  <a:pt x="35055" y="276988"/>
                                  <a:pt x="35182" y="276988"/>
                                </a:cubicBezTo>
                                <a:cubicBezTo>
                                  <a:pt x="35436" y="276734"/>
                                  <a:pt x="35436" y="276353"/>
                                  <a:pt x="35182" y="276099"/>
                                </a:cubicBezTo>
                                <a:cubicBezTo>
                                  <a:pt x="35182" y="276099"/>
                                  <a:pt x="35182" y="276099"/>
                                  <a:pt x="35182" y="276099"/>
                                </a:cubicBezTo>
                                <a:cubicBezTo>
                                  <a:pt x="34165" y="275082"/>
                                  <a:pt x="35182" y="269619"/>
                                  <a:pt x="36452" y="265045"/>
                                </a:cubicBezTo>
                                <a:cubicBezTo>
                                  <a:pt x="36960" y="268221"/>
                                  <a:pt x="37087" y="271398"/>
                                  <a:pt x="36960" y="274701"/>
                                </a:cubicBezTo>
                                <a:cubicBezTo>
                                  <a:pt x="36960" y="275082"/>
                                  <a:pt x="37214" y="275336"/>
                                  <a:pt x="37468" y="275336"/>
                                </a:cubicBezTo>
                                <a:lnTo>
                                  <a:pt x="37468" y="275336"/>
                                </a:lnTo>
                                <a:cubicBezTo>
                                  <a:pt x="37468" y="275336"/>
                                  <a:pt x="38103" y="275082"/>
                                  <a:pt x="38103" y="274828"/>
                                </a:cubicBezTo>
                                <a:cubicBezTo>
                                  <a:pt x="38230" y="270508"/>
                                  <a:pt x="37849" y="266315"/>
                                  <a:pt x="37087" y="262122"/>
                                </a:cubicBezTo>
                                <a:lnTo>
                                  <a:pt x="37087" y="262122"/>
                                </a:lnTo>
                                <a:close/>
                                <a:moveTo>
                                  <a:pt x="65537" y="259454"/>
                                </a:moveTo>
                                <a:cubicBezTo>
                                  <a:pt x="65537" y="259454"/>
                                  <a:pt x="65410" y="258819"/>
                                  <a:pt x="65029" y="258692"/>
                                </a:cubicBezTo>
                                <a:lnTo>
                                  <a:pt x="64902" y="258692"/>
                                </a:lnTo>
                                <a:cubicBezTo>
                                  <a:pt x="64902" y="258692"/>
                                  <a:pt x="64521" y="258692"/>
                                  <a:pt x="64394" y="258819"/>
                                </a:cubicBezTo>
                                <a:cubicBezTo>
                                  <a:pt x="61345" y="261868"/>
                                  <a:pt x="61218" y="265299"/>
                                  <a:pt x="62108" y="271016"/>
                                </a:cubicBezTo>
                                <a:cubicBezTo>
                                  <a:pt x="62108" y="271270"/>
                                  <a:pt x="62361" y="271525"/>
                                  <a:pt x="62742" y="271525"/>
                                </a:cubicBezTo>
                                <a:lnTo>
                                  <a:pt x="62870" y="271525"/>
                                </a:lnTo>
                                <a:cubicBezTo>
                                  <a:pt x="62870" y="271525"/>
                                  <a:pt x="63378" y="271143"/>
                                  <a:pt x="63378" y="270889"/>
                                </a:cubicBezTo>
                                <a:cubicBezTo>
                                  <a:pt x="62616" y="266442"/>
                                  <a:pt x="62616" y="263520"/>
                                  <a:pt x="64013" y="261233"/>
                                </a:cubicBezTo>
                                <a:cubicBezTo>
                                  <a:pt x="63632" y="263901"/>
                                  <a:pt x="63759" y="266569"/>
                                  <a:pt x="64266" y="269237"/>
                                </a:cubicBezTo>
                                <a:cubicBezTo>
                                  <a:pt x="64266" y="269619"/>
                                  <a:pt x="64647" y="269746"/>
                                  <a:pt x="65029" y="269746"/>
                                </a:cubicBezTo>
                                <a:cubicBezTo>
                                  <a:pt x="65410" y="269746"/>
                                  <a:pt x="65537" y="269365"/>
                                  <a:pt x="65537" y="268983"/>
                                </a:cubicBezTo>
                                <a:cubicBezTo>
                                  <a:pt x="65537" y="268983"/>
                                  <a:pt x="65537" y="268983"/>
                                  <a:pt x="65537" y="268983"/>
                                </a:cubicBezTo>
                                <a:cubicBezTo>
                                  <a:pt x="65029" y="265934"/>
                                  <a:pt x="65029" y="262758"/>
                                  <a:pt x="65537" y="259581"/>
                                </a:cubicBezTo>
                                <a:lnTo>
                                  <a:pt x="65537" y="259581"/>
                                </a:lnTo>
                                <a:close/>
                                <a:moveTo>
                                  <a:pt x="30609" y="256023"/>
                                </a:moveTo>
                                <a:cubicBezTo>
                                  <a:pt x="30609" y="256023"/>
                                  <a:pt x="30355" y="255642"/>
                                  <a:pt x="30101" y="255642"/>
                                </a:cubicBezTo>
                                <a:cubicBezTo>
                                  <a:pt x="29974" y="255515"/>
                                  <a:pt x="29720" y="255515"/>
                                  <a:pt x="29593" y="255515"/>
                                </a:cubicBezTo>
                                <a:cubicBezTo>
                                  <a:pt x="29212" y="255515"/>
                                  <a:pt x="29085" y="255896"/>
                                  <a:pt x="29085" y="256277"/>
                                </a:cubicBezTo>
                                <a:cubicBezTo>
                                  <a:pt x="29466" y="257802"/>
                                  <a:pt x="29339" y="259454"/>
                                  <a:pt x="28704" y="260979"/>
                                </a:cubicBezTo>
                                <a:cubicBezTo>
                                  <a:pt x="28323" y="261868"/>
                                  <a:pt x="28196" y="262885"/>
                                  <a:pt x="28196" y="263901"/>
                                </a:cubicBezTo>
                                <a:cubicBezTo>
                                  <a:pt x="28196" y="264282"/>
                                  <a:pt x="28450" y="264536"/>
                                  <a:pt x="28831" y="264536"/>
                                </a:cubicBezTo>
                                <a:cubicBezTo>
                                  <a:pt x="29212" y="264536"/>
                                  <a:pt x="29466" y="264282"/>
                                  <a:pt x="29466" y="263901"/>
                                </a:cubicBezTo>
                                <a:lnTo>
                                  <a:pt x="29466" y="263901"/>
                                </a:lnTo>
                                <a:cubicBezTo>
                                  <a:pt x="29466" y="263012"/>
                                  <a:pt x="29593" y="262122"/>
                                  <a:pt x="29974" y="261360"/>
                                </a:cubicBezTo>
                                <a:cubicBezTo>
                                  <a:pt x="30228" y="260725"/>
                                  <a:pt x="30355" y="260089"/>
                                  <a:pt x="30482" y="259454"/>
                                </a:cubicBezTo>
                                <a:cubicBezTo>
                                  <a:pt x="30990" y="260852"/>
                                  <a:pt x="31244" y="262376"/>
                                  <a:pt x="31117" y="263901"/>
                                </a:cubicBezTo>
                                <a:cubicBezTo>
                                  <a:pt x="30990" y="264155"/>
                                  <a:pt x="31117" y="264536"/>
                                  <a:pt x="31371" y="264663"/>
                                </a:cubicBezTo>
                                <a:cubicBezTo>
                                  <a:pt x="31371" y="264663"/>
                                  <a:pt x="31371" y="264663"/>
                                  <a:pt x="31371" y="264663"/>
                                </a:cubicBezTo>
                                <a:lnTo>
                                  <a:pt x="31625" y="264663"/>
                                </a:lnTo>
                                <a:cubicBezTo>
                                  <a:pt x="31625" y="264663"/>
                                  <a:pt x="32006" y="264536"/>
                                  <a:pt x="32133" y="264409"/>
                                </a:cubicBezTo>
                                <a:cubicBezTo>
                                  <a:pt x="32895" y="262630"/>
                                  <a:pt x="30990" y="257167"/>
                                  <a:pt x="30609" y="256150"/>
                                </a:cubicBezTo>
                                <a:moveTo>
                                  <a:pt x="45596" y="254245"/>
                                </a:moveTo>
                                <a:cubicBezTo>
                                  <a:pt x="45723" y="256023"/>
                                  <a:pt x="45850" y="257675"/>
                                  <a:pt x="45723" y="259454"/>
                                </a:cubicBezTo>
                                <a:cubicBezTo>
                                  <a:pt x="45723" y="259835"/>
                                  <a:pt x="45469" y="260089"/>
                                  <a:pt x="45088" y="260089"/>
                                </a:cubicBezTo>
                                <a:cubicBezTo>
                                  <a:pt x="44707" y="260089"/>
                                  <a:pt x="44453" y="259835"/>
                                  <a:pt x="44453" y="259581"/>
                                </a:cubicBezTo>
                                <a:lnTo>
                                  <a:pt x="44453" y="259581"/>
                                </a:lnTo>
                                <a:cubicBezTo>
                                  <a:pt x="44453" y="256405"/>
                                  <a:pt x="44199" y="253355"/>
                                  <a:pt x="43691" y="250433"/>
                                </a:cubicBezTo>
                                <a:lnTo>
                                  <a:pt x="42802" y="255388"/>
                                </a:lnTo>
                                <a:cubicBezTo>
                                  <a:pt x="42421" y="256659"/>
                                  <a:pt x="42167" y="258056"/>
                                  <a:pt x="42167" y="259454"/>
                                </a:cubicBezTo>
                                <a:cubicBezTo>
                                  <a:pt x="42167" y="259835"/>
                                  <a:pt x="42040" y="260089"/>
                                  <a:pt x="41659" y="260089"/>
                                </a:cubicBezTo>
                                <a:cubicBezTo>
                                  <a:pt x="41278" y="260089"/>
                                  <a:pt x="40897" y="259835"/>
                                  <a:pt x="40897" y="259581"/>
                                </a:cubicBezTo>
                                <a:cubicBezTo>
                                  <a:pt x="40897" y="258056"/>
                                  <a:pt x="40897" y="256532"/>
                                  <a:pt x="41405" y="255134"/>
                                </a:cubicBezTo>
                                <a:cubicBezTo>
                                  <a:pt x="42040" y="252720"/>
                                  <a:pt x="42421" y="250179"/>
                                  <a:pt x="42421" y="247765"/>
                                </a:cubicBezTo>
                                <a:cubicBezTo>
                                  <a:pt x="42421" y="247510"/>
                                  <a:pt x="42421" y="247383"/>
                                  <a:pt x="42675" y="247256"/>
                                </a:cubicBezTo>
                                <a:lnTo>
                                  <a:pt x="42675" y="247002"/>
                                </a:lnTo>
                                <a:cubicBezTo>
                                  <a:pt x="42675" y="247002"/>
                                  <a:pt x="43564" y="247002"/>
                                  <a:pt x="43691" y="247256"/>
                                </a:cubicBezTo>
                                <a:cubicBezTo>
                                  <a:pt x="44326" y="248781"/>
                                  <a:pt x="44707" y="250306"/>
                                  <a:pt x="44961" y="251957"/>
                                </a:cubicBezTo>
                                <a:cubicBezTo>
                                  <a:pt x="47628" y="229214"/>
                                  <a:pt x="48517" y="209774"/>
                                  <a:pt x="47628" y="199355"/>
                                </a:cubicBezTo>
                                <a:cubicBezTo>
                                  <a:pt x="47628" y="199228"/>
                                  <a:pt x="47755" y="198974"/>
                                  <a:pt x="47883" y="198974"/>
                                </a:cubicBezTo>
                                <a:lnTo>
                                  <a:pt x="47883" y="198974"/>
                                </a:lnTo>
                                <a:cubicBezTo>
                                  <a:pt x="47883" y="198974"/>
                                  <a:pt x="48136" y="198974"/>
                                  <a:pt x="48136" y="199228"/>
                                </a:cubicBezTo>
                                <a:cubicBezTo>
                                  <a:pt x="49026" y="210028"/>
                                  <a:pt x="48009" y="230612"/>
                                  <a:pt x="45215" y="254372"/>
                                </a:cubicBezTo>
                                <a:lnTo>
                                  <a:pt x="45215" y="254372"/>
                                </a:lnTo>
                                <a:close/>
                                <a:moveTo>
                                  <a:pt x="77856" y="250941"/>
                                </a:moveTo>
                                <a:lnTo>
                                  <a:pt x="77603" y="250560"/>
                                </a:lnTo>
                                <a:lnTo>
                                  <a:pt x="77348" y="250560"/>
                                </a:lnTo>
                                <a:cubicBezTo>
                                  <a:pt x="77348" y="250560"/>
                                  <a:pt x="76841" y="250052"/>
                                  <a:pt x="76586" y="250179"/>
                                </a:cubicBezTo>
                                <a:cubicBezTo>
                                  <a:pt x="76586" y="250179"/>
                                  <a:pt x="76586" y="250179"/>
                                  <a:pt x="76586" y="250179"/>
                                </a:cubicBezTo>
                                <a:cubicBezTo>
                                  <a:pt x="76332" y="250433"/>
                                  <a:pt x="76205" y="250814"/>
                                  <a:pt x="76460" y="251068"/>
                                </a:cubicBezTo>
                                <a:lnTo>
                                  <a:pt x="76713" y="251449"/>
                                </a:lnTo>
                                <a:cubicBezTo>
                                  <a:pt x="77984" y="254118"/>
                                  <a:pt x="76586" y="258565"/>
                                  <a:pt x="75824" y="260725"/>
                                </a:cubicBezTo>
                                <a:lnTo>
                                  <a:pt x="75570" y="261741"/>
                                </a:lnTo>
                                <a:cubicBezTo>
                                  <a:pt x="75570" y="261741"/>
                                  <a:pt x="75570" y="262376"/>
                                  <a:pt x="75951" y="262503"/>
                                </a:cubicBezTo>
                                <a:lnTo>
                                  <a:pt x="75951" y="262503"/>
                                </a:lnTo>
                                <a:cubicBezTo>
                                  <a:pt x="75951" y="262503"/>
                                  <a:pt x="76586" y="262503"/>
                                  <a:pt x="76713" y="262122"/>
                                </a:cubicBezTo>
                                <a:cubicBezTo>
                                  <a:pt x="76713" y="262122"/>
                                  <a:pt x="76713" y="262122"/>
                                  <a:pt x="76713" y="262122"/>
                                </a:cubicBezTo>
                                <a:lnTo>
                                  <a:pt x="77094" y="261233"/>
                                </a:lnTo>
                                <a:cubicBezTo>
                                  <a:pt x="77730" y="259454"/>
                                  <a:pt x="78111" y="257675"/>
                                  <a:pt x="78365" y="255896"/>
                                </a:cubicBezTo>
                                <a:cubicBezTo>
                                  <a:pt x="78618" y="257548"/>
                                  <a:pt x="78746" y="259327"/>
                                  <a:pt x="78618" y="260979"/>
                                </a:cubicBezTo>
                                <a:lnTo>
                                  <a:pt x="78618" y="262249"/>
                                </a:lnTo>
                                <a:cubicBezTo>
                                  <a:pt x="78618" y="262249"/>
                                  <a:pt x="78873" y="262885"/>
                                  <a:pt x="79254" y="262885"/>
                                </a:cubicBezTo>
                                <a:cubicBezTo>
                                  <a:pt x="79635" y="262885"/>
                                  <a:pt x="79889" y="262630"/>
                                  <a:pt x="79889" y="262249"/>
                                </a:cubicBezTo>
                                <a:lnTo>
                                  <a:pt x="79889" y="262249"/>
                                </a:lnTo>
                                <a:lnTo>
                                  <a:pt x="79889" y="260852"/>
                                </a:lnTo>
                                <a:cubicBezTo>
                                  <a:pt x="79889" y="257167"/>
                                  <a:pt x="80016" y="253990"/>
                                  <a:pt x="77984" y="250814"/>
                                </a:cubicBezTo>
                                <a:lnTo>
                                  <a:pt x="77984" y="250814"/>
                                </a:lnTo>
                                <a:close/>
                                <a:moveTo>
                                  <a:pt x="97416" y="251957"/>
                                </a:moveTo>
                                <a:cubicBezTo>
                                  <a:pt x="97162" y="251068"/>
                                  <a:pt x="97162" y="250306"/>
                                  <a:pt x="97162" y="249416"/>
                                </a:cubicBezTo>
                                <a:cubicBezTo>
                                  <a:pt x="97162" y="249035"/>
                                  <a:pt x="96781" y="248781"/>
                                  <a:pt x="96400" y="248781"/>
                                </a:cubicBezTo>
                                <a:cubicBezTo>
                                  <a:pt x="96400" y="248527"/>
                                  <a:pt x="96019" y="248273"/>
                                  <a:pt x="95765" y="248273"/>
                                </a:cubicBezTo>
                                <a:cubicBezTo>
                                  <a:pt x="95384" y="248273"/>
                                  <a:pt x="95130" y="248527"/>
                                  <a:pt x="95130" y="248908"/>
                                </a:cubicBezTo>
                                <a:lnTo>
                                  <a:pt x="95130" y="248908"/>
                                </a:lnTo>
                                <a:cubicBezTo>
                                  <a:pt x="95130" y="252085"/>
                                  <a:pt x="94241" y="255134"/>
                                  <a:pt x="92209" y="257548"/>
                                </a:cubicBezTo>
                                <a:cubicBezTo>
                                  <a:pt x="91955" y="257802"/>
                                  <a:pt x="91955" y="258183"/>
                                  <a:pt x="92209" y="258437"/>
                                </a:cubicBezTo>
                                <a:cubicBezTo>
                                  <a:pt x="92209" y="258437"/>
                                  <a:pt x="92209" y="258437"/>
                                  <a:pt x="92209" y="258437"/>
                                </a:cubicBezTo>
                                <a:lnTo>
                                  <a:pt x="92590" y="258437"/>
                                </a:lnTo>
                                <a:cubicBezTo>
                                  <a:pt x="92590" y="258437"/>
                                  <a:pt x="92971" y="258437"/>
                                  <a:pt x="93098" y="258437"/>
                                </a:cubicBezTo>
                                <a:cubicBezTo>
                                  <a:pt x="94749" y="256532"/>
                                  <a:pt x="95765" y="254245"/>
                                  <a:pt x="96146" y="251830"/>
                                </a:cubicBezTo>
                                <a:cubicBezTo>
                                  <a:pt x="96146" y="251957"/>
                                  <a:pt x="96146" y="252085"/>
                                  <a:pt x="96273" y="252212"/>
                                </a:cubicBezTo>
                                <a:cubicBezTo>
                                  <a:pt x="96654" y="253355"/>
                                  <a:pt x="96527" y="254626"/>
                                  <a:pt x="96019" y="255642"/>
                                </a:cubicBezTo>
                                <a:cubicBezTo>
                                  <a:pt x="95892" y="255896"/>
                                  <a:pt x="96019" y="256277"/>
                                  <a:pt x="96146" y="256405"/>
                                </a:cubicBezTo>
                                <a:cubicBezTo>
                                  <a:pt x="96146" y="256405"/>
                                  <a:pt x="96146" y="256405"/>
                                  <a:pt x="96146" y="256405"/>
                                </a:cubicBezTo>
                                <a:cubicBezTo>
                                  <a:pt x="96400" y="256532"/>
                                  <a:pt x="96781" y="256405"/>
                                  <a:pt x="96908" y="256150"/>
                                </a:cubicBezTo>
                                <a:cubicBezTo>
                                  <a:pt x="96908" y="256150"/>
                                  <a:pt x="96908" y="256150"/>
                                  <a:pt x="96908" y="256150"/>
                                </a:cubicBezTo>
                                <a:cubicBezTo>
                                  <a:pt x="97670" y="254880"/>
                                  <a:pt x="97797" y="253355"/>
                                  <a:pt x="97416" y="251957"/>
                                </a:cubicBezTo>
                                <a:lnTo>
                                  <a:pt x="97416" y="251957"/>
                                </a:lnTo>
                                <a:close/>
                                <a:moveTo>
                                  <a:pt x="35182" y="253482"/>
                                </a:moveTo>
                                <a:cubicBezTo>
                                  <a:pt x="34420" y="250687"/>
                                  <a:pt x="34039" y="247892"/>
                                  <a:pt x="33912" y="244969"/>
                                </a:cubicBezTo>
                                <a:cubicBezTo>
                                  <a:pt x="33912" y="243190"/>
                                  <a:pt x="33658" y="241412"/>
                                  <a:pt x="33150" y="239760"/>
                                </a:cubicBezTo>
                                <a:cubicBezTo>
                                  <a:pt x="33022" y="239506"/>
                                  <a:pt x="32641" y="239379"/>
                                  <a:pt x="32387" y="239506"/>
                                </a:cubicBezTo>
                                <a:lnTo>
                                  <a:pt x="32133" y="239506"/>
                                </a:lnTo>
                                <a:cubicBezTo>
                                  <a:pt x="32133" y="239506"/>
                                  <a:pt x="31879" y="240014"/>
                                  <a:pt x="31879" y="240141"/>
                                </a:cubicBezTo>
                                <a:lnTo>
                                  <a:pt x="31371" y="242301"/>
                                </a:lnTo>
                                <a:cubicBezTo>
                                  <a:pt x="30609" y="246367"/>
                                  <a:pt x="29720" y="250179"/>
                                  <a:pt x="31117" y="254372"/>
                                </a:cubicBezTo>
                                <a:cubicBezTo>
                                  <a:pt x="31117" y="254626"/>
                                  <a:pt x="31371" y="254753"/>
                                  <a:pt x="31752" y="254753"/>
                                </a:cubicBezTo>
                                <a:lnTo>
                                  <a:pt x="32006" y="254753"/>
                                </a:lnTo>
                                <a:cubicBezTo>
                                  <a:pt x="32006" y="254753"/>
                                  <a:pt x="32514" y="254245"/>
                                  <a:pt x="32387" y="253990"/>
                                </a:cubicBezTo>
                                <a:cubicBezTo>
                                  <a:pt x="31117" y="250306"/>
                                  <a:pt x="31879" y="246748"/>
                                  <a:pt x="32641" y="243063"/>
                                </a:cubicBezTo>
                                <a:cubicBezTo>
                                  <a:pt x="32641" y="243699"/>
                                  <a:pt x="32641" y="244334"/>
                                  <a:pt x="32768" y="245096"/>
                                </a:cubicBezTo>
                                <a:cubicBezTo>
                                  <a:pt x="32895" y="248146"/>
                                  <a:pt x="33403" y="251068"/>
                                  <a:pt x="34165" y="253863"/>
                                </a:cubicBezTo>
                                <a:cubicBezTo>
                                  <a:pt x="34293" y="254245"/>
                                  <a:pt x="34674" y="254372"/>
                                  <a:pt x="34927" y="254245"/>
                                </a:cubicBezTo>
                                <a:cubicBezTo>
                                  <a:pt x="35182" y="254118"/>
                                  <a:pt x="35436" y="253736"/>
                                  <a:pt x="35308" y="253355"/>
                                </a:cubicBezTo>
                                <a:lnTo>
                                  <a:pt x="35308" y="253355"/>
                                </a:lnTo>
                                <a:close/>
                                <a:moveTo>
                                  <a:pt x="67188" y="245732"/>
                                </a:moveTo>
                                <a:cubicBezTo>
                                  <a:pt x="67188" y="243063"/>
                                  <a:pt x="67188" y="240014"/>
                                  <a:pt x="65029" y="238235"/>
                                </a:cubicBezTo>
                                <a:cubicBezTo>
                                  <a:pt x="64775" y="237981"/>
                                  <a:pt x="64394" y="238108"/>
                                  <a:pt x="64140" y="238235"/>
                                </a:cubicBezTo>
                                <a:cubicBezTo>
                                  <a:pt x="64140" y="238235"/>
                                  <a:pt x="64140" y="238235"/>
                                  <a:pt x="64140" y="238235"/>
                                </a:cubicBezTo>
                                <a:cubicBezTo>
                                  <a:pt x="63885" y="238489"/>
                                  <a:pt x="63885" y="238743"/>
                                  <a:pt x="64140" y="238997"/>
                                </a:cubicBezTo>
                                <a:cubicBezTo>
                                  <a:pt x="64140" y="238997"/>
                                  <a:pt x="64140" y="238997"/>
                                  <a:pt x="64140" y="238997"/>
                                </a:cubicBezTo>
                                <a:lnTo>
                                  <a:pt x="64140" y="238997"/>
                                </a:lnTo>
                                <a:cubicBezTo>
                                  <a:pt x="64775" y="240522"/>
                                  <a:pt x="64394" y="241920"/>
                                  <a:pt x="63632" y="243445"/>
                                </a:cubicBezTo>
                                <a:cubicBezTo>
                                  <a:pt x="62997" y="244715"/>
                                  <a:pt x="62742" y="246240"/>
                                  <a:pt x="62870" y="247637"/>
                                </a:cubicBezTo>
                                <a:cubicBezTo>
                                  <a:pt x="62870" y="248019"/>
                                  <a:pt x="63251" y="248146"/>
                                  <a:pt x="63504" y="248146"/>
                                </a:cubicBezTo>
                                <a:cubicBezTo>
                                  <a:pt x="63885" y="248146"/>
                                  <a:pt x="64013" y="247892"/>
                                  <a:pt x="64013" y="247510"/>
                                </a:cubicBezTo>
                                <a:cubicBezTo>
                                  <a:pt x="64013" y="247510"/>
                                  <a:pt x="64013" y="247510"/>
                                  <a:pt x="64013" y="247510"/>
                                </a:cubicBezTo>
                                <a:cubicBezTo>
                                  <a:pt x="64013" y="246240"/>
                                  <a:pt x="64266" y="244969"/>
                                  <a:pt x="64775" y="243953"/>
                                </a:cubicBezTo>
                                <a:cubicBezTo>
                                  <a:pt x="65029" y="243190"/>
                                  <a:pt x="65283" y="242428"/>
                                  <a:pt x="65410" y="241666"/>
                                </a:cubicBezTo>
                                <a:cubicBezTo>
                                  <a:pt x="65664" y="242936"/>
                                  <a:pt x="65791" y="244334"/>
                                  <a:pt x="65664" y="245605"/>
                                </a:cubicBezTo>
                                <a:cubicBezTo>
                                  <a:pt x="65664" y="246875"/>
                                  <a:pt x="65664" y="248273"/>
                                  <a:pt x="66045" y="249543"/>
                                </a:cubicBezTo>
                                <a:cubicBezTo>
                                  <a:pt x="66045" y="249797"/>
                                  <a:pt x="66426" y="249925"/>
                                  <a:pt x="66680" y="249925"/>
                                </a:cubicBezTo>
                                <a:lnTo>
                                  <a:pt x="66807" y="249925"/>
                                </a:lnTo>
                                <a:cubicBezTo>
                                  <a:pt x="66807" y="249925"/>
                                  <a:pt x="67315" y="249416"/>
                                  <a:pt x="67188" y="249162"/>
                                </a:cubicBezTo>
                                <a:cubicBezTo>
                                  <a:pt x="66934" y="248019"/>
                                  <a:pt x="66934" y="246875"/>
                                  <a:pt x="67061" y="245732"/>
                                </a:cubicBezTo>
                                <a:lnTo>
                                  <a:pt x="67061" y="245732"/>
                                </a:lnTo>
                                <a:close/>
                                <a:moveTo>
                                  <a:pt x="42548" y="230230"/>
                                </a:moveTo>
                                <a:cubicBezTo>
                                  <a:pt x="42294" y="229087"/>
                                  <a:pt x="42040" y="227943"/>
                                  <a:pt x="42040" y="226800"/>
                                </a:cubicBezTo>
                                <a:cubicBezTo>
                                  <a:pt x="42040" y="226546"/>
                                  <a:pt x="41786" y="226165"/>
                                  <a:pt x="41532" y="226165"/>
                                </a:cubicBezTo>
                                <a:lnTo>
                                  <a:pt x="41532" y="226165"/>
                                </a:lnTo>
                                <a:cubicBezTo>
                                  <a:pt x="41532" y="226165"/>
                                  <a:pt x="41024" y="226419"/>
                                  <a:pt x="41024" y="226800"/>
                                </a:cubicBezTo>
                                <a:lnTo>
                                  <a:pt x="41024" y="226800"/>
                                </a:lnTo>
                                <a:lnTo>
                                  <a:pt x="41024" y="227308"/>
                                </a:lnTo>
                                <a:cubicBezTo>
                                  <a:pt x="40770" y="231501"/>
                                  <a:pt x="40135" y="235694"/>
                                  <a:pt x="39119" y="239760"/>
                                </a:cubicBezTo>
                                <a:cubicBezTo>
                                  <a:pt x="39119" y="240141"/>
                                  <a:pt x="39119" y="240395"/>
                                  <a:pt x="39500" y="240522"/>
                                </a:cubicBezTo>
                                <a:lnTo>
                                  <a:pt x="39500" y="240522"/>
                                </a:lnTo>
                                <a:cubicBezTo>
                                  <a:pt x="39500" y="240522"/>
                                  <a:pt x="40135" y="240395"/>
                                  <a:pt x="40262" y="240014"/>
                                </a:cubicBezTo>
                                <a:cubicBezTo>
                                  <a:pt x="41024" y="237219"/>
                                  <a:pt x="41532" y="234423"/>
                                  <a:pt x="41786" y="231628"/>
                                </a:cubicBezTo>
                                <a:cubicBezTo>
                                  <a:pt x="42675" y="235440"/>
                                  <a:pt x="42675" y="239379"/>
                                  <a:pt x="41786" y="243317"/>
                                </a:cubicBezTo>
                                <a:cubicBezTo>
                                  <a:pt x="41786" y="243699"/>
                                  <a:pt x="41786" y="243953"/>
                                  <a:pt x="42294" y="244080"/>
                                </a:cubicBezTo>
                                <a:lnTo>
                                  <a:pt x="42421" y="244080"/>
                                </a:lnTo>
                                <a:cubicBezTo>
                                  <a:pt x="42421" y="244080"/>
                                  <a:pt x="42929" y="243953"/>
                                  <a:pt x="43056" y="243699"/>
                                </a:cubicBezTo>
                                <a:cubicBezTo>
                                  <a:pt x="43945" y="239379"/>
                                  <a:pt x="43945" y="234805"/>
                                  <a:pt x="42802" y="230485"/>
                                </a:cubicBezTo>
                                <a:lnTo>
                                  <a:pt x="42802" y="230485"/>
                                </a:lnTo>
                                <a:close/>
                                <a:moveTo>
                                  <a:pt x="95511" y="225021"/>
                                </a:moveTo>
                                <a:lnTo>
                                  <a:pt x="95511" y="224767"/>
                                </a:lnTo>
                                <a:cubicBezTo>
                                  <a:pt x="95511" y="224767"/>
                                  <a:pt x="95130" y="224513"/>
                                  <a:pt x="94876" y="224513"/>
                                </a:cubicBezTo>
                                <a:cubicBezTo>
                                  <a:pt x="94622" y="224513"/>
                                  <a:pt x="94241" y="224513"/>
                                  <a:pt x="94241" y="224894"/>
                                </a:cubicBezTo>
                                <a:cubicBezTo>
                                  <a:pt x="94241" y="224894"/>
                                  <a:pt x="94241" y="224894"/>
                                  <a:pt x="94241" y="224894"/>
                                </a:cubicBezTo>
                                <a:cubicBezTo>
                                  <a:pt x="94114" y="225910"/>
                                  <a:pt x="94114" y="226800"/>
                                  <a:pt x="94241" y="227816"/>
                                </a:cubicBezTo>
                                <a:cubicBezTo>
                                  <a:pt x="94622" y="229468"/>
                                  <a:pt x="93987" y="231247"/>
                                  <a:pt x="92717" y="232390"/>
                                </a:cubicBezTo>
                                <a:cubicBezTo>
                                  <a:pt x="92462" y="232645"/>
                                  <a:pt x="92462" y="233026"/>
                                  <a:pt x="92717" y="233280"/>
                                </a:cubicBezTo>
                                <a:cubicBezTo>
                                  <a:pt x="92971" y="233534"/>
                                  <a:pt x="93352" y="233534"/>
                                  <a:pt x="93606" y="233280"/>
                                </a:cubicBezTo>
                                <a:lnTo>
                                  <a:pt x="93606" y="233280"/>
                                </a:lnTo>
                                <a:cubicBezTo>
                                  <a:pt x="94368" y="232517"/>
                                  <a:pt x="95003" y="231628"/>
                                  <a:pt x="95257" y="230739"/>
                                </a:cubicBezTo>
                                <a:cubicBezTo>
                                  <a:pt x="95384" y="232009"/>
                                  <a:pt x="95257" y="233153"/>
                                  <a:pt x="94495" y="234169"/>
                                </a:cubicBezTo>
                                <a:cubicBezTo>
                                  <a:pt x="94241" y="234423"/>
                                  <a:pt x="94368" y="234805"/>
                                  <a:pt x="94495" y="235059"/>
                                </a:cubicBezTo>
                                <a:cubicBezTo>
                                  <a:pt x="94495" y="235059"/>
                                  <a:pt x="94495" y="235059"/>
                                  <a:pt x="94495" y="235059"/>
                                </a:cubicBezTo>
                                <a:lnTo>
                                  <a:pt x="94876" y="235059"/>
                                </a:lnTo>
                                <a:cubicBezTo>
                                  <a:pt x="94876" y="235059"/>
                                  <a:pt x="95257" y="235059"/>
                                  <a:pt x="95384" y="235059"/>
                                </a:cubicBezTo>
                                <a:cubicBezTo>
                                  <a:pt x="97543" y="232645"/>
                                  <a:pt x="95765" y="225910"/>
                                  <a:pt x="95511" y="225148"/>
                                </a:cubicBezTo>
                                <a:lnTo>
                                  <a:pt x="95511" y="225148"/>
                                </a:lnTo>
                                <a:close/>
                                <a:moveTo>
                                  <a:pt x="35055" y="223369"/>
                                </a:moveTo>
                                <a:lnTo>
                                  <a:pt x="34420" y="217779"/>
                                </a:lnTo>
                                <a:cubicBezTo>
                                  <a:pt x="34420" y="217143"/>
                                  <a:pt x="34420" y="216381"/>
                                  <a:pt x="34420" y="215746"/>
                                </a:cubicBezTo>
                                <a:lnTo>
                                  <a:pt x="34420" y="215492"/>
                                </a:lnTo>
                                <a:cubicBezTo>
                                  <a:pt x="34420" y="215492"/>
                                  <a:pt x="34420" y="215110"/>
                                  <a:pt x="34293" y="214983"/>
                                </a:cubicBezTo>
                                <a:lnTo>
                                  <a:pt x="34293" y="214983"/>
                                </a:lnTo>
                                <a:cubicBezTo>
                                  <a:pt x="34293" y="214983"/>
                                  <a:pt x="33784" y="214348"/>
                                  <a:pt x="33531" y="214475"/>
                                </a:cubicBezTo>
                                <a:cubicBezTo>
                                  <a:pt x="33277" y="214475"/>
                                  <a:pt x="33022" y="214856"/>
                                  <a:pt x="33150" y="215237"/>
                                </a:cubicBezTo>
                                <a:cubicBezTo>
                                  <a:pt x="33150" y="215237"/>
                                  <a:pt x="33150" y="215237"/>
                                  <a:pt x="33150" y="215237"/>
                                </a:cubicBezTo>
                                <a:lnTo>
                                  <a:pt x="33150" y="217779"/>
                                </a:lnTo>
                                <a:cubicBezTo>
                                  <a:pt x="32641" y="221209"/>
                                  <a:pt x="32006" y="224640"/>
                                  <a:pt x="31117" y="227943"/>
                                </a:cubicBezTo>
                                <a:cubicBezTo>
                                  <a:pt x="31117" y="228325"/>
                                  <a:pt x="31117" y="228579"/>
                                  <a:pt x="31498" y="228706"/>
                                </a:cubicBezTo>
                                <a:cubicBezTo>
                                  <a:pt x="31498" y="228706"/>
                                  <a:pt x="31498" y="228706"/>
                                  <a:pt x="31498" y="228706"/>
                                </a:cubicBezTo>
                                <a:cubicBezTo>
                                  <a:pt x="31879" y="228706"/>
                                  <a:pt x="32133" y="228579"/>
                                  <a:pt x="32260" y="228198"/>
                                </a:cubicBezTo>
                                <a:lnTo>
                                  <a:pt x="33531" y="222353"/>
                                </a:lnTo>
                                <a:cubicBezTo>
                                  <a:pt x="33531" y="222353"/>
                                  <a:pt x="33531" y="223115"/>
                                  <a:pt x="33784" y="223496"/>
                                </a:cubicBezTo>
                                <a:cubicBezTo>
                                  <a:pt x="34293" y="226165"/>
                                  <a:pt x="34546" y="228833"/>
                                  <a:pt x="34546" y="231501"/>
                                </a:cubicBezTo>
                                <a:cubicBezTo>
                                  <a:pt x="34546" y="231882"/>
                                  <a:pt x="34801" y="232136"/>
                                  <a:pt x="35182" y="232136"/>
                                </a:cubicBezTo>
                                <a:cubicBezTo>
                                  <a:pt x="35563" y="232136"/>
                                  <a:pt x="35817" y="231882"/>
                                  <a:pt x="35817" y="231501"/>
                                </a:cubicBezTo>
                                <a:cubicBezTo>
                                  <a:pt x="35817" y="228706"/>
                                  <a:pt x="35563" y="226038"/>
                                  <a:pt x="35055" y="223242"/>
                                </a:cubicBezTo>
                                <a:lnTo>
                                  <a:pt x="35055" y="223242"/>
                                </a:lnTo>
                                <a:close/>
                                <a:moveTo>
                                  <a:pt x="98940" y="214221"/>
                                </a:moveTo>
                                <a:lnTo>
                                  <a:pt x="98940" y="214221"/>
                                </a:lnTo>
                                <a:cubicBezTo>
                                  <a:pt x="98940" y="214221"/>
                                  <a:pt x="99067" y="214729"/>
                                  <a:pt x="99067" y="214729"/>
                                </a:cubicBezTo>
                                <a:cubicBezTo>
                                  <a:pt x="99067" y="214602"/>
                                  <a:pt x="99067" y="214348"/>
                                  <a:pt x="99067" y="214221"/>
                                </a:cubicBezTo>
                                <a:lnTo>
                                  <a:pt x="99067" y="214221"/>
                                </a:lnTo>
                                <a:close/>
                                <a:moveTo>
                                  <a:pt x="68458" y="215619"/>
                                </a:moveTo>
                                <a:lnTo>
                                  <a:pt x="68458" y="215365"/>
                                </a:lnTo>
                                <a:cubicBezTo>
                                  <a:pt x="68458" y="214602"/>
                                  <a:pt x="68204" y="213840"/>
                                  <a:pt x="68077" y="213205"/>
                                </a:cubicBezTo>
                                <a:lnTo>
                                  <a:pt x="67823" y="212823"/>
                                </a:lnTo>
                                <a:cubicBezTo>
                                  <a:pt x="67823" y="212823"/>
                                  <a:pt x="67442" y="212569"/>
                                  <a:pt x="67315" y="212569"/>
                                </a:cubicBezTo>
                                <a:cubicBezTo>
                                  <a:pt x="66934" y="212569"/>
                                  <a:pt x="66680" y="212950"/>
                                  <a:pt x="66680" y="213205"/>
                                </a:cubicBezTo>
                                <a:cubicBezTo>
                                  <a:pt x="66807" y="213967"/>
                                  <a:pt x="66934" y="214856"/>
                                  <a:pt x="67188" y="215619"/>
                                </a:cubicBezTo>
                                <a:cubicBezTo>
                                  <a:pt x="67442" y="217525"/>
                                  <a:pt x="67188" y="219558"/>
                                  <a:pt x="66680" y="221463"/>
                                </a:cubicBezTo>
                                <a:cubicBezTo>
                                  <a:pt x="66553" y="221717"/>
                                  <a:pt x="66680" y="222099"/>
                                  <a:pt x="66807" y="222226"/>
                                </a:cubicBezTo>
                                <a:cubicBezTo>
                                  <a:pt x="66807" y="222226"/>
                                  <a:pt x="66807" y="222226"/>
                                  <a:pt x="66807" y="222226"/>
                                </a:cubicBezTo>
                                <a:cubicBezTo>
                                  <a:pt x="67188" y="222226"/>
                                  <a:pt x="67569" y="222226"/>
                                  <a:pt x="67696" y="221972"/>
                                </a:cubicBezTo>
                                <a:cubicBezTo>
                                  <a:pt x="67950" y="221463"/>
                                  <a:pt x="68077" y="220828"/>
                                  <a:pt x="68204" y="220320"/>
                                </a:cubicBezTo>
                                <a:cubicBezTo>
                                  <a:pt x="68458" y="221336"/>
                                  <a:pt x="68331" y="222353"/>
                                  <a:pt x="68204" y="223369"/>
                                </a:cubicBezTo>
                                <a:cubicBezTo>
                                  <a:pt x="68077" y="223623"/>
                                  <a:pt x="68204" y="224005"/>
                                  <a:pt x="68458" y="224132"/>
                                </a:cubicBezTo>
                                <a:lnTo>
                                  <a:pt x="68712" y="224132"/>
                                </a:lnTo>
                                <a:cubicBezTo>
                                  <a:pt x="68712" y="224132"/>
                                  <a:pt x="69220" y="224005"/>
                                  <a:pt x="69220" y="223750"/>
                                </a:cubicBezTo>
                                <a:cubicBezTo>
                                  <a:pt x="70109" y="221845"/>
                                  <a:pt x="69220" y="218414"/>
                                  <a:pt x="68458" y="215619"/>
                                </a:cubicBezTo>
                                <a:moveTo>
                                  <a:pt x="45723" y="209520"/>
                                </a:moveTo>
                                <a:cubicBezTo>
                                  <a:pt x="46104" y="206216"/>
                                  <a:pt x="46485" y="202786"/>
                                  <a:pt x="44961" y="200753"/>
                                </a:cubicBezTo>
                                <a:lnTo>
                                  <a:pt x="44707" y="200753"/>
                                </a:lnTo>
                                <a:cubicBezTo>
                                  <a:pt x="44707" y="200753"/>
                                  <a:pt x="44453" y="200626"/>
                                  <a:pt x="44453" y="200626"/>
                                </a:cubicBezTo>
                                <a:lnTo>
                                  <a:pt x="44199" y="200626"/>
                                </a:lnTo>
                                <a:cubicBezTo>
                                  <a:pt x="44199" y="200626"/>
                                  <a:pt x="44072" y="200626"/>
                                  <a:pt x="44072" y="200626"/>
                                </a:cubicBezTo>
                                <a:lnTo>
                                  <a:pt x="43945" y="200626"/>
                                </a:lnTo>
                                <a:lnTo>
                                  <a:pt x="43945" y="201007"/>
                                </a:lnTo>
                                <a:cubicBezTo>
                                  <a:pt x="44199" y="205962"/>
                                  <a:pt x="43437" y="210918"/>
                                  <a:pt x="41659" y="215492"/>
                                </a:cubicBezTo>
                                <a:cubicBezTo>
                                  <a:pt x="41532" y="215873"/>
                                  <a:pt x="41659" y="216254"/>
                                  <a:pt x="41913" y="216381"/>
                                </a:cubicBezTo>
                                <a:cubicBezTo>
                                  <a:pt x="42167" y="216381"/>
                                  <a:pt x="42548" y="216381"/>
                                  <a:pt x="42675" y="216127"/>
                                </a:cubicBezTo>
                                <a:cubicBezTo>
                                  <a:pt x="43437" y="214094"/>
                                  <a:pt x="44072" y="212061"/>
                                  <a:pt x="44326" y="209901"/>
                                </a:cubicBezTo>
                                <a:cubicBezTo>
                                  <a:pt x="43945" y="212188"/>
                                  <a:pt x="43945" y="214475"/>
                                  <a:pt x="44580" y="216762"/>
                                </a:cubicBezTo>
                                <a:cubicBezTo>
                                  <a:pt x="44580" y="217016"/>
                                  <a:pt x="44834" y="217143"/>
                                  <a:pt x="45215" y="217143"/>
                                </a:cubicBezTo>
                                <a:lnTo>
                                  <a:pt x="45469" y="217143"/>
                                </a:lnTo>
                                <a:cubicBezTo>
                                  <a:pt x="45469" y="217143"/>
                                  <a:pt x="45978" y="216762"/>
                                  <a:pt x="45850" y="216381"/>
                                </a:cubicBezTo>
                                <a:cubicBezTo>
                                  <a:pt x="45850" y="216381"/>
                                  <a:pt x="45850" y="216381"/>
                                  <a:pt x="45850" y="216381"/>
                                </a:cubicBezTo>
                                <a:cubicBezTo>
                                  <a:pt x="45215" y="214856"/>
                                  <a:pt x="45469" y="212188"/>
                                  <a:pt x="45850" y="209647"/>
                                </a:cubicBezTo>
                                <a:moveTo>
                                  <a:pt x="69474" y="127"/>
                                </a:moveTo>
                                <a:cubicBezTo>
                                  <a:pt x="69474" y="2033"/>
                                  <a:pt x="68839" y="3939"/>
                                  <a:pt x="67569" y="5336"/>
                                </a:cubicBezTo>
                                <a:cubicBezTo>
                                  <a:pt x="66553" y="6226"/>
                                  <a:pt x="65283" y="6734"/>
                                  <a:pt x="63885" y="6607"/>
                                </a:cubicBezTo>
                                <a:lnTo>
                                  <a:pt x="63378" y="6607"/>
                                </a:lnTo>
                                <a:cubicBezTo>
                                  <a:pt x="63378" y="6607"/>
                                  <a:pt x="63123" y="6480"/>
                                  <a:pt x="63123" y="6353"/>
                                </a:cubicBezTo>
                                <a:cubicBezTo>
                                  <a:pt x="63123" y="6353"/>
                                  <a:pt x="63123" y="6353"/>
                                  <a:pt x="63123" y="6353"/>
                                </a:cubicBezTo>
                                <a:cubicBezTo>
                                  <a:pt x="63123" y="6226"/>
                                  <a:pt x="63251" y="6099"/>
                                  <a:pt x="63504" y="6099"/>
                                </a:cubicBezTo>
                                <a:lnTo>
                                  <a:pt x="63759" y="6099"/>
                                </a:lnTo>
                                <a:cubicBezTo>
                                  <a:pt x="65029" y="6099"/>
                                  <a:pt x="66172" y="5718"/>
                                  <a:pt x="67061" y="4955"/>
                                </a:cubicBezTo>
                                <a:cubicBezTo>
                                  <a:pt x="68331" y="3685"/>
                                  <a:pt x="68966" y="2033"/>
                                  <a:pt x="68839" y="254"/>
                                </a:cubicBezTo>
                                <a:cubicBezTo>
                                  <a:pt x="68839" y="127"/>
                                  <a:pt x="68966" y="0"/>
                                  <a:pt x="69093" y="0"/>
                                </a:cubicBezTo>
                                <a:cubicBezTo>
                                  <a:pt x="69220" y="0"/>
                                  <a:pt x="69347" y="127"/>
                                  <a:pt x="69347" y="254"/>
                                </a:cubicBezTo>
                                <a:lnTo>
                                  <a:pt x="69347" y="254"/>
                                </a:lnTo>
                                <a:close/>
                                <a:moveTo>
                                  <a:pt x="21719" y="38499"/>
                                </a:moveTo>
                                <a:lnTo>
                                  <a:pt x="21592" y="38499"/>
                                </a:lnTo>
                                <a:lnTo>
                                  <a:pt x="21592" y="37991"/>
                                </a:lnTo>
                                <a:cubicBezTo>
                                  <a:pt x="21592" y="37991"/>
                                  <a:pt x="24640" y="35576"/>
                                  <a:pt x="22735" y="31002"/>
                                </a:cubicBezTo>
                                <a:lnTo>
                                  <a:pt x="22735" y="30748"/>
                                </a:lnTo>
                                <a:cubicBezTo>
                                  <a:pt x="22735" y="30748"/>
                                  <a:pt x="23243" y="30748"/>
                                  <a:pt x="23243" y="30748"/>
                                </a:cubicBezTo>
                                <a:cubicBezTo>
                                  <a:pt x="25275" y="35704"/>
                                  <a:pt x="21973" y="38372"/>
                                  <a:pt x="21973" y="38372"/>
                                </a:cubicBezTo>
                                <a:lnTo>
                                  <a:pt x="21973" y="38372"/>
                                </a:lnTo>
                                <a:close/>
                                <a:moveTo>
                                  <a:pt x="24640" y="40278"/>
                                </a:moveTo>
                                <a:lnTo>
                                  <a:pt x="24513" y="40278"/>
                                </a:lnTo>
                                <a:lnTo>
                                  <a:pt x="24513" y="39896"/>
                                </a:lnTo>
                                <a:cubicBezTo>
                                  <a:pt x="27942" y="37101"/>
                                  <a:pt x="28450" y="32019"/>
                                  <a:pt x="25656" y="28588"/>
                                </a:cubicBezTo>
                                <a:cubicBezTo>
                                  <a:pt x="25656" y="28588"/>
                                  <a:pt x="25656" y="28588"/>
                                  <a:pt x="25529" y="28461"/>
                                </a:cubicBezTo>
                                <a:lnTo>
                                  <a:pt x="25529" y="28080"/>
                                </a:lnTo>
                                <a:lnTo>
                                  <a:pt x="25910" y="28080"/>
                                </a:lnTo>
                                <a:cubicBezTo>
                                  <a:pt x="31117" y="34814"/>
                                  <a:pt x="24894" y="40151"/>
                                  <a:pt x="24767" y="40278"/>
                                </a:cubicBezTo>
                                <a:lnTo>
                                  <a:pt x="24767" y="40278"/>
                                </a:lnTo>
                                <a:close/>
                                <a:moveTo>
                                  <a:pt x="23116" y="21854"/>
                                </a:moveTo>
                                <a:cubicBezTo>
                                  <a:pt x="23116" y="21854"/>
                                  <a:pt x="23116" y="21473"/>
                                  <a:pt x="22862" y="21219"/>
                                </a:cubicBezTo>
                                <a:cubicBezTo>
                                  <a:pt x="23370" y="21219"/>
                                  <a:pt x="23751" y="21219"/>
                                  <a:pt x="24132" y="21219"/>
                                </a:cubicBezTo>
                                <a:lnTo>
                                  <a:pt x="24513" y="21219"/>
                                </a:lnTo>
                                <a:cubicBezTo>
                                  <a:pt x="24513" y="21219"/>
                                  <a:pt x="23497" y="21600"/>
                                  <a:pt x="23116" y="21727"/>
                                </a:cubicBezTo>
                                <a:lnTo>
                                  <a:pt x="23116" y="21727"/>
                                </a:lnTo>
                                <a:close/>
                                <a:moveTo>
                                  <a:pt x="27561" y="20838"/>
                                </a:moveTo>
                                <a:cubicBezTo>
                                  <a:pt x="26545" y="20456"/>
                                  <a:pt x="25402" y="20202"/>
                                  <a:pt x="24259" y="20329"/>
                                </a:cubicBezTo>
                                <a:cubicBezTo>
                                  <a:pt x="22989" y="20329"/>
                                  <a:pt x="21465" y="20329"/>
                                  <a:pt x="21338" y="19567"/>
                                </a:cubicBezTo>
                                <a:cubicBezTo>
                                  <a:pt x="21338" y="19313"/>
                                  <a:pt x="20957" y="19059"/>
                                  <a:pt x="20703" y="19059"/>
                                </a:cubicBezTo>
                                <a:cubicBezTo>
                                  <a:pt x="20449" y="19059"/>
                                  <a:pt x="20321" y="19440"/>
                                  <a:pt x="20321" y="19694"/>
                                </a:cubicBezTo>
                                <a:cubicBezTo>
                                  <a:pt x="20449" y="20456"/>
                                  <a:pt x="21084" y="20965"/>
                                  <a:pt x="21719" y="20965"/>
                                </a:cubicBezTo>
                                <a:cubicBezTo>
                                  <a:pt x="21465" y="21219"/>
                                  <a:pt x="21338" y="21600"/>
                                  <a:pt x="21465" y="21981"/>
                                </a:cubicBezTo>
                                <a:cubicBezTo>
                                  <a:pt x="21465" y="22235"/>
                                  <a:pt x="21465" y="22489"/>
                                  <a:pt x="21592" y="22616"/>
                                </a:cubicBezTo>
                                <a:cubicBezTo>
                                  <a:pt x="21338" y="22744"/>
                                  <a:pt x="21084" y="22998"/>
                                  <a:pt x="20957" y="23252"/>
                                </a:cubicBezTo>
                                <a:cubicBezTo>
                                  <a:pt x="20703" y="23506"/>
                                  <a:pt x="20703" y="23760"/>
                                  <a:pt x="20957" y="24014"/>
                                </a:cubicBezTo>
                                <a:lnTo>
                                  <a:pt x="20957" y="24014"/>
                                </a:lnTo>
                                <a:cubicBezTo>
                                  <a:pt x="20957" y="24014"/>
                                  <a:pt x="21338" y="24141"/>
                                  <a:pt x="21338" y="24141"/>
                                </a:cubicBezTo>
                                <a:cubicBezTo>
                                  <a:pt x="21465" y="24141"/>
                                  <a:pt x="21592" y="24141"/>
                                  <a:pt x="21719" y="24141"/>
                                </a:cubicBezTo>
                                <a:cubicBezTo>
                                  <a:pt x="22608" y="23252"/>
                                  <a:pt x="23751" y="22744"/>
                                  <a:pt x="25021" y="22489"/>
                                </a:cubicBezTo>
                                <a:cubicBezTo>
                                  <a:pt x="25275" y="22489"/>
                                  <a:pt x="25402" y="22108"/>
                                  <a:pt x="25402" y="21854"/>
                                </a:cubicBezTo>
                                <a:cubicBezTo>
                                  <a:pt x="25402" y="21854"/>
                                  <a:pt x="25402" y="21854"/>
                                  <a:pt x="25402" y="21854"/>
                                </a:cubicBezTo>
                                <a:lnTo>
                                  <a:pt x="25402" y="21600"/>
                                </a:lnTo>
                                <a:cubicBezTo>
                                  <a:pt x="25402" y="21600"/>
                                  <a:pt x="26545" y="21727"/>
                                  <a:pt x="27180" y="21981"/>
                                </a:cubicBezTo>
                                <a:lnTo>
                                  <a:pt x="27434" y="21981"/>
                                </a:lnTo>
                                <a:cubicBezTo>
                                  <a:pt x="27434" y="21981"/>
                                  <a:pt x="27942" y="21600"/>
                                  <a:pt x="27942" y="21346"/>
                                </a:cubicBezTo>
                                <a:cubicBezTo>
                                  <a:pt x="27942" y="21219"/>
                                  <a:pt x="27942" y="21092"/>
                                  <a:pt x="27688" y="20965"/>
                                </a:cubicBezTo>
                                <a:lnTo>
                                  <a:pt x="27688" y="20965"/>
                                </a:lnTo>
                                <a:close/>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9101745" name="Freeform 399101745"/>
                        <wps:cNvSpPr/>
                        <wps:spPr>
                          <a:xfrm>
                            <a:off x="4914987" y="820799"/>
                            <a:ext cx="252259" cy="137985"/>
                          </a:xfrm>
                          <a:custGeom>
                            <a:avLst/>
                            <a:gdLst>
                              <a:gd name="connsiteX0" fmla="*/ 56646 w 252259"/>
                              <a:gd name="connsiteY0" fmla="*/ 113972 h 137985"/>
                              <a:gd name="connsiteX1" fmla="*/ 56646 w 252259"/>
                              <a:gd name="connsiteY1" fmla="*/ 109398 h 137985"/>
                              <a:gd name="connsiteX2" fmla="*/ 60075 w 252259"/>
                              <a:gd name="connsiteY2" fmla="*/ 113972 h 137985"/>
                              <a:gd name="connsiteX3" fmla="*/ 56646 w 252259"/>
                              <a:gd name="connsiteY3" fmla="*/ 113972 h 137985"/>
                              <a:gd name="connsiteX4" fmla="*/ 55249 w 252259"/>
                              <a:gd name="connsiteY4" fmla="*/ 113972 h 137985"/>
                              <a:gd name="connsiteX5" fmla="*/ 51819 w 252259"/>
                              <a:gd name="connsiteY5" fmla="*/ 113972 h 137985"/>
                              <a:gd name="connsiteX6" fmla="*/ 55249 w 252259"/>
                              <a:gd name="connsiteY6" fmla="*/ 109398 h 137985"/>
                              <a:gd name="connsiteX7" fmla="*/ 55249 w 252259"/>
                              <a:gd name="connsiteY7" fmla="*/ 113972 h 137985"/>
                              <a:gd name="connsiteX8" fmla="*/ 39500 w 252259"/>
                              <a:gd name="connsiteY8" fmla="*/ 119054 h 137985"/>
                              <a:gd name="connsiteX9" fmla="*/ 36960 w 252259"/>
                              <a:gd name="connsiteY9" fmla="*/ 103045 h 137985"/>
                              <a:gd name="connsiteX10" fmla="*/ 37722 w 252259"/>
                              <a:gd name="connsiteY10" fmla="*/ 102155 h 137985"/>
                              <a:gd name="connsiteX11" fmla="*/ 42421 w 252259"/>
                              <a:gd name="connsiteY11" fmla="*/ 118927 h 137985"/>
                              <a:gd name="connsiteX12" fmla="*/ 39500 w 252259"/>
                              <a:gd name="connsiteY12" fmla="*/ 118927 h 137985"/>
                              <a:gd name="connsiteX13" fmla="*/ 34419 w 252259"/>
                              <a:gd name="connsiteY13" fmla="*/ 119054 h 137985"/>
                              <a:gd name="connsiteX14" fmla="*/ 34419 w 252259"/>
                              <a:gd name="connsiteY14" fmla="*/ 104061 h 137985"/>
                              <a:gd name="connsiteX15" fmla="*/ 36324 w 252259"/>
                              <a:gd name="connsiteY15" fmla="*/ 103553 h 137985"/>
                              <a:gd name="connsiteX16" fmla="*/ 38865 w 252259"/>
                              <a:gd name="connsiteY16" fmla="*/ 119054 h 137985"/>
                              <a:gd name="connsiteX17" fmla="*/ 34419 w 252259"/>
                              <a:gd name="connsiteY17" fmla="*/ 119054 h 137985"/>
                              <a:gd name="connsiteX18" fmla="*/ 34038 w 252259"/>
                              <a:gd name="connsiteY18" fmla="*/ 95167 h 137985"/>
                              <a:gd name="connsiteX19" fmla="*/ 34038 w 252259"/>
                              <a:gd name="connsiteY19" fmla="*/ 95167 h 137985"/>
                              <a:gd name="connsiteX20" fmla="*/ 34038 w 252259"/>
                              <a:gd name="connsiteY20" fmla="*/ 88814 h 137985"/>
                              <a:gd name="connsiteX21" fmla="*/ 34038 w 252259"/>
                              <a:gd name="connsiteY21" fmla="*/ 89576 h 137985"/>
                              <a:gd name="connsiteX22" fmla="*/ 34165 w 252259"/>
                              <a:gd name="connsiteY22" fmla="*/ 89831 h 137985"/>
                              <a:gd name="connsiteX23" fmla="*/ 34165 w 252259"/>
                              <a:gd name="connsiteY23" fmla="*/ 90212 h 137985"/>
                              <a:gd name="connsiteX24" fmla="*/ 35054 w 252259"/>
                              <a:gd name="connsiteY24" fmla="*/ 94786 h 137985"/>
                              <a:gd name="connsiteX25" fmla="*/ 34419 w 252259"/>
                              <a:gd name="connsiteY25" fmla="*/ 95040 h 137985"/>
                              <a:gd name="connsiteX26" fmla="*/ 34165 w 252259"/>
                              <a:gd name="connsiteY26" fmla="*/ 95040 h 137985"/>
                              <a:gd name="connsiteX27" fmla="*/ 43437 w 252259"/>
                              <a:gd name="connsiteY27" fmla="*/ 91228 h 137985"/>
                              <a:gd name="connsiteX28" fmla="*/ 36324 w 252259"/>
                              <a:gd name="connsiteY28" fmla="*/ 94278 h 137985"/>
                              <a:gd name="connsiteX29" fmla="*/ 34800 w 252259"/>
                              <a:gd name="connsiteY29" fmla="*/ 88687 h 137985"/>
                              <a:gd name="connsiteX30" fmla="*/ 43564 w 252259"/>
                              <a:gd name="connsiteY30" fmla="*/ 91228 h 137985"/>
                              <a:gd name="connsiteX31" fmla="*/ 32641 w 252259"/>
                              <a:gd name="connsiteY31" fmla="*/ 95802 h 137985"/>
                              <a:gd name="connsiteX32" fmla="*/ 32387 w 252259"/>
                              <a:gd name="connsiteY32" fmla="*/ 95802 h 137985"/>
                              <a:gd name="connsiteX33" fmla="*/ 31625 w 252259"/>
                              <a:gd name="connsiteY33" fmla="*/ 96311 h 137985"/>
                              <a:gd name="connsiteX34" fmla="*/ 32514 w 252259"/>
                              <a:gd name="connsiteY34" fmla="*/ 90720 h 137985"/>
                              <a:gd name="connsiteX35" fmla="*/ 32514 w 252259"/>
                              <a:gd name="connsiteY35" fmla="*/ 89831 h 137985"/>
                              <a:gd name="connsiteX36" fmla="*/ 32514 w 252259"/>
                              <a:gd name="connsiteY36" fmla="*/ 89704 h 137985"/>
                              <a:gd name="connsiteX37" fmla="*/ 32514 w 252259"/>
                              <a:gd name="connsiteY37" fmla="*/ 89195 h 137985"/>
                              <a:gd name="connsiteX38" fmla="*/ 32514 w 252259"/>
                              <a:gd name="connsiteY38" fmla="*/ 95929 h 137985"/>
                              <a:gd name="connsiteX39" fmla="*/ 32133 w 252259"/>
                              <a:gd name="connsiteY39" fmla="*/ 119054 h 137985"/>
                              <a:gd name="connsiteX40" fmla="*/ 27815 w 252259"/>
                              <a:gd name="connsiteY40" fmla="*/ 119054 h 137985"/>
                              <a:gd name="connsiteX41" fmla="*/ 30228 w 252259"/>
                              <a:gd name="connsiteY41" fmla="*/ 104061 h 137985"/>
                              <a:gd name="connsiteX42" fmla="*/ 30609 w 252259"/>
                              <a:gd name="connsiteY42" fmla="*/ 104061 h 137985"/>
                              <a:gd name="connsiteX43" fmla="*/ 32260 w 252259"/>
                              <a:gd name="connsiteY43" fmla="*/ 104061 h 137985"/>
                              <a:gd name="connsiteX44" fmla="*/ 32260 w 252259"/>
                              <a:gd name="connsiteY44" fmla="*/ 118927 h 137985"/>
                              <a:gd name="connsiteX45" fmla="*/ 27053 w 252259"/>
                              <a:gd name="connsiteY45" fmla="*/ 119054 h 137985"/>
                              <a:gd name="connsiteX46" fmla="*/ 24132 w 252259"/>
                              <a:gd name="connsiteY46" fmla="*/ 119054 h 137985"/>
                              <a:gd name="connsiteX47" fmla="*/ 27942 w 252259"/>
                              <a:gd name="connsiteY47" fmla="*/ 105459 h 137985"/>
                              <a:gd name="connsiteX48" fmla="*/ 29339 w 252259"/>
                              <a:gd name="connsiteY48" fmla="*/ 104696 h 137985"/>
                              <a:gd name="connsiteX49" fmla="*/ 26926 w 252259"/>
                              <a:gd name="connsiteY49" fmla="*/ 118927 h 137985"/>
                              <a:gd name="connsiteX50" fmla="*/ 31117 w 252259"/>
                              <a:gd name="connsiteY50" fmla="*/ 94023 h 137985"/>
                              <a:gd name="connsiteX51" fmla="*/ 30736 w 252259"/>
                              <a:gd name="connsiteY51" fmla="*/ 96565 h 137985"/>
                              <a:gd name="connsiteX52" fmla="*/ 30355 w 252259"/>
                              <a:gd name="connsiteY52" fmla="*/ 96565 h 137985"/>
                              <a:gd name="connsiteX53" fmla="*/ 31117 w 252259"/>
                              <a:gd name="connsiteY53" fmla="*/ 94023 h 137985"/>
                              <a:gd name="connsiteX54" fmla="*/ 23370 w 252259"/>
                              <a:gd name="connsiteY54" fmla="*/ 99614 h 137985"/>
                              <a:gd name="connsiteX55" fmla="*/ 31752 w 252259"/>
                              <a:gd name="connsiteY55" fmla="*/ 89068 h 137985"/>
                              <a:gd name="connsiteX56" fmla="*/ 29466 w 252259"/>
                              <a:gd name="connsiteY56" fmla="*/ 96946 h 137985"/>
                              <a:gd name="connsiteX57" fmla="*/ 23370 w 252259"/>
                              <a:gd name="connsiteY57" fmla="*/ 99614 h 137985"/>
                              <a:gd name="connsiteX58" fmla="*/ 9780 w 252259"/>
                              <a:gd name="connsiteY58" fmla="*/ 113845 h 137985"/>
                              <a:gd name="connsiteX59" fmla="*/ 9780 w 252259"/>
                              <a:gd name="connsiteY59" fmla="*/ 109270 h 137985"/>
                              <a:gd name="connsiteX60" fmla="*/ 13209 w 252259"/>
                              <a:gd name="connsiteY60" fmla="*/ 113845 h 137985"/>
                              <a:gd name="connsiteX61" fmla="*/ 9780 w 252259"/>
                              <a:gd name="connsiteY61" fmla="*/ 113845 h 137985"/>
                              <a:gd name="connsiteX62" fmla="*/ 8383 w 252259"/>
                              <a:gd name="connsiteY62" fmla="*/ 113845 h 137985"/>
                              <a:gd name="connsiteX63" fmla="*/ 4826 w 252259"/>
                              <a:gd name="connsiteY63" fmla="*/ 113845 h 137985"/>
                              <a:gd name="connsiteX64" fmla="*/ 8383 w 252259"/>
                              <a:gd name="connsiteY64" fmla="*/ 109144 h 137985"/>
                              <a:gd name="connsiteX65" fmla="*/ 8383 w 252259"/>
                              <a:gd name="connsiteY65" fmla="*/ 113845 h 137985"/>
                              <a:gd name="connsiteX66" fmla="*/ 60964 w 252259"/>
                              <a:gd name="connsiteY66" fmla="*/ 113845 h 137985"/>
                              <a:gd name="connsiteX67" fmla="*/ 56646 w 252259"/>
                              <a:gd name="connsiteY67" fmla="*/ 108000 h 137985"/>
                              <a:gd name="connsiteX68" fmla="*/ 56646 w 252259"/>
                              <a:gd name="connsiteY68" fmla="*/ 100122 h 137985"/>
                              <a:gd name="connsiteX69" fmla="*/ 55630 w 252259"/>
                              <a:gd name="connsiteY69" fmla="*/ 100122 h 137985"/>
                              <a:gd name="connsiteX70" fmla="*/ 54995 w 252259"/>
                              <a:gd name="connsiteY70" fmla="*/ 99868 h 137985"/>
                              <a:gd name="connsiteX71" fmla="*/ 53598 w 252259"/>
                              <a:gd name="connsiteY71" fmla="*/ 100630 h 137985"/>
                              <a:gd name="connsiteX72" fmla="*/ 52581 w 252259"/>
                              <a:gd name="connsiteY72" fmla="*/ 101139 h 137985"/>
                              <a:gd name="connsiteX73" fmla="*/ 50804 w 252259"/>
                              <a:gd name="connsiteY73" fmla="*/ 100504 h 137985"/>
                              <a:gd name="connsiteX74" fmla="*/ 50676 w 252259"/>
                              <a:gd name="connsiteY74" fmla="*/ 100504 h 137985"/>
                              <a:gd name="connsiteX75" fmla="*/ 50676 w 252259"/>
                              <a:gd name="connsiteY75" fmla="*/ 104696 h 137985"/>
                              <a:gd name="connsiteX76" fmla="*/ 52581 w 252259"/>
                              <a:gd name="connsiteY76" fmla="*/ 105332 h 137985"/>
                              <a:gd name="connsiteX77" fmla="*/ 53852 w 252259"/>
                              <a:gd name="connsiteY77" fmla="*/ 104823 h 137985"/>
                              <a:gd name="connsiteX78" fmla="*/ 54995 w 252259"/>
                              <a:gd name="connsiteY78" fmla="*/ 104188 h 137985"/>
                              <a:gd name="connsiteX79" fmla="*/ 55376 w 252259"/>
                              <a:gd name="connsiteY79" fmla="*/ 104188 h 137985"/>
                              <a:gd name="connsiteX80" fmla="*/ 55376 w 252259"/>
                              <a:gd name="connsiteY80" fmla="*/ 107873 h 137985"/>
                              <a:gd name="connsiteX81" fmla="*/ 51057 w 252259"/>
                              <a:gd name="connsiteY81" fmla="*/ 113718 h 137985"/>
                              <a:gd name="connsiteX82" fmla="*/ 46993 w 252259"/>
                              <a:gd name="connsiteY82" fmla="*/ 113718 h 137985"/>
                              <a:gd name="connsiteX83" fmla="*/ 46993 w 252259"/>
                              <a:gd name="connsiteY83" fmla="*/ 114226 h 137985"/>
                              <a:gd name="connsiteX84" fmla="*/ 46104 w 252259"/>
                              <a:gd name="connsiteY84" fmla="*/ 117656 h 137985"/>
                              <a:gd name="connsiteX85" fmla="*/ 43310 w 252259"/>
                              <a:gd name="connsiteY85" fmla="*/ 118800 h 137985"/>
                              <a:gd name="connsiteX86" fmla="*/ 38357 w 252259"/>
                              <a:gd name="connsiteY86" fmla="*/ 101393 h 137985"/>
                              <a:gd name="connsiteX87" fmla="*/ 38357 w 252259"/>
                              <a:gd name="connsiteY87" fmla="*/ 101393 h 137985"/>
                              <a:gd name="connsiteX88" fmla="*/ 38991 w 252259"/>
                              <a:gd name="connsiteY88" fmla="*/ 100376 h 137985"/>
                              <a:gd name="connsiteX89" fmla="*/ 40770 w 252259"/>
                              <a:gd name="connsiteY89" fmla="*/ 99995 h 137985"/>
                              <a:gd name="connsiteX90" fmla="*/ 43818 w 252259"/>
                              <a:gd name="connsiteY90" fmla="*/ 99233 h 137985"/>
                              <a:gd name="connsiteX91" fmla="*/ 44834 w 252259"/>
                              <a:gd name="connsiteY91" fmla="*/ 97835 h 137985"/>
                              <a:gd name="connsiteX92" fmla="*/ 46104 w 252259"/>
                              <a:gd name="connsiteY92" fmla="*/ 95929 h 137985"/>
                              <a:gd name="connsiteX93" fmla="*/ 46993 w 252259"/>
                              <a:gd name="connsiteY93" fmla="*/ 95548 h 137985"/>
                              <a:gd name="connsiteX94" fmla="*/ 49533 w 252259"/>
                              <a:gd name="connsiteY94" fmla="*/ 91990 h 137985"/>
                              <a:gd name="connsiteX95" fmla="*/ 50042 w 252259"/>
                              <a:gd name="connsiteY95" fmla="*/ 91482 h 137985"/>
                              <a:gd name="connsiteX96" fmla="*/ 51566 w 252259"/>
                              <a:gd name="connsiteY96" fmla="*/ 89322 h 137985"/>
                              <a:gd name="connsiteX97" fmla="*/ 51566 w 252259"/>
                              <a:gd name="connsiteY97" fmla="*/ 89322 h 137985"/>
                              <a:gd name="connsiteX98" fmla="*/ 51566 w 252259"/>
                              <a:gd name="connsiteY98" fmla="*/ 88687 h 137985"/>
                              <a:gd name="connsiteX99" fmla="*/ 50676 w 252259"/>
                              <a:gd name="connsiteY99" fmla="*/ 88433 h 137985"/>
                              <a:gd name="connsiteX100" fmla="*/ 44453 w 252259"/>
                              <a:gd name="connsiteY100" fmla="*/ 91101 h 137985"/>
                              <a:gd name="connsiteX101" fmla="*/ 35054 w 252259"/>
                              <a:gd name="connsiteY101" fmla="*/ 88179 h 137985"/>
                              <a:gd name="connsiteX102" fmla="*/ 37341 w 252259"/>
                              <a:gd name="connsiteY102" fmla="*/ 88179 h 137985"/>
                              <a:gd name="connsiteX103" fmla="*/ 38357 w 252259"/>
                              <a:gd name="connsiteY103" fmla="*/ 83986 h 137985"/>
                              <a:gd name="connsiteX104" fmla="*/ 38357 w 252259"/>
                              <a:gd name="connsiteY104" fmla="*/ 83986 h 137985"/>
                              <a:gd name="connsiteX105" fmla="*/ 34165 w 252259"/>
                              <a:gd name="connsiteY105" fmla="*/ 83732 h 137985"/>
                              <a:gd name="connsiteX106" fmla="*/ 34165 w 252259"/>
                              <a:gd name="connsiteY106" fmla="*/ 75600 h 137985"/>
                              <a:gd name="connsiteX107" fmla="*/ 34165 w 252259"/>
                              <a:gd name="connsiteY107" fmla="*/ 75600 h 137985"/>
                              <a:gd name="connsiteX108" fmla="*/ 32768 w 252259"/>
                              <a:gd name="connsiteY108" fmla="*/ 75600 h 137985"/>
                              <a:gd name="connsiteX109" fmla="*/ 32768 w 252259"/>
                              <a:gd name="connsiteY109" fmla="*/ 76743 h 137985"/>
                              <a:gd name="connsiteX110" fmla="*/ 29085 w 252259"/>
                              <a:gd name="connsiteY110" fmla="*/ 78395 h 137985"/>
                              <a:gd name="connsiteX111" fmla="*/ 27942 w 252259"/>
                              <a:gd name="connsiteY111" fmla="*/ 79285 h 137985"/>
                              <a:gd name="connsiteX112" fmla="*/ 26672 w 252259"/>
                              <a:gd name="connsiteY112" fmla="*/ 79412 h 137985"/>
                              <a:gd name="connsiteX113" fmla="*/ 25656 w 252259"/>
                              <a:gd name="connsiteY113" fmla="*/ 79412 h 137985"/>
                              <a:gd name="connsiteX114" fmla="*/ 24640 w 252259"/>
                              <a:gd name="connsiteY114" fmla="*/ 79412 h 137985"/>
                              <a:gd name="connsiteX115" fmla="*/ 22861 w 252259"/>
                              <a:gd name="connsiteY115" fmla="*/ 80047 h 137985"/>
                              <a:gd name="connsiteX116" fmla="*/ 19432 w 252259"/>
                              <a:gd name="connsiteY116" fmla="*/ 83605 h 137985"/>
                              <a:gd name="connsiteX117" fmla="*/ 19432 w 252259"/>
                              <a:gd name="connsiteY117" fmla="*/ 83605 h 137985"/>
                              <a:gd name="connsiteX118" fmla="*/ 19432 w 252259"/>
                              <a:gd name="connsiteY118" fmla="*/ 83605 h 137985"/>
                              <a:gd name="connsiteX119" fmla="*/ 19940 w 252259"/>
                              <a:gd name="connsiteY119" fmla="*/ 83605 h 137985"/>
                              <a:gd name="connsiteX120" fmla="*/ 20829 w 252259"/>
                              <a:gd name="connsiteY120" fmla="*/ 83478 h 137985"/>
                              <a:gd name="connsiteX121" fmla="*/ 20829 w 252259"/>
                              <a:gd name="connsiteY121" fmla="*/ 83478 h 137985"/>
                              <a:gd name="connsiteX122" fmla="*/ 21846 w 252259"/>
                              <a:gd name="connsiteY122" fmla="*/ 82842 h 137985"/>
                              <a:gd name="connsiteX123" fmla="*/ 24132 w 252259"/>
                              <a:gd name="connsiteY123" fmla="*/ 81699 h 137985"/>
                              <a:gd name="connsiteX124" fmla="*/ 25402 w 252259"/>
                              <a:gd name="connsiteY124" fmla="*/ 82080 h 137985"/>
                              <a:gd name="connsiteX125" fmla="*/ 27815 w 252259"/>
                              <a:gd name="connsiteY125" fmla="*/ 82715 h 137985"/>
                              <a:gd name="connsiteX126" fmla="*/ 28323 w 252259"/>
                              <a:gd name="connsiteY126" fmla="*/ 82715 h 137985"/>
                              <a:gd name="connsiteX127" fmla="*/ 29720 w 252259"/>
                              <a:gd name="connsiteY127" fmla="*/ 82080 h 137985"/>
                              <a:gd name="connsiteX128" fmla="*/ 32641 w 252259"/>
                              <a:gd name="connsiteY128" fmla="*/ 81064 h 137985"/>
                              <a:gd name="connsiteX129" fmla="*/ 32768 w 252259"/>
                              <a:gd name="connsiteY129" fmla="*/ 81064 h 137985"/>
                              <a:gd name="connsiteX130" fmla="*/ 32768 w 252259"/>
                              <a:gd name="connsiteY130" fmla="*/ 83732 h 137985"/>
                              <a:gd name="connsiteX131" fmla="*/ 28704 w 252259"/>
                              <a:gd name="connsiteY131" fmla="*/ 83732 h 137985"/>
                              <a:gd name="connsiteX132" fmla="*/ 29720 w 252259"/>
                              <a:gd name="connsiteY132" fmla="*/ 88179 h 137985"/>
                              <a:gd name="connsiteX133" fmla="*/ 32133 w 252259"/>
                              <a:gd name="connsiteY133" fmla="*/ 88179 h 137985"/>
                              <a:gd name="connsiteX134" fmla="*/ 22480 w 252259"/>
                              <a:gd name="connsiteY134" fmla="*/ 100249 h 137985"/>
                              <a:gd name="connsiteX135" fmla="*/ 22608 w 252259"/>
                              <a:gd name="connsiteY135" fmla="*/ 100249 h 137985"/>
                              <a:gd name="connsiteX136" fmla="*/ 13844 w 252259"/>
                              <a:gd name="connsiteY136" fmla="*/ 104061 h 137985"/>
                              <a:gd name="connsiteX137" fmla="*/ 13463 w 252259"/>
                              <a:gd name="connsiteY137" fmla="*/ 104696 h 137985"/>
                              <a:gd name="connsiteX138" fmla="*/ 13463 w 252259"/>
                              <a:gd name="connsiteY138" fmla="*/ 104696 h 137985"/>
                              <a:gd name="connsiteX139" fmla="*/ 13971 w 252259"/>
                              <a:gd name="connsiteY139" fmla="*/ 105332 h 137985"/>
                              <a:gd name="connsiteX140" fmla="*/ 15241 w 252259"/>
                              <a:gd name="connsiteY140" fmla="*/ 105967 h 137985"/>
                              <a:gd name="connsiteX141" fmla="*/ 16511 w 252259"/>
                              <a:gd name="connsiteY141" fmla="*/ 105459 h 137985"/>
                              <a:gd name="connsiteX142" fmla="*/ 16765 w 252259"/>
                              <a:gd name="connsiteY142" fmla="*/ 105459 h 137985"/>
                              <a:gd name="connsiteX143" fmla="*/ 17781 w 252259"/>
                              <a:gd name="connsiteY143" fmla="*/ 105713 h 137985"/>
                              <a:gd name="connsiteX144" fmla="*/ 19178 w 252259"/>
                              <a:gd name="connsiteY144" fmla="*/ 106348 h 137985"/>
                              <a:gd name="connsiteX145" fmla="*/ 19813 w 252259"/>
                              <a:gd name="connsiteY145" fmla="*/ 106348 h 137985"/>
                              <a:gd name="connsiteX146" fmla="*/ 21972 w 252259"/>
                              <a:gd name="connsiteY146" fmla="*/ 105840 h 137985"/>
                              <a:gd name="connsiteX147" fmla="*/ 23242 w 252259"/>
                              <a:gd name="connsiteY147" fmla="*/ 105586 h 137985"/>
                              <a:gd name="connsiteX148" fmla="*/ 26418 w 252259"/>
                              <a:gd name="connsiteY148" fmla="*/ 105967 h 137985"/>
                              <a:gd name="connsiteX149" fmla="*/ 27434 w 252259"/>
                              <a:gd name="connsiteY149" fmla="*/ 105967 h 137985"/>
                              <a:gd name="connsiteX150" fmla="*/ 23623 w 252259"/>
                              <a:gd name="connsiteY150" fmla="*/ 119308 h 137985"/>
                              <a:gd name="connsiteX151" fmla="*/ 22353 w 252259"/>
                              <a:gd name="connsiteY151" fmla="*/ 119308 h 137985"/>
                              <a:gd name="connsiteX152" fmla="*/ 19305 w 252259"/>
                              <a:gd name="connsiteY152" fmla="*/ 118038 h 137985"/>
                              <a:gd name="connsiteX153" fmla="*/ 18289 w 252259"/>
                              <a:gd name="connsiteY153" fmla="*/ 114607 h 137985"/>
                              <a:gd name="connsiteX154" fmla="*/ 18289 w 252259"/>
                              <a:gd name="connsiteY154" fmla="*/ 114099 h 137985"/>
                              <a:gd name="connsiteX155" fmla="*/ 14479 w 252259"/>
                              <a:gd name="connsiteY155" fmla="*/ 114099 h 137985"/>
                              <a:gd name="connsiteX156" fmla="*/ 10161 w 252259"/>
                              <a:gd name="connsiteY156" fmla="*/ 108254 h 137985"/>
                              <a:gd name="connsiteX157" fmla="*/ 10161 w 252259"/>
                              <a:gd name="connsiteY157" fmla="*/ 100376 h 137985"/>
                              <a:gd name="connsiteX158" fmla="*/ 9271 w 252259"/>
                              <a:gd name="connsiteY158" fmla="*/ 100376 h 137985"/>
                              <a:gd name="connsiteX159" fmla="*/ 8509 w 252259"/>
                              <a:gd name="connsiteY159" fmla="*/ 100122 h 137985"/>
                              <a:gd name="connsiteX160" fmla="*/ 7112 w 252259"/>
                              <a:gd name="connsiteY160" fmla="*/ 100885 h 137985"/>
                              <a:gd name="connsiteX161" fmla="*/ 5969 w 252259"/>
                              <a:gd name="connsiteY161" fmla="*/ 101393 h 137985"/>
                              <a:gd name="connsiteX162" fmla="*/ 4191 w 252259"/>
                              <a:gd name="connsiteY162" fmla="*/ 100885 h 137985"/>
                              <a:gd name="connsiteX163" fmla="*/ 3937 w 252259"/>
                              <a:gd name="connsiteY163" fmla="*/ 100885 h 137985"/>
                              <a:gd name="connsiteX164" fmla="*/ 3937 w 252259"/>
                              <a:gd name="connsiteY164" fmla="*/ 105078 h 137985"/>
                              <a:gd name="connsiteX165" fmla="*/ 5842 w 252259"/>
                              <a:gd name="connsiteY165" fmla="*/ 105713 h 137985"/>
                              <a:gd name="connsiteX166" fmla="*/ 7112 w 252259"/>
                              <a:gd name="connsiteY166" fmla="*/ 105205 h 137985"/>
                              <a:gd name="connsiteX167" fmla="*/ 8255 w 252259"/>
                              <a:gd name="connsiteY167" fmla="*/ 104569 h 137985"/>
                              <a:gd name="connsiteX168" fmla="*/ 8637 w 252259"/>
                              <a:gd name="connsiteY168" fmla="*/ 104569 h 137985"/>
                              <a:gd name="connsiteX169" fmla="*/ 8637 w 252259"/>
                              <a:gd name="connsiteY169" fmla="*/ 108127 h 137985"/>
                              <a:gd name="connsiteX170" fmla="*/ 4318 w 252259"/>
                              <a:gd name="connsiteY170" fmla="*/ 114099 h 137985"/>
                              <a:gd name="connsiteX171" fmla="*/ 0 w 252259"/>
                              <a:gd name="connsiteY171" fmla="*/ 114099 h 137985"/>
                              <a:gd name="connsiteX172" fmla="*/ 3810 w 252259"/>
                              <a:gd name="connsiteY172" fmla="*/ 119943 h 137985"/>
                              <a:gd name="connsiteX173" fmla="*/ 5969 w 252259"/>
                              <a:gd name="connsiteY173" fmla="*/ 120960 h 137985"/>
                              <a:gd name="connsiteX174" fmla="*/ 9018 w 252259"/>
                              <a:gd name="connsiteY174" fmla="*/ 121976 h 137985"/>
                              <a:gd name="connsiteX175" fmla="*/ 10033 w 252259"/>
                              <a:gd name="connsiteY175" fmla="*/ 123755 h 137985"/>
                              <a:gd name="connsiteX176" fmla="*/ 10542 w 252259"/>
                              <a:gd name="connsiteY176" fmla="*/ 124772 h 137985"/>
                              <a:gd name="connsiteX177" fmla="*/ 10161 w 252259"/>
                              <a:gd name="connsiteY177" fmla="*/ 124772 h 137985"/>
                              <a:gd name="connsiteX178" fmla="*/ 8383 w 252259"/>
                              <a:gd name="connsiteY178" fmla="*/ 126550 h 137985"/>
                              <a:gd name="connsiteX179" fmla="*/ 8383 w 252259"/>
                              <a:gd name="connsiteY179" fmla="*/ 129854 h 137985"/>
                              <a:gd name="connsiteX180" fmla="*/ 10161 w 252259"/>
                              <a:gd name="connsiteY180" fmla="*/ 131633 h 137985"/>
                              <a:gd name="connsiteX181" fmla="*/ 14479 w 252259"/>
                              <a:gd name="connsiteY181" fmla="*/ 131633 h 137985"/>
                              <a:gd name="connsiteX182" fmla="*/ 14479 w 252259"/>
                              <a:gd name="connsiteY182" fmla="*/ 129473 h 137985"/>
                              <a:gd name="connsiteX183" fmla="*/ 14987 w 252259"/>
                              <a:gd name="connsiteY183" fmla="*/ 129981 h 137985"/>
                              <a:gd name="connsiteX184" fmla="*/ 16384 w 252259"/>
                              <a:gd name="connsiteY184" fmla="*/ 130998 h 137985"/>
                              <a:gd name="connsiteX185" fmla="*/ 22353 w 252259"/>
                              <a:gd name="connsiteY185" fmla="*/ 131760 h 137985"/>
                              <a:gd name="connsiteX186" fmla="*/ 25147 w 252259"/>
                              <a:gd name="connsiteY186" fmla="*/ 136207 h 137985"/>
                              <a:gd name="connsiteX187" fmla="*/ 27434 w 252259"/>
                              <a:gd name="connsiteY187" fmla="*/ 137732 h 137985"/>
                              <a:gd name="connsiteX188" fmla="*/ 28196 w 252259"/>
                              <a:gd name="connsiteY188" fmla="*/ 137478 h 137985"/>
                              <a:gd name="connsiteX189" fmla="*/ 28323 w 252259"/>
                              <a:gd name="connsiteY189" fmla="*/ 134174 h 137985"/>
                              <a:gd name="connsiteX190" fmla="*/ 26926 w 252259"/>
                              <a:gd name="connsiteY190" fmla="*/ 131760 h 137985"/>
                              <a:gd name="connsiteX191" fmla="*/ 29974 w 252259"/>
                              <a:gd name="connsiteY191" fmla="*/ 131760 h 137985"/>
                              <a:gd name="connsiteX192" fmla="*/ 32768 w 252259"/>
                              <a:gd name="connsiteY192" fmla="*/ 136207 h 137985"/>
                              <a:gd name="connsiteX193" fmla="*/ 35054 w 252259"/>
                              <a:gd name="connsiteY193" fmla="*/ 137732 h 137985"/>
                              <a:gd name="connsiteX194" fmla="*/ 35816 w 252259"/>
                              <a:gd name="connsiteY194" fmla="*/ 137478 h 137985"/>
                              <a:gd name="connsiteX195" fmla="*/ 35816 w 252259"/>
                              <a:gd name="connsiteY195" fmla="*/ 134174 h 137985"/>
                              <a:gd name="connsiteX196" fmla="*/ 34292 w 252259"/>
                              <a:gd name="connsiteY196" fmla="*/ 131760 h 137985"/>
                              <a:gd name="connsiteX197" fmla="*/ 37341 w 252259"/>
                              <a:gd name="connsiteY197" fmla="*/ 131760 h 137985"/>
                              <a:gd name="connsiteX198" fmla="*/ 37341 w 252259"/>
                              <a:gd name="connsiteY198" fmla="*/ 131760 h 137985"/>
                              <a:gd name="connsiteX199" fmla="*/ 40135 w 252259"/>
                              <a:gd name="connsiteY199" fmla="*/ 136334 h 137985"/>
                              <a:gd name="connsiteX200" fmla="*/ 42421 w 252259"/>
                              <a:gd name="connsiteY200" fmla="*/ 137859 h 137985"/>
                              <a:gd name="connsiteX201" fmla="*/ 43183 w 252259"/>
                              <a:gd name="connsiteY201" fmla="*/ 137605 h 137985"/>
                              <a:gd name="connsiteX202" fmla="*/ 43818 w 252259"/>
                              <a:gd name="connsiteY202" fmla="*/ 136715 h 137985"/>
                              <a:gd name="connsiteX203" fmla="*/ 43310 w 252259"/>
                              <a:gd name="connsiteY203" fmla="*/ 134301 h 137985"/>
                              <a:gd name="connsiteX204" fmla="*/ 41659 w 252259"/>
                              <a:gd name="connsiteY204" fmla="*/ 131633 h 137985"/>
                              <a:gd name="connsiteX205" fmla="*/ 44707 w 252259"/>
                              <a:gd name="connsiteY205" fmla="*/ 131633 h 137985"/>
                              <a:gd name="connsiteX206" fmla="*/ 44834 w 252259"/>
                              <a:gd name="connsiteY206" fmla="*/ 131760 h 137985"/>
                              <a:gd name="connsiteX207" fmla="*/ 47628 w 252259"/>
                              <a:gd name="connsiteY207" fmla="*/ 136207 h 137985"/>
                              <a:gd name="connsiteX208" fmla="*/ 49914 w 252259"/>
                              <a:gd name="connsiteY208" fmla="*/ 137732 h 137985"/>
                              <a:gd name="connsiteX209" fmla="*/ 50676 w 252259"/>
                              <a:gd name="connsiteY209" fmla="*/ 137478 h 137985"/>
                              <a:gd name="connsiteX210" fmla="*/ 50676 w 252259"/>
                              <a:gd name="connsiteY210" fmla="*/ 134174 h 137985"/>
                              <a:gd name="connsiteX211" fmla="*/ 48644 w 252259"/>
                              <a:gd name="connsiteY211" fmla="*/ 130998 h 137985"/>
                              <a:gd name="connsiteX212" fmla="*/ 49025 w 252259"/>
                              <a:gd name="connsiteY212" fmla="*/ 130871 h 137985"/>
                              <a:gd name="connsiteX213" fmla="*/ 54233 w 252259"/>
                              <a:gd name="connsiteY213" fmla="*/ 125026 h 137985"/>
                              <a:gd name="connsiteX214" fmla="*/ 56646 w 252259"/>
                              <a:gd name="connsiteY214" fmla="*/ 121595 h 137985"/>
                              <a:gd name="connsiteX215" fmla="*/ 59694 w 252259"/>
                              <a:gd name="connsiteY215" fmla="*/ 120071 h 137985"/>
                              <a:gd name="connsiteX216" fmla="*/ 62361 w 252259"/>
                              <a:gd name="connsiteY216" fmla="*/ 118165 h 137985"/>
                              <a:gd name="connsiteX217" fmla="*/ 65409 w 252259"/>
                              <a:gd name="connsiteY217" fmla="*/ 113463 h 137985"/>
                              <a:gd name="connsiteX218" fmla="*/ 61091 w 252259"/>
                              <a:gd name="connsiteY218" fmla="*/ 113463 h 137985"/>
                              <a:gd name="connsiteX219" fmla="*/ 56646 w 252259"/>
                              <a:gd name="connsiteY219" fmla="*/ 38499 h 137985"/>
                              <a:gd name="connsiteX220" fmla="*/ 56646 w 252259"/>
                              <a:gd name="connsiteY220" fmla="*/ 33925 h 137985"/>
                              <a:gd name="connsiteX221" fmla="*/ 60075 w 252259"/>
                              <a:gd name="connsiteY221" fmla="*/ 38499 h 137985"/>
                              <a:gd name="connsiteX222" fmla="*/ 56646 w 252259"/>
                              <a:gd name="connsiteY222" fmla="*/ 38499 h 137985"/>
                              <a:gd name="connsiteX223" fmla="*/ 55249 w 252259"/>
                              <a:gd name="connsiteY223" fmla="*/ 38499 h 137985"/>
                              <a:gd name="connsiteX224" fmla="*/ 51819 w 252259"/>
                              <a:gd name="connsiteY224" fmla="*/ 38499 h 137985"/>
                              <a:gd name="connsiteX225" fmla="*/ 55249 w 252259"/>
                              <a:gd name="connsiteY225" fmla="*/ 33925 h 137985"/>
                              <a:gd name="connsiteX226" fmla="*/ 55249 w 252259"/>
                              <a:gd name="connsiteY226" fmla="*/ 38499 h 137985"/>
                              <a:gd name="connsiteX227" fmla="*/ 39500 w 252259"/>
                              <a:gd name="connsiteY227" fmla="*/ 43708 h 137985"/>
                              <a:gd name="connsiteX228" fmla="*/ 36960 w 252259"/>
                              <a:gd name="connsiteY228" fmla="*/ 27826 h 137985"/>
                              <a:gd name="connsiteX229" fmla="*/ 37722 w 252259"/>
                              <a:gd name="connsiteY229" fmla="*/ 26936 h 137985"/>
                              <a:gd name="connsiteX230" fmla="*/ 42421 w 252259"/>
                              <a:gd name="connsiteY230" fmla="*/ 43708 h 137985"/>
                              <a:gd name="connsiteX231" fmla="*/ 39500 w 252259"/>
                              <a:gd name="connsiteY231" fmla="*/ 43708 h 137985"/>
                              <a:gd name="connsiteX232" fmla="*/ 34419 w 252259"/>
                              <a:gd name="connsiteY232" fmla="*/ 43708 h 137985"/>
                              <a:gd name="connsiteX233" fmla="*/ 34419 w 252259"/>
                              <a:gd name="connsiteY233" fmla="*/ 28715 h 137985"/>
                              <a:gd name="connsiteX234" fmla="*/ 36324 w 252259"/>
                              <a:gd name="connsiteY234" fmla="*/ 28207 h 137985"/>
                              <a:gd name="connsiteX235" fmla="*/ 38865 w 252259"/>
                              <a:gd name="connsiteY235" fmla="*/ 43581 h 137985"/>
                              <a:gd name="connsiteX236" fmla="*/ 34419 w 252259"/>
                              <a:gd name="connsiteY236" fmla="*/ 43581 h 137985"/>
                              <a:gd name="connsiteX237" fmla="*/ 34038 w 252259"/>
                              <a:gd name="connsiteY237" fmla="*/ 19694 h 137985"/>
                              <a:gd name="connsiteX238" fmla="*/ 34038 w 252259"/>
                              <a:gd name="connsiteY238" fmla="*/ 19694 h 137985"/>
                              <a:gd name="connsiteX239" fmla="*/ 34038 w 252259"/>
                              <a:gd name="connsiteY239" fmla="*/ 13341 h 137985"/>
                              <a:gd name="connsiteX240" fmla="*/ 34038 w 252259"/>
                              <a:gd name="connsiteY240" fmla="*/ 14104 h 137985"/>
                              <a:gd name="connsiteX241" fmla="*/ 34165 w 252259"/>
                              <a:gd name="connsiteY241" fmla="*/ 14485 h 137985"/>
                              <a:gd name="connsiteX242" fmla="*/ 34165 w 252259"/>
                              <a:gd name="connsiteY242" fmla="*/ 14866 h 137985"/>
                              <a:gd name="connsiteX243" fmla="*/ 35054 w 252259"/>
                              <a:gd name="connsiteY243" fmla="*/ 19313 h 137985"/>
                              <a:gd name="connsiteX244" fmla="*/ 34419 w 252259"/>
                              <a:gd name="connsiteY244" fmla="*/ 19567 h 137985"/>
                              <a:gd name="connsiteX245" fmla="*/ 34165 w 252259"/>
                              <a:gd name="connsiteY245" fmla="*/ 19567 h 137985"/>
                              <a:gd name="connsiteX246" fmla="*/ 43437 w 252259"/>
                              <a:gd name="connsiteY246" fmla="*/ 15755 h 137985"/>
                              <a:gd name="connsiteX247" fmla="*/ 36324 w 252259"/>
                              <a:gd name="connsiteY247" fmla="*/ 18805 h 137985"/>
                              <a:gd name="connsiteX248" fmla="*/ 34800 w 252259"/>
                              <a:gd name="connsiteY248" fmla="*/ 13214 h 137985"/>
                              <a:gd name="connsiteX249" fmla="*/ 43564 w 252259"/>
                              <a:gd name="connsiteY249" fmla="*/ 15755 h 137985"/>
                              <a:gd name="connsiteX250" fmla="*/ 32641 w 252259"/>
                              <a:gd name="connsiteY250" fmla="*/ 20329 h 137985"/>
                              <a:gd name="connsiteX251" fmla="*/ 32514 w 252259"/>
                              <a:gd name="connsiteY251" fmla="*/ 20329 h 137985"/>
                              <a:gd name="connsiteX252" fmla="*/ 32387 w 252259"/>
                              <a:gd name="connsiteY252" fmla="*/ 20329 h 137985"/>
                              <a:gd name="connsiteX253" fmla="*/ 31625 w 252259"/>
                              <a:gd name="connsiteY253" fmla="*/ 20711 h 137985"/>
                              <a:gd name="connsiteX254" fmla="*/ 32514 w 252259"/>
                              <a:gd name="connsiteY254" fmla="*/ 15120 h 137985"/>
                              <a:gd name="connsiteX255" fmla="*/ 32514 w 252259"/>
                              <a:gd name="connsiteY255" fmla="*/ 14231 h 137985"/>
                              <a:gd name="connsiteX256" fmla="*/ 32514 w 252259"/>
                              <a:gd name="connsiteY256" fmla="*/ 14104 h 137985"/>
                              <a:gd name="connsiteX257" fmla="*/ 32514 w 252259"/>
                              <a:gd name="connsiteY257" fmla="*/ 13595 h 137985"/>
                              <a:gd name="connsiteX258" fmla="*/ 32514 w 252259"/>
                              <a:gd name="connsiteY258" fmla="*/ 20329 h 137985"/>
                              <a:gd name="connsiteX259" fmla="*/ 32133 w 252259"/>
                              <a:gd name="connsiteY259" fmla="*/ 43581 h 137985"/>
                              <a:gd name="connsiteX260" fmla="*/ 27815 w 252259"/>
                              <a:gd name="connsiteY260" fmla="*/ 43581 h 137985"/>
                              <a:gd name="connsiteX261" fmla="*/ 30228 w 252259"/>
                              <a:gd name="connsiteY261" fmla="*/ 28588 h 137985"/>
                              <a:gd name="connsiteX262" fmla="*/ 30609 w 252259"/>
                              <a:gd name="connsiteY262" fmla="*/ 28588 h 137985"/>
                              <a:gd name="connsiteX263" fmla="*/ 30609 w 252259"/>
                              <a:gd name="connsiteY263" fmla="*/ 28588 h 137985"/>
                              <a:gd name="connsiteX264" fmla="*/ 32260 w 252259"/>
                              <a:gd name="connsiteY264" fmla="*/ 28588 h 137985"/>
                              <a:gd name="connsiteX265" fmla="*/ 32260 w 252259"/>
                              <a:gd name="connsiteY265" fmla="*/ 43454 h 137985"/>
                              <a:gd name="connsiteX266" fmla="*/ 27053 w 252259"/>
                              <a:gd name="connsiteY266" fmla="*/ 43581 h 137985"/>
                              <a:gd name="connsiteX267" fmla="*/ 24132 w 252259"/>
                              <a:gd name="connsiteY267" fmla="*/ 43581 h 137985"/>
                              <a:gd name="connsiteX268" fmla="*/ 27942 w 252259"/>
                              <a:gd name="connsiteY268" fmla="*/ 30113 h 137985"/>
                              <a:gd name="connsiteX269" fmla="*/ 29339 w 252259"/>
                              <a:gd name="connsiteY269" fmla="*/ 29351 h 137985"/>
                              <a:gd name="connsiteX270" fmla="*/ 26926 w 252259"/>
                              <a:gd name="connsiteY270" fmla="*/ 43581 h 137985"/>
                              <a:gd name="connsiteX271" fmla="*/ 31117 w 252259"/>
                              <a:gd name="connsiteY271" fmla="*/ 18551 h 137985"/>
                              <a:gd name="connsiteX272" fmla="*/ 30736 w 252259"/>
                              <a:gd name="connsiteY272" fmla="*/ 21092 h 137985"/>
                              <a:gd name="connsiteX273" fmla="*/ 30355 w 252259"/>
                              <a:gd name="connsiteY273" fmla="*/ 21092 h 137985"/>
                              <a:gd name="connsiteX274" fmla="*/ 31117 w 252259"/>
                              <a:gd name="connsiteY274" fmla="*/ 18551 h 137985"/>
                              <a:gd name="connsiteX275" fmla="*/ 23370 w 252259"/>
                              <a:gd name="connsiteY275" fmla="*/ 24268 h 137985"/>
                              <a:gd name="connsiteX276" fmla="*/ 31752 w 252259"/>
                              <a:gd name="connsiteY276" fmla="*/ 13722 h 137985"/>
                              <a:gd name="connsiteX277" fmla="*/ 29466 w 252259"/>
                              <a:gd name="connsiteY277" fmla="*/ 21600 h 137985"/>
                              <a:gd name="connsiteX278" fmla="*/ 23370 w 252259"/>
                              <a:gd name="connsiteY278" fmla="*/ 24141 h 137985"/>
                              <a:gd name="connsiteX279" fmla="*/ 9780 w 252259"/>
                              <a:gd name="connsiteY279" fmla="*/ 38499 h 137985"/>
                              <a:gd name="connsiteX280" fmla="*/ 9780 w 252259"/>
                              <a:gd name="connsiteY280" fmla="*/ 33925 h 137985"/>
                              <a:gd name="connsiteX281" fmla="*/ 13209 w 252259"/>
                              <a:gd name="connsiteY281" fmla="*/ 38499 h 137985"/>
                              <a:gd name="connsiteX282" fmla="*/ 9780 w 252259"/>
                              <a:gd name="connsiteY282" fmla="*/ 38499 h 137985"/>
                              <a:gd name="connsiteX283" fmla="*/ 8383 w 252259"/>
                              <a:gd name="connsiteY283" fmla="*/ 38499 h 137985"/>
                              <a:gd name="connsiteX284" fmla="*/ 4826 w 252259"/>
                              <a:gd name="connsiteY284" fmla="*/ 38499 h 137985"/>
                              <a:gd name="connsiteX285" fmla="*/ 8383 w 252259"/>
                              <a:gd name="connsiteY285" fmla="*/ 33798 h 137985"/>
                              <a:gd name="connsiteX286" fmla="*/ 8383 w 252259"/>
                              <a:gd name="connsiteY286" fmla="*/ 38499 h 137985"/>
                              <a:gd name="connsiteX287" fmla="*/ 60964 w 252259"/>
                              <a:gd name="connsiteY287" fmla="*/ 38499 h 137985"/>
                              <a:gd name="connsiteX288" fmla="*/ 56646 w 252259"/>
                              <a:gd name="connsiteY288" fmla="*/ 32654 h 137985"/>
                              <a:gd name="connsiteX289" fmla="*/ 56646 w 252259"/>
                              <a:gd name="connsiteY289" fmla="*/ 24777 h 137985"/>
                              <a:gd name="connsiteX290" fmla="*/ 55630 w 252259"/>
                              <a:gd name="connsiteY290" fmla="*/ 24777 h 137985"/>
                              <a:gd name="connsiteX291" fmla="*/ 54995 w 252259"/>
                              <a:gd name="connsiteY291" fmla="*/ 24522 h 137985"/>
                              <a:gd name="connsiteX292" fmla="*/ 53598 w 252259"/>
                              <a:gd name="connsiteY292" fmla="*/ 25285 h 137985"/>
                              <a:gd name="connsiteX293" fmla="*/ 52581 w 252259"/>
                              <a:gd name="connsiteY293" fmla="*/ 25666 h 137985"/>
                              <a:gd name="connsiteX294" fmla="*/ 50804 w 252259"/>
                              <a:gd name="connsiteY294" fmla="*/ 25158 h 137985"/>
                              <a:gd name="connsiteX295" fmla="*/ 50676 w 252259"/>
                              <a:gd name="connsiteY295" fmla="*/ 25158 h 137985"/>
                              <a:gd name="connsiteX296" fmla="*/ 50676 w 252259"/>
                              <a:gd name="connsiteY296" fmla="*/ 29351 h 137985"/>
                              <a:gd name="connsiteX297" fmla="*/ 52581 w 252259"/>
                              <a:gd name="connsiteY297" fmla="*/ 29986 h 137985"/>
                              <a:gd name="connsiteX298" fmla="*/ 53852 w 252259"/>
                              <a:gd name="connsiteY298" fmla="*/ 29478 h 137985"/>
                              <a:gd name="connsiteX299" fmla="*/ 54995 w 252259"/>
                              <a:gd name="connsiteY299" fmla="*/ 28842 h 137985"/>
                              <a:gd name="connsiteX300" fmla="*/ 55376 w 252259"/>
                              <a:gd name="connsiteY300" fmla="*/ 28842 h 137985"/>
                              <a:gd name="connsiteX301" fmla="*/ 55376 w 252259"/>
                              <a:gd name="connsiteY301" fmla="*/ 32527 h 137985"/>
                              <a:gd name="connsiteX302" fmla="*/ 51057 w 252259"/>
                              <a:gd name="connsiteY302" fmla="*/ 38372 h 137985"/>
                              <a:gd name="connsiteX303" fmla="*/ 46993 w 252259"/>
                              <a:gd name="connsiteY303" fmla="*/ 38372 h 137985"/>
                              <a:gd name="connsiteX304" fmla="*/ 46993 w 252259"/>
                              <a:gd name="connsiteY304" fmla="*/ 38880 h 137985"/>
                              <a:gd name="connsiteX305" fmla="*/ 46104 w 252259"/>
                              <a:gd name="connsiteY305" fmla="*/ 42311 h 137985"/>
                              <a:gd name="connsiteX306" fmla="*/ 43310 w 252259"/>
                              <a:gd name="connsiteY306" fmla="*/ 43454 h 137985"/>
                              <a:gd name="connsiteX307" fmla="*/ 38357 w 252259"/>
                              <a:gd name="connsiteY307" fmla="*/ 26047 h 137985"/>
                              <a:gd name="connsiteX308" fmla="*/ 38357 w 252259"/>
                              <a:gd name="connsiteY308" fmla="*/ 26047 h 137985"/>
                              <a:gd name="connsiteX309" fmla="*/ 38991 w 252259"/>
                              <a:gd name="connsiteY309" fmla="*/ 25031 h 137985"/>
                              <a:gd name="connsiteX310" fmla="*/ 40770 w 252259"/>
                              <a:gd name="connsiteY310" fmla="*/ 24649 h 137985"/>
                              <a:gd name="connsiteX311" fmla="*/ 43818 w 252259"/>
                              <a:gd name="connsiteY311" fmla="*/ 23760 h 137985"/>
                              <a:gd name="connsiteX312" fmla="*/ 44834 w 252259"/>
                              <a:gd name="connsiteY312" fmla="*/ 22362 h 137985"/>
                              <a:gd name="connsiteX313" fmla="*/ 46104 w 252259"/>
                              <a:gd name="connsiteY313" fmla="*/ 20456 h 137985"/>
                              <a:gd name="connsiteX314" fmla="*/ 46993 w 252259"/>
                              <a:gd name="connsiteY314" fmla="*/ 20075 h 137985"/>
                              <a:gd name="connsiteX315" fmla="*/ 49533 w 252259"/>
                              <a:gd name="connsiteY315" fmla="*/ 16518 h 137985"/>
                              <a:gd name="connsiteX316" fmla="*/ 50042 w 252259"/>
                              <a:gd name="connsiteY316" fmla="*/ 16009 h 137985"/>
                              <a:gd name="connsiteX317" fmla="*/ 51566 w 252259"/>
                              <a:gd name="connsiteY317" fmla="*/ 13849 h 137985"/>
                              <a:gd name="connsiteX318" fmla="*/ 51566 w 252259"/>
                              <a:gd name="connsiteY318" fmla="*/ 13849 h 137985"/>
                              <a:gd name="connsiteX319" fmla="*/ 51566 w 252259"/>
                              <a:gd name="connsiteY319" fmla="*/ 13214 h 137985"/>
                              <a:gd name="connsiteX320" fmla="*/ 50676 w 252259"/>
                              <a:gd name="connsiteY320" fmla="*/ 12833 h 137985"/>
                              <a:gd name="connsiteX321" fmla="*/ 44453 w 252259"/>
                              <a:gd name="connsiteY321" fmla="*/ 15501 h 137985"/>
                              <a:gd name="connsiteX322" fmla="*/ 35054 w 252259"/>
                              <a:gd name="connsiteY322" fmla="*/ 12706 h 137985"/>
                              <a:gd name="connsiteX323" fmla="*/ 37341 w 252259"/>
                              <a:gd name="connsiteY323" fmla="*/ 12706 h 137985"/>
                              <a:gd name="connsiteX324" fmla="*/ 38357 w 252259"/>
                              <a:gd name="connsiteY324" fmla="*/ 8513 h 137985"/>
                              <a:gd name="connsiteX325" fmla="*/ 38357 w 252259"/>
                              <a:gd name="connsiteY325" fmla="*/ 8513 h 137985"/>
                              <a:gd name="connsiteX326" fmla="*/ 34165 w 252259"/>
                              <a:gd name="connsiteY326" fmla="*/ 8132 h 137985"/>
                              <a:gd name="connsiteX327" fmla="*/ 34165 w 252259"/>
                              <a:gd name="connsiteY327" fmla="*/ 0 h 137985"/>
                              <a:gd name="connsiteX328" fmla="*/ 32768 w 252259"/>
                              <a:gd name="connsiteY328" fmla="*/ 0 h 137985"/>
                              <a:gd name="connsiteX329" fmla="*/ 32768 w 252259"/>
                              <a:gd name="connsiteY329" fmla="*/ 1016 h 137985"/>
                              <a:gd name="connsiteX330" fmla="*/ 29085 w 252259"/>
                              <a:gd name="connsiteY330" fmla="*/ 2668 h 137985"/>
                              <a:gd name="connsiteX331" fmla="*/ 27942 w 252259"/>
                              <a:gd name="connsiteY331" fmla="*/ 3558 h 137985"/>
                              <a:gd name="connsiteX332" fmla="*/ 26672 w 252259"/>
                              <a:gd name="connsiteY332" fmla="*/ 3685 h 137985"/>
                              <a:gd name="connsiteX333" fmla="*/ 25656 w 252259"/>
                              <a:gd name="connsiteY333" fmla="*/ 3685 h 137985"/>
                              <a:gd name="connsiteX334" fmla="*/ 24640 w 252259"/>
                              <a:gd name="connsiteY334" fmla="*/ 3685 h 137985"/>
                              <a:gd name="connsiteX335" fmla="*/ 22861 w 252259"/>
                              <a:gd name="connsiteY335" fmla="*/ 4320 h 137985"/>
                              <a:gd name="connsiteX336" fmla="*/ 19432 w 252259"/>
                              <a:gd name="connsiteY336" fmla="*/ 7878 h 137985"/>
                              <a:gd name="connsiteX337" fmla="*/ 19432 w 252259"/>
                              <a:gd name="connsiteY337" fmla="*/ 7878 h 137985"/>
                              <a:gd name="connsiteX338" fmla="*/ 19432 w 252259"/>
                              <a:gd name="connsiteY338" fmla="*/ 7878 h 137985"/>
                              <a:gd name="connsiteX339" fmla="*/ 19940 w 252259"/>
                              <a:gd name="connsiteY339" fmla="*/ 7878 h 137985"/>
                              <a:gd name="connsiteX340" fmla="*/ 20829 w 252259"/>
                              <a:gd name="connsiteY340" fmla="*/ 7751 h 137985"/>
                              <a:gd name="connsiteX341" fmla="*/ 20829 w 252259"/>
                              <a:gd name="connsiteY341" fmla="*/ 7751 h 137985"/>
                              <a:gd name="connsiteX342" fmla="*/ 21846 w 252259"/>
                              <a:gd name="connsiteY342" fmla="*/ 7115 h 137985"/>
                              <a:gd name="connsiteX343" fmla="*/ 24132 w 252259"/>
                              <a:gd name="connsiteY343" fmla="*/ 5972 h 137985"/>
                              <a:gd name="connsiteX344" fmla="*/ 25402 w 252259"/>
                              <a:gd name="connsiteY344" fmla="*/ 6353 h 137985"/>
                              <a:gd name="connsiteX345" fmla="*/ 27815 w 252259"/>
                              <a:gd name="connsiteY345" fmla="*/ 6988 h 137985"/>
                              <a:gd name="connsiteX346" fmla="*/ 28323 w 252259"/>
                              <a:gd name="connsiteY346" fmla="*/ 6988 h 137985"/>
                              <a:gd name="connsiteX347" fmla="*/ 29720 w 252259"/>
                              <a:gd name="connsiteY347" fmla="*/ 6353 h 137985"/>
                              <a:gd name="connsiteX348" fmla="*/ 32641 w 252259"/>
                              <a:gd name="connsiteY348" fmla="*/ 5336 h 137985"/>
                              <a:gd name="connsiteX349" fmla="*/ 32768 w 252259"/>
                              <a:gd name="connsiteY349" fmla="*/ 5336 h 137985"/>
                              <a:gd name="connsiteX350" fmla="*/ 32768 w 252259"/>
                              <a:gd name="connsiteY350" fmla="*/ 8005 h 137985"/>
                              <a:gd name="connsiteX351" fmla="*/ 28704 w 252259"/>
                              <a:gd name="connsiteY351" fmla="*/ 8005 h 137985"/>
                              <a:gd name="connsiteX352" fmla="*/ 29720 w 252259"/>
                              <a:gd name="connsiteY352" fmla="*/ 12452 h 137985"/>
                              <a:gd name="connsiteX353" fmla="*/ 29720 w 252259"/>
                              <a:gd name="connsiteY353" fmla="*/ 12452 h 137985"/>
                              <a:gd name="connsiteX354" fmla="*/ 32133 w 252259"/>
                              <a:gd name="connsiteY354" fmla="*/ 12452 h 137985"/>
                              <a:gd name="connsiteX355" fmla="*/ 22480 w 252259"/>
                              <a:gd name="connsiteY355" fmla="*/ 24522 h 137985"/>
                              <a:gd name="connsiteX356" fmla="*/ 22608 w 252259"/>
                              <a:gd name="connsiteY356" fmla="*/ 24522 h 137985"/>
                              <a:gd name="connsiteX357" fmla="*/ 13844 w 252259"/>
                              <a:gd name="connsiteY357" fmla="*/ 28334 h 137985"/>
                              <a:gd name="connsiteX358" fmla="*/ 13463 w 252259"/>
                              <a:gd name="connsiteY358" fmla="*/ 28969 h 137985"/>
                              <a:gd name="connsiteX359" fmla="*/ 13463 w 252259"/>
                              <a:gd name="connsiteY359" fmla="*/ 28969 h 137985"/>
                              <a:gd name="connsiteX360" fmla="*/ 13971 w 252259"/>
                              <a:gd name="connsiteY360" fmla="*/ 29605 h 137985"/>
                              <a:gd name="connsiteX361" fmla="*/ 15241 w 252259"/>
                              <a:gd name="connsiteY361" fmla="*/ 30240 h 137985"/>
                              <a:gd name="connsiteX362" fmla="*/ 16511 w 252259"/>
                              <a:gd name="connsiteY362" fmla="*/ 29732 h 137985"/>
                              <a:gd name="connsiteX363" fmla="*/ 16765 w 252259"/>
                              <a:gd name="connsiteY363" fmla="*/ 29732 h 137985"/>
                              <a:gd name="connsiteX364" fmla="*/ 17781 w 252259"/>
                              <a:gd name="connsiteY364" fmla="*/ 29986 h 137985"/>
                              <a:gd name="connsiteX365" fmla="*/ 19178 w 252259"/>
                              <a:gd name="connsiteY365" fmla="*/ 30621 h 137985"/>
                              <a:gd name="connsiteX366" fmla="*/ 19813 w 252259"/>
                              <a:gd name="connsiteY366" fmla="*/ 30621 h 137985"/>
                              <a:gd name="connsiteX367" fmla="*/ 21972 w 252259"/>
                              <a:gd name="connsiteY367" fmla="*/ 30113 h 137985"/>
                              <a:gd name="connsiteX368" fmla="*/ 23242 w 252259"/>
                              <a:gd name="connsiteY368" fmla="*/ 29859 h 137985"/>
                              <a:gd name="connsiteX369" fmla="*/ 26418 w 252259"/>
                              <a:gd name="connsiteY369" fmla="*/ 30240 h 137985"/>
                              <a:gd name="connsiteX370" fmla="*/ 27434 w 252259"/>
                              <a:gd name="connsiteY370" fmla="*/ 30240 h 137985"/>
                              <a:gd name="connsiteX371" fmla="*/ 23623 w 252259"/>
                              <a:gd name="connsiteY371" fmla="*/ 43581 h 137985"/>
                              <a:gd name="connsiteX372" fmla="*/ 22353 w 252259"/>
                              <a:gd name="connsiteY372" fmla="*/ 43581 h 137985"/>
                              <a:gd name="connsiteX373" fmla="*/ 19305 w 252259"/>
                              <a:gd name="connsiteY373" fmla="*/ 42311 h 137985"/>
                              <a:gd name="connsiteX374" fmla="*/ 18289 w 252259"/>
                              <a:gd name="connsiteY374" fmla="*/ 38880 h 137985"/>
                              <a:gd name="connsiteX375" fmla="*/ 18289 w 252259"/>
                              <a:gd name="connsiteY375" fmla="*/ 38372 h 137985"/>
                              <a:gd name="connsiteX376" fmla="*/ 14479 w 252259"/>
                              <a:gd name="connsiteY376" fmla="*/ 38372 h 137985"/>
                              <a:gd name="connsiteX377" fmla="*/ 10161 w 252259"/>
                              <a:gd name="connsiteY377" fmla="*/ 32527 h 137985"/>
                              <a:gd name="connsiteX378" fmla="*/ 10161 w 252259"/>
                              <a:gd name="connsiteY378" fmla="*/ 24649 h 137985"/>
                              <a:gd name="connsiteX379" fmla="*/ 9271 w 252259"/>
                              <a:gd name="connsiteY379" fmla="*/ 24649 h 137985"/>
                              <a:gd name="connsiteX380" fmla="*/ 8509 w 252259"/>
                              <a:gd name="connsiteY380" fmla="*/ 24395 h 137985"/>
                              <a:gd name="connsiteX381" fmla="*/ 7112 w 252259"/>
                              <a:gd name="connsiteY381" fmla="*/ 25158 h 137985"/>
                              <a:gd name="connsiteX382" fmla="*/ 5969 w 252259"/>
                              <a:gd name="connsiteY382" fmla="*/ 25539 h 137985"/>
                              <a:gd name="connsiteX383" fmla="*/ 4191 w 252259"/>
                              <a:gd name="connsiteY383" fmla="*/ 25031 h 137985"/>
                              <a:gd name="connsiteX384" fmla="*/ 3937 w 252259"/>
                              <a:gd name="connsiteY384" fmla="*/ 25031 h 137985"/>
                              <a:gd name="connsiteX385" fmla="*/ 3937 w 252259"/>
                              <a:gd name="connsiteY385" fmla="*/ 29224 h 137985"/>
                              <a:gd name="connsiteX386" fmla="*/ 5842 w 252259"/>
                              <a:gd name="connsiteY386" fmla="*/ 29859 h 137985"/>
                              <a:gd name="connsiteX387" fmla="*/ 7112 w 252259"/>
                              <a:gd name="connsiteY387" fmla="*/ 29351 h 137985"/>
                              <a:gd name="connsiteX388" fmla="*/ 8255 w 252259"/>
                              <a:gd name="connsiteY388" fmla="*/ 28715 h 137985"/>
                              <a:gd name="connsiteX389" fmla="*/ 8637 w 252259"/>
                              <a:gd name="connsiteY389" fmla="*/ 28715 h 137985"/>
                              <a:gd name="connsiteX390" fmla="*/ 8637 w 252259"/>
                              <a:gd name="connsiteY390" fmla="*/ 32273 h 137985"/>
                              <a:gd name="connsiteX391" fmla="*/ 4318 w 252259"/>
                              <a:gd name="connsiteY391" fmla="*/ 38245 h 137985"/>
                              <a:gd name="connsiteX392" fmla="*/ 0 w 252259"/>
                              <a:gd name="connsiteY392" fmla="*/ 38245 h 137985"/>
                              <a:gd name="connsiteX393" fmla="*/ 3810 w 252259"/>
                              <a:gd name="connsiteY393" fmla="*/ 44089 h 137985"/>
                              <a:gd name="connsiteX394" fmla="*/ 5969 w 252259"/>
                              <a:gd name="connsiteY394" fmla="*/ 45106 h 137985"/>
                              <a:gd name="connsiteX395" fmla="*/ 9018 w 252259"/>
                              <a:gd name="connsiteY395" fmla="*/ 46249 h 137985"/>
                              <a:gd name="connsiteX396" fmla="*/ 10033 w 252259"/>
                              <a:gd name="connsiteY396" fmla="*/ 48028 h 137985"/>
                              <a:gd name="connsiteX397" fmla="*/ 10542 w 252259"/>
                              <a:gd name="connsiteY397" fmla="*/ 49045 h 137985"/>
                              <a:gd name="connsiteX398" fmla="*/ 10161 w 252259"/>
                              <a:gd name="connsiteY398" fmla="*/ 49045 h 137985"/>
                              <a:gd name="connsiteX399" fmla="*/ 8383 w 252259"/>
                              <a:gd name="connsiteY399" fmla="*/ 50823 h 137985"/>
                              <a:gd name="connsiteX400" fmla="*/ 8383 w 252259"/>
                              <a:gd name="connsiteY400" fmla="*/ 54127 h 137985"/>
                              <a:gd name="connsiteX401" fmla="*/ 10161 w 252259"/>
                              <a:gd name="connsiteY401" fmla="*/ 55779 h 137985"/>
                              <a:gd name="connsiteX402" fmla="*/ 14479 w 252259"/>
                              <a:gd name="connsiteY402" fmla="*/ 55779 h 137985"/>
                              <a:gd name="connsiteX403" fmla="*/ 14479 w 252259"/>
                              <a:gd name="connsiteY403" fmla="*/ 53619 h 137985"/>
                              <a:gd name="connsiteX404" fmla="*/ 14987 w 252259"/>
                              <a:gd name="connsiteY404" fmla="*/ 54127 h 137985"/>
                              <a:gd name="connsiteX405" fmla="*/ 16384 w 252259"/>
                              <a:gd name="connsiteY405" fmla="*/ 55144 h 137985"/>
                              <a:gd name="connsiteX406" fmla="*/ 22353 w 252259"/>
                              <a:gd name="connsiteY406" fmla="*/ 55906 h 137985"/>
                              <a:gd name="connsiteX407" fmla="*/ 25147 w 252259"/>
                              <a:gd name="connsiteY407" fmla="*/ 60353 h 137985"/>
                              <a:gd name="connsiteX408" fmla="*/ 27434 w 252259"/>
                              <a:gd name="connsiteY408" fmla="*/ 61878 h 137985"/>
                              <a:gd name="connsiteX409" fmla="*/ 28196 w 252259"/>
                              <a:gd name="connsiteY409" fmla="*/ 61623 h 137985"/>
                              <a:gd name="connsiteX410" fmla="*/ 28323 w 252259"/>
                              <a:gd name="connsiteY410" fmla="*/ 58320 h 137985"/>
                              <a:gd name="connsiteX411" fmla="*/ 26926 w 252259"/>
                              <a:gd name="connsiteY411" fmla="*/ 55906 h 137985"/>
                              <a:gd name="connsiteX412" fmla="*/ 29974 w 252259"/>
                              <a:gd name="connsiteY412" fmla="*/ 55906 h 137985"/>
                              <a:gd name="connsiteX413" fmla="*/ 32768 w 252259"/>
                              <a:gd name="connsiteY413" fmla="*/ 60353 h 137985"/>
                              <a:gd name="connsiteX414" fmla="*/ 35054 w 252259"/>
                              <a:gd name="connsiteY414" fmla="*/ 61878 h 137985"/>
                              <a:gd name="connsiteX415" fmla="*/ 35816 w 252259"/>
                              <a:gd name="connsiteY415" fmla="*/ 61623 h 137985"/>
                              <a:gd name="connsiteX416" fmla="*/ 35816 w 252259"/>
                              <a:gd name="connsiteY416" fmla="*/ 58320 h 137985"/>
                              <a:gd name="connsiteX417" fmla="*/ 34292 w 252259"/>
                              <a:gd name="connsiteY417" fmla="*/ 55779 h 137985"/>
                              <a:gd name="connsiteX418" fmla="*/ 37341 w 252259"/>
                              <a:gd name="connsiteY418" fmla="*/ 55779 h 137985"/>
                              <a:gd name="connsiteX419" fmla="*/ 40135 w 252259"/>
                              <a:gd name="connsiteY419" fmla="*/ 60353 h 137985"/>
                              <a:gd name="connsiteX420" fmla="*/ 42421 w 252259"/>
                              <a:gd name="connsiteY420" fmla="*/ 61878 h 137985"/>
                              <a:gd name="connsiteX421" fmla="*/ 43183 w 252259"/>
                              <a:gd name="connsiteY421" fmla="*/ 61623 h 137985"/>
                              <a:gd name="connsiteX422" fmla="*/ 43818 w 252259"/>
                              <a:gd name="connsiteY422" fmla="*/ 60734 h 137985"/>
                              <a:gd name="connsiteX423" fmla="*/ 43310 w 252259"/>
                              <a:gd name="connsiteY423" fmla="*/ 58320 h 137985"/>
                              <a:gd name="connsiteX424" fmla="*/ 41786 w 252259"/>
                              <a:gd name="connsiteY424" fmla="*/ 55652 h 137985"/>
                              <a:gd name="connsiteX425" fmla="*/ 44834 w 252259"/>
                              <a:gd name="connsiteY425" fmla="*/ 55652 h 137985"/>
                              <a:gd name="connsiteX426" fmla="*/ 44961 w 252259"/>
                              <a:gd name="connsiteY426" fmla="*/ 55779 h 137985"/>
                              <a:gd name="connsiteX427" fmla="*/ 47755 w 252259"/>
                              <a:gd name="connsiteY427" fmla="*/ 60226 h 137985"/>
                              <a:gd name="connsiteX428" fmla="*/ 50042 w 252259"/>
                              <a:gd name="connsiteY428" fmla="*/ 61751 h 137985"/>
                              <a:gd name="connsiteX429" fmla="*/ 50804 w 252259"/>
                              <a:gd name="connsiteY429" fmla="*/ 61496 h 137985"/>
                              <a:gd name="connsiteX430" fmla="*/ 50804 w 252259"/>
                              <a:gd name="connsiteY430" fmla="*/ 58193 h 137985"/>
                              <a:gd name="connsiteX431" fmla="*/ 48771 w 252259"/>
                              <a:gd name="connsiteY431" fmla="*/ 55016 h 137985"/>
                              <a:gd name="connsiteX432" fmla="*/ 49152 w 252259"/>
                              <a:gd name="connsiteY432" fmla="*/ 55016 h 137985"/>
                              <a:gd name="connsiteX433" fmla="*/ 54360 w 252259"/>
                              <a:gd name="connsiteY433" fmla="*/ 49172 h 137985"/>
                              <a:gd name="connsiteX434" fmla="*/ 56773 w 252259"/>
                              <a:gd name="connsiteY434" fmla="*/ 45741 h 137985"/>
                              <a:gd name="connsiteX435" fmla="*/ 59821 w 252259"/>
                              <a:gd name="connsiteY435" fmla="*/ 44343 h 137985"/>
                              <a:gd name="connsiteX436" fmla="*/ 62488 w 252259"/>
                              <a:gd name="connsiteY436" fmla="*/ 42438 h 137985"/>
                              <a:gd name="connsiteX437" fmla="*/ 65537 w 252259"/>
                              <a:gd name="connsiteY437" fmla="*/ 37864 h 137985"/>
                              <a:gd name="connsiteX438" fmla="*/ 61218 w 252259"/>
                              <a:gd name="connsiteY438" fmla="*/ 37864 h 137985"/>
                              <a:gd name="connsiteX439" fmla="*/ 89287 w 252259"/>
                              <a:gd name="connsiteY439" fmla="*/ 56414 h 137985"/>
                              <a:gd name="connsiteX440" fmla="*/ 89922 w 252259"/>
                              <a:gd name="connsiteY440" fmla="*/ 55016 h 137985"/>
                              <a:gd name="connsiteX441" fmla="*/ 89287 w 252259"/>
                              <a:gd name="connsiteY441" fmla="*/ 56414 h 137985"/>
                              <a:gd name="connsiteX442" fmla="*/ 89287 w 252259"/>
                              <a:gd name="connsiteY442" fmla="*/ 56414 h 137985"/>
                              <a:gd name="connsiteX443" fmla="*/ 94621 w 252259"/>
                              <a:gd name="connsiteY443" fmla="*/ 48791 h 137985"/>
                              <a:gd name="connsiteX444" fmla="*/ 89795 w 252259"/>
                              <a:gd name="connsiteY444" fmla="*/ 49807 h 137985"/>
                              <a:gd name="connsiteX445" fmla="*/ 89795 w 252259"/>
                              <a:gd name="connsiteY445" fmla="*/ 50315 h 137985"/>
                              <a:gd name="connsiteX446" fmla="*/ 90303 w 252259"/>
                              <a:gd name="connsiteY446" fmla="*/ 50315 h 137985"/>
                              <a:gd name="connsiteX447" fmla="*/ 94367 w 252259"/>
                              <a:gd name="connsiteY447" fmla="*/ 49553 h 137985"/>
                              <a:gd name="connsiteX448" fmla="*/ 96273 w 252259"/>
                              <a:gd name="connsiteY448" fmla="*/ 50951 h 137985"/>
                              <a:gd name="connsiteX449" fmla="*/ 95510 w 252259"/>
                              <a:gd name="connsiteY449" fmla="*/ 52094 h 137985"/>
                              <a:gd name="connsiteX450" fmla="*/ 90176 w 252259"/>
                              <a:gd name="connsiteY450" fmla="*/ 52602 h 137985"/>
                              <a:gd name="connsiteX451" fmla="*/ 89795 w 252259"/>
                              <a:gd name="connsiteY451" fmla="*/ 52348 h 137985"/>
                              <a:gd name="connsiteX452" fmla="*/ 89795 w 252259"/>
                              <a:gd name="connsiteY452" fmla="*/ 52856 h 137985"/>
                              <a:gd name="connsiteX453" fmla="*/ 88525 w 252259"/>
                              <a:gd name="connsiteY453" fmla="*/ 56287 h 137985"/>
                              <a:gd name="connsiteX454" fmla="*/ 87890 w 252259"/>
                              <a:gd name="connsiteY454" fmla="*/ 59718 h 137985"/>
                              <a:gd name="connsiteX455" fmla="*/ 87636 w 252259"/>
                              <a:gd name="connsiteY455" fmla="*/ 62386 h 137985"/>
                              <a:gd name="connsiteX456" fmla="*/ 87763 w 252259"/>
                              <a:gd name="connsiteY456" fmla="*/ 62894 h 137985"/>
                              <a:gd name="connsiteX457" fmla="*/ 87890 w 252259"/>
                              <a:gd name="connsiteY457" fmla="*/ 62894 h 137985"/>
                              <a:gd name="connsiteX458" fmla="*/ 88271 w 252259"/>
                              <a:gd name="connsiteY458" fmla="*/ 62767 h 137985"/>
                              <a:gd name="connsiteX459" fmla="*/ 88652 w 252259"/>
                              <a:gd name="connsiteY459" fmla="*/ 59718 h 137985"/>
                              <a:gd name="connsiteX460" fmla="*/ 89287 w 252259"/>
                              <a:gd name="connsiteY460" fmla="*/ 56668 h 137985"/>
                              <a:gd name="connsiteX461" fmla="*/ 89414 w 252259"/>
                              <a:gd name="connsiteY461" fmla="*/ 56668 h 137985"/>
                              <a:gd name="connsiteX462" fmla="*/ 90430 w 252259"/>
                              <a:gd name="connsiteY462" fmla="*/ 56160 h 137985"/>
                              <a:gd name="connsiteX463" fmla="*/ 89922 w 252259"/>
                              <a:gd name="connsiteY463" fmla="*/ 54635 h 137985"/>
                              <a:gd name="connsiteX464" fmla="*/ 90303 w 252259"/>
                              <a:gd name="connsiteY464" fmla="*/ 53492 h 137985"/>
                              <a:gd name="connsiteX465" fmla="*/ 95892 w 252259"/>
                              <a:gd name="connsiteY465" fmla="*/ 52856 h 137985"/>
                              <a:gd name="connsiteX466" fmla="*/ 97035 w 252259"/>
                              <a:gd name="connsiteY466" fmla="*/ 50951 h 137985"/>
                              <a:gd name="connsiteX467" fmla="*/ 94621 w 252259"/>
                              <a:gd name="connsiteY467" fmla="*/ 48918 h 137985"/>
                              <a:gd name="connsiteX468" fmla="*/ 190132 w 252259"/>
                              <a:gd name="connsiteY468" fmla="*/ 90466 h 137985"/>
                              <a:gd name="connsiteX469" fmla="*/ 186449 w 252259"/>
                              <a:gd name="connsiteY469" fmla="*/ 99360 h 137985"/>
                              <a:gd name="connsiteX470" fmla="*/ 185052 w 252259"/>
                              <a:gd name="connsiteY470" fmla="*/ 103680 h 137985"/>
                              <a:gd name="connsiteX471" fmla="*/ 184544 w 252259"/>
                              <a:gd name="connsiteY471" fmla="*/ 104061 h 137985"/>
                              <a:gd name="connsiteX472" fmla="*/ 184544 w 252259"/>
                              <a:gd name="connsiteY472" fmla="*/ 113209 h 137985"/>
                              <a:gd name="connsiteX473" fmla="*/ 183528 w 252259"/>
                              <a:gd name="connsiteY473" fmla="*/ 136969 h 137985"/>
                              <a:gd name="connsiteX474" fmla="*/ 183274 w 252259"/>
                              <a:gd name="connsiteY474" fmla="*/ 136969 h 137985"/>
                              <a:gd name="connsiteX475" fmla="*/ 183147 w 252259"/>
                              <a:gd name="connsiteY475" fmla="*/ 136969 h 137985"/>
                              <a:gd name="connsiteX476" fmla="*/ 184290 w 252259"/>
                              <a:gd name="connsiteY476" fmla="*/ 113336 h 137985"/>
                              <a:gd name="connsiteX477" fmla="*/ 184290 w 252259"/>
                              <a:gd name="connsiteY477" fmla="*/ 103934 h 137985"/>
                              <a:gd name="connsiteX478" fmla="*/ 184036 w 252259"/>
                              <a:gd name="connsiteY478" fmla="*/ 103172 h 137985"/>
                              <a:gd name="connsiteX479" fmla="*/ 184290 w 252259"/>
                              <a:gd name="connsiteY479" fmla="*/ 102663 h 137985"/>
                              <a:gd name="connsiteX480" fmla="*/ 184544 w 252259"/>
                              <a:gd name="connsiteY480" fmla="*/ 95548 h 137985"/>
                              <a:gd name="connsiteX481" fmla="*/ 184798 w 252259"/>
                              <a:gd name="connsiteY481" fmla="*/ 95294 h 137985"/>
                              <a:gd name="connsiteX482" fmla="*/ 185052 w 252259"/>
                              <a:gd name="connsiteY482" fmla="*/ 95548 h 137985"/>
                              <a:gd name="connsiteX483" fmla="*/ 184671 w 252259"/>
                              <a:gd name="connsiteY483" fmla="*/ 101139 h 137985"/>
                              <a:gd name="connsiteX484" fmla="*/ 185306 w 252259"/>
                              <a:gd name="connsiteY484" fmla="*/ 99106 h 137985"/>
                              <a:gd name="connsiteX485" fmla="*/ 189243 w 252259"/>
                              <a:gd name="connsiteY485" fmla="*/ 89704 h 137985"/>
                              <a:gd name="connsiteX486" fmla="*/ 190132 w 252259"/>
                              <a:gd name="connsiteY486" fmla="*/ 89704 h 137985"/>
                              <a:gd name="connsiteX487" fmla="*/ 190132 w 252259"/>
                              <a:gd name="connsiteY487" fmla="*/ 90593 h 137985"/>
                              <a:gd name="connsiteX488" fmla="*/ 248683 w 252259"/>
                              <a:gd name="connsiteY488" fmla="*/ 108889 h 137985"/>
                              <a:gd name="connsiteX489" fmla="*/ 248302 w 252259"/>
                              <a:gd name="connsiteY489" fmla="*/ 112320 h 137985"/>
                              <a:gd name="connsiteX490" fmla="*/ 247667 w 252259"/>
                              <a:gd name="connsiteY490" fmla="*/ 112828 h 137985"/>
                              <a:gd name="connsiteX491" fmla="*/ 247032 w 252259"/>
                              <a:gd name="connsiteY491" fmla="*/ 112320 h 137985"/>
                              <a:gd name="connsiteX492" fmla="*/ 247032 w 252259"/>
                              <a:gd name="connsiteY492" fmla="*/ 112320 h 137985"/>
                              <a:gd name="connsiteX493" fmla="*/ 247540 w 252259"/>
                              <a:gd name="connsiteY493" fmla="*/ 108635 h 137985"/>
                              <a:gd name="connsiteX494" fmla="*/ 247794 w 252259"/>
                              <a:gd name="connsiteY494" fmla="*/ 104315 h 137985"/>
                              <a:gd name="connsiteX495" fmla="*/ 246397 w 252259"/>
                              <a:gd name="connsiteY495" fmla="*/ 100758 h 137985"/>
                              <a:gd name="connsiteX496" fmla="*/ 246143 w 252259"/>
                              <a:gd name="connsiteY496" fmla="*/ 100376 h 137985"/>
                              <a:gd name="connsiteX497" fmla="*/ 246397 w 252259"/>
                              <a:gd name="connsiteY497" fmla="*/ 100885 h 137985"/>
                              <a:gd name="connsiteX498" fmla="*/ 247159 w 252259"/>
                              <a:gd name="connsiteY498" fmla="*/ 109016 h 137985"/>
                              <a:gd name="connsiteX499" fmla="*/ 246651 w 252259"/>
                              <a:gd name="connsiteY499" fmla="*/ 109270 h 137985"/>
                              <a:gd name="connsiteX500" fmla="*/ 246143 w 252259"/>
                              <a:gd name="connsiteY500" fmla="*/ 109016 h 137985"/>
                              <a:gd name="connsiteX501" fmla="*/ 246143 w 252259"/>
                              <a:gd name="connsiteY501" fmla="*/ 108381 h 137985"/>
                              <a:gd name="connsiteX502" fmla="*/ 246143 w 252259"/>
                              <a:gd name="connsiteY502" fmla="*/ 104569 h 137985"/>
                              <a:gd name="connsiteX503" fmla="*/ 244746 w 252259"/>
                              <a:gd name="connsiteY503" fmla="*/ 119054 h 137985"/>
                              <a:gd name="connsiteX504" fmla="*/ 243603 w 252259"/>
                              <a:gd name="connsiteY504" fmla="*/ 130108 h 137985"/>
                              <a:gd name="connsiteX505" fmla="*/ 243349 w 252259"/>
                              <a:gd name="connsiteY505" fmla="*/ 130362 h 137985"/>
                              <a:gd name="connsiteX506" fmla="*/ 243349 w 252259"/>
                              <a:gd name="connsiteY506" fmla="*/ 130362 h 137985"/>
                              <a:gd name="connsiteX507" fmla="*/ 243095 w 252259"/>
                              <a:gd name="connsiteY507" fmla="*/ 129981 h 137985"/>
                              <a:gd name="connsiteX508" fmla="*/ 244238 w 252259"/>
                              <a:gd name="connsiteY508" fmla="*/ 118927 h 137985"/>
                              <a:gd name="connsiteX509" fmla="*/ 245762 w 252259"/>
                              <a:gd name="connsiteY509" fmla="*/ 102409 h 137985"/>
                              <a:gd name="connsiteX510" fmla="*/ 243857 w 252259"/>
                              <a:gd name="connsiteY510" fmla="*/ 97581 h 137985"/>
                              <a:gd name="connsiteX511" fmla="*/ 244111 w 252259"/>
                              <a:gd name="connsiteY511" fmla="*/ 96692 h 137985"/>
                              <a:gd name="connsiteX512" fmla="*/ 244238 w 252259"/>
                              <a:gd name="connsiteY512" fmla="*/ 96692 h 137985"/>
                              <a:gd name="connsiteX513" fmla="*/ 244492 w 252259"/>
                              <a:gd name="connsiteY513" fmla="*/ 96311 h 137985"/>
                              <a:gd name="connsiteX514" fmla="*/ 245381 w 252259"/>
                              <a:gd name="connsiteY514" fmla="*/ 96438 h 137985"/>
                              <a:gd name="connsiteX515" fmla="*/ 245762 w 252259"/>
                              <a:gd name="connsiteY515" fmla="*/ 97200 h 137985"/>
                              <a:gd name="connsiteX516" fmla="*/ 245889 w 252259"/>
                              <a:gd name="connsiteY516" fmla="*/ 88306 h 137985"/>
                              <a:gd name="connsiteX517" fmla="*/ 245889 w 252259"/>
                              <a:gd name="connsiteY517" fmla="*/ 84748 h 137985"/>
                              <a:gd name="connsiteX518" fmla="*/ 243603 w 252259"/>
                              <a:gd name="connsiteY518" fmla="*/ 56287 h 137985"/>
                              <a:gd name="connsiteX519" fmla="*/ 243095 w 252259"/>
                              <a:gd name="connsiteY519" fmla="*/ 45741 h 137985"/>
                              <a:gd name="connsiteX520" fmla="*/ 243222 w 252259"/>
                              <a:gd name="connsiteY520" fmla="*/ 41421 h 137985"/>
                              <a:gd name="connsiteX521" fmla="*/ 243476 w 252259"/>
                              <a:gd name="connsiteY521" fmla="*/ 41167 h 137985"/>
                              <a:gd name="connsiteX522" fmla="*/ 243476 w 252259"/>
                              <a:gd name="connsiteY522" fmla="*/ 41167 h 137985"/>
                              <a:gd name="connsiteX523" fmla="*/ 243857 w 252259"/>
                              <a:gd name="connsiteY523" fmla="*/ 41421 h 137985"/>
                              <a:gd name="connsiteX524" fmla="*/ 243857 w 252259"/>
                              <a:gd name="connsiteY524" fmla="*/ 41421 h 137985"/>
                              <a:gd name="connsiteX525" fmla="*/ 243730 w 252259"/>
                              <a:gd name="connsiteY525" fmla="*/ 45868 h 137985"/>
                              <a:gd name="connsiteX526" fmla="*/ 243730 w 252259"/>
                              <a:gd name="connsiteY526" fmla="*/ 51967 h 137985"/>
                              <a:gd name="connsiteX527" fmla="*/ 243857 w 252259"/>
                              <a:gd name="connsiteY527" fmla="*/ 51967 h 137985"/>
                              <a:gd name="connsiteX528" fmla="*/ 244365 w 252259"/>
                              <a:gd name="connsiteY528" fmla="*/ 51967 h 137985"/>
                              <a:gd name="connsiteX529" fmla="*/ 244492 w 252259"/>
                              <a:gd name="connsiteY529" fmla="*/ 51967 h 137985"/>
                              <a:gd name="connsiteX530" fmla="*/ 248683 w 252259"/>
                              <a:gd name="connsiteY530" fmla="*/ 63402 h 137985"/>
                              <a:gd name="connsiteX531" fmla="*/ 248175 w 252259"/>
                              <a:gd name="connsiteY531" fmla="*/ 64038 h 137985"/>
                              <a:gd name="connsiteX532" fmla="*/ 247540 w 252259"/>
                              <a:gd name="connsiteY532" fmla="*/ 63529 h 137985"/>
                              <a:gd name="connsiteX533" fmla="*/ 245000 w 252259"/>
                              <a:gd name="connsiteY533" fmla="*/ 53873 h 137985"/>
                              <a:gd name="connsiteX534" fmla="*/ 246524 w 252259"/>
                              <a:gd name="connsiteY534" fmla="*/ 65689 h 137985"/>
                              <a:gd name="connsiteX535" fmla="*/ 245889 w 252259"/>
                              <a:gd name="connsiteY535" fmla="*/ 66325 h 137985"/>
                              <a:gd name="connsiteX536" fmla="*/ 245889 w 252259"/>
                              <a:gd name="connsiteY536" fmla="*/ 66325 h 137985"/>
                              <a:gd name="connsiteX537" fmla="*/ 245508 w 252259"/>
                              <a:gd name="connsiteY537" fmla="*/ 66071 h 137985"/>
                              <a:gd name="connsiteX538" fmla="*/ 246270 w 252259"/>
                              <a:gd name="connsiteY538" fmla="*/ 84621 h 137985"/>
                              <a:gd name="connsiteX539" fmla="*/ 246270 w 252259"/>
                              <a:gd name="connsiteY539" fmla="*/ 88179 h 137985"/>
                              <a:gd name="connsiteX540" fmla="*/ 246143 w 252259"/>
                              <a:gd name="connsiteY540" fmla="*/ 98216 h 137985"/>
                              <a:gd name="connsiteX541" fmla="*/ 248810 w 252259"/>
                              <a:gd name="connsiteY541" fmla="*/ 103807 h 137985"/>
                              <a:gd name="connsiteX542" fmla="*/ 248302 w 252259"/>
                              <a:gd name="connsiteY542" fmla="*/ 108635 h 137985"/>
                              <a:gd name="connsiteX543" fmla="*/ 251350 w 252259"/>
                              <a:gd name="connsiteY543" fmla="*/ 91228 h 137985"/>
                              <a:gd name="connsiteX544" fmla="*/ 250842 w 252259"/>
                              <a:gd name="connsiteY544" fmla="*/ 91609 h 137985"/>
                              <a:gd name="connsiteX545" fmla="*/ 250588 w 252259"/>
                              <a:gd name="connsiteY545" fmla="*/ 91609 h 137985"/>
                              <a:gd name="connsiteX546" fmla="*/ 250207 w 252259"/>
                              <a:gd name="connsiteY546" fmla="*/ 90847 h 137985"/>
                              <a:gd name="connsiteX547" fmla="*/ 250842 w 252259"/>
                              <a:gd name="connsiteY547" fmla="*/ 79793 h 137985"/>
                              <a:gd name="connsiteX548" fmla="*/ 249445 w 252259"/>
                              <a:gd name="connsiteY548" fmla="*/ 76362 h 137985"/>
                              <a:gd name="connsiteX549" fmla="*/ 248683 w 252259"/>
                              <a:gd name="connsiteY549" fmla="*/ 85511 h 137985"/>
                              <a:gd name="connsiteX550" fmla="*/ 248175 w 252259"/>
                              <a:gd name="connsiteY550" fmla="*/ 87543 h 137985"/>
                              <a:gd name="connsiteX551" fmla="*/ 247667 w 252259"/>
                              <a:gd name="connsiteY551" fmla="*/ 88179 h 137985"/>
                              <a:gd name="connsiteX552" fmla="*/ 247667 w 252259"/>
                              <a:gd name="connsiteY552" fmla="*/ 88179 h 137985"/>
                              <a:gd name="connsiteX553" fmla="*/ 247032 w 252259"/>
                              <a:gd name="connsiteY553" fmla="*/ 87543 h 137985"/>
                              <a:gd name="connsiteX554" fmla="*/ 247667 w 252259"/>
                              <a:gd name="connsiteY554" fmla="*/ 85129 h 137985"/>
                              <a:gd name="connsiteX555" fmla="*/ 247032 w 252259"/>
                              <a:gd name="connsiteY555" fmla="*/ 73313 h 137985"/>
                              <a:gd name="connsiteX556" fmla="*/ 247032 w 252259"/>
                              <a:gd name="connsiteY556" fmla="*/ 72932 h 137985"/>
                              <a:gd name="connsiteX557" fmla="*/ 247286 w 252259"/>
                              <a:gd name="connsiteY557" fmla="*/ 72424 h 137985"/>
                              <a:gd name="connsiteX558" fmla="*/ 248175 w 252259"/>
                              <a:gd name="connsiteY558" fmla="*/ 72424 h 137985"/>
                              <a:gd name="connsiteX559" fmla="*/ 249064 w 252259"/>
                              <a:gd name="connsiteY559" fmla="*/ 73694 h 137985"/>
                              <a:gd name="connsiteX560" fmla="*/ 252112 w 252259"/>
                              <a:gd name="connsiteY560" fmla="*/ 79539 h 137985"/>
                              <a:gd name="connsiteX561" fmla="*/ 251223 w 252259"/>
                              <a:gd name="connsiteY561" fmla="*/ 91228 h 137985"/>
                              <a:gd name="connsiteX562" fmla="*/ 187338 w 252259"/>
                              <a:gd name="connsiteY562" fmla="*/ 137859 h 137985"/>
                              <a:gd name="connsiteX563" fmla="*/ 187211 w 252259"/>
                              <a:gd name="connsiteY563" fmla="*/ 137859 h 137985"/>
                              <a:gd name="connsiteX564" fmla="*/ 186576 w 252259"/>
                              <a:gd name="connsiteY564" fmla="*/ 136969 h 137985"/>
                              <a:gd name="connsiteX565" fmla="*/ 187084 w 252259"/>
                              <a:gd name="connsiteY565" fmla="*/ 132776 h 137985"/>
                              <a:gd name="connsiteX566" fmla="*/ 187846 w 252259"/>
                              <a:gd name="connsiteY566" fmla="*/ 132141 h 137985"/>
                              <a:gd name="connsiteX567" fmla="*/ 188481 w 252259"/>
                              <a:gd name="connsiteY567" fmla="*/ 132903 h 137985"/>
                              <a:gd name="connsiteX568" fmla="*/ 188481 w 252259"/>
                              <a:gd name="connsiteY568" fmla="*/ 132903 h 137985"/>
                              <a:gd name="connsiteX569" fmla="*/ 187973 w 252259"/>
                              <a:gd name="connsiteY569" fmla="*/ 137351 h 137985"/>
                              <a:gd name="connsiteX570" fmla="*/ 187211 w 252259"/>
                              <a:gd name="connsiteY570" fmla="*/ 137986 h 137985"/>
                              <a:gd name="connsiteX571" fmla="*/ 166636 w 252259"/>
                              <a:gd name="connsiteY571" fmla="*/ 133920 h 137985"/>
                              <a:gd name="connsiteX572" fmla="*/ 166636 w 252259"/>
                              <a:gd name="connsiteY572" fmla="*/ 133920 h 137985"/>
                              <a:gd name="connsiteX573" fmla="*/ 166000 w 252259"/>
                              <a:gd name="connsiteY573" fmla="*/ 133158 h 137985"/>
                              <a:gd name="connsiteX574" fmla="*/ 166000 w 252259"/>
                              <a:gd name="connsiteY574" fmla="*/ 133158 h 137985"/>
                              <a:gd name="connsiteX575" fmla="*/ 166381 w 252259"/>
                              <a:gd name="connsiteY575" fmla="*/ 128965 h 137985"/>
                              <a:gd name="connsiteX576" fmla="*/ 167144 w 252259"/>
                              <a:gd name="connsiteY576" fmla="*/ 128329 h 137985"/>
                              <a:gd name="connsiteX577" fmla="*/ 167144 w 252259"/>
                              <a:gd name="connsiteY577" fmla="*/ 128329 h 137985"/>
                              <a:gd name="connsiteX578" fmla="*/ 167779 w 252259"/>
                              <a:gd name="connsiteY578" fmla="*/ 129092 h 137985"/>
                              <a:gd name="connsiteX579" fmla="*/ 167398 w 252259"/>
                              <a:gd name="connsiteY579" fmla="*/ 133285 h 137985"/>
                              <a:gd name="connsiteX580" fmla="*/ 166636 w 252259"/>
                              <a:gd name="connsiteY580" fmla="*/ 133920 h 137985"/>
                              <a:gd name="connsiteX581" fmla="*/ 166636 w 252259"/>
                              <a:gd name="connsiteY581" fmla="*/ 133920 h 137985"/>
                              <a:gd name="connsiteX582" fmla="*/ 173113 w 252259"/>
                              <a:gd name="connsiteY582" fmla="*/ 135445 h 137985"/>
                              <a:gd name="connsiteX583" fmla="*/ 173113 w 252259"/>
                              <a:gd name="connsiteY583" fmla="*/ 135445 h 137985"/>
                              <a:gd name="connsiteX584" fmla="*/ 172478 w 252259"/>
                              <a:gd name="connsiteY584" fmla="*/ 134555 h 137985"/>
                              <a:gd name="connsiteX585" fmla="*/ 173113 w 252259"/>
                              <a:gd name="connsiteY585" fmla="*/ 130235 h 137985"/>
                              <a:gd name="connsiteX586" fmla="*/ 173875 w 252259"/>
                              <a:gd name="connsiteY586" fmla="*/ 129600 h 137985"/>
                              <a:gd name="connsiteX587" fmla="*/ 173875 w 252259"/>
                              <a:gd name="connsiteY587" fmla="*/ 129600 h 137985"/>
                              <a:gd name="connsiteX588" fmla="*/ 174510 w 252259"/>
                              <a:gd name="connsiteY588" fmla="*/ 130489 h 137985"/>
                              <a:gd name="connsiteX589" fmla="*/ 173875 w 252259"/>
                              <a:gd name="connsiteY589" fmla="*/ 134809 h 137985"/>
                              <a:gd name="connsiteX590" fmla="*/ 173113 w 252259"/>
                              <a:gd name="connsiteY590" fmla="*/ 135445 h 137985"/>
                              <a:gd name="connsiteX591" fmla="*/ 181241 w 252259"/>
                              <a:gd name="connsiteY591" fmla="*/ 136207 h 137985"/>
                              <a:gd name="connsiteX592" fmla="*/ 179845 w 252259"/>
                              <a:gd name="connsiteY592" fmla="*/ 136207 h 137985"/>
                              <a:gd name="connsiteX593" fmla="*/ 180352 w 252259"/>
                              <a:gd name="connsiteY593" fmla="*/ 131760 h 137985"/>
                              <a:gd name="connsiteX594" fmla="*/ 181114 w 252259"/>
                              <a:gd name="connsiteY594" fmla="*/ 131125 h 137985"/>
                              <a:gd name="connsiteX595" fmla="*/ 181114 w 252259"/>
                              <a:gd name="connsiteY595" fmla="*/ 131125 h 137985"/>
                              <a:gd name="connsiteX596" fmla="*/ 181750 w 252259"/>
                              <a:gd name="connsiteY596" fmla="*/ 131887 h 137985"/>
                              <a:gd name="connsiteX597" fmla="*/ 181750 w 252259"/>
                              <a:gd name="connsiteY597" fmla="*/ 131887 h 137985"/>
                              <a:gd name="connsiteX598" fmla="*/ 181241 w 252259"/>
                              <a:gd name="connsiteY598" fmla="*/ 136207 h 137985"/>
                              <a:gd name="connsiteX599" fmla="*/ 160412 w 252259"/>
                              <a:gd name="connsiteY599" fmla="*/ 132522 h 137985"/>
                              <a:gd name="connsiteX600" fmla="*/ 160412 w 252259"/>
                              <a:gd name="connsiteY600" fmla="*/ 132522 h 137985"/>
                              <a:gd name="connsiteX601" fmla="*/ 159777 w 252259"/>
                              <a:gd name="connsiteY601" fmla="*/ 131760 h 137985"/>
                              <a:gd name="connsiteX602" fmla="*/ 159777 w 252259"/>
                              <a:gd name="connsiteY602" fmla="*/ 131760 h 137985"/>
                              <a:gd name="connsiteX603" fmla="*/ 160158 w 252259"/>
                              <a:gd name="connsiteY603" fmla="*/ 127440 h 137985"/>
                              <a:gd name="connsiteX604" fmla="*/ 160920 w 252259"/>
                              <a:gd name="connsiteY604" fmla="*/ 126678 h 137985"/>
                              <a:gd name="connsiteX605" fmla="*/ 161555 w 252259"/>
                              <a:gd name="connsiteY605" fmla="*/ 127440 h 137985"/>
                              <a:gd name="connsiteX606" fmla="*/ 161174 w 252259"/>
                              <a:gd name="connsiteY606" fmla="*/ 131760 h 137985"/>
                              <a:gd name="connsiteX607" fmla="*/ 160539 w 252259"/>
                              <a:gd name="connsiteY607" fmla="*/ 132395 h 137985"/>
                              <a:gd name="connsiteX608" fmla="*/ 168287 w 252259"/>
                              <a:gd name="connsiteY608" fmla="*/ 95929 h 137985"/>
                              <a:gd name="connsiteX609" fmla="*/ 167651 w 252259"/>
                              <a:gd name="connsiteY609" fmla="*/ 95167 h 137985"/>
                              <a:gd name="connsiteX610" fmla="*/ 167017 w 252259"/>
                              <a:gd name="connsiteY610" fmla="*/ 95929 h 137985"/>
                              <a:gd name="connsiteX611" fmla="*/ 167017 w 252259"/>
                              <a:gd name="connsiteY611" fmla="*/ 115369 h 137985"/>
                              <a:gd name="connsiteX612" fmla="*/ 167651 w 252259"/>
                              <a:gd name="connsiteY612" fmla="*/ 116132 h 137985"/>
                              <a:gd name="connsiteX613" fmla="*/ 167651 w 252259"/>
                              <a:gd name="connsiteY613" fmla="*/ 116132 h 137985"/>
                              <a:gd name="connsiteX614" fmla="*/ 168287 w 252259"/>
                              <a:gd name="connsiteY614" fmla="*/ 115496 h 137985"/>
                              <a:gd name="connsiteX615" fmla="*/ 168287 w 252259"/>
                              <a:gd name="connsiteY615" fmla="*/ 96056 h 137985"/>
                              <a:gd name="connsiteX616" fmla="*/ 175272 w 252259"/>
                              <a:gd name="connsiteY616" fmla="*/ 97708 h 137985"/>
                              <a:gd name="connsiteX617" fmla="*/ 174510 w 252259"/>
                              <a:gd name="connsiteY617" fmla="*/ 96946 h 137985"/>
                              <a:gd name="connsiteX618" fmla="*/ 173875 w 252259"/>
                              <a:gd name="connsiteY618" fmla="*/ 97708 h 137985"/>
                              <a:gd name="connsiteX619" fmla="*/ 173875 w 252259"/>
                              <a:gd name="connsiteY619" fmla="*/ 97708 h 137985"/>
                              <a:gd name="connsiteX620" fmla="*/ 173875 w 252259"/>
                              <a:gd name="connsiteY620" fmla="*/ 117148 h 137985"/>
                              <a:gd name="connsiteX621" fmla="*/ 174637 w 252259"/>
                              <a:gd name="connsiteY621" fmla="*/ 117910 h 137985"/>
                              <a:gd name="connsiteX622" fmla="*/ 175272 w 252259"/>
                              <a:gd name="connsiteY622" fmla="*/ 117148 h 137985"/>
                              <a:gd name="connsiteX623" fmla="*/ 175272 w 252259"/>
                              <a:gd name="connsiteY623" fmla="*/ 97708 h 137985"/>
                              <a:gd name="connsiteX624" fmla="*/ 175272 w 252259"/>
                              <a:gd name="connsiteY624" fmla="*/ 97708 h 137985"/>
                              <a:gd name="connsiteX625" fmla="*/ 182003 w 252259"/>
                              <a:gd name="connsiteY625" fmla="*/ 99106 h 137985"/>
                              <a:gd name="connsiteX626" fmla="*/ 181241 w 252259"/>
                              <a:gd name="connsiteY626" fmla="*/ 98343 h 137985"/>
                              <a:gd name="connsiteX627" fmla="*/ 180479 w 252259"/>
                              <a:gd name="connsiteY627" fmla="*/ 99106 h 137985"/>
                              <a:gd name="connsiteX628" fmla="*/ 180479 w 252259"/>
                              <a:gd name="connsiteY628" fmla="*/ 118419 h 137985"/>
                              <a:gd name="connsiteX629" fmla="*/ 181241 w 252259"/>
                              <a:gd name="connsiteY629" fmla="*/ 119181 h 137985"/>
                              <a:gd name="connsiteX630" fmla="*/ 182003 w 252259"/>
                              <a:gd name="connsiteY630" fmla="*/ 118419 h 137985"/>
                              <a:gd name="connsiteX631" fmla="*/ 182003 w 252259"/>
                              <a:gd name="connsiteY631" fmla="*/ 98979 h 137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Lst>
                            <a:rect l="l" t="t" r="r" b="b"/>
                            <a:pathLst>
                              <a:path w="252259" h="137985">
                                <a:moveTo>
                                  <a:pt x="56646" y="113972"/>
                                </a:moveTo>
                                <a:lnTo>
                                  <a:pt x="56646" y="109398"/>
                                </a:lnTo>
                                <a:lnTo>
                                  <a:pt x="60075" y="113972"/>
                                </a:lnTo>
                                <a:lnTo>
                                  <a:pt x="56646" y="113972"/>
                                </a:lnTo>
                                <a:close/>
                                <a:moveTo>
                                  <a:pt x="55249" y="113972"/>
                                </a:moveTo>
                                <a:lnTo>
                                  <a:pt x="51819" y="113972"/>
                                </a:lnTo>
                                <a:lnTo>
                                  <a:pt x="55249" y="109398"/>
                                </a:lnTo>
                                <a:lnTo>
                                  <a:pt x="55249" y="113972"/>
                                </a:lnTo>
                                <a:close/>
                                <a:moveTo>
                                  <a:pt x="39500" y="119054"/>
                                </a:moveTo>
                                <a:lnTo>
                                  <a:pt x="36960" y="103045"/>
                                </a:lnTo>
                                <a:cubicBezTo>
                                  <a:pt x="36960" y="103045"/>
                                  <a:pt x="37595" y="102536"/>
                                  <a:pt x="37722" y="102155"/>
                                </a:cubicBezTo>
                                <a:lnTo>
                                  <a:pt x="42421" y="118927"/>
                                </a:lnTo>
                                <a:lnTo>
                                  <a:pt x="39500" y="118927"/>
                                </a:lnTo>
                                <a:close/>
                                <a:moveTo>
                                  <a:pt x="34419" y="119054"/>
                                </a:moveTo>
                                <a:lnTo>
                                  <a:pt x="34419" y="104061"/>
                                </a:lnTo>
                                <a:cubicBezTo>
                                  <a:pt x="34419" y="104061"/>
                                  <a:pt x="35689" y="103934"/>
                                  <a:pt x="36324" y="103553"/>
                                </a:cubicBezTo>
                                <a:lnTo>
                                  <a:pt x="38865" y="119054"/>
                                </a:lnTo>
                                <a:lnTo>
                                  <a:pt x="34419" y="119054"/>
                                </a:lnTo>
                                <a:close/>
                                <a:moveTo>
                                  <a:pt x="34038" y="95167"/>
                                </a:moveTo>
                                <a:lnTo>
                                  <a:pt x="34038" y="95167"/>
                                </a:lnTo>
                                <a:lnTo>
                                  <a:pt x="34038" y="88814"/>
                                </a:lnTo>
                                <a:lnTo>
                                  <a:pt x="34038" y="89576"/>
                                </a:lnTo>
                                <a:cubicBezTo>
                                  <a:pt x="34038" y="89576"/>
                                  <a:pt x="34165" y="89831"/>
                                  <a:pt x="34165" y="89831"/>
                                </a:cubicBezTo>
                                <a:lnTo>
                                  <a:pt x="34165" y="90212"/>
                                </a:lnTo>
                                <a:cubicBezTo>
                                  <a:pt x="34165" y="90212"/>
                                  <a:pt x="35054" y="94786"/>
                                  <a:pt x="35054" y="94786"/>
                                </a:cubicBezTo>
                                <a:lnTo>
                                  <a:pt x="34419" y="95040"/>
                                </a:lnTo>
                                <a:lnTo>
                                  <a:pt x="34165" y="95040"/>
                                </a:lnTo>
                                <a:close/>
                                <a:moveTo>
                                  <a:pt x="43437" y="91228"/>
                                </a:moveTo>
                                <a:lnTo>
                                  <a:pt x="36324" y="94278"/>
                                </a:lnTo>
                                <a:lnTo>
                                  <a:pt x="34800" y="88687"/>
                                </a:lnTo>
                                <a:lnTo>
                                  <a:pt x="43564" y="91228"/>
                                </a:lnTo>
                                <a:close/>
                                <a:moveTo>
                                  <a:pt x="32641" y="95802"/>
                                </a:moveTo>
                                <a:lnTo>
                                  <a:pt x="32387" y="95802"/>
                                </a:lnTo>
                                <a:cubicBezTo>
                                  <a:pt x="32387" y="95802"/>
                                  <a:pt x="31625" y="96311"/>
                                  <a:pt x="31625" y="96311"/>
                                </a:cubicBezTo>
                                <a:lnTo>
                                  <a:pt x="32514" y="90720"/>
                                </a:lnTo>
                                <a:lnTo>
                                  <a:pt x="32514" y="89831"/>
                                </a:lnTo>
                                <a:cubicBezTo>
                                  <a:pt x="32514" y="89831"/>
                                  <a:pt x="32514" y="89704"/>
                                  <a:pt x="32514" y="89704"/>
                                </a:cubicBezTo>
                                <a:lnTo>
                                  <a:pt x="32514" y="89195"/>
                                </a:lnTo>
                                <a:cubicBezTo>
                                  <a:pt x="32514" y="89195"/>
                                  <a:pt x="32514" y="95929"/>
                                  <a:pt x="32514" y="95929"/>
                                </a:cubicBezTo>
                                <a:close/>
                                <a:moveTo>
                                  <a:pt x="32133" y="119054"/>
                                </a:moveTo>
                                <a:lnTo>
                                  <a:pt x="27815" y="119054"/>
                                </a:lnTo>
                                <a:lnTo>
                                  <a:pt x="30228" y="104061"/>
                                </a:lnTo>
                                <a:lnTo>
                                  <a:pt x="30609" y="104061"/>
                                </a:lnTo>
                                <a:cubicBezTo>
                                  <a:pt x="30609" y="104061"/>
                                  <a:pt x="31752" y="104061"/>
                                  <a:pt x="32260" y="104061"/>
                                </a:cubicBezTo>
                                <a:lnTo>
                                  <a:pt x="32260" y="118927"/>
                                </a:lnTo>
                                <a:close/>
                                <a:moveTo>
                                  <a:pt x="27053" y="119054"/>
                                </a:moveTo>
                                <a:lnTo>
                                  <a:pt x="24132" y="119054"/>
                                </a:lnTo>
                                <a:lnTo>
                                  <a:pt x="27942" y="105459"/>
                                </a:lnTo>
                                <a:cubicBezTo>
                                  <a:pt x="27942" y="105459"/>
                                  <a:pt x="28958" y="105078"/>
                                  <a:pt x="29339" y="104696"/>
                                </a:cubicBezTo>
                                <a:lnTo>
                                  <a:pt x="26926" y="118927"/>
                                </a:lnTo>
                                <a:close/>
                                <a:moveTo>
                                  <a:pt x="31117" y="94023"/>
                                </a:moveTo>
                                <a:lnTo>
                                  <a:pt x="30736" y="96565"/>
                                </a:lnTo>
                                <a:lnTo>
                                  <a:pt x="30355" y="96565"/>
                                </a:lnTo>
                                <a:cubicBezTo>
                                  <a:pt x="30355" y="96565"/>
                                  <a:pt x="31117" y="94023"/>
                                  <a:pt x="31117" y="94023"/>
                                </a:cubicBezTo>
                                <a:close/>
                                <a:moveTo>
                                  <a:pt x="23370" y="99614"/>
                                </a:moveTo>
                                <a:lnTo>
                                  <a:pt x="31752" y="89068"/>
                                </a:lnTo>
                                <a:lnTo>
                                  <a:pt x="29466" y="96946"/>
                                </a:lnTo>
                                <a:lnTo>
                                  <a:pt x="23370" y="99614"/>
                                </a:lnTo>
                                <a:close/>
                                <a:moveTo>
                                  <a:pt x="9780" y="113845"/>
                                </a:moveTo>
                                <a:lnTo>
                                  <a:pt x="9780" y="109270"/>
                                </a:lnTo>
                                <a:lnTo>
                                  <a:pt x="13209" y="113845"/>
                                </a:lnTo>
                                <a:lnTo>
                                  <a:pt x="9780" y="113845"/>
                                </a:lnTo>
                                <a:close/>
                                <a:moveTo>
                                  <a:pt x="8383" y="113845"/>
                                </a:moveTo>
                                <a:lnTo>
                                  <a:pt x="4826" y="113845"/>
                                </a:lnTo>
                                <a:lnTo>
                                  <a:pt x="8383" y="109144"/>
                                </a:lnTo>
                                <a:lnTo>
                                  <a:pt x="8383" y="113845"/>
                                </a:lnTo>
                                <a:close/>
                                <a:moveTo>
                                  <a:pt x="60964" y="113845"/>
                                </a:moveTo>
                                <a:lnTo>
                                  <a:pt x="56646" y="108000"/>
                                </a:lnTo>
                                <a:lnTo>
                                  <a:pt x="56646" y="100122"/>
                                </a:lnTo>
                                <a:lnTo>
                                  <a:pt x="55630" y="100122"/>
                                </a:lnTo>
                                <a:cubicBezTo>
                                  <a:pt x="55630" y="100122"/>
                                  <a:pt x="55249" y="99868"/>
                                  <a:pt x="54995" y="99868"/>
                                </a:cubicBezTo>
                                <a:cubicBezTo>
                                  <a:pt x="54487" y="99868"/>
                                  <a:pt x="53852" y="100122"/>
                                  <a:pt x="53598" y="100630"/>
                                </a:cubicBezTo>
                                <a:cubicBezTo>
                                  <a:pt x="53343" y="101012"/>
                                  <a:pt x="52962" y="101139"/>
                                  <a:pt x="52581" y="101139"/>
                                </a:cubicBezTo>
                                <a:cubicBezTo>
                                  <a:pt x="51947" y="101139"/>
                                  <a:pt x="51311" y="100885"/>
                                  <a:pt x="50804" y="100504"/>
                                </a:cubicBezTo>
                                <a:lnTo>
                                  <a:pt x="50676" y="100504"/>
                                </a:lnTo>
                                <a:cubicBezTo>
                                  <a:pt x="50676" y="100504"/>
                                  <a:pt x="50676" y="104696"/>
                                  <a:pt x="50676" y="104696"/>
                                </a:cubicBezTo>
                                <a:cubicBezTo>
                                  <a:pt x="51311" y="105078"/>
                                  <a:pt x="51947" y="105205"/>
                                  <a:pt x="52581" y="105332"/>
                                </a:cubicBezTo>
                                <a:cubicBezTo>
                                  <a:pt x="53090" y="105332"/>
                                  <a:pt x="53471" y="105205"/>
                                  <a:pt x="53852" y="104823"/>
                                </a:cubicBezTo>
                                <a:cubicBezTo>
                                  <a:pt x="54105" y="104442"/>
                                  <a:pt x="54487" y="104188"/>
                                  <a:pt x="54995" y="104188"/>
                                </a:cubicBezTo>
                                <a:lnTo>
                                  <a:pt x="55376" y="104188"/>
                                </a:lnTo>
                                <a:lnTo>
                                  <a:pt x="55376" y="107873"/>
                                </a:lnTo>
                                <a:lnTo>
                                  <a:pt x="51057" y="113718"/>
                                </a:lnTo>
                                <a:lnTo>
                                  <a:pt x="46993" y="113718"/>
                                </a:lnTo>
                                <a:lnTo>
                                  <a:pt x="46993" y="114226"/>
                                </a:lnTo>
                                <a:cubicBezTo>
                                  <a:pt x="46993" y="115496"/>
                                  <a:pt x="46739" y="116640"/>
                                  <a:pt x="46104" y="117656"/>
                                </a:cubicBezTo>
                                <a:cubicBezTo>
                                  <a:pt x="45342" y="118419"/>
                                  <a:pt x="44326" y="118800"/>
                                  <a:pt x="43310" y="118800"/>
                                </a:cubicBezTo>
                                <a:lnTo>
                                  <a:pt x="38357" y="101393"/>
                                </a:lnTo>
                                <a:lnTo>
                                  <a:pt x="38357" y="101393"/>
                                </a:lnTo>
                                <a:cubicBezTo>
                                  <a:pt x="38357" y="101393"/>
                                  <a:pt x="38865" y="100630"/>
                                  <a:pt x="38991" y="100376"/>
                                </a:cubicBezTo>
                                <a:cubicBezTo>
                                  <a:pt x="39246" y="100122"/>
                                  <a:pt x="39881" y="99995"/>
                                  <a:pt x="40770" y="99995"/>
                                </a:cubicBezTo>
                                <a:cubicBezTo>
                                  <a:pt x="41786" y="99995"/>
                                  <a:pt x="42929" y="99741"/>
                                  <a:pt x="43818" y="99233"/>
                                </a:cubicBezTo>
                                <a:cubicBezTo>
                                  <a:pt x="44199" y="98725"/>
                                  <a:pt x="44580" y="98343"/>
                                  <a:pt x="44834" y="97835"/>
                                </a:cubicBezTo>
                                <a:cubicBezTo>
                                  <a:pt x="45215" y="97200"/>
                                  <a:pt x="45596" y="96438"/>
                                  <a:pt x="46104" y="95929"/>
                                </a:cubicBezTo>
                                <a:cubicBezTo>
                                  <a:pt x="46358" y="95675"/>
                                  <a:pt x="46612" y="95548"/>
                                  <a:pt x="46993" y="95548"/>
                                </a:cubicBezTo>
                                <a:cubicBezTo>
                                  <a:pt x="48644" y="95167"/>
                                  <a:pt x="49660" y="93642"/>
                                  <a:pt x="49533" y="91990"/>
                                </a:cubicBezTo>
                                <a:cubicBezTo>
                                  <a:pt x="49533" y="91864"/>
                                  <a:pt x="49533" y="91736"/>
                                  <a:pt x="50042" y="91482"/>
                                </a:cubicBezTo>
                                <a:cubicBezTo>
                                  <a:pt x="50930" y="91101"/>
                                  <a:pt x="51566" y="90212"/>
                                  <a:pt x="51566" y="89322"/>
                                </a:cubicBezTo>
                                <a:lnTo>
                                  <a:pt x="51566" y="89322"/>
                                </a:lnTo>
                                <a:lnTo>
                                  <a:pt x="51566" y="88687"/>
                                </a:lnTo>
                                <a:cubicBezTo>
                                  <a:pt x="51566" y="88687"/>
                                  <a:pt x="51057" y="88306"/>
                                  <a:pt x="50676" y="88433"/>
                                </a:cubicBezTo>
                                <a:lnTo>
                                  <a:pt x="44453" y="91101"/>
                                </a:lnTo>
                                <a:lnTo>
                                  <a:pt x="35054" y="88179"/>
                                </a:lnTo>
                                <a:lnTo>
                                  <a:pt x="37341" y="88179"/>
                                </a:lnTo>
                                <a:lnTo>
                                  <a:pt x="38357" y="83986"/>
                                </a:lnTo>
                                <a:lnTo>
                                  <a:pt x="38357" y="83986"/>
                                </a:lnTo>
                                <a:cubicBezTo>
                                  <a:pt x="38357" y="83986"/>
                                  <a:pt x="34165" y="83732"/>
                                  <a:pt x="34165" y="83732"/>
                                </a:cubicBezTo>
                                <a:lnTo>
                                  <a:pt x="34165" y="75600"/>
                                </a:lnTo>
                                <a:lnTo>
                                  <a:pt x="34165" y="75600"/>
                                </a:lnTo>
                                <a:cubicBezTo>
                                  <a:pt x="34165" y="75600"/>
                                  <a:pt x="32768" y="75600"/>
                                  <a:pt x="32768" y="75600"/>
                                </a:cubicBezTo>
                                <a:lnTo>
                                  <a:pt x="32768" y="76743"/>
                                </a:lnTo>
                                <a:cubicBezTo>
                                  <a:pt x="29847" y="76998"/>
                                  <a:pt x="29466" y="77760"/>
                                  <a:pt x="29085" y="78395"/>
                                </a:cubicBezTo>
                                <a:cubicBezTo>
                                  <a:pt x="28958" y="78903"/>
                                  <a:pt x="28450" y="79285"/>
                                  <a:pt x="27942" y="79285"/>
                                </a:cubicBezTo>
                                <a:cubicBezTo>
                                  <a:pt x="27561" y="79412"/>
                                  <a:pt x="27180" y="79412"/>
                                  <a:pt x="26672" y="79412"/>
                                </a:cubicBezTo>
                                <a:cubicBezTo>
                                  <a:pt x="26291" y="79412"/>
                                  <a:pt x="25910" y="79412"/>
                                  <a:pt x="25656" y="79412"/>
                                </a:cubicBezTo>
                                <a:cubicBezTo>
                                  <a:pt x="25275" y="79412"/>
                                  <a:pt x="24894" y="79412"/>
                                  <a:pt x="24640" y="79412"/>
                                </a:cubicBezTo>
                                <a:cubicBezTo>
                                  <a:pt x="24004" y="79412"/>
                                  <a:pt x="23370" y="79666"/>
                                  <a:pt x="22861" y="80047"/>
                                </a:cubicBezTo>
                                <a:cubicBezTo>
                                  <a:pt x="21465" y="80936"/>
                                  <a:pt x="20321" y="82207"/>
                                  <a:pt x="19432" y="83605"/>
                                </a:cubicBezTo>
                                <a:lnTo>
                                  <a:pt x="19432" y="83605"/>
                                </a:lnTo>
                                <a:cubicBezTo>
                                  <a:pt x="19432" y="83605"/>
                                  <a:pt x="19432" y="83605"/>
                                  <a:pt x="19432" y="83605"/>
                                </a:cubicBezTo>
                                <a:lnTo>
                                  <a:pt x="19940" y="83605"/>
                                </a:lnTo>
                                <a:cubicBezTo>
                                  <a:pt x="19940" y="83605"/>
                                  <a:pt x="20575" y="83605"/>
                                  <a:pt x="20829" y="83478"/>
                                </a:cubicBezTo>
                                <a:lnTo>
                                  <a:pt x="20829" y="83478"/>
                                </a:lnTo>
                                <a:cubicBezTo>
                                  <a:pt x="20829" y="83478"/>
                                  <a:pt x="21465" y="83096"/>
                                  <a:pt x="21846" y="82842"/>
                                </a:cubicBezTo>
                                <a:cubicBezTo>
                                  <a:pt x="22480" y="82334"/>
                                  <a:pt x="23242" y="81953"/>
                                  <a:pt x="24132" y="81699"/>
                                </a:cubicBezTo>
                                <a:cubicBezTo>
                                  <a:pt x="24385" y="81699"/>
                                  <a:pt x="24894" y="81699"/>
                                  <a:pt x="25402" y="82080"/>
                                </a:cubicBezTo>
                                <a:cubicBezTo>
                                  <a:pt x="26164" y="82461"/>
                                  <a:pt x="26926" y="82715"/>
                                  <a:pt x="27815" y="82715"/>
                                </a:cubicBezTo>
                                <a:cubicBezTo>
                                  <a:pt x="27942" y="82715"/>
                                  <a:pt x="28069" y="82715"/>
                                  <a:pt x="28323" y="82715"/>
                                </a:cubicBezTo>
                                <a:cubicBezTo>
                                  <a:pt x="28831" y="82715"/>
                                  <a:pt x="29339" y="82334"/>
                                  <a:pt x="29720" y="82080"/>
                                </a:cubicBezTo>
                                <a:cubicBezTo>
                                  <a:pt x="30609" y="81445"/>
                                  <a:pt x="31625" y="81064"/>
                                  <a:pt x="32641" y="81064"/>
                                </a:cubicBezTo>
                                <a:lnTo>
                                  <a:pt x="32768" y="81064"/>
                                </a:lnTo>
                                <a:cubicBezTo>
                                  <a:pt x="32768" y="81064"/>
                                  <a:pt x="32768" y="83732"/>
                                  <a:pt x="32768" y="83732"/>
                                </a:cubicBezTo>
                                <a:lnTo>
                                  <a:pt x="28704" y="83732"/>
                                </a:lnTo>
                                <a:cubicBezTo>
                                  <a:pt x="28704" y="83732"/>
                                  <a:pt x="29720" y="88179"/>
                                  <a:pt x="29720" y="88179"/>
                                </a:cubicBezTo>
                                <a:lnTo>
                                  <a:pt x="32133" y="88179"/>
                                </a:lnTo>
                                <a:lnTo>
                                  <a:pt x="22480" y="100249"/>
                                </a:lnTo>
                                <a:lnTo>
                                  <a:pt x="22608" y="100249"/>
                                </a:lnTo>
                                <a:cubicBezTo>
                                  <a:pt x="22608" y="100249"/>
                                  <a:pt x="13844" y="104061"/>
                                  <a:pt x="13844" y="104061"/>
                                </a:cubicBezTo>
                                <a:cubicBezTo>
                                  <a:pt x="13590" y="104188"/>
                                  <a:pt x="13463" y="104442"/>
                                  <a:pt x="13463" y="104696"/>
                                </a:cubicBezTo>
                                <a:lnTo>
                                  <a:pt x="13463" y="104696"/>
                                </a:lnTo>
                                <a:cubicBezTo>
                                  <a:pt x="13463" y="104696"/>
                                  <a:pt x="13844" y="105332"/>
                                  <a:pt x="13971" y="105332"/>
                                </a:cubicBezTo>
                                <a:cubicBezTo>
                                  <a:pt x="14352" y="105713"/>
                                  <a:pt x="14733" y="105967"/>
                                  <a:pt x="15241" y="105967"/>
                                </a:cubicBezTo>
                                <a:cubicBezTo>
                                  <a:pt x="15749" y="105967"/>
                                  <a:pt x="16130" y="105713"/>
                                  <a:pt x="16511" y="105459"/>
                                </a:cubicBezTo>
                                <a:lnTo>
                                  <a:pt x="16765" y="105459"/>
                                </a:lnTo>
                                <a:cubicBezTo>
                                  <a:pt x="16765" y="105459"/>
                                  <a:pt x="17527" y="105459"/>
                                  <a:pt x="17781" y="105713"/>
                                </a:cubicBezTo>
                                <a:cubicBezTo>
                                  <a:pt x="18162" y="106094"/>
                                  <a:pt x="18670" y="106221"/>
                                  <a:pt x="19178" y="106348"/>
                                </a:cubicBezTo>
                                <a:lnTo>
                                  <a:pt x="19813" y="106348"/>
                                </a:lnTo>
                                <a:cubicBezTo>
                                  <a:pt x="20575" y="106348"/>
                                  <a:pt x="21337" y="106221"/>
                                  <a:pt x="21972" y="105840"/>
                                </a:cubicBezTo>
                                <a:cubicBezTo>
                                  <a:pt x="22353" y="105586"/>
                                  <a:pt x="22734" y="105459"/>
                                  <a:pt x="23242" y="105586"/>
                                </a:cubicBezTo>
                                <a:cubicBezTo>
                                  <a:pt x="24259" y="105840"/>
                                  <a:pt x="25402" y="105967"/>
                                  <a:pt x="26418" y="105967"/>
                                </a:cubicBezTo>
                                <a:cubicBezTo>
                                  <a:pt x="26799" y="105967"/>
                                  <a:pt x="27053" y="105967"/>
                                  <a:pt x="27434" y="105967"/>
                                </a:cubicBezTo>
                                <a:lnTo>
                                  <a:pt x="23623" y="119308"/>
                                </a:lnTo>
                                <a:lnTo>
                                  <a:pt x="22353" y="119308"/>
                                </a:lnTo>
                                <a:cubicBezTo>
                                  <a:pt x="21210" y="119308"/>
                                  <a:pt x="20067" y="118927"/>
                                  <a:pt x="19305" y="118038"/>
                                </a:cubicBezTo>
                                <a:cubicBezTo>
                                  <a:pt x="18543" y="117148"/>
                                  <a:pt x="18162" y="115878"/>
                                  <a:pt x="18289" y="114607"/>
                                </a:cubicBezTo>
                                <a:lnTo>
                                  <a:pt x="18289" y="114099"/>
                                </a:lnTo>
                                <a:lnTo>
                                  <a:pt x="14479" y="114099"/>
                                </a:lnTo>
                                <a:lnTo>
                                  <a:pt x="10161" y="108254"/>
                                </a:lnTo>
                                <a:lnTo>
                                  <a:pt x="10161" y="100376"/>
                                </a:lnTo>
                                <a:lnTo>
                                  <a:pt x="9271" y="100376"/>
                                </a:lnTo>
                                <a:cubicBezTo>
                                  <a:pt x="9271" y="100376"/>
                                  <a:pt x="8764" y="100122"/>
                                  <a:pt x="8509" y="100122"/>
                                </a:cubicBezTo>
                                <a:cubicBezTo>
                                  <a:pt x="8001" y="100122"/>
                                  <a:pt x="7366" y="100376"/>
                                  <a:pt x="7112" y="100885"/>
                                </a:cubicBezTo>
                                <a:cubicBezTo>
                                  <a:pt x="6858" y="101139"/>
                                  <a:pt x="6477" y="101393"/>
                                  <a:pt x="5969" y="101393"/>
                                </a:cubicBezTo>
                                <a:cubicBezTo>
                                  <a:pt x="5334" y="101393"/>
                                  <a:pt x="4699" y="101139"/>
                                  <a:pt x="4191" y="100885"/>
                                </a:cubicBezTo>
                                <a:lnTo>
                                  <a:pt x="3937" y="100885"/>
                                </a:lnTo>
                                <a:cubicBezTo>
                                  <a:pt x="3937" y="100885"/>
                                  <a:pt x="3937" y="105078"/>
                                  <a:pt x="3937" y="105078"/>
                                </a:cubicBezTo>
                                <a:cubicBezTo>
                                  <a:pt x="4572" y="105459"/>
                                  <a:pt x="5207" y="105586"/>
                                  <a:pt x="5842" y="105713"/>
                                </a:cubicBezTo>
                                <a:cubicBezTo>
                                  <a:pt x="6350" y="105713"/>
                                  <a:pt x="6731" y="105586"/>
                                  <a:pt x="7112" y="105205"/>
                                </a:cubicBezTo>
                                <a:cubicBezTo>
                                  <a:pt x="7366" y="104823"/>
                                  <a:pt x="7747" y="104569"/>
                                  <a:pt x="8255" y="104569"/>
                                </a:cubicBezTo>
                                <a:cubicBezTo>
                                  <a:pt x="8383" y="104569"/>
                                  <a:pt x="8509" y="104569"/>
                                  <a:pt x="8637" y="104569"/>
                                </a:cubicBezTo>
                                <a:lnTo>
                                  <a:pt x="8637" y="108127"/>
                                </a:lnTo>
                                <a:lnTo>
                                  <a:pt x="4318" y="114099"/>
                                </a:lnTo>
                                <a:lnTo>
                                  <a:pt x="0" y="114099"/>
                                </a:lnTo>
                                <a:lnTo>
                                  <a:pt x="3810" y="119943"/>
                                </a:lnTo>
                                <a:cubicBezTo>
                                  <a:pt x="3810" y="119943"/>
                                  <a:pt x="4953" y="120706"/>
                                  <a:pt x="5969" y="120960"/>
                                </a:cubicBezTo>
                                <a:cubicBezTo>
                                  <a:pt x="6985" y="121214"/>
                                  <a:pt x="8001" y="121595"/>
                                  <a:pt x="9018" y="121976"/>
                                </a:cubicBezTo>
                                <a:cubicBezTo>
                                  <a:pt x="9399" y="122485"/>
                                  <a:pt x="9780" y="123120"/>
                                  <a:pt x="10033" y="123755"/>
                                </a:cubicBezTo>
                                <a:lnTo>
                                  <a:pt x="10542" y="124772"/>
                                </a:lnTo>
                                <a:lnTo>
                                  <a:pt x="10161" y="124772"/>
                                </a:lnTo>
                                <a:cubicBezTo>
                                  <a:pt x="9145" y="124772"/>
                                  <a:pt x="8383" y="125661"/>
                                  <a:pt x="8383" y="126550"/>
                                </a:cubicBezTo>
                                <a:lnTo>
                                  <a:pt x="8383" y="129854"/>
                                </a:lnTo>
                                <a:cubicBezTo>
                                  <a:pt x="8383" y="130871"/>
                                  <a:pt x="9145" y="131633"/>
                                  <a:pt x="10161" y="131633"/>
                                </a:cubicBezTo>
                                <a:lnTo>
                                  <a:pt x="14479" y="131633"/>
                                </a:lnTo>
                                <a:lnTo>
                                  <a:pt x="14479" y="129473"/>
                                </a:lnTo>
                                <a:cubicBezTo>
                                  <a:pt x="14479" y="129473"/>
                                  <a:pt x="14860" y="129854"/>
                                  <a:pt x="14987" y="129981"/>
                                </a:cubicBezTo>
                                <a:cubicBezTo>
                                  <a:pt x="15368" y="130489"/>
                                  <a:pt x="15876" y="130743"/>
                                  <a:pt x="16384" y="130998"/>
                                </a:cubicBezTo>
                                <a:cubicBezTo>
                                  <a:pt x="18289" y="131633"/>
                                  <a:pt x="20321" y="131887"/>
                                  <a:pt x="22353" y="131760"/>
                                </a:cubicBezTo>
                                <a:lnTo>
                                  <a:pt x="25147" y="136207"/>
                                </a:lnTo>
                                <a:cubicBezTo>
                                  <a:pt x="25656" y="137096"/>
                                  <a:pt x="26545" y="137732"/>
                                  <a:pt x="27434" y="137732"/>
                                </a:cubicBezTo>
                                <a:cubicBezTo>
                                  <a:pt x="27688" y="137732"/>
                                  <a:pt x="27942" y="137732"/>
                                  <a:pt x="28196" y="137478"/>
                                </a:cubicBezTo>
                                <a:cubicBezTo>
                                  <a:pt x="29085" y="136969"/>
                                  <a:pt x="29085" y="135445"/>
                                  <a:pt x="28323" y="134174"/>
                                </a:cubicBezTo>
                                <a:lnTo>
                                  <a:pt x="26926" y="131760"/>
                                </a:lnTo>
                                <a:lnTo>
                                  <a:pt x="29974" y="131760"/>
                                </a:lnTo>
                                <a:lnTo>
                                  <a:pt x="32768" y="136207"/>
                                </a:lnTo>
                                <a:cubicBezTo>
                                  <a:pt x="33276" y="137096"/>
                                  <a:pt x="34165" y="137732"/>
                                  <a:pt x="35054" y="137732"/>
                                </a:cubicBezTo>
                                <a:cubicBezTo>
                                  <a:pt x="35308" y="137732"/>
                                  <a:pt x="35562" y="137732"/>
                                  <a:pt x="35816" y="137478"/>
                                </a:cubicBezTo>
                                <a:cubicBezTo>
                                  <a:pt x="36705" y="136969"/>
                                  <a:pt x="36705" y="135445"/>
                                  <a:pt x="35816" y="134174"/>
                                </a:cubicBezTo>
                                <a:lnTo>
                                  <a:pt x="34292" y="131760"/>
                                </a:lnTo>
                                <a:cubicBezTo>
                                  <a:pt x="35181" y="131760"/>
                                  <a:pt x="36197" y="131760"/>
                                  <a:pt x="37341" y="131760"/>
                                </a:cubicBezTo>
                                <a:lnTo>
                                  <a:pt x="37341" y="131760"/>
                                </a:lnTo>
                                <a:cubicBezTo>
                                  <a:pt x="37341" y="131760"/>
                                  <a:pt x="40135" y="136334"/>
                                  <a:pt x="40135" y="136334"/>
                                </a:cubicBezTo>
                                <a:cubicBezTo>
                                  <a:pt x="40643" y="137223"/>
                                  <a:pt x="41405" y="137732"/>
                                  <a:pt x="42421" y="137859"/>
                                </a:cubicBezTo>
                                <a:cubicBezTo>
                                  <a:pt x="42675" y="137859"/>
                                  <a:pt x="42929" y="137859"/>
                                  <a:pt x="43183" y="137605"/>
                                </a:cubicBezTo>
                                <a:cubicBezTo>
                                  <a:pt x="43564" y="137351"/>
                                  <a:pt x="43818" y="137096"/>
                                  <a:pt x="43818" y="136715"/>
                                </a:cubicBezTo>
                                <a:cubicBezTo>
                                  <a:pt x="43945" y="135826"/>
                                  <a:pt x="43818" y="135063"/>
                                  <a:pt x="43310" y="134301"/>
                                </a:cubicBezTo>
                                <a:lnTo>
                                  <a:pt x="41659" y="131633"/>
                                </a:lnTo>
                                <a:lnTo>
                                  <a:pt x="44707" y="131633"/>
                                </a:lnTo>
                                <a:cubicBezTo>
                                  <a:pt x="44707" y="131633"/>
                                  <a:pt x="44834" y="131760"/>
                                  <a:pt x="44834" y="131760"/>
                                </a:cubicBezTo>
                                <a:lnTo>
                                  <a:pt x="47628" y="136207"/>
                                </a:lnTo>
                                <a:cubicBezTo>
                                  <a:pt x="48136" y="137096"/>
                                  <a:pt x="49025" y="137732"/>
                                  <a:pt x="49914" y="137732"/>
                                </a:cubicBezTo>
                                <a:cubicBezTo>
                                  <a:pt x="50168" y="137732"/>
                                  <a:pt x="50549" y="137732"/>
                                  <a:pt x="50676" y="137478"/>
                                </a:cubicBezTo>
                                <a:cubicBezTo>
                                  <a:pt x="51566" y="136969"/>
                                  <a:pt x="51566" y="135445"/>
                                  <a:pt x="50676" y="134174"/>
                                </a:cubicBezTo>
                                <a:lnTo>
                                  <a:pt x="48644" y="130998"/>
                                </a:lnTo>
                                <a:cubicBezTo>
                                  <a:pt x="48644" y="130998"/>
                                  <a:pt x="48898" y="130998"/>
                                  <a:pt x="49025" y="130871"/>
                                </a:cubicBezTo>
                                <a:cubicBezTo>
                                  <a:pt x="51566" y="129854"/>
                                  <a:pt x="53471" y="127694"/>
                                  <a:pt x="54233" y="125026"/>
                                </a:cubicBezTo>
                                <a:cubicBezTo>
                                  <a:pt x="54614" y="123628"/>
                                  <a:pt x="55503" y="122358"/>
                                  <a:pt x="56646" y="121595"/>
                                </a:cubicBezTo>
                                <a:cubicBezTo>
                                  <a:pt x="57535" y="120960"/>
                                  <a:pt x="58551" y="120452"/>
                                  <a:pt x="59694" y="120071"/>
                                </a:cubicBezTo>
                                <a:cubicBezTo>
                                  <a:pt x="60837" y="119816"/>
                                  <a:pt x="61726" y="119181"/>
                                  <a:pt x="62361" y="118165"/>
                                </a:cubicBezTo>
                                <a:lnTo>
                                  <a:pt x="65409" y="113463"/>
                                </a:lnTo>
                                <a:lnTo>
                                  <a:pt x="61091" y="113463"/>
                                </a:lnTo>
                                <a:close/>
                                <a:moveTo>
                                  <a:pt x="56646" y="38499"/>
                                </a:moveTo>
                                <a:lnTo>
                                  <a:pt x="56646" y="33925"/>
                                </a:lnTo>
                                <a:lnTo>
                                  <a:pt x="60075" y="38499"/>
                                </a:lnTo>
                                <a:lnTo>
                                  <a:pt x="56646" y="38499"/>
                                </a:lnTo>
                                <a:close/>
                                <a:moveTo>
                                  <a:pt x="55249" y="38499"/>
                                </a:moveTo>
                                <a:lnTo>
                                  <a:pt x="51819" y="38499"/>
                                </a:lnTo>
                                <a:lnTo>
                                  <a:pt x="55249" y="33925"/>
                                </a:lnTo>
                                <a:lnTo>
                                  <a:pt x="55249" y="38499"/>
                                </a:lnTo>
                                <a:close/>
                                <a:moveTo>
                                  <a:pt x="39500" y="43708"/>
                                </a:moveTo>
                                <a:lnTo>
                                  <a:pt x="36960" y="27826"/>
                                </a:lnTo>
                                <a:cubicBezTo>
                                  <a:pt x="36960" y="27826"/>
                                  <a:pt x="37595" y="27318"/>
                                  <a:pt x="37722" y="26936"/>
                                </a:cubicBezTo>
                                <a:lnTo>
                                  <a:pt x="42421" y="43708"/>
                                </a:lnTo>
                                <a:lnTo>
                                  <a:pt x="39500" y="43708"/>
                                </a:lnTo>
                                <a:close/>
                                <a:moveTo>
                                  <a:pt x="34419" y="43708"/>
                                </a:moveTo>
                                <a:lnTo>
                                  <a:pt x="34419" y="28715"/>
                                </a:lnTo>
                                <a:cubicBezTo>
                                  <a:pt x="34419" y="28715"/>
                                  <a:pt x="35689" y="28461"/>
                                  <a:pt x="36324" y="28207"/>
                                </a:cubicBezTo>
                                <a:lnTo>
                                  <a:pt x="38865" y="43581"/>
                                </a:lnTo>
                                <a:lnTo>
                                  <a:pt x="34419" y="43581"/>
                                </a:lnTo>
                                <a:close/>
                                <a:moveTo>
                                  <a:pt x="34038" y="19694"/>
                                </a:moveTo>
                                <a:lnTo>
                                  <a:pt x="34038" y="19694"/>
                                </a:lnTo>
                                <a:lnTo>
                                  <a:pt x="34038" y="13341"/>
                                </a:lnTo>
                                <a:lnTo>
                                  <a:pt x="34038" y="14104"/>
                                </a:lnTo>
                                <a:cubicBezTo>
                                  <a:pt x="34038" y="14104"/>
                                  <a:pt x="34165" y="14485"/>
                                  <a:pt x="34165" y="14485"/>
                                </a:cubicBezTo>
                                <a:lnTo>
                                  <a:pt x="34165" y="14866"/>
                                </a:lnTo>
                                <a:cubicBezTo>
                                  <a:pt x="34165" y="14866"/>
                                  <a:pt x="35054" y="19313"/>
                                  <a:pt x="35054" y="19313"/>
                                </a:cubicBezTo>
                                <a:lnTo>
                                  <a:pt x="34419" y="19567"/>
                                </a:lnTo>
                                <a:lnTo>
                                  <a:pt x="34165" y="19567"/>
                                </a:lnTo>
                                <a:close/>
                                <a:moveTo>
                                  <a:pt x="43437" y="15755"/>
                                </a:moveTo>
                                <a:lnTo>
                                  <a:pt x="36324" y="18805"/>
                                </a:lnTo>
                                <a:lnTo>
                                  <a:pt x="34800" y="13214"/>
                                </a:lnTo>
                                <a:lnTo>
                                  <a:pt x="43564" y="15755"/>
                                </a:lnTo>
                                <a:close/>
                                <a:moveTo>
                                  <a:pt x="32641" y="20329"/>
                                </a:moveTo>
                                <a:lnTo>
                                  <a:pt x="32514" y="20329"/>
                                </a:lnTo>
                                <a:cubicBezTo>
                                  <a:pt x="32514" y="20329"/>
                                  <a:pt x="32387" y="20329"/>
                                  <a:pt x="32387" y="20329"/>
                                </a:cubicBezTo>
                                <a:lnTo>
                                  <a:pt x="31625" y="20711"/>
                                </a:lnTo>
                                <a:lnTo>
                                  <a:pt x="32514" y="15120"/>
                                </a:lnTo>
                                <a:lnTo>
                                  <a:pt x="32514" y="14231"/>
                                </a:lnTo>
                                <a:cubicBezTo>
                                  <a:pt x="32514" y="14231"/>
                                  <a:pt x="32514" y="14104"/>
                                  <a:pt x="32514" y="14104"/>
                                </a:cubicBezTo>
                                <a:lnTo>
                                  <a:pt x="32514" y="13595"/>
                                </a:lnTo>
                                <a:cubicBezTo>
                                  <a:pt x="32514" y="13595"/>
                                  <a:pt x="32514" y="20329"/>
                                  <a:pt x="32514" y="20329"/>
                                </a:cubicBezTo>
                                <a:close/>
                                <a:moveTo>
                                  <a:pt x="32133" y="43581"/>
                                </a:moveTo>
                                <a:lnTo>
                                  <a:pt x="27815" y="43581"/>
                                </a:lnTo>
                                <a:lnTo>
                                  <a:pt x="30228" y="28588"/>
                                </a:lnTo>
                                <a:lnTo>
                                  <a:pt x="30609" y="28588"/>
                                </a:lnTo>
                                <a:cubicBezTo>
                                  <a:pt x="30609" y="28588"/>
                                  <a:pt x="30609" y="28588"/>
                                  <a:pt x="30609" y="28588"/>
                                </a:cubicBezTo>
                                <a:cubicBezTo>
                                  <a:pt x="31117" y="28588"/>
                                  <a:pt x="31752" y="28588"/>
                                  <a:pt x="32260" y="28588"/>
                                </a:cubicBezTo>
                                <a:lnTo>
                                  <a:pt x="32260" y="43454"/>
                                </a:lnTo>
                                <a:close/>
                                <a:moveTo>
                                  <a:pt x="27053" y="43581"/>
                                </a:moveTo>
                                <a:lnTo>
                                  <a:pt x="24132" y="43581"/>
                                </a:lnTo>
                                <a:lnTo>
                                  <a:pt x="27942" y="30113"/>
                                </a:lnTo>
                                <a:cubicBezTo>
                                  <a:pt x="27942" y="30113"/>
                                  <a:pt x="28958" y="29732"/>
                                  <a:pt x="29339" y="29351"/>
                                </a:cubicBezTo>
                                <a:lnTo>
                                  <a:pt x="26926" y="43581"/>
                                </a:lnTo>
                                <a:close/>
                                <a:moveTo>
                                  <a:pt x="31117" y="18551"/>
                                </a:moveTo>
                                <a:lnTo>
                                  <a:pt x="30736" y="21092"/>
                                </a:lnTo>
                                <a:lnTo>
                                  <a:pt x="30355" y="21092"/>
                                </a:lnTo>
                                <a:cubicBezTo>
                                  <a:pt x="30355" y="21092"/>
                                  <a:pt x="31117" y="18551"/>
                                  <a:pt x="31117" y="18551"/>
                                </a:cubicBezTo>
                                <a:close/>
                                <a:moveTo>
                                  <a:pt x="23370" y="24268"/>
                                </a:moveTo>
                                <a:lnTo>
                                  <a:pt x="31752" y="13722"/>
                                </a:lnTo>
                                <a:lnTo>
                                  <a:pt x="29466" y="21600"/>
                                </a:lnTo>
                                <a:lnTo>
                                  <a:pt x="23370" y="24141"/>
                                </a:lnTo>
                                <a:close/>
                                <a:moveTo>
                                  <a:pt x="9780" y="38499"/>
                                </a:moveTo>
                                <a:lnTo>
                                  <a:pt x="9780" y="33925"/>
                                </a:lnTo>
                                <a:lnTo>
                                  <a:pt x="13209" y="38499"/>
                                </a:lnTo>
                                <a:lnTo>
                                  <a:pt x="9780" y="38499"/>
                                </a:lnTo>
                                <a:close/>
                                <a:moveTo>
                                  <a:pt x="8383" y="38499"/>
                                </a:moveTo>
                                <a:lnTo>
                                  <a:pt x="4826" y="38499"/>
                                </a:lnTo>
                                <a:lnTo>
                                  <a:pt x="8383" y="33798"/>
                                </a:lnTo>
                                <a:lnTo>
                                  <a:pt x="8383" y="38499"/>
                                </a:lnTo>
                                <a:close/>
                                <a:moveTo>
                                  <a:pt x="60964" y="38499"/>
                                </a:moveTo>
                                <a:lnTo>
                                  <a:pt x="56646" y="32654"/>
                                </a:lnTo>
                                <a:lnTo>
                                  <a:pt x="56646" y="24777"/>
                                </a:lnTo>
                                <a:lnTo>
                                  <a:pt x="55630" y="24777"/>
                                </a:lnTo>
                                <a:cubicBezTo>
                                  <a:pt x="55630" y="24777"/>
                                  <a:pt x="55249" y="24522"/>
                                  <a:pt x="54995" y="24522"/>
                                </a:cubicBezTo>
                                <a:cubicBezTo>
                                  <a:pt x="54487" y="24522"/>
                                  <a:pt x="53852" y="24777"/>
                                  <a:pt x="53598" y="25285"/>
                                </a:cubicBezTo>
                                <a:cubicBezTo>
                                  <a:pt x="53343" y="25539"/>
                                  <a:pt x="52962" y="25793"/>
                                  <a:pt x="52581" y="25666"/>
                                </a:cubicBezTo>
                                <a:cubicBezTo>
                                  <a:pt x="51947" y="25666"/>
                                  <a:pt x="51311" y="25412"/>
                                  <a:pt x="50804" y="25158"/>
                                </a:cubicBezTo>
                                <a:lnTo>
                                  <a:pt x="50676" y="25158"/>
                                </a:lnTo>
                                <a:cubicBezTo>
                                  <a:pt x="50676" y="25158"/>
                                  <a:pt x="50676" y="29351"/>
                                  <a:pt x="50676" y="29351"/>
                                </a:cubicBezTo>
                                <a:cubicBezTo>
                                  <a:pt x="51311" y="29732"/>
                                  <a:pt x="51947" y="29859"/>
                                  <a:pt x="52581" y="29986"/>
                                </a:cubicBezTo>
                                <a:cubicBezTo>
                                  <a:pt x="53090" y="29986"/>
                                  <a:pt x="53471" y="29859"/>
                                  <a:pt x="53852" y="29478"/>
                                </a:cubicBezTo>
                                <a:cubicBezTo>
                                  <a:pt x="54105" y="29096"/>
                                  <a:pt x="54487" y="28842"/>
                                  <a:pt x="54995" y="28842"/>
                                </a:cubicBezTo>
                                <a:lnTo>
                                  <a:pt x="55376" y="28842"/>
                                </a:lnTo>
                                <a:lnTo>
                                  <a:pt x="55376" y="32527"/>
                                </a:lnTo>
                                <a:lnTo>
                                  <a:pt x="51057" y="38372"/>
                                </a:lnTo>
                                <a:lnTo>
                                  <a:pt x="46993" y="38372"/>
                                </a:lnTo>
                                <a:lnTo>
                                  <a:pt x="46993" y="38880"/>
                                </a:lnTo>
                                <a:cubicBezTo>
                                  <a:pt x="46993" y="40151"/>
                                  <a:pt x="46739" y="41294"/>
                                  <a:pt x="46104" y="42311"/>
                                </a:cubicBezTo>
                                <a:cubicBezTo>
                                  <a:pt x="45342" y="43073"/>
                                  <a:pt x="44326" y="43454"/>
                                  <a:pt x="43310" y="43454"/>
                                </a:cubicBezTo>
                                <a:lnTo>
                                  <a:pt x="38357" y="26047"/>
                                </a:lnTo>
                                <a:lnTo>
                                  <a:pt x="38357" y="26047"/>
                                </a:lnTo>
                                <a:cubicBezTo>
                                  <a:pt x="38357" y="26047"/>
                                  <a:pt x="38865" y="25285"/>
                                  <a:pt x="38991" y="25031"/>
                                </a:cubicBezTo>
                                <a:cubicBezTo>
                                  <a:pt x="39246" y="24777"/>
                                  <a:pt x="39881" y="24649"/>
                                  <a:pt x="40770" y="24649"/>
                                </a:cubicBezTo>
                                <a:cubicBezTo>
                                  <a:pt x="41786" y="24649"/>
                                  <a:pt x="42929" y="24395"/>
                                  <a:pt x="43818" y="23760"/>
                                </a:cubicBezTo>
                                <a:cubicBezTo>
                                  <a:pt x="44199" y="23379"/>
                                  <a:pt x="44580" y="22871"/>
                                  <a:pt x="44834" y="22362"/>
                                </a:cubicBezTo>
                                <a:cubicBezTo>
                                  <a:pt x="45215" y="21727"/>
                                  <a:pt x="45596" y="21092"/>
                                  <a:pt x="46104" y="20456"/>
                                </a:cubicBezTo>
                                <a:cubicBezTo>
                                  <a:pt x="46358" y="20202"/>
                                  <a:pt x="46612" y="20075"/>
                                  <a:pt x="46993" y="20075"/>
                                </a:cubicBezTo>
                                <a:cubicBezTo>
                                  <a:pt x="48644" y="19694"/>
                                  <a:pt x="49660" y="18169"/>
                                  <a:pt x="49533" y="16518"/>
                                </a:cubicBezTo>
                                <a:cubicBezTo>
                                  <a:pt x="49533" y="16264"/>
                                  <a:pt x="49533" y="16264"/>
                                  <a:pt x="50042" y="16009"/>
                                </a:cubicBezTo>
                                <a:cubicBezTo>
                                  <a:pt x="50930" y="15628"/>
                                  <a:pt x="51566" y="14739"/>
                                  <a:pt x="51566" y="13849"/>
                                </a:cubicBezTo>
                                <a:lnTo>
                                  <a:pt x="51566" y="13849"/>
                                </a:lnTo>
                                <a:lnTo>
                                  <a:pt x="51566" y="13214"/>
                                </a:lnTo>
                                <a:cubicBezTo>
                                  <a:pt x="51566" y="13214"/>
                                  <a:pt x="51057" y="12833"/>
                                  <a:pt x="50676" y="12833"/>
                                </a:cubicBezTo>
                                <a:lnTo>
                                  <a:pt x="44453" y="15501"/>
                                </a:lnTo>
                                <a:lnTo>
                                  <a:pt x="35054" y="12706"/>
                                </a:lnTo>
                                <a:lnTo>
                                  <a:pt x="37341" y="12706"/>
                                </a:lnTo>
                                <a:lnTo>
                                  <a:pt x="38357" y="8513"/>
                                </a:lnTo>
                                <a:lnTo>
                                  <a:pt x="38357" y="8513"/>
                                </a:lnTo>
                                <a:cubicBezTo>
                                  <a:pt x="38357" y="8513"/>
                                  <a:pt x="34165" y="8132"/>
                                  <a:pt x="34165" y="8132"/>
                                </a:cubicBezTo>
                                <a:lnTo>
                                  <a:pt x="34165" y="0"/>
                                </a:lnTo>
                                <a:lnTo>
                                  <a:pt x="32768" y="0"/>
                                </a:lnTo>
                                <a:lnTo>
                                  <a:pt x="32768" y="1016"/>
                                </a:lnTo>
                                <a:cubicBezTo>
                                  <a:pt x="29847" y="1398"/>
                                  <a:pt x="29466" y="2033"/>
                                  <a:pt x="29085" y="2668"/>
                                </a:cubicBezTo>
                                <a:cubicBezTo>
                                  <a:pt x="28958" y="3176"/>
                                  <a:pt x="28450" y="3558"/>
                                  <a:pt x="27942" y="3558"/>
                                </a:cubicBezTo>
                                <a:cubicBezTo>
                                  <a:pt x="27561" y="3558"/>
                                  <a:pt x="27180" y="3685"/>
                                  <a:pt x="26672" y="3685"/>
                                </a:cubicBezTo>
                                <a:cubicBezTo>
                                  <a:pt x="26291" y="3685"/>
                                  <a:pt x="25910" y="3685"/>
                                  <a:pt x="25656" y="3685"/>
                                </a:cubicBezTo>
                                <a:cubicBezTo>
                                  <a:pt x="25275" y="3685"/>
                                  <a:pt x="24894" y="3685"/>
                                  <a:pt x="24640" y="3685"/>
                                </a:cubicBezTo>
                                <a:cubicBezTo>
                                  <a:pt x="24004" y="3685"/>
                                  <a:pt x="23370" y="3939"/>
                                  <a:pt x="22861" y="4320"/>
                                </a:cubicBezTo>
                                <a:cubicBezTo>
                                  <a:pt x="21465" y="5209"/>
                                  <a:pt x="20321" y="6480"/>
                                  <a:pt x="19432" y="7878"/>
                                </a:cubicBezTo>
                                <a:lnTo>
                                  <a:pt x="19432" y="7878"/>
                                </a:lnTo>
                                <a:cubicBezTo>
                                  <a:pt x="19432" y="7878"/>
                                  <a:pt x="19432" y="7878"/>
                                  <a:pt x="19432" y="7878"/>
                                </a:cubicBezTo>
                                <a:lnTo>
                                  <a:pt x="19940" y="7878"/>
                                </a:lnTo>
                                <a:cubicBezTo>
                                  <a:pt x="19940" y="7878"/>
                                  <a:pt x="20575" y="7878"/>
                                  <a:pt x="20829" y="7751"/>
                                </a:cubicBezTo>
                                <a:lnTo>
                                  <a:pt x="20829" y="7751"/>
                                </a:lnTo>
                                <a:cubicBezTo>
                                  <a:pt x="20829" y="7751"/>
                                  <a:pt x="21465" y="7369"/>
                                  <a:pt x="21846" y="7115"/>
                                </a:cubicBezTo>
                                <a:cubicBezTo>
                                  <a:pt x="22480" y="6607"/>
                                  <a:pt x="23242" y="6226"/>
                                  <a:pt x="24132" y="5972"/>
                                </a:cubicBezTo>
                                <a:cubicBezTo>
                                  <a:pt x="24385" y="5972"/>
                                  <a:pt x="24894" y="6099"/>
                                  <a:pt x="25402" y="6353"/>
                                </a:cubicBezTo>
                                <a:cubicBezTo>
                                  <a:pt x="26164" y="6734"/>
                                  <a:pt x="26926" y="6988"/>
                                  <a:pt x="27815" y="6988"/>
                                </a:cubicBezTo>
                                <a:cubicBezTo>
                                  <a:pt x="27942" y="6988"/>
                                  <a:pt x="28069" y="6988"/>
                                  <a:pt x="28323" y="6988"/>
                                </a:cubicBezTo>
                                <a:cubicBezTo>
                                  <a:pt x="28831" y="6988"/>
                                  <a:pt x="29339" y="6607"/>
                                  <a:pt x="29720" y="6353"/>
                                </a:cubicBezTo>
                                <a:cubicBezTo>
                                  <a:pt x="30609" y="5718"/>
                                  <a:pt x="31625" y="5336"/>
                                  <a:pt x="32641" y="5336"/>
                                </a:cubicBezTo>
                                <a:lnTo>
                                  <a:pt x="32768" y="5336"/>
                                </a:lnTo>
                                <a:cubicBezTo>
                                  <a:pt x="32768" y="5336"/>
                                  <a:pt x="32768" y="8005"/>
                                  <a:pt x="32768" y="8005"/>
                                </a:cubicBezTo>
                                <a:lnTo>
                                  <a:pt x="28704" y="8005"/>
                                </a:lnTo>
                                <a:cubicBezTo>
                                  <a:pt x="28704" y="8005"/>
                                  <a:pt x="29720" y="12452"/>
                                  <a:pt x="29720" y="12452"/>
                                </a:cubicBezTo>
                                <a:lnTo>
                                  <a:pt x="29720" y="12452"/>
                                </a:lnTo>
                                <a:cubicBezTo>
                                  <a:pt x="29720" y="12452"/>
                                  <a:pt x="32133" y="12452"/>
                                  <a:pt x="32133" y="12452"/>
                                </a:cubicBezTo>
                                <a:lnTo>
                                  <a:pt x="22480" y="24522"/>
                                </a:lnTo>
                                <a:lnTo>
                                  <a:pt x="22608" y="24522"/>
                                </a:lnTo>
                                <a:cubicBezTo>
                                  <a:pt x="22608" y="24522"/>
                                  <a:pt x="13844" y="28334"/>
                                  <a:pt x="13844" y="28334"/>
                                </a:cubicBezTo>
                                <a:cubicBezTo>
                                  <a:pt x="13590" y="28461"/>
                                  <a:pt x="13463" y="28715"/>
                                  <a:pt x="13463" y="28969"/>
                                </a:cubicBezTo>
                                <a:lnTo>
                                  <a:pt x="13463" y="28969"/>
                                </a:lnTo>
                                <a:cubicBezTo>
                                  <a:pt x="13463" y="28969"/>
                                  <a:pt x="13844" y="29478"/>
                                  <a:pt x="13971" y="29605"/>
                                </a:cubicBezTo>
                                <a:cubicBezTo>
                                  <a:pt x="14352" y="29986"/>
                                  <a:pt x="14733" y="30240"/>
                                  <a:pt x="15241" y="30240"/>
                                </a:cubicBezTo>
                                <a:cubicBezTo>
                                  <a:pt x="15749" y="30240"/>
                                  <a:pt x="16130" y="29986"/>
                                  <a:pt x="16511" y="29732"/>
                                </a:cubicBezTo>
                                <a:lnTo>
                                  <a:pt x="16765" y="29732"/>
                                </a:lnTo>
                                <a:cubicBezTo>
                                  <a:pt x="16765" y="29732"/>
                                  <a:pt x="17527" y="29732"/>
                                  <a:pt x="17781" y="29986"/>
                                </a:cubicBezTo>
                                <a:cubicBezTo>
                                  <a:pt x="18162" y="30367"/>
                                  <a:pt x="18670" y="30494"/>
                                  <a:pt x="19178" y="30621"/>
                                </a:cubicBezTo>
                                <a:lnTo>
                                  <a:pt x="19813" y="30621"/>
                                </a:lnTo>
                                <a:cubicBezTo>
                                  <a:pt x="20575" y="30621"/>
                                  <a:pt x="21337" y="30494"/>
                                  <a:pt x="21972" y="30113"/>
                                </a:cubicBezTo>
                                <a:cubicBezTo>
                                  <a:pt x="22353" y="29859"/>
                                  <a:pt x="22734" y="29732"/>
                                  <a:pt x="23242" y="29859"/>
                                </a:cubicBezTo>
                                <a:cubicBezTo>
                                  <a:pt x="24259" y="30113"/>
                                  <a:pt x="25402" y="30240"/>
                                  <a:pt x="26418" y="30240"/>
                                </a:cubicBezTo>
                                <a:cubicBezTo>
                                  <a:pt x="26799" y="30240"/>
                                  <a:pt x="27053" y="30240"/>
                                  <a:pt x="27434" y="30240"/>
                                </a:cubicBezTo>
                                <a:lnTo>
                                  <a:pt x="23623" y="43581"/>
                                </a:lnTo>
                                <a:lnTo>
                                  <a:pt x="22353" y="43581"/>
                                </a:lnTo>
                                <a:cubicBezTo>
                                  <a:pt x="21210" y="43581"/>
                                  <a:pt x="20067" y="43200"/>
                                  <a:pt x="19305" y="42311"/>
                                </a:cubicBezTo>
                                <a:cubicBezTo>
                                  <a:pt x="18543" y="41421"/>
                                  <a:pt x="18162" y="40151"/>
                                  <a:pt x="18289" y="38880"/>
                                </a:cubicBezTo>
                                <a:lnTo>
                                  <a:pt x="18289" y="38372"/>
                                </a:lnTo>
                                <a:lnTo>
                                  <a:pt x="14479" y="38372"/>
                                </a:lnTo>
                                <a:lnTo>
                                  <a:pt x="10161" y="32527"/>
                                </a:lnTo>
                                <a:lnTo>
                                  <a:pt x="10161" y="24649"/>
                                </a:lnTo>
                                <a:lnTo>
                                  <a:pt x="9271" y="24649"/>
                                </a:lnTo>
                                <a:cubicBezTo>
                                  <a:pt x="9271" y="24649"/>
                                  <a:pt x="8764" y="24395"/>
                                  <a:pt x="8509" y="24395"/>
                                </a:cubicBezTo>
                                <a:cubicBezTo>
                                  <a:pt x="8001" y="24395"/>
                                  <a:pt x="7366" y="24649"/>
                                  <a:pt x="7112" y="25158"/>
                                </a:cubicBezTo>
                                <a:cubicBezTo>
                                  <a:pt x="6858" y="25412"/>
                                  <a:pt x="6477" y="25666"/>
                                  <a:pt x="5969" y="25539"/>
                                </a:cubicBezTo>
                                <a:cubicBezTo>
                                  <a:pt x="5334" y="25539"/>
                                  <a:pt x="4699" y="25285"/>
                                  <a:pt x="4191" y="25031"/>
                                </a:cubicBezTo>
                                <a:lnTo>
                                  <a:pt x="3937" y="25031"/>
                                </a:lnTo>
                                <a:cubicBezTo>
                                  <a:pt x="3937" y="25031"/>
                                  <a:pt x="3937" y="29224"/>
                                  <a:pt x="3937" y="29224"/>
                                </a:cubicBezTo>
                                <a:cubicBezTo>
                                  <a:pt x="4572" y="29605"/>
                                  <a:pt x="5207" y="29732"/>
                                  <a:pt x="5842" y="29859"/>
                                </a:cubicBezTo>
                                <a:cubicBezTo>
                                  <a:pt x="6350" y="29859"/>
                                  <a:pt x="6731" y="29732"/>
                                  <a:pt x="7112" y="29351"/>
                                </a:cubicBezTo>
                                <a:cubicBezTo>
                                  <a:pt x="7366" y="28969"/>
                                  <a:pt x="7747" y="28715"/>
                                  <a:pt x="8255" y="28715"/>
                                </a:cubicBezTo>
                                <a:cubicBezTo>
                                  <a:pt x="8383" y="28715"/>
                                  <a:pt x="8509" y="28715"/>
                                  <a:pt x="8637" y="28715"/>
                                </a:cubicBezTo>
                                <a:lnTo>
                                  <a:pt x="8637" y="32273"/>
                                </a:lnTo>
                                <a:lnTo>
                                  <a:pt x="4318" y="38245"/>
                                </a:lnTo>
                                <a:lnTo>
                                  <a:pt x="0" y="38245"/>
                                </a:lnTo>
                                <a:lnTo>
                                  <a:pt x="3810" y="44089"/>
                                </a:lnTo>
                                <a:cubicBezTo>
                                  <a:pt x="3810" y="44089"/>
                                  <a:pt x="4953" y="44852"/>
                                  <a:pt x="5969" y="45106"/>
                                </a:cubicBezTo>
                                <a:cubicBezTo>
                                  <a:pt x="6985" y="45360"/>
                                  <a:pt x="8001" y="45741"/>
                                  <a:pt x="9018" y="46249"/>
                                </a:cubicBezTo>
                                <a:cubicBezTo>
                                  <a:pt x="9399" y="46758"/>
                                  <a:pt x="9780" y="47393"/>
                                  <a:pt x="10033" y="48028"/>
                                </a:cubicBezTo>
                                <a:lnTo>
                                  <a:pt x="10542" y="49045"/>
                                </a:lnTo>
                                <a:lnTo>
                                  <a:pt x="10161" y="49045"/>
                                </a:lnTo>
                                <a:cubicBezTo>
                                  <a:pt x="9145" y="49045"/>
                                  <a:pt x="8383" y="49934"/>
                                  <a:pt x="8383" y="50823"/>
                                </a:cubicBezTo>
                                <a:lnTo>
                                  <a:pt x="8383" y="54127"/>
                                </a:lnTo>
                                <a:cubicBezTo>
                                  <a:pt x="8383" y="55016"/>
                                  <a:pt x="9271" y="55779"/>
                                  <a:pt x="10161" y="55779"/>
                                </a:cubicBezTo>
                                <a:lnTo>
                                  <a:pt x="14479" y="55779"/>
                                </a:lnTo>
                                <a:lnTo>
                                  <a:pt x="14479" y="53619"/>
                                </a:lnTo>
                                <a:cubicBezTo>
                                  <a:pt x="14479" y="53619"/>
                                  <a:pt x="14860" y="53873"/>
                                  <a:pt x="14987" y="54127"/>
                                </a:cubicBezTo>
                                <a:cubicBezTo>
                                  <a:pt x="15368" y="54508"/>
                                  <a:pt x="15876" y="54889"/>
                                  <a:pt x="16384" y="55144"/>
                                </a:cubicBezTo>
                                <a:cubicBezTo>
                                  <a:pt x="18289" y="55652"/>
                                  <a:pt x="20321" y="56033"/>
                                  <a:pt x="22353" y="55906"/>
                                </a:cubicBezTo>
                                <a:lnTo>
                                  <a:pt x="25147" y="60353"/>
                                </a:lnTo>
                                <a:cubicBezTo>
                                  <a:pt x="25656" y="61242"/>
                                  <a:pt x="26545" y="61878"/>
                                  <a:pt x="27434" y="61878"/>
                                </a:cubicBezTo>
                                <a:cubicBezTo>
                                  <a:pt x="27688" y="61878"/>
                                  <a:pt x="27942" y="61878"/>
                                  <a:pt x="28196" y="61623"/>
                                </a:cubicBezTo>
                                <a:cubicBezTo>
                                  <a:pt x="29085" y="61115"/>
                                  <a:pt x="29085" y="59591"/>
                                  <a:pt x="28323" y="58320"/>
                                </a:cubicBezTo>
                                <a:lnTo>
                                  <a:pt x="26926" y="55906"/>
                                </a:lnTo>
                                <a:lnTo>
                                  <a:pt x="29974" y="55906"/>
                                </a:lnTo>
                                <a:lnTo>
                                  <a:pt x="32768" y="60353"/>
                                </a:lnTo>
                                <a:cubicBezTo>
                                  <a:pt x="33276" y="61242"/>
                                  <a:pt x="34165" y="61878"/>
                                  <a:pt x="35054" y="61878"/>
                                </a:cubicBezTo>
                                <a:cubicBezTo>
                                  <a:pt x="35308" y="61878"/>
                                  <a:pt x="35562" y="61878"/>
                                  <a:pt x="35816" y="61623"/>
                                </a:cubicBezTo>
                                <a:cubicBezTo>
                                  <a:pt x="36705" y="61115"/>
                                  <a:pt x="36705" y="59591"/>
                                  <a:pt x="35816" y="58320"/>
                                </a:cubicBezTo>
                                <a:lnTo>
                                  <a:pt x="34292" y="55779"/>
                                </a:lnTo>
                                <a:lnTo>
                                  <a:pt x="37341" y="55779"/>
                                </a:lnTo>
                                <a:cubicBezTo>
                                  <a:pt x="37341" y="55779"/>
                                  <a:pt x="40135" y="60353"/>
                                  <a:pt x="40135" y="60353"/>
                                </a:cubicBezTo>
                                <a:cubicBezTo>
                                  <a:pt x="40643" y="61242"/>
                                  <a:pt x="41532" y="61751"/>
                                  <a:pt x="42421" y="61878"/>
                                </a:cubicBezTo>
                                <a:cubicBezTo>
                                  <a:pt x="42675" y="61878"/>
                                  <a:pt x="42929" y="61878"/>
                                  <a:pt x="43183" y="61623"/>
                                </a:cubicBezTo>
                                <a:cubicBezTo>
                                  <a:pt x="43564" y="61369"/>
                                  <a:pt x="43818" y="61115"/>
                                  <a:pt x="43818" y="60734"/>
                                </a:cubicBezTo>
                                <a:cubicBezTo>
                                  <a:pt x="43945" y="59845"/>
                                  <a:pt x="43818" y="59082"/>
                                  <a:pt x="43310" y="58320"/>
                                </a:cubicBezTo>
                                <a:lnTo>
                                  <a:pt x="41786" y="55652"/>
                                </a:lnTo>
                                <a:lnTo>
                                  <a:pt x="44834" y="55652"/>
                                </a:lnTo>
                                <a:cubicBezTo>
                                  <a:pt x="44834" y="55652"/>
                                  <a:pt x="44961" y="55779"/>
                                  <a:pt x="44961" y="55779"/>
                                </a:cubicBezTo>
                                <a:lnTo>
                                  <a:pt x="47755" y="60226"/>
                                </a:lnTo>
                                <a:cubicBezTo>
                                  <a:pt x="48263" y="61115"/>
                                  <a:pt x="49152" y="61751"/>
                                  <a:pt x="50042" y="61751"/>
                                </a:cubicBezTo>
                                <a:cubicBezTo>
                                  <a:pt x="50295" y="61751"/>
                                  <a:pt x="50549" y="61751"/>
                                  <a:pt x="50804" y="61496"/>
                                </a:cubicBezTo>
                                <a:cubicBezTo>
                                  <a:pt x="51692" y="60988"/>
                                  <a:pt x="51692" y="59463"/>
                                  <a:pt x="50804" y="58193"/>
                                </a:cubicBezTo>
                                <a:lnTo>
                                  <a:pt x="48771" y="55016"/>
                                </a:lnTo>
                                <a:cubicBezTo>
                                  <a:pt x="48771" y="55016"/>
                                  <a:pt x="49025" y="55016"/>
                                  <a:pt x="49152" y="55016"/>
                                </a:cubicBezTo>
                                <a:cubicBezTo>
                                  <a:pt x="51692" y="54000"/>
                                  <a:pt x="53598" y="51840"/>
                                  <a:pt x="54360" y="49172"/>
                                </a:cubicBezTo>
                                <a:cubicBezTo>
                                  <a:pt x="54741" y="47774"/>
                                  <a:pt x="55630" y="46504"/>
                                  <a:pt x="56773" y="45741"/>
                                </a:cubicBezTo>
                                <a:cubicBezTo>
                                  <a:pt x="57789" y="45106"/>
                                  <a:pt x="58678" y="44725"/>
                                  <a:pt x="59821" y="44343"/>
                                </a:cubicBezTo>
                                <a:cubicBezTo>
                                  <a:pt x="60964" y="44089"/>
                                  <a:pt x="61853" y="43454"/>
                                  <a:pt x="62488" y="42438"/>
                                </a:cubicBezTo>
                                <a:lnTo>
                                  <a:pt x="65537" y="37864"/>
                                </a:lnTo>
                                <a:lnTo>
                                  <a:pt x="61218" y="37864"/>
                                </a:lnTo>
                                <a:close/>
                                <a:moveTo>
                                  <a:pt x="89287" y="56414"/>
                                </a:moveTo>
                                <a:cubicBezTo>
                                  <a:pt x="89287" y="56414"/>
                                  <a:pt x="89795" y="55398"/>
                                  <a:pt x="89922" y="55016"/>
                                </a:cubicBezTo>
                                <a:cubicBezTo>
                                  <a:pt x="90811" y="56414"/>
                                  <a:pt x="89668" y="56414"/>
                                  <a:pt x="89287" y="56414"/>
                                </a:cubicBezTo>
                                <a:lnTo>
                                  <a:pt x="89287" y="56414"/>
                                </a:lnTo>
                                <a:close/>
                                <a:moveTo>
                                  <a:pt x="94621" y="48791"/>
                                </a:moveTo>
                                <a:cubicBezTo>
                                  <a:pt x="92970" y="48155"/>
                                  <a:pt x="91065" y="48536"/>
                                  <a:pt x="89795" y="49807"/>
                                </a:cubicBezTo>
                                <a:lnTo>
                                  <a:pt x="89795" y="50315"/>
                                </a:lnTo>
                                <a:lnTo>
                                  <a:pt x="90303" y="50315"/>
                                </a:lnTo>
                                <a:cubicBezTo>
                                  <a:pt x="91446" y="49299"/>
                                  <a:pt x="92970" y="49045"/>
                                  <a:pt x="94367" y="49553"/>
                                </a:cubicBezTo>
                                <a:cubicBezTo>
                                  <a:pt x="95383" y="49807"/>
                                  <a:pt x="96273" y="50442"/>
                                  <a:pt x="96273" y="50951"/>
                                </a:cubicBezTo>
                                <a:cubicBezTo>
                                  <a:pt x="96273" y="51459"/>
                                  <a:pt x="95892" y="51840"/>
                                  <a:pt x="95510" y="52094"/>
                                </a:cubicBezTo>
                                <a:cubicBezTo>
                                  <a:pt x="93859" y="53238"/>
                                  <a:pt x="92462" y="53873"/>
                                  <a:pt x="90176" y="52602"/>
                                </a:cubicBezTo>
                                <a:lnTo>
                                  <a:pt x="89795" y="52348"/>
                                </a:lnTo>
                                <a:lnTo>
                                  <a:pt x="89795" y="52856"/>
                                </a:lnTo>
                                <a:cubicBezTo>
                                  <a:pt x="89541" y="54127"/>
                                  <a:pt x="89160" y="55271"/>
                                  <a:pt x="88525" y="56287"/>
                                </a:cubicBezTo>
                                <a:cubicBezTo>
                                  <a:pt x="87890" y="57304"/>
                                  <a:pt x="87636" y="58574"/>
                                  <a:pt x="87890" y="59718"/>
                                </a:cubicBezTo>
                                <a:cubicBezTo>
                                  <a:pt x="88017" y="60607"/>
                                  <a:pt x="87890" y="61496"/>
                                  <a:pt x="87636" y="62386"/>
                                </a:cubicBezTo>
                                <a:cubicBezTo>
                                  <a:pt x="87636" y="62513"/>
                                  <a:pt x="87636" y="62767"/>
                                  <a:pt x="87763" y="62894"/>
                                </a:cubicBezTo>
                                <a:lnTo>
                                  <a:pt x="87890" y="62894"/>
                                </a:lnTo>
                                <a:cubicBezTo>
                                  <a:pt x="87890" y="62894"/>
                                  <a:pt x="88144" y="62894"/>
                                  <a:pt x="88271" y="62767"/>
                                </a:cubicBezTo>
                                <a:cubicBezTo>
                                  <a:pt x="88652" y="61878"/>
                                  <a:pt x="88779" y="60734"/>
                                  <a:pt x="88652" y="59718"/>
                                </a:cubicBezTo>
                                <a:cubicBezTo>
                                  <a:pt x="88525" y="58701"/>
                                  <a:pt x="88652" y="57558"/>
                                  <a:pt x="89287" y="56668"/>
                                </a:cubicBezTo>
                                <a:lnTo>
                                  <a:pt x="89414" y="56668"/>
                                </a:lnTo>
                                <a:cubicBezTo>
                                  <a:pt x="89414" y="56668"/>
                                  <a:pt x="90303" y="56668"/>
                                  <a:pt x="90430" y="56160"/>
                                </a:cubicBezTo>
                                <a:cubicBezTo>
                                  <a:pt x="90684" y="55652"/>
                                  <a:pt x="90430" y="55271"/>
                                  <a:pt x="89922" y="54635"/>
                                </a:cubicBezTo>
                                <a:cubicBezTo>
                                  <a:pt x="90049" y="54254"/>
                                  <a:pt x="90176" y="53873"/>
                                  <a:pt x="90303" y="53492"/>
                                </a:cubicBezTo>
                                <a:cubicBezTo>
                                  <a:pt x="92716" y="54635"/>
                                  <a:pt x="94240" y="53873"/>
                                  <a:pt x="95892" y="52856"/>
                                </a:cubicBezTo>
                                <a:cubicBezTo>
                                  <a:pt x="96907" y="52094"/>
                                  <a:pt x="97035" y="51459"/>
                                  <a:pt x="97035" y="50951"/>
                                </a:cubicBezTo>
                                <a:cubicBezTo>
                                  <a:pt x="96907" y="50061"/>
                                  <a:pt x="96019" y="49299"/>
                                  <a:pt x="94621" y="48918"/>
                                </a:cubicBezTo>
                                <a:moveTo>
                                  <a:pt x="190132" y="90466"/>
                                </a:moveTo>
                                <a:cubicBezTo>
                                  <a:pt x="188989" y="91609"/>
                                  <a:pt x="187592" y="96183"/>
                                  <a:pt x="186449" y="99360"/>
                                </a:cubicBezTo>
                                <a:lnTo>
                                  <a:pt x="185052" y="103680"/>
                                </a:lnTo>
                                <a:cubicBezTo>
                                  <a:pt x="185052" y="103680"/>
                                  <a:pt x="184798" y="103934"/>
                                  <a:pt x="184544" y="104061"/>
                                </a:cubicBezTo>
                                <a:lnTo>
                                  <a:pt x="184544" y="113209"/>
                                </a:lnTo>
                                <a:cubicBezTo>
                                  <a:pt x="185052" y="121087"/>
                                  <a:pt x="184671" y="129092"/>
                                  <a:pt x="183528" y="136969"/>
                                </a:cubicBezTo>
                                <a:lnTo>
                                  <a:pt x="183274" y="136969"/>
                                </a:lnTo>
                                <a:cubicBezTo>
                                  <a:pt x="183274" y="136969"/>
                                  <a:pt x="183147" y="136969"/>
                                  <a:pt x="183147" y="136969"/>
                                </a:cubicBezTo>
                                <a:cubicBezTo>
                                  <a:pt x="184290" y="129219"/>
                                  <a:pt x="184671" y="121214"/>
                                  <a:pt x="184290" y="113336"/>
                                </a:cubicBezTo>
                                <a:lnTo>
                                  <a:pt x="184290" y="103934"/>
                                </a:lnTo>
                                <a:cubicBezTo>
                                  <a:pt x="184290" y="103934"/>
                                  <a:pt x="183909" y="103426"/>
                                  <a:pt x="184036" y="103172"/>
                                </a:cubicBezTo>
                                <a:cubicBezTo>
                                  <a:pt x="184036" y="103045"/>
                                  <a:pt x="184163" y="102791"/>
                                  <a:pt x="184290" y="102663"/>
                                </a:cubicBezTo>
                                <a:lnTo>
                                  <a:pt x="184544" y="95548"/>
                                </a:lnTo>
                                <a:lnTo>
                                  <a:pt x="184798" y="95294"/>
                                </a:lnTo>
                                <a:lnTo>
                                  <a:pt x="185052" y="95548"/>
                                </a:lnTo>
                                <a:lnTo>
                                  <a:pt x="184671" y="101139"/>
                                </a:lnTo>
                                <a:cubicBezTo>
                                  <a:pt x="184671" y="101139"/>
                                  <a:pt x="185179" y="99868"/>
                                  <a:pt x="185306" y="99106"/>
                                </a:cubicBezTo>
                                <a:cubicBezTo>
                                  <a:pt x="186576" y="95294"/>
                                  <a:pt x="187973" y="91101"/>
                                  <a:pt x="189243" y="89704"/>
                                </a:cubicBezTo>
                                <a:cubicBezTo>
                                  <a:pt x="189497" y="89576"/>
                                  <a:pt x="189878" y="89576"/>
                                  <a:pt x="190132" y="89704"/>
                                </a:cubicBezTo>
                                <a:cubicBezTo>
                                  <a:pt x="190259" y="89958"/>
                                  <a:pt x="190259" y="90339"/>
                                  <a:pt x="190132" y="90593"/>
                                </a:cubicBezTo>
                                <a:moveTo>
                                  <a:pt x="248683" y="108889"/>
                                </a:moveTo>
                                <a:cubicBezTo>
                                  <a:pt x="248429" y="110033"/>
                                  <a:pt x="248302" y="111176"/>
                                  <a:pt x="248302" y="112320"/>
                                </a:cubicBezTo>
                                <a:cubicBezTo>
                                  <a:pt x="248302" y="112701"/>
                                  <a:pt x="248048" y="112828"/>
                                  <a:pt x="247667" y="112828"/>
                                </a:cubicBezTo>
                                <a:cubicBezTo>
                                  <a:pt x="247413" y="112828"/>
                                  <a:pt x="247032" y="112574"/>
                                  <a:pt x="247032" y="112320"/>
                                </a:cubicBezTo>
                                <a:lnTo>
                                  <a:pt x="247032" y="112320"/>
                                </a:lnTo>
                                <a:cubicBezTo>
                                  <a:pt x="247032" y="111049"/>
                                  <a:pt x="247286" y="109779"/>
                                  <a:pt x="247540" y="108635"/>
                                </a:cubicBezTo>
                                <a:cubicBezTo>
                                  <a:pt x="247921" y="107238"/>
                                  <a:pt x="248048" y="105713"/>
                                  <a:pt x="247794" y="104315"/>
                                </a:cubicBezTo>
                                <a:cubicBezTo>
                                  <a:pt x="247540" y="103045"/>
                                  <a:pt x="247032" y="101901"/>
                                  <a:pt x="246397" y="100758"/>
                                </a:cubicBezTo>
                                <a:lnTo>
                                  <a:pt x="246143" y="100376"/>
                                </a:lnTo>
                                <a:cubicBezTo>
                                  <a:pt x="246143" y="100376"/>
                                  <a:pt x="246270" y="100758"/>
                                  <a:pt x="246397" y="100885"/>
                                </a:cubicBezTo>
                                <a:cubicBezTo>
                                  <a:pt x="247286" y="103553"/>
                                  <a:pt x="248175" y="107111"/>
                                  <a:pt x="247159" y="109016"/>
                                </a:cubicBezTo>
                                <a:cubicBezTo>
                                  <a:pt x="247159" y="109144"/>
                                  <a:pt x="246905" y="109270"/>
                                  <a:pt x="246651" y="109270"/>
                                </a:cubicBezTo>
                                <a:cubicBezTo>
                                  <a:pt x="246397" y="109270"/>
                                  <a:pt x="246270" y="109270"/>
                                  <a:pt x="246143" y="109016"/>
                                </a:cubicBezTo>
                                <a:cubicBezTo>
                                  <a:pt x="246143" y="108889"/>
                                  <a:pt x="246016" y="108635"/>
                                  <a:pt x="246143" y="108381"/>
                                </a:cubicBezTo>
                                <a:cubicBezTo>
                                  <a:pt x="246524" y="107111"/>
                                  <a:pt x="246524" y="105840"/>
                                  <a:pt x="246143" y="104569"/>
                                </a:cubicBezTo>
                                <a:cubicBezTo>
                                  <a:pt x="245762" y="109270"/>
                                  <a:pt x="245381" y="113845"/>
                                  <a:pt x="244746" y="119054"/>
                                </a:cubicBezTo>
                                <a:lnTo>
                                  <a:pt x="243603" y="130108"/>
                                </a:lnTo>
                                <a:cubicBezTo>
                                  <a:pt x="243603" y="130108"/>
                                  <a:pt x="243603" y="130362"/>
                                  <a:pt x="243349" y="130362"/>
                                </a:cubicBezTo>
                                <a:cubicBezTo>
                                  <a:pt x="243349" y="130362"/>
                                  <a:pt x="243349" y="130362"/>
                                  <a:pt x="243349" y="130362"/>
                                </a:cubicBezTo>
                                <a:cubicBezTo>
                                  <a:pt x="243222" y="130362"/>
                                  <a:pt x="243095" y="130235"/>
                                  <a:pt x="243095" y="129981"/>
                                </a:cubicBezTo>
                                <a:lnTo>
                                  <a:pt x="244238" y="118927"/>
                                </a:lnTo>
                                <a:cubicBezTo>
                                  <a:pt x="244873" y="112955"/>
                                  <a:pt x="245508" y="107873"/>
                                  <a:pt x="245762" y="102409"/>
                                </a:cubicBezTo>
                                <a:cubicBezTo>
                                  <a:pt x="245254" y="100758"/>
                                  <a:pt x="244619" y="99106"/>
                                  <a:pt x="243857" y="97581"/>
                                </a:cubicBezTo>
                                <a:cubicBezTo>
                                  <a:pt x="243857" y="97327"/>
                                  <a:pt x="243857" y="96946"/>
                                  <a:pt x="244111" y="96692"/>
                                </a:cubicBezTo>
                                <a:lnTo>
                                  <a:pt x="244238" y="96692"/>
                                </a:lnTo>
                                <a:lnTo>
                                  <a:pt x="244492" y="96311"/>
                                </a:lnTo>
                                <a:cubicBezTo>
                                  <a:pt x="244492" y="96311"/>
                                  <a:pt x="245127" y="96311"/>
                                  <a:pt x="245381" y="96438"/>
                                </a:cubicBezTo>
                                <a:cubicBezTo>
                                  <a:pt x="245381" y="96692"/>
                                  <a:pt x="245635" y="96946"/>
                                  <a:pt x="245762" y="97200"/>
                                </a:cubicBezTo>
                                <a:cubicBezTo>
                                  <a:pt x="245889" y="94532"/>
                                  <a:pt x="246016" y="91482"/>
                                  <a:pt x="245889" y="88306"/>
                                </a:cubicBezTo>
                                <a:lnTo>
                                  <a:pt x="245889" y="84748"/>
                                </a:lnTo>
                                <a:cubicBezTo>
                                  <a:pt x="245889" y="74456"/>
                                  <a:pt x="245889" y="68103"/>
                                  <a:pt x="243603" y="56287"/>
                                </a:cubicBezTo>
                                <a:cubicBezTo>
                                  <a:pt x="242968" y="52856"/>
                                  <a:pt x="242714" y="49299"/>
                                  <a:pt x="243095" y="45741"/>
                                </a:cubicBezTo>
                                <a:cubicBezTo>
                                  <a:pt x="243222" y="44343"/>
                                  <a:pt x="243349" y="42819"/>
                                  <a:pt x="243222" y="41421"/>
                                </a:cubicBezTo>
                                <a:cubicBezTo>
                                  <a:pt x="243222" y="41294"/>
                                  <a:pt x="243222" y="41167"/>
                                  <a:pt x="243476" y="41167"/>
                                </a:cubicBezTo>
                                <a:lnTo>
                                  <a:pt x="243476" y="41167"/>
                                </a:lnTo>
                                <a:cubicBezTo>
                                  <a:pt x="243476" y="41167"/>
                                  <a:pt x="243730" y="41167"/>
                                  <a:pt x="243857" y="41421"/>
                                </a:cubicBezTo>
                                <a:lnTo>
                                  <a:pt x="243857" y="41421"/>
                                </a:lnTo>
                                <a:cubicBezTo>
                                  <a:pt x="243857" y="43073"/>
                                  <a:pt x="243857" y="44471"/>
                                  <a:pt x="243730" y="45868"/>
                                </a:cubicBezTo>
                                <a:cubicBezTo>
                                  <a:pt x="243476" y="47901"/>
                                  <a:pt x="243476" y="49934"/>
                                  <a:pt x="243730" y="51967"/>
                                </a:cubicBezTo>
                                <a:lnTo>
                                  <a:pt x="243857" y="51967"/>
                                </a:lnTo>
                                <a:cubicBezTo>
                                  <a:pt x="243857" y="51967"/>
                                  <a:pt x="244238" y="51967"/>
                                  <a:pt x="244365" y="51967"/>
                                </a:cubicBezTo>
                                <a:lnTo>
                                  <a:pt x="244492" y="51967"/>
                                </a:lnTo>
                                <a:cubicBezTo>
                                  <a:pt x="247286" y="53365"/>
                                  <a:pt x="248048" y="59082"/>
                                  <a:pt x="248683" y="63402"/>
                                </a:cubicBezTo>
                                <a:cubicBezTo>
                                  <a:pt x="248683" y="63784"/>
                                  <a:pt x="248556" y="64038"/>
                                  <a:pt x="248175" y="64038"/>
                                </a:cubicBezTo>
                                <a:cubicBezTo>
                                  <a:pt x="247921" y="64038"/>
                                  <a:pt x="247667" y="64038"/>
                                  <a:pt x="247540" y="63529"/>
                                </a:cubicBezTo>
                                <a:cubicBezTo>
                                  <a:pt x="247159" y="60480"/>
                                  <a:pt x="246524" y="56033"/>
                                  <a:pt x="245000" y="53873"/>
                                </a:cubicBezTo>
                                <a:cubicBezTo>
                                  <a:pt x="245889" y="57812"/>
                                  <a:pt x="246397" y="61751"/>
                                  <a:pt x="246524" y="65689"/>
                                </a:cubicBezTo>
                                <a:cubicBezTo>
                                  <a:pt x="246524" y="66071"/>
                                  <a:pt x="246270" y="66325"/>
                                  <a:pt x="245889" y="66325"/>
                                </a:cubicBezTo>
                                <a:lnTo>
                                  <a:pt x="245889" y="66325"/>
                                </a:lnTo>
                                <a:cubicBezTo>
                                  <a:pt x="245889" y="66325"/>
                                  <a:pt x="245508" y="66325"/>
                                  <a:pt x="245508" y="66071"/>
                                </a:cubicBezTo>
                                <a:cubicBezTo>
                                  <a:pt x="246143" y="72169"/>
                                  <a:pt x="246397" y="78395"/>
                                  <a:pt x="246270" y="84621"/>
                                </a:cubicBezTo>
                                <a:lnTo>
                                  <a:pt x="246270" y="88179"/>
                                </a:lnTo>
                                <a:cubicBezTo>
                                  <a:pt x="246270" y="91864"/>
                                  <a:pt x="246270" y="95167"/>
                                  <a:pt x="246143" y="98216"/>
                                </a:cubicBezTo>
                                <a:cubicBezTo>
                                  <a:pt x="247413" y="99868"/>
                                  <a:pt x="248302" y="101774"/>
                                  <a:pt x="248810" y="103807"/>
                                </a:cubicBezTo>
                                <a:cubicBezTo>
                                  <a:pt x="249064" y="105459"/>
                                  <a:pt x="248810" y="107111"/>
                                  <a:pt x="248302" y="108635"/>
                                </a:cubicBezTo>
                                <a:moveTo>
                                  <a:pt x="251350" y="91228"/>
                                </a:moveTo>
                                <a:cubicBezTo>
                                  <a:pt x="251350" y="91228"/>
                                  <a:pt x="251096" y="91609"/>
                                  <a:pt x="250842" y="91609"/>
                                </a:cubicBezTo>
                                <a:lnTo>
                                  <a:pt x="250588" y="91609"/>
                                </a:lnTo>
                                <a:cubicBezTo>
                                  <a:pt x="250588" y="91609"/>
                                  <a:pt x="250080" y="91101"/>
                                  <a:pt x="250207" y="90847"/>
                                </a:cubicBezTo>
                                <a:cubicBezTo>
                                  <a:pt x="250969" y="87162"/>
                                  <a:pt x="251223" y="83478"/>
                                  <a:pt x="250842" y="79793"/>
                                </a:cubicBezTo>
                                <a:cubicBezTo>
                                  <a:pt x="250715" y="78522"/>
                                  <a:pt x="250207" y="77379"/>
                                  <a:pt x="249445" y="76362"/>
                                </a:cubicBezTo>
                                <a:cubicBezTo>
                                  <a:pt x="250207" y="79412"/>
                                  <a:pt x="249953" y="82588"/>
                                  <a:pt x="248683" y="85511"/>
                                </a:cubicBezTo>
                                <a:cubicBezTo>
                                  <a:pt x="248429" y="86146"/>
                                  <a:pt x="248302" y="86908"/>
                                  <a:pt x="248175" y="87543"/>
                                </a:cubicBezTo>
                                <a:cubicBezTo>
                                  <a:pt x="248175" y="87925"/>
                                  <a:pt x="247921" y="88179"/>
                                  <a:pt x="247667" y="88179"/>
                                </a:cubicBezTo>
                                <a:lnTo>
                                  <a:pt x="247667" y="88179"/>
                                </a:lnTo>
                                <a:cubicBezTo>
                                  <a:pt x="247667" y="88179"/>
                                  <a:pt x="247032" y="87798"/>
                                  <a:pt x="247032" y="87543"/>
                                </a:cubicBezTo>
                                <a:cubicBezTo>
                                  <a:pt x="247032" y="86654"/>
                                  <a:pt x="247413" y="85892"/>
                                  <a:pt x="247667" y="85129"/>
                                </a:cubicBezTo>
                                <a:cubicBezTo>
                                  <a:pt x="249318" y="81318"/>
                                  <a:pt x="249064" y="76998"/>
                                  <a:pt x="247032" y="73313"/>
                                </a:cubicBezTo>
                                <a:lnTo>
                                  <a:pt x="247032" y="72932"/>
                                </a:lnTo>
                                <a:cubicBezTo>
                                  <a:pt x="247032" y="72932"/>
                                  <a:pt x="247032" y="72551"/>
                                  <a:pt x="247286" y="72424"/>
                                </a:cubicBezTo>
                                <a:cubicBezTo>
                                  <a:pt x="247540" y="72296"/>
                                  <a:pt x="247921" y="72296"/>
                                  <a:pt x="248175" y="72424"/>
                                </a:cubicBezTo>
                                <a:cubicBezTo>
                                  <a:pt x="248429" y="72805"/>
                                  <a:pt x="248810" y="73313"/>
                                  <a:pt x="249064" y="73694"/>
                                </a:cubicBezTo>
                                <a:cubicBezTo>
                                  <a:pt x="250588" y="75346"/>
                                  <a:pt x="251604" y="77379"/>
                                  <a:pt x="252112" y="79539"/>
                                </a:cubicBezTo>
                                <a:cubicBezTo>
                                  <a:pt x="252493" y="82461"/>
                                  <a:pt x="252112" y="89449"/>
                                  <a:pt x="251223" y="91228"/>
                                </a:cubicBezTo>
                                <a:moveTo>
                                  <a:pt x="187338" y="137859"/>
                                </a:moveTo>
                                <a:lnTo>
                                  <a:pt x="187211" y="137859"/>
                                </a:lnTo>
                                <a:cubicBezTo>
                                  <a:pt x="187211" y="137859"/>
                                  <a:pt x="186576" y="137351"/>
                                  <a:pt x="186576" y="136969"/>
                                </a:cubicBezTo>
                                <a:cubicBezTo>
                                  <a:pt x="186576" y="136969"/>
                                  <a:pt x="186957" y="134809"/>
                                  <a:pt x="187084" y="132776"/>
                                </a:cubicBezTo>
                                <a:cubicBezTo>
                                  <a:pt x="187084" y="132395"/>
                                  <a:pt x="187465" y="132141"/>
                                  <a:pt x="187846" y="132141"/>
                                </a:cubicBezTo>
                                <a:cubicBezTo>
                                  <a:pt x="188227" y="132141"/>
                                  <a:pt x="188608" y="132522"/>
                                  <a:pt x="188481" y="132903"/>
                                </a:cubicBezTo>
                                <a:lnTo>
                                  <a:pt x="188481" y="132903"/>
                                </a:lnTo>
                                <a:cubicBezTo>
                                  <a:pt x="188481" y="134428"/>
                                  <a:pt x="188227" y="135826"/>
                                  <a:pt x="187973" y="137351"/>
                                </a:cubicBezTo>
                                <a:cubicBezTo>
                                  <a:pt x="187973" y="137732"/>
                                  <a:pt x="187592" y="137986"/>
                                  <a:pt x="187211" y="137986"/>
                                </a:cubicBezTo>
                                <a:moveTo>
                                  <a:pt x="166636" y="133920"/>
                                </a:moveTo>
                                <a:lnTo>
                                  <a:pt x="166636" y="133920"/>
                                </a:lnTo>
                                <a:cubicBezTo>
                                  <a:pt x="166636" y="133920"/>
                                  <a:pt x="166000" y="133539"/>
                                  <a:pt x="166000" y="133158"/>
                                </a:cubicBezTo>
                                <a:lnTo>
                                  <a:pt x="166000" y="133158"/>
                                </a:lnTo>
                                <a:cubicBezTo>
                                  <a:pt x="166000" y="133158"/>
                                  <a:pt x="166381" y="128965"/>
                                  <a:pt x="166381" y="128965"/>
                                </a:cubicBezTo>
                                <a:cubicBezTo>
                                  <a:pt x="166381" y="128583"/>
                                  <a:pt x="166762" y="128329"/>
                                  <a:pt x="167144" y="128329"/>
                                </a:cubicBezTo>
                                <a:lnTo>
                                  <a:pt x="167144" y="128329"/>
                                </a:lnTo>
                                <a:cubicBezTo>
                                  <a:pt x="167144" y="128329"/>
                                  <a:pt x="167779" y="128711"/>
                                  <a:pt x="167779" y="129092"/>
                                </a:cubicBezTo>
                                <a:lnTo>
                                  <a:pt x="167398" y="133285"/>
                                </a:lnTo>
                                <a:cubicBezTo>
                                  <a:pt x="167398" y="133285"/>
                                  <a:pt x="167017" y="133920"/>
                                  <a:pt x="166636" y="133920"/>
                                </a:cubicBezTo>
                                <a:lnTo>
                                  <a:pt x="166636" y="133920"/>
                                </a:lnTo>
                                <a:close/>
                                <a:moveTo>
                                  <a:pt x="173113" y="135445"/>
                                </a:moveTo>
                                <a:lnTo>
                                  <a:pt x="173113" y="135445"/>
                                </a:lnTo>
                                <a:cubicBezTo>
                                  <a:pt x="173113" y="135445"/>
                                  <a:pt x="172478" y="135063"/>
                                  <a:pt x="172478" y="134555"/>
                                </a:cubicBezTo>
                                <a:lnTo>
                                  <a:pt x="173113" y="130235"/>
                                </a:lnTo>
                                <a:cubicBezTo>
                                  <a:pt x="173113" y="130235"/>
                                  <a:pt x="173494" y="129600"/>
                                  <a:pt x="173875" y="129600"/>
                                </a:cubicBezTo>
                                <a:cubicBezTo>
                                  <a:pt x="173875" y="129600"/>
                                  <a:pt x="173875" y="129600"/>
                                  <a:pt x="173875" y="129600"/>
                                </a:cubicBezTo>
                                <a:cubicBezTo>
                                  <a:pt x="174256" y="129600"/>
                                  <a:pt x="174510" y="129981"/>
                                  <a:pt x="174510" y="130489"/>
                                </a:cubicBezTo>
                                <a:lnTo>
                                  <a:pt x="173875" y="134809"/>
                                </a:lnTo>
                                <a:cubicBezTo>
                                  <a:pt x="173875" y="134809"/>
                                  <a:pt x="173494" y="135445"/>
                                  <a:pt x="173113" y="135445"/>
                                </a:cubicBezTo>
                                <a:moveTo>
                                  <a:pt x="181241" y="136207"/>
                                </a:moveTo>
                                <a:lnTo>
                                  <a:pt x="179845" y="136207"/>
                                </a:lnTo>
                                <a:cubicBezTo>
                                  <a:pt x="179845" y="136207"/>
                                  <a:pt x="180352" y="131760"/>
                                  <a:pt x="180352" y="131760"/>
                                </a:cubicBezTo>
                                <a:cubicBezTo>
                                  <a:pt x="180352" y="131379"/>
                                  <a:pt x="180733" y="131125"/>
                                  <a:pt x="181114" y="131125"/>
                                </a:cubicBezTo>
                                <a:lnTo>
                                  <a:pt x="181114" y="131125"/>
                                </a:lnTo>
                                <a:cubicBezTo>
                                  <a:pt x="181114" y="131125"/>
                                  <a:pt x="181750" y="131506"/>
                                  <a:pt x="181750" y="131887"/>
                                </a:cubicBezTo>
                                <a:lnTo>
                                  <a:pt x="181750" y="131887"/>
                                </a:lnTo>
                                <a:cubicBezTo>
                                  <a:pt x="181750" y="131887"/>
                                  <a:pt x="181241" y="136207"/>
                                  <a:pt x="181241" y="136207"/>
                                </a:cubicBezTo>
                                <a:close/>
                                <a:moveTo>
                                  <a:pt x="160412" y="132522"/>
                                </a:moveTo>
                                <a:lnTo>
                                  <a:pt x="160412" y="132522"/>
                                </a:lnTo>
                                <a:cubicBezTo>
                                  <a:pt x="160412" y="132522"/>
                                  <a:pt x="159777" y="132141"/>
                                  <a:pt x="159777" y="131760"/>
                                </a:cubicBezTo>
                                <a:lnTo>
                                  <a:pt x="159777" y="131760"/>
                                </a:lnTo>
                                <a:cubicBezTo>
                                  <a:pt x="159777" y="131760"/>
                                  <a:pt x="160158" y="127440"/>
                                  <a:pt x="160158" y="127440"/>
                                </a:cubicBezTo>
                                <a:cubicBezTo>
                                  <a:pt x="160158" y="127059"/>
                                  <a:pt x="160539" y="126678"/>
                                  <a:pt x="160920" y="126678"/>
                                </a:cubicBezTo>
                                <a:cubicBezTo>
                                  <a:pt x="161301" y="126678"/>
                                  <a:pt x="161682" y="127059"/>
                                  <a:pt x="161555" y="127440"/>
                                </a:cubicBezTo>
                                <a:lnTo>
                                  <a:pt x="161174" y="131760"/>
                                </a:lnTo>
                                <a:cubicBezTo>
                                  <a:pt x="161174" y="131760"/>
                                  <a:pt x="160793" y="132395"/>
                                  <a:pt x="160539" y="132395"/>
                                </a:cubicBezTo>
                                <a:moveTo>
                                  <a:pt x="168287" y="95929"/>
                                </a:moveTo>
                                <a:cubicBezTo>
                                  <a:pt x="168287" y="95929"/>
                                  <a:pt x="168032" y="95167"/>
                                  <a:pt x="167651" y="95167"/>
                                </a:cubicBezTo>
                                <a:cubicBezTo>
                                  <a:pt x="167270" y="95167"/>
                                  <a:pt x="167017" y="95548"/>
                                  <a:pt x="167017" y="95929"/>
                                </a:cubicBezTo>
                                <a:lnTo>
                                  <a:pt x="167017" y="115369"/>
                                </a:lnTo>
                                <a:cubicBezTo>
                                  <a:pt x="167017" y="115369"/>
                                  <a:pt x="167270" y="116132"/>
                                  <a:pt x="167651" y="116132"/>
                                </a:cubicBezTo>
                                <a:lnTo>
                                  <a:pt x="167651" y="116132"/>
                                </a:lnTo>
                                <a:cubicBezTo>
                                  <a:pt x="167651" y="116132"/>
                                  <a:pt x="168287" y="115878"/>
                                  <a:pt x="168287" y="115496"/>
                                </a:cubicBezTo>
                                <a:cubicBezTo>
                                  <a:pt x="168287" y="115496"/>
                                  <a:pt x="168541" y="104823"/>
                                  <a:pt x="168287" y="96056"/>
                                </a:cubicBezTo>
                                <a:moveTo>
                                  <a:pt x="175272" y="97708"/>
                                </a:moveTo>
                                <a:cubicBezTo>
                                  <a:pt x="175272" y="97708"/>
                                  <a:pt x="174891" y="96946"/>
                                  <a:pt x="174510" y="96946"/>
                                </a:cubicBezTo>
                                <a:cubicBezTo>
                                  <a:pt x="174129" y="96946"/>
                                  <a:pt x="173875" y="97327"/>
                                  <a:pt x="173875" y="97708"/>
                                </a:cubicBezTo>
                                <a:lnTo>
                                  <a:pt x="173875" y="97708"/>
                                </a:lnTo>
                                <a:lnTo>
                                  <a:pt x="173875" y="117148"/>
                                </a:lnTo>
                                <a:cubicBezTo>
                                  <a:pt x="173875" y="117148"/>
                                  <a:pt x="174256" y="117910"/>
                                  <a:pt x="174637" y="117910"/>
                                </a:cubicBezTo>
                                <a:cubicBezTo>
                                  <a:pt x="175018" y="117910"/>
                                  <a:pt x="175272" y="117529"/>
                                  <a:pt x="175272" y="117148"/>
                                </a:cubicBezTo>
                                <a:cubicBezTo>
                                  <a:pt x="175272" y="117021"/>
                                  <a:pt x="175526" y="106348"/>
                                  <a:pt x="175272" y="97708"/>
                                </a:cubicBezTo>
                                <a:lnTo>
                                  <a:pt x="175272" y="97708"/>
                                </a:lnTo>
                                <a:close/>
                                <a:moveTo>
                                  <a:pt x="182003" y="99106"/>
                                </a:moveTo>
                                <a:cubicBezTo>
                                  <a:pt x="182003" y="99106"/>
                                  <a:pt x="181622" y="98471"/>
                                  <a:pt x="181241" y="98343"/>
                                </a:cubicBezTo>
                                <a:cubicBezTo>
                                  <a:pt x="180860" y="98343"/>
                                  <a:pt x="180479" y="98725"/>
                                  <a:pt x="180479" y="99106"/>
                                </a:cubicBezTo>
                                <a:cubicBezTo>
                                  <a:pt x="180607" y="107492"/>
                                  <a:pt x="180479" y="118419"/>
                                  <a:pt x="180479" y="118419"/>
                                </a:cubicBezTo>
                                <a:cubicBezTo>
                                  <a:pt x="180479" y="118800"/>
                                  <a:pt x="180733" y="119181"/>
                                  <a:pt x="181241" y="119181"/>
                                </a:cubicBezTo>
                                <a:cubicBezTo>
                                  <a:pt x="181622" y="119181"/>
                                  <a:pt x="182003" y="118927"/>
                                  <a:pt x="182003" y="118419"/>
                                </a:cubicBezTo>
                                <a:cubicBezTo>
                                  <a:pt x="182003" y="118419"/>
                                  <a:pt x="182257" y="107492"/>
                                  <a:pt x="182003" y="98979"/>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5416392" name="Freeform 455416392"/>
                        <wps:cNvSpPr/>
                        <wps:spPr>
                          <a:xfrm>
                            <a:off x="4867359" y="942648"/>
                            <a:ext cx="318029" cy="91101"/>
                          </a:xfrm>
                          <a:custGeom>
                            <a:avLst/>
                            <a:gdLst>
                              <a:gd name="connsiteX0" fmla="*/ 0 w 318029"/>
                              <a:gd name="connsiteY0" fmla="*/ 0 h 91101"/>
                              <a:gd name="connsiteX1" fmla="*/ 0 w 318029"/>
                              <a:gd name="connsiteY1" fmla="*/ 0 h 91101"/>
                              <a:gd name="connsiteX2" fmla="*/ 0 w 318029"/>
                              <a:gd name="connsiteY2" fmla="*/ 0 h 91101"/>
                              <a:gd name="connsiteX3" fmla="*/ 0 w 318029"/>
                              <a:gd name="connsiteY3" fmla="*/ 0 h 91101"/>
                              <a:gd name="connsiteX4" fmla="*/ 318030 w 318029"/>
                              <a:gd name="connsiteY4" fmla="*/ 24649 h 91101"/>
                              <a:gd name="connsiteX5" fmla="*/ 317395 w 318029"/>
                              <a:gd name="connsiteY5" fmla="*/ 24395 h 91101"/>
                              <a:gd name="connsiteX6" fmla="*/ 311553 w 318029"/>
                              <a:gd name="connsiteY6" fmla="*/ 21727 h 91101"/>
                              <a:gd name="connsiteX7" fmla="*/ 311298 w 318029"/>
                              <a:gd name="connsiteY7" fmla="*/ 21727 h 91101"/>
                              <a:gd name="connsiteX8" fmla="*/ 305329 w 318029"/>
                              <a:gd name="connsiteY8" fmla="*/ 33289 h 91101"/>
                              <a:gd name="connsiteX9" fmla="*/ 292755 w 318029"/>
                              <a:gd name="connsiteY9" fmla="*/ 29605 h 91101"/>
                              <a:gd name="connsiteX10" fmla="*/ 285643 w 318029"/>
                              <a:gd name="connsiteY10" fmla="*/ 41548 h 91101"/>
                              <a:gd name="connsiteX11" fmla="*/ 275990 w 318029"/>
                              <a:gd name="connsiteY11" fmla="*/ 38626 h 91101"/>
                              <a:gd name="connsiteX12" fmla="*/ 275863 w 318029"/>
                              <a:gd name="connsiteY12" fmla="*/ 38626 h 91101"/>
                              <a:gd name="connsiteX13" fmla="*/ 268369 w 318029"/>
                              <a:gd name="connsiteY13" fmla="*/ 51332 h 91101"/>
                              <a:gd name="connsiteX14" fmla="*/ 257828 w 318029"/>
                              <a:gd name="connsiteY14" fmla="*/ 49553 h 91101"/>
                              <a:gd name="connsiteX15" fmla="*/ 257701 w 318029"/>
                              <a:gd name="connsiteY15" fmla="*/ 49553 h 91101"/>
                              <a:gd name="connsiteX16" fmla="*/ 249191 w 318029"/>
                              <a:gd name="connsiteY16" fmla="*/ 60988 h 91101"/>
                              <a:gd name="connsiteX17" fmla="*/ 243730 w 318029"/>
                              <a:gd name="connsiteY17" fmla="*/ 58447 h 91101"/>
                              <a:gd name="connsiteX18" fmla="*/ 243349 w 318029"/>
                              <a:gd name="connsiteY18" fmla="*/ 58447 h 91101"/>
                              <a:gd name="connsiteX19" fmla="*/ 243095 w 318029"/>
                              <a:gd name="connsiteY19" fmla="*/ 58193 h 91101"/>
                              <a:gd name="connsiteX20" fmla="*/ 243349 w 318029"/>
                              <a:gd name="connsiteY20" fmla="*/ 54381 h 91101"/>
                              <a:gd name="connsiteX21" fmla="*/ 243730 w 318029"/>
                              <a:gd name="connsiteY21" fmla="*/ 54381 h 91101"/>
                              <a:gd name="connsiteX22" fmla="*/ 243984 w 318029"/>
                              <a:gd name="connsiteY22" fmla="*/ 54635 h 91101"/>
                              <a:gd name="connsiteX23" fmla="*/ 247286 w 318029"/>
                              <a:gd name="connsiteY23" fmla="*/ 56160 h 91101"/>
                              <a:gd name="connsiteX24" fmla="*/ 247540 w 318029"/>
                              <a:gd name="connsiteY24" fmla="*/ 56160 h 91101"/>
                              <a:gd name="connsiteX25" fmla="*/ 255542 w 318029"/>
                              <a:gd name="connsiteY25" fmla="*/ 44598 h 91101"/>
                              <a:gd name="connsiteX26" fmla="*/ 266338 w 318029"/>
                              <a:gd name="connsiteY26" fmla="*/ 47012 h 91101"/>
                              <a:gd name="connsiteX27" fmla="*/ 266591 w 318029"/>
                              <a:gd name="connsiteY27" fmla="*/ 47012 h 91101"/>
                              <a:gd name="connsiteX28" fmla="*/ 274339 w 318029"/>
                              <a:gd name="connsiteY28" fmla="*/ 33798 h 91101"/>
                              <a:gd name="connsiteX29" fmla="*/ 283864 w 318029"/>
                              <a:gd name="connsiteY29" fmla="*/ 36720 h 91101"/>
                              <a:gd name="connsiteX30" fmla="*/ 284119 w 318029"/>
                              <a:gd name="connsiteY30" fmla="*/ 36720 h 91101"/>
                              <a:gd name="connsiteX31" fmla="*/ 291231 w 318029"/>
                              <a:gd name="connsiteY31" fmla="*/ 24776 h 91101"/>
                              <a:gd name="connsiteX32" fmla="*/ 303551 w 318029"/>
                              <a:gd name="connsiteY32" fmla="*/ 28461 h 91101"/>
                              <a:gd name="connsiteX33" fmla="*/ 303805 w 318029"/>
                              <a:gd name="connsiteY33" fmla="*/ 28461 h 91101"/>
                              <a:gd name="connsiteX34" fmla="*/ 309774 w 318029"/>
                              <a:gd name="connsiteY34" fmla="*/ 16772 h 91101"/>
                              <a:gd name="connsiteX35" fmla="*/ 317141 w 318029"/>
                              <a:gd name="connsiteY35" fmla="*/ 19694 h 91101"/>
                              <a:gd name="connsiteX36" fmla="*/ 317522 w 318029"/>
                              <a:gd name="connsiteY36" fmla="*/ 19694 h 91101"/>
                              <a:gd name="connsiteX37" fmla="*/ 317776 w 318029"/>
                              <a:gd name="connsiteY37" fmla="*/ 19821 h 91101"/>
                              <a:gd name="connsiteX38" fmla="*/ 317776 w 318029"/>
                              <a:gd name="connsiteY38" fmla="*/ 24522 h 91101"/>
                              <a:gd name="connsiteX39" fmla="*/ 104274 w 318029"/>
                              <a:gd name="connsiteY39" fmla="*/ 67468 h 91101"/>
                              <a:gd name="connsiteX40" fmla="*/ 104274 w 318029"/>
                              <a:gd name="connsiteY40" fmla="*/ 62894 h 91101"/>
                              <a:gd name="connsiteX41" fmla="*/ 107703 w 318029"/>
                              <a:gd name="connsiteY41" fmla="*/ 67468 h 91101"/>
                              <a:gd name="connsiteX42" fmla="*/ 104274 w 318029"/>
                              <a:gd name="connsiteY42" fmla="*/ 67468 h 91101"/>
                              <a:gd name="connsiteX43" fmla="*/ 102877 w 318029"/>
                              <a:gd name="connsiteY43" fmla="*/ 67468 h 91101"/>
                              <a:gd name="connsiteX44" fmla="*/ 99448 w 318029"/>
                              <a:gd name="connsiteY44" fmla="*/ 67468 h 91101"/>
                              <a:gd name="connsiteX45" fmla="*/ 102877 w 318029"/>
                              <a:gd name="connsiteY45" fmla="*/ 62894 h 91101"/>
                              <a:gd name="connsiteX46" fmla="*/ 102877 w 318029"/>
                              <a:gd name="connsiteY46" fmla="*/ 67468 h 91101"/>
                              <a:gd name="connsiteX47" fmla="*/ 87128 w 318029"/>
                              <a:gd name="connsiteY47" fmla="*/ 72551 h 91101"/>
                              <a:gd name="connsiteX48" fmla="*/ 84588 w 318029"/>
                              <a:gd name="connsiteY48" fmla="*/ 56668 h 91101"/>
                              <a:gd name="connsiteX49" fmla="*/ 85477 w 318029"/>
                              <a:gd name="connsiteY49" fmla="*/ 55779 h 91101"/>
                              <a:gd name="connsiteX50" fmla="*/ 90176 w 318029"/>
                              <a:gd name="connsiteY50" fmla="*/ 72551 h 91101"/>
                              <a:gd name="connsiteX51" fmla="*/ 87255 w 318029"/>
                              <a:gd name="connsiteY51" fmla="*/ 72551 h 91101"/>
                              <a:gd name="connsiteX52" fmla="*/ 82048 w 318029"/>
                              <a:gd name="connsiteY52" fmla="*/ 72551 h 91101"/>
                              <a:gd name="connsiteX53" fmla="*/ 82048 w 318029"/>
                              <a:gd name="connsiteY53" fmla="*/ 57558 h 91101"/>
                              <a:gd name="connsiteX54" fmla="*/ 83953 w 318029"/>
                              <a:gd name="connsiteY54" fmla="*/ 57049 h 91101"/>
                              <a:gd name="connsiteX55" fmla="*/ 86493 w 318029"/>
                              <a:gd name="connsiteY55" fmla="*/ 72423 h 91101"/>
                              <a:gd name="connsiteX56" fmla="*/ 82048 w 318029"/>
                              <a:gd name="connsiteY56" fmla="*/ 72423 h 91101"/>
                              <a:gd name="connsiteX57" fmla="*/ 81667 w 318029"/>
                              <a:gd name="connsiteY57" fmla="*/ 48663 h 91101"/>
                              <a:gd name="connsiteX58" fmla="*/ 81539 w 318029"/>
                              <a:gd name="connsiteY58" fmla="*/ 48663 h 91101"/>
                              <a:gd name="connsiteX59" fmla="*/ 81539 w 318029"/>
                              <a:gd name="connsiteY59" fmla="*/ 42310 h 91101"/>
                              <a:gd name="connsiteX60" fmla="*/ 81539 w 318029"/>
                              <a:gd name="connsiteY60" fmla="*/ 43200 h 91101"/>
                              <a:gd name="connsiteX61" fmla="*/ 81667 w 318029"/>
                              <a:gd name="connsiteY61" fmla="*/ 43454 h 91101"/>
                              <a:gd name="connsiteX62" fmla="*/ 81667 w 318029"/>
                              <a:gd name="connsiteY62" fmla="*/ 43835 h 91101"/>
                              <a:gd name="connsiteX63" fmla="*/ 82556 w 318029"/>
                              <a:gd name="connsiteY63" fmla="*/ 48409 h 91101"/>
                              <a:gd name="connsiteX64" fmla="*/ 81920 w 318029"/>
                              <a:gd name="connsiteY64" fmla="*/ 48663 h 91101"/>
                              <a:gd name="connsiteX65" fmla="*/ 81794 w 318029"/>
                              <a:gd name="connsiteY65" fmla="*/ 48663 h 91101"/>
                              <a:gd name="connsiteX66" fmla="*/ 90938 w 318029"/>
                              <a:gd name="connsiteY66" fmla="*/ 44725 h 91101"/>
                              <a:gd name="connsiteX67" fmla="*/ 83826 w 318029"/>
                              <a:gd name="connsiteY67" fmla="*/ 47774 h 91101"/>
                              <a:gd name="connsiteX68" fmla="*/ 82301 w 318029"/>
                              <a:gd name="connsiteY68" fmla="*/ 42183 h 91101"/>
                              <a:gd name="connsiteX69" fmla="*/ 91065 w 318029"/>
                              <a:gd name="connsiteY69" fmla="*/ 44725 h 91101"/>
                              <a:gd name="connsiteX70" fmla="*/ 80143 w 318029"/>
                              <a:gd name="connsiteY70" fmla="*/ 49299 h 91101"/>
                              <a:gd name="connsiteX71" fmla="*/ 79888 w 318029"/>
                              <a:gd name="connsiteY71" fmla="*/ 49299 h 91101"/>
                              <a:gd name="connsiteX72" fmla="*/ 79126 w 318029"/>
                              <a:gd name="connsiteY72" fmla="*/ 49680 h 91101"/>
                              <a:gd name="connsiteX73" fmla="*/ 80015 w 318029"/>
                              <a:gd name="connsiteY73" fmla="*/ 44089 h 91101"/>
                              <a:gd name="connsiteX74" fmla="*/ 80015 w 318029"/>
                              <a:gd name="connsiteY74" fmla="*/ 43200 h 91101"/>
                              <a:gd name="connsiteX75" fmla="*/ 80015 w 318029"/>
                              <a:gd name="connsiteY75" fmla="*/ 43073 h 91101"/>
                              <a:gd name="connsiteX76" fmla="*/ 80015 w 318029"/>
                              <a:gd name="connsiteY76" fmla="*/ 42565 h 91101"/>
                              <a:gd name="connsiteX77" fmla="*/ 80015 w 318029"/>
                              <a:gd name="connsiteY77" fmla="*/ 49426 h 91101"/>
                              <a:gd name="connsiteX78" fmla="*/ 79762 w 318029"/>
                              <a:gd name="connsiteY78" fmla="*/ 72551 h 91101"/>
                              <a:gd name="connsiteX79" fmla="*/ 75443 w 318029"/>
                              <a:gd name="connsiteY79" fmla="*/ 72551 h 91101"/>
                              <a:gd name="connsiteX80" fmla="*/ 77856 w 318029"/>
                              <a:gd name="connsiteY80" fmla="*/ 57558 h 91101"/>
                              <a:gd name="connsiteX81" fmla="*/ 78237 w 318029"/>
                              <a:gd name="connsiteY81" fmla="*/ 57558 h 91101"/>
                              <a:gd name="connsiteX82" fmla="*/ 79888 w 318029"/>
                              <a:gd name="connsiteY82" fmla="*/ 57558 h 91101"/>
                              <a:gd name="connsiteX83" fmla="*/ 79888 w 318029"/>
                              <a:gd name="connsiteY83" fmla="*/ 72423 h 91101"/>
                              <a:gd name="connsiteX84" fmla="*/ 74681 w 318029"/>
                              <a:gd name="connsiteY84" fmla="*/ 72551 h 91101"/>
                              <a:gd name="connsiteX85" fmla="*/ 71760 w 318029"/>
                              <a:gd name="connsiteY85" fmla="*/ 72551 h 91101"/>
                              <a:gd name="connsiteX86" fmla="*/ 75570 w 318029"/>
                              <a:gd name="connsiteY86" fmla="*/ 59082 h 91101"/>
                              <a:gd name="connsiteX87" fmla="*/ 76967 w 318029"/>
                              <a:gd name="connsiteY87" fmla="*/ 58320 h 91101"/>
                              <a:gd name="connsiteX88" fmla="*/ 74554 w 318029"/>
                              <a:gd name="connsiteY88" fmla="*/ 72551 h 91101"/>
                              <a:gd name="connsiteX89" fmla="*/ 78745 w 318029"/>
                              <a:gd name="connsiteY89" fmla="*/ 47520 h 91101"/>
                              <a:gd name="connsiteX90" fmla="*/ 78237 w 318029"/>
                              <a:gd name="connsiteY90" fmla="*/ 50061 h 91101"/>
                              <a:gd name="connsiteX91" fmla="*/ 77983 w 318029"/>
                              <a:gd name="connsiteY91" fmla="*/ 50061 h 91101"/>
                              <a:gd name="connsiteX92" fmla="*/ 78745 w 318029"/>
                              <a:gd name="connsiteY92" fmla="*/ 47520 h 91101"/>
                              <a:gd name="connsiteX93" fmla="*/ 70998 w 318029"/>
                              <a:gd name="connsiteY93" fmla="*/ 53238 h 91101"/>
                              <a:gd name="connsiteX94" fmla="*/ 79381 w 318029"/>
                              <a:gd name="connsiteY94" fmla="*/ 42692 h 91101"/>
                              <a:gd name="connsiteX95" fmla="*/ 77094 w 318029"/>
                              <a:gd name="connsiteY95" fmla="*/ 50696 h 91101"/>
                              <a:gd name="connsiteX96" fmla="*/ 70998 w 318029"/>
                              <a:gd name="connsiteY96" fmla="*/ 53238 h 91101"/>
                              <a:gd name="connsiteX97" fmla="*/ 57408 w 318029"/>
                              <a:gd name="connsiteY97" fmla="*/ 67468 h 91101"/>
                              <a:gd name="connsiteX98" fmla="*/ 57408 w 318029"/>
                              <a:gd name="connsiteY98" fmla="*/ 62894 h 91101"/>
                              <a:gd name="connsiteX99" fmla="*/ 60837 w 318029"/>
                              <a:gd name="connsiteY99" fmla="*/ 67468 h 91101"/>
                              <a:gd name="connsiteX100" fmla="*/ 57408 w 318029"/>
                              <a:gd name="connsiteY100" fmla="*/ 67468 h 91101"/>
                              <a:gd name="connsiteX101" fmla="*/ 56011 w 318029"/>
                              <a:gd name="connsiteY101" fmla="*/ 67468 h 91101"/>
                              <a:gd name="connsiteX102" fmla="*/ 52454 w 318029"/>
                              <a:gd name="connsiteY102" fmla="*/ 67468 h 91101"/>
                              <a:gd name="connsiteX103" fmla="*/ 56011 w 318029"/>
                              <a:gd name="connsiteY103" fmla="*/ 62767 h 91101"/>
                              <a:gd name="connsiteX104" fmla="*/ 56011 w 318029"/>
                              <a:gd name="connsiteY104" fmla="*/ 67468 h 91101"/>
                              <a:gd name="connsiteX105" fmla="*/ 108592 w 318029"/>
                              <a:gd name="connsiteY105" fmla="*/ 67468 h 91101"/>
                              <a:gd name="connsiteX106" fmla="*/ 104274 w 318029"/>
                              <a:gd name="connsiteY106" fmla="*/ 61623 h 91101"/>
                              <a:gd name="connsiteX107" fmla="*/ 104274 w 318029"/>
                              <a:gd name="connsiteY107" fmla="*/ 53746 h 91101"/>
                              <a:gd name="connsiteX108" fmla="*/ 103258 w 318029"/>
                              <a:gd name="connsiteY108" fmla="*/ 53746 h 91101"/>
                              <a:gd name="connsiteX109" fmla="*/ 102623 w 318029"/>
                              <a:gd name="connsiteY109" fmla="*/ 53492 h 91101"/>
                              <a:gd name="connsiteX110" fmla="*/ 101226 w 318029"/>
                              <a:gd name="connsiteY110" fmla="*/ 54254 h 91101"/>
                              <a:gd name="connsiteX111" fmla="*/ 100210 w 318029"/>
                              <a:gd name="connsiteY111" fmla="*/ 54635 h 91101"/>
                              <a:gd name="connsiteX112" fmla="*/ 98432 w 318029"/>
                              <a:gd name="connsiteY112" fmla="*/ 54127 h 91101"/>
                              <a:gd name="connsiteX113" fmla="*/ 98178 w 318029"/>
                              <a:gd name="connsiteY113" fmla="*/ 54127 h 91101"/>
                              <a:gd name="connsiteX114" fmla="*/ 98178 w 318029"/>
                              <a:gd name="connsiteY114" fmla="*/ 58320 h 91101"/>
                              <a:gd name="connsiteX115" fmla="*/ 100083 w 318029"/>
                              <a:gd name="connsiteY115" fmla="*/ 58955 h 91101"/>
                              <a:gd name="connsiteX116" fmla="*/ 101353 w 318029"/>
                              <a:gd name="connsiteY116" fmla="*/ 58447 h 91101"/>
                              <a:gd name="connsiteX117" fmla="*/ 102496 w 318029"/>
                              <a:gd name="connsiteY117" fmla="*/ 57812 h 91101"/>
                              <a:gd name="connsiteX118" fmla="*/ 102877 w 318029"/>
                              <a:gd name="connsiteY118" fmla="*/ 57812 h 91101"/>
                              <a:gd name="connsiteX119" fmla="*/ 102877 w 318029"/>
                              <a:gd name="connsiteY119" fmla="*/ 61496 h 91101"/>
                              <a:gd name="connsiteX120" fmla="*/ 98559 w 318029"/>
                              <a:gd name="connsiteY120" fmla="*/ 67341 h 91101"/>
                              <a:gd name="connsiteX121" fmla="*/ 94495 w 318029"/>
                              <a:gd name="connsiteY121" fmla="*/ 67341 h 91101"/>
                              <a:gd name="connsiteX122" fmla="*/ 94495 w 318029"/>
                              <a:gd name="connsiteY122" fmla="*/ 67849 h 91101"/>
                              <a:gd name="connsiteX123" fmla="*/ 93605 w 318029"/>
                              <a:gd name="connsiteY123" fmla="*/ 71280 h 91101"/>
                              <a:gd name="connsiteX124" fmla="*/ 90811 w 318029"/>
                              <a:gd name="connsiteY124" fmla="*/ 72423 h 91101"/>
                              <a:gd name="connsiteX125" fmla="*/ 85858 w 318029"/>
                              <a:gd name="connsiteY125" fmla="*/ 55016 h 91101"/>
                              <a:gd name="connsiteX126" fmla="*/ 85858 w 318029"/>
                              <a:gd name="connsiteY126" fmla="*/ 55016 h 91101"/>
                              <a:gd name="connsiteX127" fmla="*/ 86493 w 318029"/>
                              <a:gd name="connsiteY127" fmla="*/ 54000 h 91101"/>
                              <a:gd name="connsiteX128" fmla="*/ 88271 w 318029"/>
                              <a:gd name="connsiteY128" fmla="*/ 53492 h 91101"/>
                              <a:gd name="connsiteX129" fmla="*/ 91319 w 318029"/>
                              <a:gd name="connsiteY129" fmla="*/ 52729 h 91101"/>
                              <a:gd name="connsiteX130" fmla="*/ 92335 w 318029"/>
                              <a:gd name="connsiteY130" fmla="*/ 51332 h 91101"/>
                              <a:gd name="connsiteX131" fmla="*/ 93605 w 318029"/>
                              <a:gd name="connsiteY131" fmla="*/ 49426 h 91101"/>
                              <a:gd name="connsiteX132" fmla="*/ 94495 w 318029"/>
                              <a:gd name="connsiteY132" fmla="*/ 49045 h 91101"/>
                              <a:gd name="connsiteX133" fmla="*/ 97035 w 318029"/>
                              <a:gd name="connsiteY133" fmla="*/ 45487 h 91101"/>
                              <a:gd name="connsiteX134" fmla="*/ 97543 w 318029"/>
                              <a:gd name="connsiteY134" fmla="*/ 44979 h 91101"/>
                              <a:gd name="connsiteX135" fmla="*/ 98940 w 318029"/>
                              <a:gd name="connsiteY135" fmla="*/ 42819 h 91101"/>
                              <a:gd name="connsiteX136" fmla="*/ 98940 w 318029"/>
                              <a:gd name="connsiteY136" fmla="*/ 42819 h 91101"/>
                              <a:gd name="connsiteX137" fmla="*/ 98940 w 318029"/>
                              <a:gd name="connsiteY137" fmla="*/ 42183 h 91101"/>
                              <a:gd name="connsiteX138" fmla="*/ 98051 w 318029"/>
                              <a:gd name="connsiteY138" fmla="*/ 41802 h 91101"/>
                              <a:gd name="connsiteX139" fmla="*/ 91827 w 318029"/>
                              <a:gd name="connsiteY139" fmla="*/ 44471 h 91101"/>
                              <a:gd name="connsiteX140" fmla="*/ 82429 w 318029"/>
                              <a:gd name="connsiteY140" fmla="*/ 41675 h 91101"/>
                              <a:gd name="connsiteX141" fmla="*/ 84715 w 318029"/>
                              <a:gd name="connsiteY141" fmla="*/ 41675 h 91101"/>
                              <a:gd name="connsiteX142" fmla="*/ 85731 w 318029"/>
                              <a:gd name="connsiteY142" fmla="*/ 37482 h 91101"/>
                              <a:gd name="connsiteX143" fmla="*/ 85731 w 318029"/>
                              <a:gd name="connsiteY143" fmla="*/ 37482 h 91101"/>
                              <a:gd name="connsiteX144" fmla="*/ 81539 w 318029"/>
                              <a:gd name="connsiteY144" fmla="*/ 37101 h 91101"/>
                              <a:gd name="connsiteX145" fmla="*/ 81539 w 318029"/>
                              <a:gd name="connsiteY145" fmla="*/ 28969 h 91101"/>
                              <a:gd name="connsiteX146" fmla="*/ 80143 w 318029"/>
                              <a:gd name="connsiteY146" fmla="*/ 28969 h 91101"/>
                              <a:gd name="connsiteX147" fmla="*/ 80143 w 318029"/>
                              <a:gd name="connsiteY147" fmla="*/ 29986 h 91101"/>
                              <a:gd name="connsiteX148" fmla="*/ 76459 w 318029"/>
                              <a:gd name="connsiteY148" fmla="*/ 31638 h 91101"/>
                              <a:gd name="connsiteX149" fmla="*/ 75316 w 318029"/>
                              <a:gd name="connsiteY149" fmla="*/ 32527 h 91101"/>
                              <a:gd name="connsiteX150" fmla="*/ 74046 w 318029"/>
                              <a:gd name="connsiteY150" fmla="*/ 32654 h 91101"/>
                              <a:gd name="connsiteX151" fmla="*/ 73030 w 318029"/>
                              <a:gd name="connsiteY151" fmla="*/ 32654 h 91101"/>
                              <a:gd name="connsiteX152" fmla="*/ 72014 w 318029"/>
                              <a:gd name="connsiteY152" fmla="*/ 32654 h 91101"/>
                              <a:gd name="connsiteX153" fmla="*/ 70236 w 318029"/>
                              <a:gd name="connsiteY153" fmla="*/ 33289 h 91101"/>
                              <a:gd name="connsiteX154" fmla="*/ 66806 w 318029"/>
                              <a:gd name="connsiteY154" fmla="*/ 36847 h 91101"/>
                              <a:gd name="connsiteX155" fmla="*/ 67315 w 318029"/>
                              <a:gd name="connsiteY155" fmla="*/ 36847 h 91101"/>
                              <a:gd name="connsiteX156" fmla="*/ 68204 w 318029"/>
                              <a:gd name="connsiteY156" fmla="*/ 36720 h 91101"/>
                              <a:gd name="connsiteX157" fmla="*/ 69220 w 318029"/>
                              <a:gd name="connsiteY157" fmla="*/ 36085 h 91101"/>
                              <a:gd name="connsiteX158" fmla="*/ 71506 w 318029"/>
                              <a:gd name="connsiteY158" fmla="*/ 34941 h 91101"/>
                              <a:gd name="connsiteX159" fmla="*/ 72776 w 318029"/>
                              <a:gd name="connsiteY159" fmla="*/ 35322 h 91101"/>
                              <a:gd name="connsiteX160" fmla="*/ 75189 w 318029"/>
                              <a:gd name="connsiteY160" fmla="*/ 35958 h 91101"/>
                              <a:gd name="connsiteX161" fmla="*/ 75570 w 318029"/>
                              <a:gd name="connsiteY161" fmla="*/ 35958 h 91101"/>
                              <a:gd name="connsiteX162" fmla="*/ 77094 w 318029"/>
                              <a:gd name="connsiteY162" fmla="*/ 35322 h 91101"/>
                              <a:gd name="connsiteX163" fmla="*/ 79888 w 318029"/>
                              <a:gd name="connsiteY163" fmla="*/ 34306 h 91101"/>
                              <a:gd name="connsiteX164" fmla="*/ 80143 w 318029"/>
                              <a:gd name="connsiteY164" fmla="*/ 34306 h 91101"/>
                              <a:gd name="connsiteX165" fmla="*/ 80143 w 318029"/>
                              <a:gd name="connsiteY165" fmla="*/ 36974 h 91101"/>
                              <a:gd name="connsiteX166" fmla="*/ 76078 w 318029"/>
                              <a:gd name="connsiteY166" fmla="*/ 37228 h 91101"/>
                              <a:gd name="connsiteX167" fmla="*/ 77094 w 318029"/>
                              <a:gd name="connsiteY167" fmla="*/ 41421 h 91101"/>
                              <a:gd name="connsiteX168" fmla="*/ 79507 w 318029"/>
                              <a:gd name="connsiteY168" fmla="*/ 41421 h 91101"/>
                              <a:gd name="connsiteX169" fmla="*/ 69855 w 318029"/>
                              <a:gd name="connsiteY169" fmla="*/ 53492 h 91101"/>
                              <a:gd name="connsiteX170" fmla="*/ 69982 w 318029"/>
                              <a:gd name="connsiteY170" fmla="*/ 53492 h 91101"/>
                              <a:gd name="connsiteX171" fmla="*/ 61218 w 318029"/>
                              <a:gd name="connsiteY171" fmla="*/ 57303 h 91101"/>
                              <a:gd name="connsiteX172" fmla="*/ 60837 w 318029"/>
                              <a:gd name="connsiteY172" fmla="*/ 57939 h 91101"/>
                              <a:gd name="connsiteX173" fmla="*/ 60837 w 318029"/>
                              <a:gd name="connsiteY173" fmla="*/ 58193 h 91101"/>
                              <a:gd name="connsiteX174" fmla="*/ 61345 w 318029"/>
                              <a:gd name="connsiteY174" fmla="*/ 58574 h 91101"/>
                              <a:gd name="connsiteX175" fmla="*/ 61345 w 318029"/>
                              <a:gd name="connsiteY175" fmla="*/ 58574 h 91101"/>
                              <a:gd name="connsiteX176" fmla="*/ 62615 w 318029"/>
                              <a:gd name="connsiteY176" fmla="*/ 59209 h 91101"/>
                              <a:gd name="connsiteX177" fmla="*/ 63885 w 318029"/>
                              <a:gd name="connsiteY177" fmla="*/ 58701 h 91101"/>
                              <a:gd name="connsiteX178" fmla="*/ 64139 w 318029"/>
                              <a:gd name="connsiteY178" fmla="*/ 58701 h 91101"/>
                              <a:gd name="connsiteX179" fmla="*/ 65155 w 318029"/>
                              <a:gd name="connsiteY179" fmla="*/ 58955 h 91101"/>
                              <a:gd name="connsiteX180" fmla="*/ 66553 w 318029"/>
                              <a:gd name="connsiteY180" fmla="*/ 59590 h 91101"/>
                              <a:gd name="connsiteX181" fmla="*/ 67061 w 318029"/>
                              <a:gd name="connsiteY181" fmla="*/ 59590 h 91101"/>
                              <a:gd name="connsiteX182" fmla="*/ 69220 w 318029"/>
                              <a:gd name="connsiteY182" fmla="*/ 59082 h 91101"/>
                              <a:gd name="connsiteX183" fmla="*/ 70490 w 318029"/>
                              <a:gd name="connsiteY183" fmla="*/ 58828 h 91101"/>
                              <a:gd name="connsiteX184" fmla="*/ 73665 w 318029"/>
                              <a:gd name="connsiteY184" fmla="*/ 59209 h 91101"/>
                              <a:gd name="connsiteX185" fmla="*/ 74681 w 318029"/>
                              <a:gd name="connsiteY185" fmla="*/ 59209 h 91101"/>
                              <a:gd name="connsiteX186" fmla="*/ 70871 w 318029"/>
                              <a:gd name="connsiteY186" fmla="*/ 72551 h 91101"/>
                              <a:gd name="connsiteX187" fmla="*/ 69601 w 318029"/>
                              <a:gd name="connsiteY187" fmla="*/ 72551 h 91101"/>
                              <a:gd name="connsiteX188" fmla="*/ 66553 w 318029"/>
                              <a:gd name="connsiteY188" fmla="*/ 71407 h 91101"/>
                              <a:gd name="connsiteX189" fmla="*/ 65537 w 318029"/>
                              <a:gd name="connsiteY189" fmla="*/ 67976 h 91101"/>
                              <a:gd name="connsiteX190" fmla="*/ 65537 w 318029"/>
                              <a:gd name="connsiteY190" fmla="*/ 67468 h 91101"/>
                              <a:gd name="connsiteX191" fmla="*/ 61726 w 318029"/>
                              <a:gd name="connsiteY191" fmla="*/ 67468 h 91101"/>
                              <a:gd name="connsiteX192" fmla="*/ 57408 w 318029"/>
                              <a:gd name="connsiteY192" fmla="*/ 61623 h 91101"/>
                              <a:gd name="connsiteX193" fmla="*/ 57408 w 318029"/>
                              <a:gd name="connsiteY193" fmla="*/ 53746 h 91101"/>
                              <a:gd name="connsiteX194" fmla="*/ 56519 w 318029"/>
                              <a:gd name="connsiteY194" fmla="*/ 53746 h 91101"/>
                              <a:gd name="connsiteX195" fmla="*/ 55884 w 318029"/>
                              <a:gd name="connsiteY195" fmla="*/ 53492 h 91101"/>
                              <a:gd name="connsiteX196" fmla="*/ 54487 w 318029"/>
                              <a:gd name="connsiteY196" fmla="*/ 54254 h 91101"/>
                              <a:gd name="connsiteX197" fmla="*/ 53471 w 318029"/>
                              <a:gd name="connsiteY197" fmla="*/ 54762 h 91101"/>
                              <a:gd name="connsiteX198" fmla="*/ 51692 w 318029"/>
                              <a:gd name="connsiteY198" fmla="*/ 54254 h 91101"/>
                              <a:gd name="connsiteX199" fmla="*/ 51438 w 318029"/>
                              <a:gd name="connsiteY199" fmla="*/ 54254 h 91101"/>
                              <a:gd name="connsiteX200" fmla="*/ 51438 w 318029"/>
                              <a:gd name="connsiteY200" fmla="*/ 58447 h 91101"/>
                              <a:gd name="connsiteX201" fmla="*/ 53343 w 318029"/>
                              <a:gd name="connsiteY201" fmla="*/ 59082 h 91101"/>
                              <a:gd name="connsiteX202" fmla="*/ 54614 w 318029"/>
                              <a:gd name="connsiteY202" fmla="*/ 58574 h 91101"/>
                              <a:gd name="connsiteX203" fmla="*/ 55757 w 318029"/>
                              <a:gd name="connsiteY203" fmla="*/ 57939 h 91101"/>
                              <a:gd name="connsiteX204" fmla="*/ 56138 w 318029"/>
                              <a:gd name="connsiteY204" fmla="*/ 57939 h 91101"/>
                              <a:gd name="connsiteX205" fmla="*/ 56138 w 318029"/>
                              <a:gd name="connsiteY205" fmla="*/ 61496 h 91101"/>
                              <a:gd name="connsiteX206" fmla="*/ 51819 w 318029"/>
                              <a:gd name="connsiteY206" fmla="*/ 67341 h 91101"/>
                              <a:gd name="connsiteX207" fmla="*/ 47501 w 318029"/>
                              <a:gd name="connsiteY207" fmla="*/ 67341 h 91101"/>
                              <a:gd name="connsiteX208" fmla="*/ 51311 w 318029"/>
                              <a:gd name="connsiteY208" fmla="*/ 73313 h 91101"/>
                              <a:gd name="connsiteX209" fmla="*/ 53471 w 318029"/>
                              <a:gd name="connsiteY209" fmla="*/ 74329 h 91101"/>
                              <a:gd name="connsiteX210" fmla="*/ 56519 w 318029"/>
                              <a:gd name="connsiteY210" fmla="*/ 75346 h 91101"/>
                              <a:gd name="connsiteX211" fmla="*/ 57535 w 318029"/>
                              <a:gd name="connsiteY211" fmla="*/ 77125 h 91101"/>
                              <a:gd name="connsiteX212" fmla="*/ 58043 w 318029"/>
                              <a:gd name="connsiteY212" fmla="*/ 78141 h 91101"/>
                              <a:gd name="connsiteX213" fmla="*/ 57535 w 318029"/>
                              <a:gd name="connsiteY213" fmla="*/ 78141 h 91101"/>
                              <a:gd name="connsiteX214" fmla="*/ 55757 w 318029"/>
                              <a:gd name="connsiteY214" fmla="*/ 79920 h 91101"/>
                              <a:gd name="connsiteX215" fmla="*/ 55757 w 318029"/>
                              <a:gd name="connsiteY215" fmla="*/ 83223 h 91101"/>
                              <a:gd name="connsiteX216" fmla="*/ 57535 w 318029"/>
                              <a:gd name="connsiteY216" fmla="*/ 85002 h 91101"/>
                              <a:gd name="connsiteX217" fmla="*/ 61853 w 318029"/>
                              <a:gd name="connsiteY217" fmla="*/ 85002 h 91101"/>
                              <a:gd name="connsiteX218" fmla="*/ 61853 w 318029"/>
                              <a:gd name="connsiteY218" fmla="*/ 82842 h 91101"/>
                              <a:gd name="connsiteX219" fmla="*/ 62361 w 318029"/>
                              <a:gd name="connsiteY219" fmla="*/ 83350 h 91101"/>
                              <a:gd name="connsiteX220" fmla="*/ 63758 w 318029"/>
                              <a:gd name="connsiteY220" fmla="*/ 84367 h 91101"/>
                              <a:gd name="connsiteX221" fmla="*/ 69728 w 318029"/>
                              <a:gd name="connsiteY221" fmla="*/ 85129 h 91101"/>
                              <a:gd name="connsiteX222" fmla="*/ 72522 w 318029"/>
                              <a:gd name="connsiteY222" fmla="*/ 89576 h 91101"/>
                              <a:gd name="connsiteX223" fmla="*/ 74808 w 318029"/>
                              <a:gd name="connsiteY223" fmla="*/ 91101 h 91101"/>
                              <a:gd name="connsiteX224" fmla="*/ 75570 w 318029"/>
                              <a:gd name="connsiteY224" fmla="*/ 90847 h 91101"/>
                              <a:gd name="connsiteX225" fmla="*/ 75697 w 318029"/>
                              <a:gd name="connsiteY225" fmla="*/ 87543 h 91101"/>
                              <a:gd name="connsiteX226" fmla="*/ 74300 w 318029"/>
                              <a:gd name="connsiteY226" fmla="*/ 85129 h 91101"/>
                              <a:gd name="connsiteX227" fmla="*/ 77348 w 318029"/>
                              <a:gd name="connsiteY227" fmla="*/ 85129 h 91101"/>
                              <a:gd name="connsiteX228" fmla="*/ 80143 w 318029"/>
                              <a:gd name="connsiteY228" fmla="*/ 89576 h 91101"/>
                              <a:gd name="connsiteX229" fmla="*/ 82429 w 318029"/>
                              <a:gd name="connsiteY229" fmla="*/ 91101 h 91101"/>
                              <a:gd name="connsiteX230" fmla="*/ 83191 w 318029"/>
                              <a:gd name="connsiteY230" fmla="*/ 90847 h 91101"/>
                              <a:gd name="connsiteX231" fmla="*/ 83191 w 318029"/>
                              <a:gd name="connsiteY231" fmla="*/ 87543 h 91101"/>
                              <a:gd name="connsiteX232" fmla="*/ 81667 w 318029"/>
                              <a:gd name="connsiteY232" fmla="*/ 85002 h 91101"/>
                              <a:gd name="connsiteX233" fmla="*/ 84715 w 318029"/>
                              <a:gd name="connsiteY233" fmla="*/ 85002 h 91101"/>
                              <a:gd name="connsiteX234" fmla="*/ 84715 w 318029"/>
                              <a:gd name="connsiteY234" fmla="*/ 85002 h 91101"/>
                              <a:gd name="connsiteX235" fmla="*/ 87509 w 318029"/>
                              <a:gd name="connsiteY235" fmla="*/ 89576 h 91101"/>
                              <a:gd name="connsiteX236" fmla="*/ 89795 w 318029"/>
                              <a:gd name="connsiteY236" fmla="*/ 91101 h 91101"/>
                              <a:gd name="connsiteX237" fmla="*/ 90557 w 318029"/>
                              <a:gd name="connsiteY237" fmla="*/ 90847 h 91101"/>
                              <a:gd name="connsiteX238" fmla="*/ 91192 w 318029"/>
                              <a:gd name="connsiteY238" fmla="*/ 89958 h 91101"/>
                              <a:gd name="connsiteX239" fmla="*/ 90684 w 318029"/>
                              <a:gd name="connsiteY239" fmla="*/ 87543 h 91101"/>
                              <a:gd name="connsiteX240" fmla="*/ 89033 w 318029"/>
                              <a:gd name="connsiteY240" fmla="*/ 84875 h 91101"/>
                              <a:gd name="connsiteX241" fmla="*/ 92081 w 318029"/>
                              <a:gd name="connsiteY241" fmla="*/ 84875 h 91101"/>
                              <a:gd name="connsiteX242" fmla="*/ 92081 w 318029"/>
                              <a:gd name="connsiteY242" fmla="*/ 85129 h 91101"/>
                              <a:gd name="connsiteX243" fmla="*/ 95002 w 318029"/>
                              <a:gd name="connsiteY243" fmla="*/ 89576 h 91101"/>
                              <a:gd name="connsiteX244" fmla="*/ 97289 w 318029"/>
                              <a:gd name="connsiteY244" fmla="*/ 91101 h 91101"/>
                              <a:gd name="connsiteX245" fmla="*/ 98051 w 318029"/>
                              <a:gd name="connsiteY245" fmla="*/ 91101 h 91101"/>
                              <a:gd name="connsiteX246" fmla="*/ 98051 w 318029"/>
                              <a:gd name="connsiteY246" fmla="*/ 87798 h 91101"/>
                              <a:gd name="connsiteX247" fmla="*/ 96019 w 318029"/>
                              <a:gd name="connsiteY247" fmla="*/ 84621 h 91101"/>
                              <a:gd name="connsiteX248" fmla="*/ 96526 w 318029"/>
                              <a:gd name="connsiteY248" fmla="*/ 84621 h 91101"/>
                              <a:gd name="connsiteX249" fmla="*/ 101734 w 318029"/>
                              <a:gd name="connsiteY249" fmla="*/ 78776 h 91101"/>
                              <a:gd name="connsiteX250" fmla="*/ 104147 w 318029"/>
                              <a:gd name="connsiteY250" fmla="*/ 75346 h 91101"/>
                              <a:gd name="connsiteX251" fmla="*/ 107195 w 318029"/>
                              <a:gd name="connsiteY251" fmla="*/ 73948 h 91101"/>
                              <a:gd name="connsiteX252" fmla="*/ 109863 w 318029"/>
                              <a:gd name="connsiteY252" fmla="*/ 72042 h 91101"/>
                              <a:gd name="connsiteX253" fmla="*/ 112911 w 318029"/>
                              <a:gd name="connsiteY253" fmla="*/ 67341 h 91101"/>
                              <a:gd name="connsiteX254" fmla="*/ 108592 w 318029"/>
                              <a:gd name="connsiteY254" fmla="*/ 67341 h 91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Lst>
                            <a:rect l="l" t="t" r="r" b="b"/>
                            <a:pathLst>
                              <a:path w="318029" h="91101">
                                <a:moveTo>
                                  <a:pt x="0" y="0"/>
                                </a:moveTo>
                                <a:lnTo>
                                  <a:pt x="0" y="0"/>
                                </a:lnTo>
                                <a:cubicBezTo>
                                  <a:pt x="0" y="0"/>
                                  <a:pt x="0" y="0"/>
                                  <a:pt x="0" y="0"/>
                                </a:cubicBezTo>
                                <a:lnTo>
                                  <a:pt x="0" y="0"/>
                                </a:lnTo>
                                <a:close/>
                                <a:moveTo>
                                  <a:pt x="318030" y="24649"/>
                                </a:moveTo>
                                <a:lnTo>
                                  <a:pt x="317395" y="24395"/>
                                </a:lnTo>
                                <a:lnTo>
                                  <a:pt x="311553" y="21727"/>
                                </a:lnTo>
                                <a:lnTo>
                                  <a:pt x="311298" y="21727"/>
                                </a:lnTo>
                                <a:cubicBezTo>
                                  <a:pt x="311298" y="21727"/>
                                  <a:pt x="305329" y="33289"/>
                                  <a:pt x="305329" y="33289"/>
                                </a:cubicBezTo>
                                <a:lnTo>
                                  <a:pt x="292755" y="29605"/>
                                </a:lnTo>
                                <a:lnTo>
                                  <a:pt x="285643" y="41548"/>
                                </a:lnTo>
                                <a:lnTo>
                                  <a:pt x="275990" y="38626"/>
                                </a:lnTo>
                                <a:lnTo>
                                  <a:pt x="275863" y="38626"/>
                                </a:lnTo>
                                <a:lnTo>
                                  <a:pt x="268369" y="51332"/>
                                </a:lnTo>
                                <a:lnTo>
                                  <a:pt x="257828" y="49553"/>
                                </a:lnTo>
                                <a:lnTo>
                                  <a:pt x="257701" y="49553"/>
                                </a:lnTo>
                                <a:lnTo>
                                  <a:pt x="249191" y="60988"/>
                                </a:lnTo>
                                <a:lnTo>
                                  <a:pt x="243730" y="58447"/>
                                </a:lnTo>
                                <a:lnTo>
                                  <a:pt x="243349" y="58447"/>
                                </a:lnTo>
                                <a:cubicBezTo>
                                  <a:pt x="243349" y="58447"/>
                                  <a:pt x="243095" y="58193"/>
                                  <a:pt x="243095" y="58193"/>
                                </a:cubicBezTo>
                                <a:cubicBezTo>
                                  <a:pt x="243095" y="56922"/>
                                  <a:pt x="243349" y="55652"/>
                                  <a:pt x="243349" y="54381"/>
                                </a:cubicBezTo>
                                <a:lnTo>
                                  <a:pt x="243730" y="54381"/>
                                </a:lnTo>
                                <a:cubicBezTo>
                                  <a:pt x="243730" y="54381"/>
                                  <a:pt x="243984" y="54635"/>
                                  <a:pt x="243984" y="54635"/>
                                </a:cubicBezTo>
                                <a:lnTo>
                                  <a:pt x="247286" y="56160"/>
                                </a:lnTo>
                                <a:lnTo>
                                  <a:pt x="247540" y="56160"/>
                                </a:lnTo>
                                <a:cubicBezTo>
                                  <a:pt x="247540" y="56160"/>
                                  <a:pt x="255542" y="44598"/>
                                  <a:pt x="255542" y="44598"/>
                                </a:cubicBezTo>
                                <a:lnTo>
                                  <a:pt x="266338" y="47012"/>
                                </a:lnTo>
                                <a:lnTo>
                                  <a:pt x="266591" y="47012"/>
                                </a:lnTo>
                                <a:lnTo>
                                  <a:pt x="274339" y="33798"/>
                                </a:lnTo>
                                <a:lnTo>
                                  <a:pt x="283864" y="36720"/>
                                </a:lnTo>
                                <a:lnTo>
                                  <a:pt x="284119" y="36720"/>
                                </a:lnTo>
                                <a:lnTo>
                                  <a:pt x="291231" y="24776"/>
                                </a:lnTo>
                                <a:lnTo>
                                  <a:pt x="303551" y="28461"/>
                                </a:lnTo>
                                <a:lnTo>
                                  <a:pt x="303805" y="28461"/>
                                </a:lnTo>
                                <a:lnTo>
                                  <a:pt x="309774" y="16772"/>
                                </a:lnTo>
                                <a:lnTo>
                                  <a:pt x="317141" y="19694"/>
                                </a:lnTo>
                                <a:lnTo>
                                  <a:pt x="317522" y="19694"/>
                                </a:lnTo>
                                <a:cubicBezTo>
                                  <a:pt x="317522" y="19694"/>
                                  <a:pt x="317776" y="19821"/>
                                  <a:pt x="317776" y="19821"/>
                                </a:cubicBezTo>
                                <a:lnTo>
                                  <a:pt x="317776" y="24522"/>
                                </a:lnTo>
                                <a:close/>
                                <a:moveTo>
                                  <a:pt x="104274" y="67468"/>
                                </a:moveTo>
                                <a:lnTo>
                                  <a:pt x="104274" y="62894"/>
                                </a:lnTo>
                                <a:lnTo>
                                  <a:pt x="107703" y="67468"/>
                                </a:lnTo>
                                <a:lnTo>
                                  <a:pt x="104274" y="67468"/>
                                </a:lnTo>
                                <a:close/>
                                <a:moveTo>
                                  <a:pt x="102877" y="67468"/>
                                </a:moveTo>
                                <a:lnTo>
                                  <a:pt x="99448" y="67468"/>
                                </a:lnTo>
                                <a:lnTo>
                                  <a:pt x="102877" y="62894"/>
                                </a:lnTo>
                                <a:lnTo>
                                  <a:pt x="102877" y="67468"/>
                                </a:lnTo>
                                <a:close/>
                                <a:moveTo>
                                  <a:pt x="87128" y="72551"/>
                                </a:moveTo>
                                <a:lnTo>
                                  <a:pt x="84588" y="56668"/>
                                </a:lnTo>
                                <a:cubicBezTo>
                                  <a:pt x="84588" y="56668"/>
                                  <a:pt x="85223" y="56160"/>
                                  <a:pt x="85477" y="55779"/>
                                </a:cubicBezTo>
                                <a:lnTo>
                                  <a:pt x="90176" y="72551"/>
                                </a:lnTo>
                                <a:lnTo>
                                  <a:pt x="87255" y="72551"/>
                                </a:lnTo>
                                <a:close/>
                                <a:moveTo>
                                  <a:pt x="82048" y="72551"/>
                                </a:moveTo>
                                <a:lnTo>
                                  <a:pt x="82048" y="57558"/>
                                </a:lnTo>
                                <a:cubicBezTo>
                                  <a:pt x="82048" y="57558"/>
                                  <a:pt x="83318" y="57303"/>
                                  <a:pt x="83953" y="57049"/>
                                </a:cubicBezTo>
                                <a:lnTo>
                                  <a:pt x="86493" y="72423"/>
                                </a:lnTo>
                                <a:lnTo>
                                  <a:pt x="82048" y="72423"/>
                                </a:lnTo>
                                <a:close/>
                                <a:moveTo>
                                  <a:pt x="81667" y="48663"/>
                                </a:moveTo>
                                <a:lnTo>
                                  <a:pt x="81539" y="48663"/>
                                </a:lnTo>
                                <a:cubicBezTo>
                                  <a:pt x="81539" y="48663"/>
                                  <a:pt x="81539" y="42310"/>
                                  <a:pt x="81539" y="42310"/>
                                </a:cubicBezTo>
                                <a:lnTo>
                                  <a:pt x="81539" y="43200"/>
                                </a:lnTo>
                                <a:cubicBezTo>
                                  <a:pt x="81539" y="43200"/>
                                  <a:pt x="81667" y="43454"/>
                                  <a:pt x="81667" y="43454"/>
                                </a:cubicBezTo>
                                <a:lnTo>
                                  <a:pt x="81667" y="43835"/>
                                </a:lnTo>
                                <a:cubicBezTo>
                                  <a:pt x="81667" y="43835"/>
                                  <a:pt x="82556" y="48409"/>
                                  <a:pt x="82556" y="48409"/>
                                </a:cubicBezTo>
                                <a:lnTo>
                                  <a:pt x="81920" y="48663"/>
                                </a:lnTo>
                                <a:lnTo>
                                  <a:pt x="81794" y="48663"/>
                                </a:lnTo>
                                <a:close/>
                                <a:moveTo>
                                  <a:pt x="90938" y="44725"/>
                                </a:moveTo>
                                <a:lnTo>
                                  <a:pt x="83826" y="47774"/>
                                </a:lnTo>
                                <a:lnTo>
                                  <a:pt x="82301" y="42183"/>
                                </a:lnTo>
                                <a:lnTo>
                                  <a:pt x="91065" y="44725"/>
                                </a:lnTo>
                                <a:close/>
                                <a:moveTo>
                                  <a:pt x="80143" y="49299"/>
                                </a:moveTo>
                                <a:lnTo>
                                  <a:pt x="79888" y="49299"/>
                                </a:lnTo>
                                <a:lnTo>
                                  <a:pt x="79126" y="49680"/>
                                </a:lnTo>
                                <a:lnTo>
                                  <a:pt x="80015" y="44089"/>
                                </a:lnTo>
                                <a:lnTo>
                                  <a:pt x="80015" y="43200"/>
                                </a:lnTo>
                                <a:cubicBezTo>
                                  <a:pt x="80015" y="43200"/>
                                  <a:pt x="80015" y="43073"/>
                                  <a:pt x="80015" y="43073"/>
                                </a:cubicBezTo>
                                <a:lnTo>
                                  <a:pt x="80015" y="42565"/>
                                </a:lnTo>
                                <a:cubicBezTo>
                                  <a:pt x="80015" y="42565"/>
                                  <a:pt x="80015" y="49426"/>
                                  <a:pt x="80015" y="49426"/>
                                </a:cubicBezTo>
                                <a:close/>
                                <a:moveTo>
                                  <a:pt x="79762" y="72551"/>
                                </a:moveTo>
                                <a:lnTo>
                                  <a:pt x="75443" y="72551"/>
                                </a:lnTo>
                                <a:lnTo>
                                  <a:pt x="77856" y="57558"/>
                                </a:lnTo>
                                <a:lnTo>
                                  <a:pt x="78237" y="57558"/>
                                </a:lnTo>
                                <a:cubicBezTo>
                                  <a:pt x="78237" y="57558"/>
                                  <a:pt x="79381" y="57558"/>
                                  <a:pt x="79888" y="57558"/>
                                </a:cubicBezTo>
                                <a:lnTo>
                                  <a:pt x="79888" y="72423"/>
                                </a:lnTo>
                                <a:close/>
                                <a:moveTo>
                                  <a:pt x="74681" y="72551"/>
                                </a:moveTo>
                                <a:lnTo>
                                  <a:pt x="71760" y="72551"/>
                                </a:lnTo>
                                <a:lnTo>
                                  <a:pt x="75570" y="59082"/>
                                </a:lnTo>
                                <a:cubicBezTo>
                                  <a:pt x="75570" y="59082"/>
                                  <a:pt x="76586" y="58701"/>
                                  <a:pt x="76967" y="58320"/>
                                </a:cubicBezTo>
                                <a:lnTo>
                                  <a:pt x="74554" y="72551"/>
                                </a:lnTo>
                                <a:close/>
                                <a:moveTo>
                                  <a:pt x="78745" y="47520"/>
                                </a:moveTo>
                                <a:lnTo>
                                  <a:pt x="78237" y="50061"/>
                                </a:lnTo>
                                <a:lnTo>
                                  <a:pt x="77983" y="50061"/>
                                </a:lnTo>
                                <a:cubicBezTo>
                                  <a:pt x="77983" y="50061"/>
                                  <a:pt x="78745" y="47520"/>
                                  <a:pt x="78745" y="47520"/>
                                </a:cubicBezTo>
                                <a:close/>
                                <a:moveTo>
                                  <a:pt x="70998" y="53238"/>
                                </a:moveTo>
                                <a:lnTo>
                                  <a:pt x="79381" y="42692"/>
                                </a:lnTo>
                                <a:lnTo>
                                  <a:pt x="77094" y="50696"/>
                                </a:lnTo>
                                <a:lnTo>
                                  <a:pt x="70998" y="53238"/>
                                </a:lnTo>
                                <a:close/>
                                <a:moveTo>
                                  <a:pt x="57408" y="67468"/>
                                </a:moveTo>
                                <a:lnTo>
                                  <a:pt x="57408" y="62894"/>
                                </a:lnTo>
                                <a:lnTo>
                                  <a:pt x="60837" y="67468"/>
                                </a:lnTo>
                                <a:lnTo>
                                  <a:pt x="57408" y="67468"/>
                                </a:lnTo>
                                <a:close/>
                                <a:moveTo>
                                  <a:pt x="56011" y="67468"/>
                                </a:moveTo>
                                <a:lnTo>
                                  <a:pt x="52454" y="67468"/>
                                </a:lnTo>
                                <a:lnTo>
                                  <a:pt x="56011" y="62767"/>
                                </a:lnTo>
                                <a:lnTo>
                                  <a:pt x="56011" y="67468"/>
                                </a:lnTo>
                                <a:close/>
                                <a:moveTo>
                                  <a:pt x="108592" y="67468"/>
                                </a:moveTo>
                                <a:lnTo>
                                  <a:pt x="104274" y="61623"/>
                                </a:lnTo>
                                <a:lnTo>
                                  <a:pt x="104274" y="53746"/>
                                </a:lnTo>
                                <a:lnTo>
                                  <a:pt x="103258" y="53746"/>
                                </a:lnTo>
                                <a:cubicBezTo>
                                  <a:pt x="103258" y="53746"/>
                                  <a:pt x="102877" y="53492"/>
                                  <a:pt x="102623" y="53492"/>
                                </a:cubicBezTo>
                                <a:cubicBezTo>
                                  <a:pt x="102115" y="53492"/>
                                  <a:pt x="101480" y="53746"/>
                                  <a:pt x="101226" y="54254"/>
                                </a:cubicBezTo>
                                <a:cubicBezTo>
                                  <a:pt x="100972" y="54508"/>
                                  <a:pt x="100591" y="54762"/>
                                  <a:pt x="100210" y="54635"/>
                                </a:cubicBezTo>
                                <a:cubicBezTo>
                                  <a:pt x="99575" y="54635"/>
                                  <a:pt x="98940" y="54381"/>
                                  <a:pt x="98432" y="54127"/>
                                </a:cubicBezTo>
                                <a:lnTo>
                                  <a:pt x="98178" y="54127"/>
                                </a:lnTo>
                                <a:cubicBezTo>
                                  <a:pt x="98178" y="54127"/>
                                  <a:pt x="98178" y="58320"/>
                                  <a:pt x="98178" y="58320"/>
                                </a:cubicBezTo>
                                <a:cubicBezTo>
                                  <a:pt x="98813" y="58701"/>
                                  <a:pt x="99448" y="58828"/>
                                  <a:pt x="100083" y="58955"/>
                                </a:cubicBezTo>
                                <a:cubicBezTo>
                                  <a:pt x="100591" y="58955"/>
                                  <a:pt x="100972" y="58828"/>
                                  <a:pt x="101353" y="58447"/>
                                </a:cubicBezTo>
                                <a:cubicBezTo>
                                  <a:pt x="101607" y="58066"/>
                                  <a:pt x="101988" y="57812"/>
                                  <a:pt x="102496" y="57812"/>
                                </a:cubicBezTo>
                                <a:cubicBezTo>
                                  <a:pt x="102496" y="57812"/>
                                  <a:pt x="102750" y="57812"/>
                                  <a:pt x="102877" y="57812"/>
                                </a:cubicBezTo>
                                <a:lnTo>
                                  <a:pt x="102877" y="61496"/>
                                </a:lnTo>
                                <a:lnTo>
                                  <a:pt x="98559" y="67341"/>
                                </a:lnTo>
                                <a:lnTo>
                                  <a:pt x="94495" y="67341"/>
                                </a:lnTo>
                                <a:lnTo>
                                  <a:pt x="94495" y="67849"/>
                                </a:lnTo>
                                <a:cubicBezTo>
                                  <a:pt x="94621" y="69120"/>
                                  <a:pt x="94240" y="70263"/>
                                  <a:pt x="93605" y="71280"/>
                                </a:cubicBezTo>
                                <a:cubicBezTo>
                                  <a:pt x="92843" y="72042"/>
                                  <a:pt x="91827" y="72423"/>
                                  <a:pt x="90811" y="72423"/>
                                </a:cubicBezTo>
                                <a:lnTo>
                                  <a:pt x="85858" y="55016"/>
                                </a:lnTo>
                                <a:lnTo>
                                  <a:pt x="85858" y="55016"/>
                                </a:lnTo>
                                <a:cubicBezTo>
                                  <a:pt x="85858" y="55016"/>
                                  <a:pt x="86239" y="54254"/>
                                  <a:pt x="86493" y="54000"/>
                                </a:cubicBezTo>
                                <a:cubicBezTo>
                                  <a:pt x="86747" y="53746"/>
                                  <a:pt x="87509" y="53619"/>
                                  <a:pt x="88271" y="53492"/>
                                </a:cubicBezTo>
                                <a:cubicBezTo>
                                  <a:pt x="89287" y="53492"/>
                                  <a:pt x="90430" y="53238"/>
                                  <a:pt x="91319" y="52729"/>
                                </a:cubicBezTo>
                                <a:cubicBezTo>
                                  <a:pt x="91700" y="52348"/>
                                  <a:pt x="92081" y="51840"/>
                                  <a:pt x="92335" y="51332"/>
                                </a:cubicBezTo>
                                <a:cubicBezTo>
                                  <a:pt x="92716" y="50696"/>
                                  <a:pt x="93097" y="49934"/>
                                  <a:pt x="93605" y="49426"/>
                                </a:cubicBezTo>
                                <a:cubicBezTo>
                                  <a:pt x="93859" y="49172"/>
                                  <a:pt x="94114" y="49045"/>
                                  <a:pt x="94495" y="49045"/>
                                </a:cubicBezTo>
                                <a:cubicBezTo>
                                  <a:pt x="96145" y="48663"/>
                                  <a:pt x="97162" y="47139"/>
                                  <a:pt x="97035" y="45487"/>
                                </a:cubicBezTo>
                                <a:cubicBezTo>
                                  <a:pt x="97035" y="45360"/>
                                  <a:pt x="97035" y="45233"/>
                                  <a:pt x="97543" y="44979"/>
                                </a:cubicBezTo>
                                <a:cubicBezTo>
                                  <a:pt x="98432" y="44598"/>
                                  <a:pt x="99067" y="43708"/>
                                  <a:pt x="98940" y="42819"/>
                                </a:cubicBezTo>
                                <a:lnTo>
                                  <a:pt x="98940" y="42819"/>
                                </a:lnTo>
                                <a:cubicBezTo>
                                  <a:pt x="98940" y="42819"/>
                                  <a:pt x="98940" y="42310"/>
                                  <a:pt x="98940" y="42183"/>
                                </a:cubicBezTo>
                                <a:cubicBezTo>
                                  <a:pt x="98813" y="41929"/>
                                  <a:pt x="98432" y="41675"/>
                                  <a:pt x="98051" y="41802"/>
                                </a:cubicBezTo>
                                <a:lnTo>
                                  <a:pt x="91827" y="44471"/>
                                </a:lnTo>
                                <a:lnTo>
                                  <a:pt x="82429" y="41675"/>
                                </a:lnTo>
                                <a:lnTo>
                                  <a:pt x="84715" y="41675"/>
                                </a:lnTo>
                                <a:lnTo>
                                  <a:pt x="85731" y="37482"/>
                                </a:lnTo>
                                <a:lnTo>
                                  <a:pt x="85731" y="37482"/>
                                </a:lnTo>
                                <a:cubicBezTo>
                                  <a:pt x="85731" y="37482"/>
                                  <a:pt x="81539" y="37101"/>
                                  <a:pt x="81539" y="37101"/>
                                </a:cubicBezTo>
                                <a:lnTo>
                                  <a:pt x="81539" y="28969"/>
                                </a:lnTo>
                                <a:lnTo>
                                  <a:pt x="80143" y="28969"/>
                                </a:lnTo>
                                <a:lnTo>
                                  <a:pt x="80143" y="29986"/>
                                </a:lnTo>
                                <a:cubicBezTo>
                                  <a:pt x="77221" y="30240"/>
                                  <a:pt x="76840" y="31002"/>
                                  <a:pt x="76459" y="31638"/>
                                </a:cubicBezTo>
                                <a:cubicBezTo>
                                  <a:pt x="76332" y="32146"/>
                                  <a:pt x="75824" y="32527"/>
                                  <a:pt x="75316" y="32527"/>
                                </a:cubicBezTo>
                                <a:cubicBezTo>
                                  <a:pt x="74935" y="32527"/>
                                  <a:pt x="74554" y="32654"/>
                                  <a:pt x="74046" y="32654"/>
                                </a:cubicBezTo>
                                <a:cubicBezTo>
                                  <a:pt x="73665" y="32654"/>
                                  <a:pt x="73411" y="32654"/>
                                  <a:pt x="73030" y="32654"/>
                                </a:cubicBezTo>
                                <a:cubicBezTo>
                                  <a:pt x="72649" y="32654"/>
                                  <a:pt x="72268" y="32654"/>
                                  <a:pt x="72014" y="32654"/>
                                </a:cubicBezTo>
                                <a:cubicBezTo>
                                  <a:pt x="71379" y="32654"/>
                                  <a:pt x="70744" y="32908"/>
                                  <a:pt x="70236" y="33289"/>
                                </a:cubicBezTo>
                                <a:cubicBezTo>
                                  <a:pt x="68839" y="34306"/>
                                  <a:pt x="67696" y="35449"/>
                                  <a:pt x="66806" y="36847"/>
                                </a:cubicBezTo>
                                <a:lnTo>
                                  <a:pt x="67315" y="36847"/>
                                </a:lnTo>
                                <a:cubicBezTo>
                                  <a:pt x="67315" y="36847"/>
                                  <a:pt x="67949" y="36847"/>
                                  <a:pt x="68204" y="36720"/>
                                </a:cubicBezTo>
                                <a:cubicBezTo>
                                  <a:pt x="68585" y="36593"/>
                                  <a:pt x="68839" y="36339"/>
                                  <a:pt x="69220" y="36085"/>
                                </a:cubicBezTo>
                                <a:cubicBezTo>
                                  <a:pt x="69855" y="35576"/>
                                  <a:pt x="70744" y="35195"/>
                                  <a:pt x="71506" y="34941"/>
                                </a:cubicBezTo>
                                <a:cubicBezTo>
                                  <a:pt x="71760" y="34814"/>
                                  <a:pt x="72268" y="34941"/>
                                  <a:pt x="72776" y="35322"/>
                                </a:cubicBezTo>
                                <a:cubicBezTo>
                                  <a:pt x="73538" y="35703"/>
                                  <a:pt x="74300" y="35958"/>
                                  <a:pt x="75189" y="35958"/>
                                </a:cubicBezTo>
                                <a:cubicBezTo>
                                  <a:pt x="75316" y="35958"/>
                                  <a:pt x="75443" y="35958"/>
                                  <a:pt x="75570" y="35958"/>
                                </a:cubicBezTo>
                                <a:cubicBezTo>
                                  <a:pt x="76078" y="35958"/>
                                  <a:pt x="76586" y="35576"/>
                                  <a:pt x="77094" y="35322"/>
                                </a:cubicBezTo>
                                <a:cubicBezTo>
                                  <a:pt x="77983" y="34687"/>
                                  <a:pt x="78872" y="34306"/>
                                  <a:pt x="79888" y="34306"/>
                                </a:cubicBezTo>
                                <a:lnTo>
                                  <a:pt x="80143" y="34306"/>
                                </a:lnTo>
                                <a:cubicBezTo>
                                  <a:pt x="80143" y="34306"/>
                                  <a:pt x="80143" y="36974"/>
                                  <a:pt x="80143" y="36974"/>
                                </a:cubicBezTo>
                                <a:lnTo>
                                  <a:pt x="76078" y="37228"/>
                                </a:lnTo>
                                <a:lnTo>
                                  <a:pt x="77094" y="41421"/>
                                </a:lnTo>
                                <a:lnTo>
                                  <a:pt x="79507" y="41421"/>
                                </a:lnTo>
                                <a:lnTo>
                                  <a:pt x="69855" y="53492"/>
                                </a:lnTo>
                                <a:lnTo>
                                  <a:pt x="69982" y="53492"/>
                                </a:lnTo>
                                <a:cubicBezTo>
                                  <a:pt x="69982" y="53492"/>
                                  <a:pt x="61218" y="57303"/>
                                  <a:pt x="61218" y="57303"/>
                                </a:cubicBezTo>
                                <a:cubicBezTo>
                                  <a:pt x="60964" y="57303"/>
                                  <a:pt x="60837" y="57685"/>
                                  <a:pt x="60837" y="57939"/>
                                </a:cubicBezTo>
                                <a:lnTo>
                                  <a:pt x="60837" y="58193"/>
                                </a:lnTo>
                                <a:cubicBezTo>
                                  <a:pt x="60837" y="58193"/>
                                  <a:pt x="61091" y="58574"/>
                                  <a:pt x="61345" y="58574"/>
                                </a:cubicBezTo>
                                <a:lnTo>
                                  <a:pt x="61345" y="58574"/>
                                </a:lnTo>
                                <a:cubicBezTo>
                                  <a:pt x="61345" y="58574"/>
                                  <a:pt x="62107" y="59209"/>
                                  <a:pt x="62615" y="59209"/>
                                </a:cubicBezTo>
                                <a:cubicBezTo>
                                  <a:pt x="63123" y="59209"/>
                                  <a:pt x="63504" y="58955"/>
                                  <a:pt x="63885" y="58701"/>
                                </a:cubicBezTo>
                                <a:lnTo>
                                  <a:pt x="64139" y="58701"/>
                                </a:lnTo>
                                <a:cubicBezTo>
                                  <a:pt x="64139" y="58701"/>
                                  <a:pt x="64901" y="58701"/>
                                  <a:pt x="65155" y="58955"/>
                                </a:cubicBezTo>
                                <a:cubicBezTo>
                                  <a:pt x="65537" y="59336"/>
                                  <a:pt x="66044" y="59463"/>
                                  <a:pt x="66553" y="59590"/>
                                </a:cubicBezTo>
                                <a:lnTo>
                                  <a:pt x="67061" y="59590"/>
                                </a:lnTo>
                                <a:cubicBezTo>
                                  <a:pt x="67823" y="59590"/>
                                  <a:pt x="68585" y="59463"/>
                                  <a:pt x="69220" y="59082"/>
                                </a:cubicBezTo>
                                <a:cubicBezTo>
                                  <a:pt x="69601" y="58828"/>
                                  <a:pt x="69982" y="58701"/>
                                  <a:pt x="70490" y="58828"/>
                                </a:cubicBezTo>
                                <a:cubicBezTo>
                                  <a:pt x="71506" y="59082"/>
                                  <a:pt x="72522" y="59209"/>
                                  <a:pt x="73665" y="59209"/>
                                </a:cubicBezTo>
                                <a:cubicBezTo>
                                  <a:pt x="74046" y="59209"/>
                                  <a:pt x="74300" y="59209"/>
                                  <a:pt x="74681" y="59209"/>
                                </a:cubicBezTo>
                                <a:lnTo>
                                  <a:pt x="70871" y="72551"/>
                                </a:lnTo>
                                <a:lnTo>
                                  <a:pt x="69601" y="72551"/>
                                </a:lnTo>
                                <a:cubicBezTo>
                                  <a:pt x="68458" y="72551"/>
                                  <a:pt x="67315" y="72169"/>
                                  <a:pt x="66553" y="71407"/>
                                </a:cubicBezTo>
                                <a:cubicBezTo>
                                  <a:pt x="65790" y="70391"/>
                                  <a:pt x="65409" y="69247"/>
                                  <a:pt x="65537" y="67976"/>
                                </a:cubicBezTo>
                                <a:lnTo>
                                  <a:pt x="65537" y="67468"/>
                                </a:lnTo>
                                <a:lnTo>
                                  <a:pt x="61726" y="67468"/>
                                </a:lnTo>
                                <a:lnTo>
                                  <a:pt x="57408" y="61623"/>
                                </a:lnTo>
                                <a:lnTo>
                                  <a:pt x="57408" y="53746"/>
                                </a:lnTo>
                                <a:lnTo>
                                  <a:pt x="56519" y="53746"/>
                                </a:lnTo>
                                <a:cubicBezTo>
                                  <a:pt x="56519" y="53746"/>
                                  <a:pt x="56011" y="53492"/>
                                  <a:pt x="55884" y="53492"/>
                                </a:cubicBezTo>
                                <a:cubicBezTo>
                                  <a:pt x="55376" y="53492"/>
                                  <a:pt x="54868" y="53746"/>
                                  <a:pt x="54487" y="54254"/>
                                </a:cubicBezTo>
                                <a:cubicBezTo>
                                  <a:pt x="54233" y="54635"/>
                                  <a:pt x="53852" y="54762"/>
                                  <a:pt x="53471" y="54762"/>
                                </a:cubicBezTo>
                                <a:cubicBezTo>
                                  <a:pt x="52836" y="54762"/>
                                  <a:pt x="52200" y="54508"/>
                                  <a:pt x="51692" y="54254"/>
                                </a:cubicBezTo>
                                <a:lnTo>
                                  <a:pt x="51438" y="54254"/>
                                </a:lnTo>
                                <a:cubicBezTo>
                                  <a:pt x="51438" y="54254"/>
                                  <a:pt x="51438" y="58447"/>
                                  <a:pt x="51438" y="58447"/>
                                </a:cubicBezTo>
                                <a:cubicBezTo>
                                  <a:pt x="52073" y="58828"/>
                                  <a:pt x="52709" y="58955"/>
                                  <a:pt x="53343" y="59082"/>
                                </a:cubicBezTo>
                                <a:cubicBezTo>
                                  <a:pt x="53852" y="59082"/>
                                  <a:pt x="54233" y="58955"/>
                                  <a:pt x="54614" y="58574"/>
                                </a:cubicBezTo>
                                <a:cubicBezTo>
                                  <a:pt x="54868" y="58193"/>
                                  <a:pt x="55249" y="57939"/>
                                  <a:pt x="55757" y="57939"/>
                                </a:cubicBezTo>
                                <a:lnTo>
                                  <a:pt x="56138" y="57939"/>
                                </a:lnTo>
                                <a:lnTo>
                                  <a:pt x="56138" y="61496"/>
                                </a:lnTo>
                                <a:lnTo>
                                  <a:pt x="51819" y="67341"/>
                                </a:lnTo>
                                <a:lnTo>
                                  <a:pt x="47501" y="67341"/>
                                </a:lnTo>
                                <a:lnTo>
                                  <a:pt x="51311" y="73313"/>
                                </a:lnTo>
                                <a:cubicBezTo>
                                  <a:pt x="51311" y="73313"/>
                                  <a:pt x="52454" y="74075"/>
                                  <a:pt x="53471" y="74329"/>
                                </a:cubicBezTo>
                                <a:cubicBezTo>
                                  <a:pt x="54487" y="74583"/>
                                  <a:pt x="55503" y="74965"/>
                                  <a:pt x="56519" y="75346"/>
                                </a:cubicBezTo>
                                <a:cubicBezTo>
                                  <a:pt x="56900" y="75854"/>
                                  <a:pt x="57281" y="76489"/>
                                  <a:pt x="57535" y="77125"/>
                                </a:cubicBezTo>
                                <a:lnTo>
                                  <a:pt x="58043" y="78141"/>
                                </a:lnTo>
                                <a:lnTo>
                                  <a:pt x="57535" y="78141"/>
                                </a:lnTo>
                                <a:cubicBezTo>
                                  <a:pt x="56519" y="78141"/>
                                  <a:pt x="55757" y="79031"/>
                                  <a:pt x="55757" y="79920"/>
                                </a:cubicBezTo>
                                <a:lnTo>
                                  <a:pt x="55757" y="83223"/>
                                </a:lnTo>
                                <a:cubicBezTo>
                                  <a:pt x="55757" y="84240"/>
                                  <a:pt x="56519" y="85002"/>
                                  <a:pt x="57535" y="85002"/>
                                </a:cubicBezTo>
                                <a:lnTo>
                                  <a:pt x="61853" y="85002"/>
                                </a:lnTo>
                                <a:lnTo>
                                  <a:pt x="61853" y="82842"/>
                                </a:lnTo>
                                <a:cubicBezTo>
                                  <a:pt x="61853" y="82842"/>
                                  <a:pt x="62234" y="83096"/>
                                  <a:pt x="62361" y="83350"/>
                                </a:cubicBezTo>
                                <a:cubicBezTo>
                                  <a:pt x="62742" y="83859"/>
                                  <a:pt x="63250" y="84113"/>
                                  <a:pt x="63758" y="84367"/>
                                </a:cubicBezTo>
                                <a:cubicBezTo>
                                  <a:pt x="65663" y="85002"/>
                                  <a:pt x="67696" y="85256"/>
                                  <a:pt x="69728" y="85129"/>
                                </a:cubicBezTo>
                                <a:lnTo>
                                  <a:pt x="72522" y="89576"/>
                                </a:lnTo>
                                <a:cubicBezTo>
                                  <a:pt x="73030" y="90466"/>
                                  <a:pt x="73919" y="90974"/>
                                  <a:pt x="74808" y="91101"/>
                                </a:cubicBezTo>
                                <a:cubicBezTo>
                                  <a:pt x="75062" y="91101"/>
                                  <a:pt x="75316" y="91101"/>
                                  <a:pt x="75570" y="90847"/>
                                </a:cubicBezTo>
                                <a:cubicBezTo>
                                  <a:pt x="76459" y="90339"/>
                                  <a:pt x="76586" y="88814"/>
                                  <a:pt x="75697" y="87543"/>
                                </a:cubicBezTo>
                                <a:lnTo>
                                  <a:pt x="74300" y="85129"/>
                                </a:lnTo>
                                <a:lnTo>
                                  <a:pt x="77348" y="85129"/>
                                </a:lnTo>
                                <a:lnTo>
                                  <a:pt x="80143" y="89576"/>
                                </a:lnTo>
                                <a:cubicBezTo>
                                  <a:pt x="80650" y="90466"/>
                                  <a:pt x="81539" y="90974"/>
                                  <a:pt x="82429" y="91101"/>
                                </a:cubicBezTo>
                                <a:cubicBezTo>
                                  <a:pt x="82682" y="91101"/>
                                  <a:pt x="82937" y="91101"/>
                                  <a:pt x="83191" y="90847"/>
                                </a:cubicBezTo>
                                <a:cubicBezTo>
                                  <a:pt x="84080" y="90339"/>
                                  <a:pt x="84080" y="88814"/>
                                  <a:pt x="83191" y="87543"/>
                                </a:cubicBezTo>
                                <a:lnTo>
                                  <a:pt x="81667" y="85002"/>
                                </a:lnTo>
                                <a:cubicBezTo>
                                  <a:pt x="82556" y="85002"/>
                                  <a:pt x="83572" y="85002"/>
                                  <a:pt x="84715" y="85002"/>
                                </a:cubicBezTo>
                                <a:lnTo>
                                  <a:pt x="84715" y="85002"/>
                                </a:lnTo>
                                <a:cubicBezTo>
                                  <a:pt x="84715" y="85002"/>
                                  <a:pt x="87509" y="89576"/>
                                  <a:pt x="87509" y="89576"/>
                                </a:cubicBezTo>
                                <a:cubicBezTo>
                                  <a:pt x="88017" y="90466"/>
                                  <a:pt x="88906" y="90974"/>
                                  <a:pt x="89795" y="91101"/>
                                </a:cubicBezTo>
                                <a:cubicBezTo>
                                  <a:pt x="90049" y="91101"/>
                                  <a:pt x="90303" y="91101"/>
                                  <a:pt x="90557" y="90847"/>
                                </a:cubicBezTo>
                                <a:cubicBezTo>
                                  <a:pt x="90938" y="90593"/>
                                  <a:pt x="91192" y="90339"/>
                                  <a:pt x="91192" y="89958"/>
                                </a:cubicBezTo>
                                <a:cubicBezTo>
                                  <a:pt x="91319" y="89068"/>
                                  <a:pt x="91192" y="88306"/>
                                  <a:pt x="90684" y="87543"/>
                                </a:cubicBezTo>
                                <a:lnTo>
                                  <a:pt x="89033" y="84875"/>
                                </a:lnTo>
                                <a:lnTo>
                                  <a:pt x="92081" y="84875"/>
                                </a:lnTo>
                                <a:cubicBezTo>
                                  <a:pt x="92081" y="84875"/>
                                  <a:pt x="92081" y="85129"/>
                                  <a:pt x="92081" y="85129"/>
                                </a:cubicBezTo>
                                <a:lnTo>
                                  <a:pt x="95002" y="89576"/>
                                </a:lnTo>
                                <a:cubicBezTo>
                                  <a:pt x="95510" y="90466"/>
                                  <a:pt x="96400" y="90974"/>
                                  <a:pt x="97289" y="91101"/>
                                </a:cubicBezTo>
                                <a:cubicBezTo>
                                  <a:pt x="97543" y="91101"/>
                                  <a:pt x="97797" y="91101"/>
                                  <a:pt x="98051" y="91101"/>
                                </a:cubicBezTo>
                                <a:cubicBezTo>
                                  <a:pt x="98940" y="90593"/>
                                  <a:pt x="98940" y="89068"/>
                                  <a:pt x="98051" y="87798"/>
                                </a:cubicBezTo>
                                <a:lnTo>
                                  <a:pt x="96019" y="84621"/>
                                </a:lnTo>
                                <a:cubicBezTo>
                                  <a:pt x="96019" y="84621"/>
                                  <a:pt x="96273" y="84621"/>
                                  <a:pt x="96526" y="84621"/>
                                </a:cubicBezTo>
                                <a:cubicBezTo>
                                  <a:pt x="99067" y="83605"/>
                                  <a:pt x="100972" y="81445"/>
                                  <a:pt x="101734" y="78776"/>
                                </a:cubicBezTo>
                                <a:cubicBezTo>
                                  <a:pt x="102115" y="77379"/>
                                  <a:pt x="103004" y="76108"/>
                                  <a:pt x="104147" y="75346"/>
                                </a:cubicBezTo>
                                <a:cubicBezTo>
                                  <a:pt x="105036" y="74838"/>
                                  <a:pt x="106052" y="74329"/>
                                  <a:pt x="107195" y="73948"/>
                                </a:cubicBezTo>
                                <a:cubicBezTo>
                                  <a:pt x="108339" y="73694"/>
                                  <a:pt x="109227" y="73059"/>
                                  <a:pt x="109863" y="72042"/>
                                </a:cubicBezTo>
                                <a:lnTo>
                                  <a:pt x="112911" y="67341"/>
                                </a:lnTo>
                                <a:lnTo>
                                  <a:pt x="108592" y="67341"/>
                                </a:lnTo>
                                <a:close/>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7892103" name="Freeform 1497892103"/>
                        <wps:cNvSpPr/>
                        <wps:spPr>
                          <a:xfrm>
                            <a:off x="4672400" y="663717"/>
                            <a:ext cx="517404" cy="454399"/>
                          </a:xfrm>
                          <a:custGeom>
                            <a:avLst/>
                            <a:gdLst>
                              <a:gd name="connsiteX0" fmla="*/ 508289 w 517404"/>
                              <a:gd name="connsiteY0" fmla="*/ 177412 h 454399"/>
                              <a:gd name="connsiteX1" fmla="*/ 508416 w 517404"/>
                              <a:gd name="connsiteY1" fmla="*/ 181096 h 454399"/>
                              <a:gd name="connsiteX2" fmla="*/ 508416 w 517404"/>
                              <a:gd name="connsiteY2" fmla="*/ 183002 h 454399"/>
                              <a:gd name="connsiteX3" fmla="*/ 508162 w 517404"/>
                              <a:gd name="connsiteY3" fmla="*/ 186052 h 454399"/>
                              <a:gd name="connsiteX4" fmla="*/ 508416 w 517404"/>
                              <a:gd name="connsiteY4" fmla="*/ 177412 h 454399"/>
                              <a:gd name="connsiteX5" fmla="*/ 508416 w 517404"/>
                              <a:gd name="connsiteY5" fmla="*/ 177412 h 454399"/>
                              <a:gd name="connsiteX6" fmla="*/ 498764 w 517404"/>
                              <a:gd name="connsiteY6" fmla="*/ 95205 h 454399"/>
                              <a:gd name="connsiteX7" fmla="*/ 498510 w 517404"/>
                              <a:gd name="connsiteY7" fmla="*/ 94696 h 454399"/>
                              <a:gd name="connsiteX8" fmla="*/ 501431 w 517404"/>
                              <a:gd name="connsiteY8" fmla="*/ 97746 h 454399"/>
                              <a:gd name="connsiteX9" fmla="*/ 501685 w 517404"/>
                              <a:gd name="connsiteY9" fmla="*/ 99144 h 454399"/>
                              <a:gd name="connsiteX10" fmla="*/ 498891 w 517404"/>
                              <a:gd name="connsiteY10" fmla="*/ 95205 h 454399"/>
                              <a:gd name="connsiteX11" fmla="*/ 498891 w 517404"/>
                              <a:gd name="connsiteY11" fmla="*/ 95205 h 454399"/>
                              <a:gd name="connsiteX12" fmla="*/ 495843 w 517404"/>
                              <a:gd name="connsiteY12" fmla="*/ 90504 h 454399"/>
                              <a:gd name="connsiteX13" fmla="*/ 495843 w 517404"/>
                              <a:gd name="connsiteY13" fmla="*/ 89995 h 454399"/>
                              <a:gd name="connsiteX14" fmla="*/ 496858 w 517404"/>
                              <a:gd name="connsiteY14" fmla="*/ 90885 h 454399"/>
                              <a:gd name="connsiteX15" fmla="*/ 497748 w 517404"/>
                              <a:gd name="connsiteY15" fmla="*/ 91774 h 454399"/>
                              <a:gd name="connsiteX16" fmla="*/ 495843 w 517404"/>
                              <a:gd name="connsiteY16" fmla="*/ 90376 h 454399"/>
                              <a:gd name="connsiteX17" fmla="*/ 495843 w 517404"/>
                              <a:gd name="connsiteY17" fmla="*/ 90376 h 454399"/>
                              <a:gd name="connsiteX18" fmla="*/ 480728 w 517404"/>
                              <a:gd name="connsiteY18" fmla="*/ 89614 h 454399"/>
                              <a:gd name="connsiteX19" fmla="*/ 480728 w 517404"/>
                              <a:gd name="connsiteY19" fmla="*/ 89995 h 454399"/>
                              <a:gd name="connsiteX20" fmla="*/ 480601 w 517404"/>
                              <a:gd name="connsiteY20" fmla="*/ 89995 h 454399"/>
                              <a:gd name="connsiteX21" fmla="*/ 480601 w 517404"/>
                              <a:gd name="connsiteY21" fmla="*/ 90758 h 454399"/>
                              <a:gd name="connsiteX22" fmla="*/ 479331 w 517404"/>
                              <a:gd name="connsiteY22" fmla="*/ 92028 h 454399"/>
                              <a:gd name="connsiteX23" fmla="*/ 478061 w 517404"/>
                              <a:gd name="connsiteY23" fmla="*/ 92918 h 454399"/>
                              <a:gd name="connsiteX24" fmla="*/ 481744 w 517404"/>
                              <a:gd name="connsiteY24" fmla="*/ 85040 h 454399"/>
                              <a:gd name="connsiteX25" fmla="*/ 483523 w 517404"/>
                              <a:gd name="connsiteY25" fmla="*/ 85294 h 454399"/>
                              <a:gd name="connsiteX26" fmla="*/ 480728 w 517404"/>
                              <a:gd name="connsiteY26" fmla="*/ 89614 h 454399"/>
                              <a:gd name="connsiteX27" fmla="*/ 480728 w 517404"/>
                              <a:gd name="connsiteY27" fmla="*/ 89614 h 454399"/>
                              <a:gd name="connsiteX28" fmla="*/ 469933 w 517404"/>
                              <a:gd name="connsiteY28" fmla="*/ 107148 h 454399"/>
                              <a:gd name="connsiteX29" fmla="*/ 469933 w 517404"/>
                              <a:gd name="connsiteY29" fmla="*/ 107148 h 454399"/>
                              <a:gd name="connsiteX30" fmla="*/ 469678 w 517404"/>
                              <a:gd name="connsiteY30" fmla="*/ 107784 h 454399"/>
                              <a:gd name="connsiteX31" fmla="*/ 464725 w 517404"/>
                              <a:gd name="connsiteY31" fmla="*/ 118329 h 454399"/>
                              <a:gd name="connsiteX32" fmla="*/ 464471 w 517404"/>
                              <a:gd name="connsiteY32" fmla="*/ 118838 h 454399"/>
                              <a:gd name="connsiteX33" fmla="*/ 461550 w 517404"/>
                              <a:gd name="connsiteY33" fmla="*/ 125318 h 454399"/>
                              <a:gd name="connsiteX34" fmla="*/ 461169 w 517404"/>
                              <a:gd name="connsiteY34" fmla="*/ 126080 h 454399"/>
                              <a:gd name="connsiteX35" fmla="*/ 461169 w 517404"/>
                              <a:gd name="connsiteY35" fmla="*/ 126080 h 454399"/>
                              <a:gd name="connsiteX36" fmla="*/ 447579 w 517404"/>
                              <a:gd name="connsiteY36" fmla="*/ 155176 h 454399"/>
                              <a:gd name="connsiteX37" fmla="*/ 445293 w 517404"/>
                              <a:gd name="connsiteY37" fmla="*/ 156066 h 454399"/>
                              <a:gd name="connsiteX38" fmla="*/ 444404 w 517404"/>
                              <a:gd name="connsiteY38" fmla="*/ 155431 h 454399"/>
                              <a:gd name="connsiteX39" fmla="*/ 440086 w 517404"/>
                              <a:gd name="connsiteY39" fmla="*/ 153779 h 454399"/>
                              <a:gd name="connsiteX40" fmla="*/ 440594 w 517404"/>
                              <a:gd name="connsiteY40" fmla="*/ 152762 h 454399"/>
                              <a:gd name="connsiteX41" fmla="*/ 440594 w 517404"/>
                              <a:gd name="connsiteY41" fmla="*/ 152381 h 454399"/>
                              <a:gd name="connsiteX42" fmla="*/ 477299 w 517404"/>
                              <a:gd name="connsiteY42" fmla="*/ 77035 h 454399"/>
                              <a:gd name="connsiteX43" fmla="*/ 477299 w 517404"/>
                              <a:gd name="connsiteY43" fmla="*/ 78306 h 454399"/>
                              <a:gd name="connsiteX44" fmla="*/ 477680 w 517404"/>
                              <a:gd name="connsiteY44" fmla="*/ 78306 h 454399"/>
                              <a:gd name="connsiteX45" fmla="*/ 478188 w 517404"/>
                              <a:gd name="connsiteY45" fmla="*/ 78306 h 454399"/>
                              <a:gd name="connsiteX46" fmla="*/ 481491 w 517404"/>
                              <a:gd name="connsiteY46" fmla="*/ 74621 h 454399"/>
                              <a:gd name="connsiteX47" fmla="*/ 481744 w 517404"/>
                              <a:gd name="connsiteY47" fmla="*/ 75892 h 454399"/>
                              <a:gd name="connsiteX48" fmla="*/ 482379 w 517404"/>
                              <a:gd name="connsiteY48" fmla="*/ 80339 h 454399"/>
                              <a:gd name="connsiteX49" fmla="*/ 469933 w 517404"/>
                              <a:gd name="connsiteY49" fmla="*/ 106894 h 454399"/>
                              <a:gd name="connsiteX50" fmla="*/ 406047 w 517404"/>
                              <a:gd name="connsiteY50" fmla="*/ 137007 h 454399"/>
                              <a:gd name="connsiteX51" fmla="*/ 404904 w 517404"/>
                              <a:gd name="connsiteY51" fmla="*/ 142979 h 454399"/>
                              <a:gd name="connsiteX52" fmla="*/ 401856 w 517404"/>
                              <a:gd name="connsiteY52" fmla="*/ 141835 h 454399"/>
                              <a:gd name="connsiteX53" fmla="*/ 400459 w 517404"/>
                              <a:gd name="connsiteY53" fmla="*/ 141454 h 454399"/>
                              <a:gd name="connsiteX54" fmla="*/ 400459 w 517404"/>
                              <a:gd name="connsiteY54" fmla="*/ 141454 h 454399"/>
                              <a:gd name="connsiteX55" fmla="*/ 402999 w 517404"/>
                              <a:gd name="connsiteY55" fmla="*/ 139294 h 454399"/>
                              <a:gd name="connsiteX56" fmla="*/ 406047 w 517404"/>
                              <a:gd name="connsiteY56" fmla="*/ 137007 h 454399"/>
                              <a:gd name="connsiteX57" fmla="*/ 406047 w 517404"/>
                              <a:gd name="connsiteY57" fmla="*/ 137007 h 454399"/>
                              <a:gd name="connsiteX58" fmla="*/ 449611 w 517404"/>
                              <a:gd name="connsiteY58" fmla="*/ 114136 h 454399"/>
                              <a:gd name="connsiteX59" fmla="*/ 449611 w 517404"/>
                              <a:gd name="connsiteY59" fmla="*/ 113882 h 454399"/>
                              <a:gd name="connsiteX60" fmla="*/ 449992 w 517404"/>
                              <a:gd name="connsiteY60" fmla="*/ 113501 h 454399"/>
                              <a:gd name="connsiteX61" fmla="*/ 452278 w 517404"/>
                              <a:gd name="connsiteY61" fmla="*/ 113120 h 454399"/>
                              <a:gd name="connsiteX62" fmla="*/ 454057 w 517404"/>
                              <a:gd name="connsiteY62" fmla="*/ 112993 h 454399"/>
                              <a:gd name="connsiteX63" fmla="*/ 454310 w 517404"/>
                              <a:gd name="connsiteY63" fmla="*/ 115661 h 454399"/>
                              <a:gd name="connsiteX64" fmla="*/ 454819 w 517404"/>
                              <a:gd name="connsiteY64" fmla="*/ 118838 h 454399"/>
                              <a:gd name="connsiteX65" fmla="*/ 455327 w 517404"/>
                              <a:gd name="connsiteY65" fmla="*/ 119346 h 454399"/>
                              <a:gd name="connsiteX66" fmla="*/ 451516 w 517404"/>
                              <a:gd name="connsiteY66" fmla="*/ 126842 h 454399"/>
                              <a:gd name="connsiteX67" fmla="*/ 450246 w 517404"/>
                              <a:gd name="connsiteY67" fmla="*/ 120616 h 454399"/>
                              <a:gd name="connsiteX68" fmla="*/ 449484 w 517404"/>
                              <a:gd name="connsiteY68" fmla="*/ 114136 h 454399"/>
                              <a:gd name="connsiteX69" fmla="*/ 449484 w 517404"/>
                              <a:gd name="connsiteY69" fmla="*/ 114136 h 454399"/>
                              <a:gd name="connsiteX70" fmla="*/ 409222 w 517404"/>
                              <a:gd name="connsiteY70" fmla="*/ 145774 h 454399"/>
                              <a:gd name="connsiteX71" fmla="*/ 406809 w 517404"/>
                              <a:gd name="connsiteY71" fmla="*/ 143868 h 454399"/>
                              <a:gd name="connsiteX72" fmla="*/ 408968 w 517404"/>
                              <a:gd name="connsiteY72" fmla="*/ 135101 h 454399"/>
                              <a:gd name="connsiteX73" fmla="*/ 409984 w 517404"/>
                              <a:gd name="connsiteY73" fmla="*/ 132433 h 454399"/>
                              <a:gd name="connsiteX74" fmla="*/ 412652 w 517404"/>
                              <a:gd name="connsiteY74" fmla="*/ 126715 h 454399"/>
                              <a:gd name="connsiteX75" fmla="*/ 414049 w 517404"/>
                              <a:gd name="connsiteY75" fmla="*/ 125191 h 454399"/>
                              <a:gd name="connsiteX76" fmla="*/ 414303 w 517404"/>
                              <a:gd name="connsiteY76" fmla="*/ 125445 h 454399"/>
                              <a:gd name="connsiteX77" fmla="*/ 412017 w 517404"/>
                              <a:gd name="connsiteY77" fmla="*/ 134212 h 454399"/>
                              <a:gd name="connsiteX78" fmla="*/ 409349 w 517404"/>
                              <a:gd name="connsiteY78" fmla="*/ 145901 h 454399"/>
                              <a:gd name="connsiteX79" fmla="*/ 430814 w 517404"/>
                              <a:gd name="connsiteY79" fmla="*/ 154287 h 454399"/>
                              <a:gd name="connsiteX80" fmla="*/ 429417 w 517404"/>
                              <a:gd name="connsiteY80" fmla="*/ 155304 h 454399"/>
                              <a:gd name="connsiteX81" fmla="*/ 429925 w 517404"/>
                              <a:gd name="connsiteY81" fmla="*/ 152254 h 454399"/>
                              <a:gd name="connsiteX82" fmla="*/ 429925 w 517404"/>
                              <a:gd name="connsiteY82" fmla="*/ 151746 h 454399"/>
                              <a:gd name="connsiteX83" fmla="*/ 430306 w 517404"/>
                              <a:gd name="connsiteY83" fmla="*/ 152635 h 454399"/>
                              <a:gd name="connsiteX84" fmla="*/ 430941 w 517404"/>
                              <a:gd name="connsiteY84" fmla="*/ 154287 h 454399"/>
                              <a:gd name="connsiteX85" fmla="*/ 430560 w 517404"/>
                              <a:gd name="connsiteY85" fmla="*/ 148824 h 454399"/>
                              <a:gd name="connsiteX86" fmla="*/ 429925 w 517404"/>
                              <a:gd name="connsiteY86" fmla="*/ 148315 h 454399"/>
                              <a:gd name="connsiteX87" fmla="*/ 429925 w 517404"/>
                              <a:gd name="connsiteY87" fmla="*/ 148315 h 454399"/>
                              <a:gd name="connsiteX88" fmla="*/ 429290 w 517404"/>
                              <a:gd name="connsiteY88" fmla="*/ 148824 h 454399"/>
                              <a:gd name="connsiteX89" fmla="*/ 428782 w 517404"/>
                              <a:gd name="connsiteY89" fmla="*/ 152127 h 454399"/>
                              <a:gd name="connsiteX90" fmla="*/ 428147 w 517404"/>
                              <a:gd name="connsiteY90" fmla="*/ 155558 h 454399"/>
                              <a:gd name="connsiteX91" fmla="*/ 411000 w 517404"/>
                              <a:gd name="connsiteY91" fmla="*/ 147426 h 454399"/>
                              <a:gd name="connsiteX92" fmla="*/ 411000 w 517404"/>
                              <a:gd name="connsiteY92" fmla="*/ 146918 h 454399"/>
                              <a:gd name="connsiteX93" fmla="*/ 413668 w 517404"/>
                              <a:gd name="connsiteY93" fmla="*/ 134466 h 454399"/>
                              <a:gd name="connsiteX94" fmla="*/ 416081 w 517404"/>
                              <a:gd name="connsiteY94" fmla="*/ 125953 h 454399"/>
                              <a:gd name="connsiteX95" fmla="*/ 416589 w 517404"/>
                              <a:gd name="connsiteY95" fmla="*/ 125953 h 454399"/>
                              <a:gd name="connsiteX96" fmla="*/ 417986 w 517404"/>
                              <a:gd name="connsiteY96" fmla="*/ 125064 h 454399"/>
                              <a:gd name="connsiteX97" fmla="*/ 417097 w 517404"/>
                              <a:gd name="connsiteY97" fmla="*/ 136118 h 454399"/>
                              <a:gd name="connsiteX98" fmla="*/ 415700 w 517404"/>
                              <a:gd name="connsiteY98" fmla="*/ 149459 h 454399"/>
                              <a:gd name="connsiteX99" fmla="*/ 415954 w 517404"/>
                              <a:gd name="connsiteY99" fmla="*/ 150729 h 454399"/>
                              <a:gd name="connsiteX100" fmla="*/ 415954 w 517404"/>
                              <a:gd name="connsiteY100" fmla="*/ 150729 h 454399"/>
                              <a:gd name="connsiteX101" fmla="*/ 416462 w 517404"/>
                              <a:gd name="connsiteY101" fmla="*/ 150856 h 454399"/>
                              <a:gd name="connsiteX102" fmla="*/ 417224 w 517404"/>
                              <a:gd name="connsiteY102" fmla="*/ 150475 h 454399"/>
                              <a:gd name="connsiteX103" fmla="*/ 419002 w 517404"/>
                              <a:gd name="connsiteY103" fmla="*/ 136118 h 454399"/>
                              <a:gd name="connsiteX104" fmla="*/ 420272 w 517404"/>
                              <a:gd name="connsiteY104" fmla="*/ 124936 h 454399"/>
                              <a:gd name="connsiteX105" fmla="*/ 420399 w 517404"/>
                              <a:gd name="connsiteY105" fmla="*/ 124047 h 454399"/>
                              <a:gd name="connsiteX106" fmla="*/ 421796 w 517404"/>
                              <a:gd name="connsiteY106" fmla="*/ 123793 h 454399"/>
                              <a:gd name="connsiteX107" fmla="*/ 421796 w 517404"/>
                              <a:gd name="connsiteY107" fmla="*/ 134212 h 454399"/>
                              <a:gd name="connsiteX108" fmla="*/ 421923 w 517404"/>
                              <a:gd name="connsiteY108" fmla="*/ 145520 h 454399"/>
                              <a:gd name="connsiteX109" fmla="*/ 422558 w 517404"/>
                              <a:gd name="connsiteY109" fmla="*/ 146664 h 454399"/>
                              <a:gd name="connsiteX110" fmla="*/ 422812 w 517404"/>
                              <a:gd name="connsiteY110" fmla="*/ 146664 h 454399"/>
                              <a:gd name="connsiteX111" fmla="*/ 423701 w 517404"/>
                              <a:gd name="connsiteY111" fmla="*/ 146028 h 454399"/>
                              <a:gd name="connsiteX112" fmla="*/ 423701 w 517404"/>
                              <a:gd name="connsiteY112" fmla="*/ 134085 h 454399"/>
                              <a:gd name="connsiteX113" fmla="*/ 423701 w 517404"/>
                              <a:gd name="connsiteY113" fmla="*/ 124174 h 454399"/>
                              <a:gd name="connsiteX114" fmla="*/ 425352 w 517404"/>
                              <a:gd name="connsiteY114" fmla="*/ 123031 h 454399"/>
                              <a:gd name="connsiteX115" fmla="*/ 426114 w 517404"/>
                              <a:gd name="connsiteY115" fmla="*/ 122268 h 454399"/>
                              <a:gd name="connsiteX116" fmla="*/ 427385 w 517404"/>
                              <a:gd name="connsiteY116" fmla="*/ 132687 h 454399"/>
                              <a:gd name="connsiteX117" fmla="*/ 428147 w 517404"/>
                              <a:gd name="connsiteY117" fmla="*/ 145012 h 454399"/>
                              <a:gd name="connsiteX118" fmla="*/ 428147 w 517404"/>
                              <a:gd name="connsiteY118" fmla="*/ 146282 h 454399"/>
                              <a:gd name="connsiteX119" fmla="*/ 428782 w 517404"/>
                              <a:gd name="connsiteY119" fmla="*/ 146536 h 454399"/>
                              <a:gd name="connsiteX120" fmla="*/ 429417 w 517404"/>
                              <a:gd name="connsiteY120" fmla="*/ 146282 h 454399"/>
                              <a:gd name="connsiteX121" fmla="*/ 429036 w 517404"/>
                              <a:gd name="connsiteY121" fmla="*/ 132433 h 454399"/>
                              <a:gd name="connsiteX122" fmla="*/ 427893 w 517404"/>
                              <a:gd name="connsiteY122" fmla="*/ 122268 h 454399"/>
                              <a:gd name="connsiteX123" fmla="*/ 427893 w 517404"/>
                              <a:gd name="connsiteY123" fmla="*/ 122268 h 454399"/>
                              <a:gd name="connsiteX124" fmla="*/ 430306 w 517404"/>
                              <a:gd name="connsiteY124" fmla="*/ 120744 h 454399"/>
                              <a:gd name="connsiteX125" fmla="*/ 430560 w 517404"/>
                              <a:gd name="connsiteY125" fmla="*/ 120362 h 454399"/>
                              <a:gd name="connsiteX126" fmla="*/ 431195 w 517404"/>
                              <a:gd name="connsiteY126" fmla="*/ 120998 h 454399"/>
                              <a:gd name="connsiteX127" fmla="*/ 431449 w 517404"/>
                              <a:gd name="connsiteY127" fmla="*/ 120998 h 454399"/>
                              <a:gd name="connsiteX128" fmla="*/ 432719 w 517404"/>
                              <a:gd name="connsiteY128" fmla="*/ 134212 h 454399"/>
                              <a:gd name="connsiteX129" fmla="*/ 433735 w 517404"/>
                              <a:gd name="connsiteY129" fmla="*/ 143360 h 454399"/>
                              <a:gd name="connsiteX130" fmla="*/ 434370 w 517404"/>
                              <a:gd name="connsiteY130" fmla="*/ 144504 h 454399"/>
                              <a:gd name="connsiteX131" fmla="*/ 434624 w 517404"/>
                              <a:gd name="connsiteY131" fmla="*/ 144504 h 454399"/>
                              <a:gd name="connsiteX132" fmla="*/ 435513 w 517404"/>
                              <a:gd name="connsiteY132" fmla="*/ 143868 h 454399"/>
                              <a:gd name="connsiteX133" fmla="*/ 434497 w 517404"/>
                              <a:gd name="connsiteY133" fmla="*/ 133958 h 454399"/>
                              <a:gd name="connsiteX134" fmla="*/ 433354 w 517404"/>
                              <a:gd name="connsiteY134" fmla="*/ 120108 h 454399"/>
                              <a:gd name="connsiteX135" fmla="*/ 433354 w 517404"/>
                              <a:gd name="connsiteY135" fmla="*/ 119727 h 454399"/>
                              <a:gd name="connsiteX136" fmla="*/ 435386 w 517404"/>
                              <a:gd name="connsiteY136" fmla="*/ 118965 h 454399"/>
                              <a:gd name="connsiteX137" fmla="*/ 435894 w 517404"/>
                              <a:gd name="connsiteY137" fmla="*/ 118965 h 454399"/>
                              <a:gd name="connsiteX138" fmla="*/ 437799 w 517404"/>
                              <a:gd name="connsiteY138" fmla="*/ 141708 h 454399"/>
                              <a:gd name="connsiteX139" fmla="*/ 438308 w 517404"/>
                              <a:gd name="connsiteY139" fmla="*/ 142852 h 454399"/>
                              <a:gd name="connsiteX140" fmla="*/ 438434 w 517404"/>
                              <a:gd name="connsiteY140" fmla="*/ 142852 h 454399"/>
                              <a:gd name="connsiteX141" fmla="*/ 438689 w 517404"/>
                              <a:gd name="connsiteY141" fmla="*/ 142852 h 454399"/>
                              <a:gd name="connsiteX142" fmla="*/ 439577 w 517404"/>
                              <a:gd name="connsiteY142" fmla="*/ 142216 h 454399"/>
                              <a:gd name="connsiteX143" fmla="*/ 437672 w 517404"/>
                              <a:gd name="connsiteY143" fmla="*/ 118584 h 454399"/>
                              <a:gd name="connsiteX144" fmla="*/ 440086 w 517404"/>
                              <a:gd name="connsiteY144" fmla="*/ 117186 h 454399"/>
                              <a:gd name="connsiteX145" fmla="*/ 440720 w 517404"/>
                              <a:gd name="connsiteY145" fmla="*/ 116805 h 454399"/>
                              <a:gd name="connsiteX146" fmla="*/ 440720 w 517404"/>
                              <a:gd name="connsiteY146" fmla="*/ 116805 h 454399"/>
                              <a:gd name="connsiteX147" fmla="*/ 443134 w 517404"/>
                              <a:gd name="connsiteY147" fmla="*/ 134339 h 454399"/>
                              <a:gd name="connsiteX148" fmla="*/ 443134 w 517404"/>
                              <a:gd name="connsiteY148" fmla="*/ 138532 h 454399"/>
                              <a:gd name="connsiteX149" fmla="*/ 444023 w 517404"/>
                              <a:gd name="connsiteY149" fmla="*/ 139421 h 454399"/>
                              <a:gd name="connsiteX150" fmla="*/ 444912 w 517404"/>
                              <a:gd name="connsiteY150" fmla="*/ 138532 h 454399"/>
                              <a:gd name="connsiteX151" fmla="*/ 444912 w 517404"/>
                              <a:gd name="connsiteY151" fmla="*/ 138405 h 454399"/>
                              <a:gd name="connsiteX152" fmla="*/ 444912 w 517404"/>
                              <a:gd name="connsiteY152" fmla="*/ 134339 h 454399"/>
                              <a:gd name="connsiteX153" fmla="*/ 442626 w 517404"/>
                              <a:gd name="connsiteY153" fmla="*/ 116678 h 454399"/>
                              <a:gd name="connsiteX154" fmla="*/ 445293 w 517404"/>
                              <a:gd name="connsiteY154" fmla="*/ 114899 h 454399"/>
                              <a:gd name="connsiteX155" fmla="*/ 446055 w 517404"/>
                              <a:gd name="connsiteY155" fmla="*/ 114391 h 454399"/>
                              <a:gd name="connsiteX156" fmla="*/ 447452 w 517404"/>
                              <a:gd name="connsiteY156" fmla="*/ 114772 h 454399"/>
                              <a:gd name="connsiteX157" fmla="*/ 448341 w 517404"/>
                              <a:gd name="connsiteY157" fmla="*/ 121252 h 454399"/>
                              <a:gd name="connsiteX158" fmla="*/ 449484 w 517404"/>
                              <a:gd name="connsiteY158" fmla="*/ 129002 h 454399"/>
                              <a:gd name="connsiteX159" fmla="*/ 449992 w 517404"/>
                              <a:gd name="connsiteY159" fmla="*/ 129765 h 454399"/>
                              <a:gd name="connsiteX160" fmla="*/ 439451 w 517404"/>
                              <a:gd name="connsiteY160" fmla="*/ 151619 h 454399"/>
                              <a:gd name="connsiteX161" fmla="*/ 436910 w 517404"/>
                              <a:gd name="connsiteY161" fmla="*/ 151365 h 454399"/>
                              <a:gd name="connsiteX162" fmla="*/ 431703 w 517404"/>
                              <a:gd name="connsiteY162" fmla="*/ 153525 h 454399"/>
                              <a:gd name="connsiteX163" fmla="*/ 431322 w 517404"/>
                              <a:gd name="connsiteY163" fmla="*/ 152254 h 454399"/>
                              <a:gd name="connsiteX164" fmla="*/ 430433 w 517404"/>
                              <a:gd name="connsiteY164" fmla="*/ 148824 h 454399"/>
                              <a:gd name="connsiteX165" fmla="*/ 455581 w 517404"/>
                              <a:gd name="connsiteY165" fmla="*/ 111722 h 454399"/>
                              <a:gd name="connsiteX166" fmla="*/ 455708 w 517404"/>
                              <a:gd name="connsiteY166" fmla="*/ 110833 h 454399"/>
                              <a:gd name="connsiteX167" fmla="*/ 458248 w 517404"/>
                              <a:gd name="connsiteY167" fmla="*/ 108038 h 454399"/>
                              <a:gd name="connsiteX168" fmla="*/ 459645 w 517404"/>
                              <a:gd name="connsiteY168" fmla="*/ 107275 h 454399"/>
                              <a:gd name="connsiteX169" fmla="*/ 459772 w 517404"/>
                              <a:gd name="connsiteY169" fmla="*/ 108165 h 454399"/>
                              <a:gd name="connsiteX170" fmla="*/ 460153 w 517404"/>
                              <a:gd name="connsiteY170" fmla="*/ 108673 h 454399"/>
                              <a:gd name="connsiteX171" fmla="*/ 456089 w 517404"/>
                              <a:gd name="connsiteY171" fmla="*/ 117186 h 454399"/>
                              <a:gd name="connsiteX172" fmla="*/ 456089 w 517404"/>
                              <a:gd name="connsiteY172" fmla="*/ 115661 h 454399"/>
                              <a:gd name="connsiteX173" fmla="*/ 455453 w 517404"/>
                              <a:gd name="connsiteY173" fmla="*/ 111722 h 454399"/>
                              <a:gd name="connsiteX174" fmla="*/ 462185 w 517404"/>
                              <a:gd name="connsiteY174" fmla="*/ 105497 h 454399"/>
                              <a:gd name="connsiteX175" fmla="*/ 461804 w 517404"/>
                              <a:gd name="connsiteY175" fmla="*/ 106386 h 454399"/>
                              <a:gd name="connsiteX176" fmla="*/ 461296 w 517404"/>
                              <a:gd name="connsiteY176" fmla="*/ 105497 h 454399"/>
                              <a:gd name="connsiteX177" fmla="*/ 462185 w 517404"/>
                              <a:gd name="connsiteY177" fmla="*/ 105497 h 454399"/>
                              <a:gd name="connsiteX178" fmla="*/ 462185 w 517404"/>
                              <a:gd name="connsiteY178" fmla="*/ 105497 h 454399"/>
                              <a:gd name="connsiteX179" fmla="*/ 455072 w 517404"/>
                              <a:gd name="connsiteY179" fmla="*/ 65473 h 454399"/>
                              <a:gd name="connsiteX180" fmla="*/ 455327 w 517404"/>
                              <a:gd name="connsiteY180" fmla="*/ 85802 h 454399"/>
                              <a:gd name="connsiteX181" fmla="*/ 448341 w 517404"/>
                              <a:gd name="connsiteY181" fmla="*/ 91520 h 454399"/>
                              <a:gd name="connsiteX182" fmla="*/ 448341 w 517404"/>
                              <a:gd name="connsiteY182" fmla="*/ 91520 h 454399"/>
                              <a:gd name="connsiteX183" fmla="*/ 451008 w 517404"/>
                              <a:gd name="connsiteY183" fmla="*/ 87327 h 454399"/>
                              <a:gd name="connsiteX184" fmla="*/ 453040 w 517404"/>
                              <a:gd name="connsiteY184" fmla="*/ 85167 h 454399"/>
                              <a:gd name="connsiteX185" fmla="*/ 453040 w 517404"/>
                              <a:gd name="connsiteY185" fmla="*/ 68395 h 454399"/>
                              <a:gd name="connsiteX186" fmla="*/ 452659 w 517404"/>
                              <a:gd name="connsiteY186" fmla="*/ 65854 h 454399"/>
                              <a:gd name="connsiteX187" fmla="*/ 454565 w 517404"/>
                              <a:gd name="connsiteY187" fmla="*/ 65473 h 454399"/>
                              <a:gd name="connsiteX188" fmla="*/ 455327 w 517404"/>
                              <a:gd name="connsiteY188" fmla="*/ 65473 h 454399"/>
                              <a:gd name="connsiteX189" fmla="*/ 455327 w 517404"/>
                              <a:gd name="connsiteY189" fmla="*/ 65473 h 454399"/>
                              <a:gd name="connsiteX190" fmla="*/ 450500 w 517404"/>
                              <a:gd name="connsiteY190" fmla="*/ 157463 h 454399"/>
                              <a:gd name="connsiteX191" fmla="*/ 449865 w 517404"/>
                              <a:gd name="connsiteY191" fmla="*/ 159242 h 454399"/>
                              <a:gd name="connsiteX192" fmla="*/ 449357 w 517404"/>
                              <a:gd name="connsiteY192" fmla="*/ 159751 h 454399"/>
                              <a:gd name="connsiteX193" fmla="*/ 449230 w 517404"/>
                              <a:gd name="connsiteY193" fmla="*/ 159751 h 454399"/>
                              <a:gd name="connsiteX194" fmla="*/ 446436 w 517404"/>
                              <a:gd name="connsiteY194" fmla="*/ 161148 h 454399"/>
                              <a:gd name="connsiteX195" fmla="*/ 446436 w 517404"/>
                              <a:gd name="connsiteY195" fmla="*/ 161529 h 454399"/>
                              <a:gd name="connsiteX196" fmla="*/ 446436 w 517404"/>
                              <a:gd name="connsiteY196" fmla="*/ 161529 h 454399"/>
                              <a:gd name="connsiteX197" fmla="*/ 446690 w 517404"/>
                              <a:gd name="connsiteY197" fmla="*/ 161529 h 454399"/>
                              <a:gd name="connsiteX198" fmla="*/ 446690 w 517404"/>
                              <a:gd name="connsiteY198" fmla="*/ 161529 h 454399"/>
                              <a:gd name="connsiteX199" fmla="*/ 449103 w 517404"/>
                              <a:gd name="connsiteY199" fmla="*/ 160259 h 454399"/>
                              <a:gd name="connsiteX200" fmla="*/ 449611 w 517404"/>
                              <a:gd name="connsiteY200" fmla="*/ 161275 h 454399"/>
                              <a:gd name="connsiteX201" fmla="*/ 450246 w 517404"/>
                              <a:gd name="connsiteY201" fmla="*/ 162800 h 454399"/>
                              <a:gd name="connsiteX202" fmla="*/ 448341 w 517404"/>
                              <a:gd name="connsiteY202" fmla="*/ 164579 h 454399"/>
                              <a:gd name="connsiteX203" fmla="*/ 447706 w 517404"/>
                              <a:gd name="connsiteY203" fmla="*/ 164833 h 454399"/>
                              <a:gd name="connsiteX204" fmla="*/ 447960 w 517404"/>
                              <a:gd name="connsiteY204" fmla="*/ 165087 h 454399"/>
                              <a:gd name="connsiteX205" fmla="*/ 445928 w 517404"/>
                              <a:gd name="connsiteY205" fmla="*/ 166103 h 454399"/>
                              <a:gd name="connsiteX206" fmla="*/ 445674 w 517404"/>
                              <a:gd name="connsiteY206" fmla="*/ 166485 h 454399"/>
                              <a:gd name="connsiteX207" fmla="*/ 445928 w 517404"/>
                              <a:gd name="connsiteY207" fmla="*/ 166739 h 454399"/>
                              <a:gd name="connsiteX208" fmla="*/ 445928 w 517404"/>
                              <a:gd name="connsiteY208" fmla="*/ 166739 h 454399"/>
                              <a:gd name="connsiteX209" fmla="*/ 448214 w 517404"/>
                              <a:gd name="connsiteY209" fmla="*/ 165468 h 454399"/>
                              <a:gd name="connsiteX210" fmla="*/ 448722 w 517404"/>
                              <a:gd name="connsiteY210" fmla="*/ 167120 h 454399"/>
                              <a:gd name="connsiteX211" fmla="*/ 447071 w 517404"/>
                              <a:gd name="connsiteY211" fmla="*/ 168645 h 454399"/>
                              <a:gd name="connsiteX212" fmla="*/ 446817 w 517404"/>
                              <a:gd name="connsiteY212" fmla="*/ 168645 h 454399"/>
                              <a:gd name="connsiteX213" fmla="*/ 446436 w 517404"/>
                              <a:gd name="connsiteY213" fmla="*/ 168899 h 454399"/>
                              <a:gd name="connsiteX214" fmla="*/ 444023 w 517404"/>
                              <a:gd name="connsiteY214" fmla="*/ 169280 h 454399"/>
                              <a:gd name="connsiteX215" fmla="*/ 443769 w 517404"/>
                              <a:gd name="connsiteY215" fmla="*/ 169534 h 454399"/>
                              <a:gd name="connsiteX216" fmla="*/ 443769 w 517404"/>
                              <a:gd name="connsiteY216" fmla="*/ 169534 h 454399"/>
                              <a:gd name="connsiteX217" fmla="*/ 444023 w 517404"/>
                              <a:gd name="connsiteY217" fmla="*/ 169915 h 454399"/>
                              <a:gd name="connsiteX218" fmla="*/ 445801 w 517404"/>
                              <a:gd name="connsiteY218" fmla="*/ 169788 h 454399"/>
                              <a:gd name="connsiteX219" fmla="*/ 445039 w 517404"/>
                              <a:gd name="connsiteY219" fmla="*/ 171313 h 454399"/>
                              <a:gd name="connsiteX220" fmla="*/ 430560 w 517404"/>
                              <a:gd name="connsiteY220" fmla="*/ 171059 h 454399"/>
                              <a:gd name="connsiteX221" fmla="*/ 429544 w 517404"/>
                              <a:gd name="connsiteY221" fmla="*/ 171059 h 454399"/>
                              <a:gd name="connsiteX222" fmla="*/ 423447 w 517404"/>
                              <a:gd name="connsiteY222" fmla="*/ 169280 h 454399"/>
                              <a:gd name="connsiteX223" fmla="*/ 405920 w 517404"/>
                              <a:gd name="connsiteY223" fmla="*/ 164960 h 454399"/>
                              <a:gd name="connsiteX224" fmla="*/ 384456 w 517404"/>
                              <a:gd name="connsiteY224" fmla="*/ 155558 h 454399"/>
                              <a:gd name="connsiteX225" fmla="*/ 383185 w 517404"/>
                              <a:gd name="connsiteY225" fmla="*/ 154668 h 454399"/>
                              <a:gd name="connsiteX226" fmla="*/ 382932 w 517404"/>
                              <a:gd name="connsiteY226" fmla="*/ 154668 h 454399"/>
                              <a:gd name="connsiteX227" fmla="*/ 382804 w 517404"/>
                              <a:gd name="connsiteY227" fmla="*/ 154414 h 454399"/>
                              <a:gd name="connsiteX228" fmla="*/ 381535 w 517404"/>
                              <a:gd name="connsiteY228" fmla="*/ 153398 h 454399"/>
                              <a:gd name="connsiteX229" fmla="*/ 378613 w 517404"/>
                              <a:gd name="connsiteY229" fmla="*/ 149840 h 454399"/>
                              <a:gd name="connsiteX230" fmla="*/ 377851 w 517404"/>
                              <a:gd name="connsiteY230" fmla="*/ 148569 h 454399"/>
                              <a:gd name="connsiteX231" fmla="*/ 377851 w 517404"/>
                              <a:gd name="connsiteY231" fmla="*/ 148061 h 454399"/>
                              <a:gd name="connsiteX232" fmla="*/ 377343 w 517404"/>
                              <a:gd name="connsiteY232" fmla="*/ 146918 h 454399"/>
                              <a:gd name="connsiteX233" fmla="*/ 377089 w 517404"/>
                              <a:gd name="connsiteY233" fmla="*/ 145520 h 454399"/>
                              <a:gd name="connsiteX234" fmla="*/ 381789 w 517404"/>
                              <a:gd name="connsiteY234" fmla="*/ 133704 h 454399"/>
                              <a:gd name="connsiteX235" fmla="*/ 384837 w 517404"/>
                              <a:gd name="connsiteY235" fmla="*/ 129129 h 454399"/>
                              <a:gd name="connsiteX236" fmla="*/ 392711 w 517404"/>
                              <a:gd name="connsiteY236" fmla="*/ 117313 h 454399"/>
                              <a:gd name="connsiteX237" fmla="*/ 400967 w 517404"/>
                              <a:gd name="connsiteY237" fmla="*/ 103718 h 454399"/>
                              <a:gd name="connsiteX238" fmla="*/ 410238 w 517404"/>
                              <a:gd name="connsiteY238" fmla="*/ 94442 h 454399"/>
                              <a:gd name="connsiteX239" fmla="*/ 419129 w 517404"/>
                              <a:gd name="connsiteY239" fmla="*/ 92791 h 454399"/>
                              <a:gd name="connsiteX240" fmla="*/ 419637 w 517404"/>
                              <a:gd name="connsiteY240" fmla="*/ 92791 h 454399"/>
                              <a:gd name="connsiteX241" fmla="*/ 425099 w 517404"/>
                              <a:gd name="connsiteY241" fmla="*/ 92537 h 454399"/>
                              <a:gd name="connsiteX242" fmla="*/ 425352 w 517404"/>
                              <a:gd name="connsiteY242" fmla="*/ 92537 h 454399"/>
                              <a:gd name="connsiteX243" fmla="*/ 437037 w 517404"/>
                              <a:gd name="connsiteY243" fmla="*/ 87073 h 454399"/>
                              <a:gd name="connsiteX244" fmla="*/ 440213 w 517404"/>
                              <a:gd name="connsiteY244" fmla="*/ 85802 h 454399"/>
                              <a:gd name="connsiteX245" fmla="*/ 443007 w 517404"/>
                              <a:gd name="connsiteY245" fmla="*/ 94569 h 454399"/>
                              <a:gd name="connsiteX246" fmla="*/ 443134 w 517404"/>
                              <a:gd name="connsiteY246" fmla="*/ 94569 h 454399"/>
                              <a:gd name="connsiteX247" fmla="*/ 443769 w 517404"/>
                              <a:gd name="connsiteY247" fmla="*/ 94188 h 454399"/>
                              <a:gd name="connsiteX248" fmla="*/ 443261 w 517404"/>
                              <a:gd name="connsiteY248" fmla="*/ 93299 h 454399"/>
                              <a:gd name="connsiteX249" fmla="*/ 441356 w 517404"/>
                              <a:gd name="connsiteY249" fmla="*/ 85167 h 454399"/>
                              <a:gd name="connsiteX250" fmla="*/ 438942 w 517404"/>
                              <a:gd name="connsiteY250" fmla="*/ 75511 h 454399"/>
                              <a:gd name="connsiteX251" fmla="*/ 447706 w 517404"/>
                              <a:gd name="connsiteY251" fmla="*/ 72715 h 454399"/>
                              <a:gd name="connsiteX252" fmla="*/ 447706 w 517404"/>
                              <a:gd name="connsiteY252" fmla="*/ 72207 h 454399"/>
                              <a:gd name="connsiteX253" fmla="*/ 447452 w 517404"/>
                              <a:gd name="connsiteY253" fmla="*/ 72207 h 454399"/>
                              <a:gd name="connsiteX254" fmla="*/ 438308 w 517404"/>
                              <a:gd name="connsiteY254" fmla="*/ 75002 h 454399"/>
                              <a:gd name="connsiteX255" fmla="*/ 437418 w 517404"/>
                              <a:gd name="connsiteY255" fmla="*/ 75002 h 454399"/>
                              <a:gd name="connsiteX256" fmla="*/ 430052 w 517404"/>
                              <a:gd name="connsiteY256" fmla="*/ 75002 h 454399"/>
                              <a:gd name="connsiteX257" fmla="*/ 427257 w 517404"/>
                              <a:gd name="connsiteY257" fmla="*/ 72588 h 454399"/>
                              <a:gd name="connsiteX258" fmla="*/ 428147 w 517404"/>
                              <a:gd name="connsiteY258" fmla="*/ 68522 h 454399"/>
                              <a:gd name="connsiteX259" fmla="*/ 428274 w 517404"/>
                              <a:gd name="connsiteY259" fmla="*/ 68014 h 454399"/>
                              <a:gd name="connsiteX260" fmla="*/ 432211 w 517404"/>
                              <a:gd name="connsiteY260" fmla="*/ 65600 h 454399"/>
                              <a:gd name="connsiteX261" fmla="*/ 432211 w 517404"/>
                              <a:gd name="connsiteY261" fmla="*/ 64711 h 454399"/>
                              <a:gd name="connsiteX262" fmla="*/ 432338 w 517404"/>
                              <a:gd name="connsiteY262" fmla="*/ 64711 h 454399"/>
                              <a:gd name="connsiteX263" fmla="*/ 432084 w 517404"/>
                              <a:gd name="connsiteY263" fmla="*/ 64329 h 454399"/>
                              <a:gd name="connsiteX264" fmla="*/ 426750 w 517404"/>
                              <a:gd name="connsiteY264" fmla="*/ 61915 h 454399"/>
                              <a:gd name="connsiteX265" fmla="*/ 426750 w 517404"/>
                              <a:gd name="connsiteY265" fmla="*/ 61915 h 454399"/>
                              <a:gd name="connsiteX266" fmla="*/ 427385 w 517404"/>
                              <a:gd name="connsiteY266" fmla="*/ 60645 h 454399"/>
                              <a:gd name="connsiteX267" fmla="*/ 427385 w 517404"/>
                              <a:gd name="connsiteY267" fmla="*/ 60264 h 454399"/>
                              <a:gd name="connsiteX268" fmla="*/ 427385 w 517404"/>
                              <a:gd name="connsiteY268" fmla="*/ 59755 h 454399"/>
                              <a:gd name="connsiteX269" fmla="*/ 428528 w 517404"/>
                              <a:gd name="connsiteY269" fmla="*/ 60137 h 454399"/>
                              <a:gd name="connsiteX270" fmla="*/ 430687 w 517404"/>
                              <a:gd name="connsiteY270" fmla="*/ 60518 h 454399"/>
                              <a:gd name="connsiteX271" fmla="*/ 432465 w 517404"/>
                              <a:gd name="connsiteY271" fmla="*/ 56833 h 454399"/>
                              <a:gd name="connsiteX272" fmla="*/ 428655 w 517404"/>
                              <a:gd name="connsiteY272" fmla="*/ 55435 h 454399"/>
                              <a:gd name="connsiteX273" fmla="*/ 428274 w 517404"/>
                              <a:gd name="connsiteY273" fmla="*/ 56071 h 454399"/>
                              <a:gd name="connsiteX274" fmla="*/ 428909 w 517404"/>
                              <a:gd name="connsiteY274" fmla="*/ 56579 h 454399"/>
                              <a:gd name="connsiteX275" fmla="*/ 431576 w 517404"/>
                              <a:gd name="connsiteY275" fmla="*/ 57341 h 454399"/>
                              <a:gd name="connsiteX276" fmla="*/ 430306 w 517404"/>
                              <a:gd name="connsiteY276" fmla="*/ 59628 h 454399"/>
                              <a:gd name="connsiteX277" fmla="*/ 429163 w 517404"/>
                              <a:gd name="connsiteY277" fmla="*/ 59120 h 454399"/>
                              <a:gd name="connsiteX278" fmla="*/ 427004 w 517404"/>
                              <a:gd name="connsiteY278" fmla="*/ 58739 h 454399"/>
                              <a:gd name="connsiteX279" fmla="*/ 426495 w 517404"/>
                              <a:gd name="connsiteY279" fmla="*/ 59628 h 454399"/>
                              <a:gd name="connsiteX280" fmla="*/ 425607 w 517404"/>
                              <a:gd name="connsiteY280" fmla="*/ 59501 h 454399"/>
                              <a:gd name="connsiteX281" fmla="*/ 424463 w 517404"/>
                              <a:gd name="connsiteY281" fmla="*/ 58612 h 454399"/>
                              <a:gd name="connsiteX282" fmla="*/ 428909 w 517404"/>
                              <a:gd name="connsiteY282" fmla="*/ 50480 h 454399"/>
                              <a:gd name="connsiteX283" fmla="*/ 429671 w 517404"/>
                              <a:gd name="connsiteY283" fmla="*/ 49337 h 454399"/>
                              <a:gd name="connsiteX284" fmla="*/ 429925 w 517404"/>
                              <a:gd name="connsiteY284" fmla="*/ 45906 h 454399"/>
                              <a:gd name="connsiteX285" fmla="*/ 429925 w 517404"/>
                              <a:gd name="connsiteY285" fmla="*/ 44254 h 454399"/>
                              <a:gd name="connsiteX286" fmla="*/ 431830 w 517404"/>
                              <a:gd name="connsiteY286" fmla="*/ 41459 h 454399"/>
                              <a:gd name="connsiteX287" fmla="*/ 434497 w 517404"/>
                              <a:gd name="connsiteY287" fmla="*/ 37520 h 454399"/>
                              <a:gd name="connsiteX288" fmla="*/ 434624 w 517404"/>
                              <a:gd name="connsiteY288" fmla="*/ 37012 h 454399"/>
                              <a:gd name="connsiteX289" fmla="*/ 434878 w 517404"/>
                              <a:gd name="connsiteY289" fmla="*/ 37012 h 454399"/>
                              <a:gd name="connsiteX290" fmla="*/ 437418 w 517404"/>
                              <a:gd name="connsiteY290" fmla="*/ 35487 h 454399"/>
                              <a:gd name="connsiteX291" fmla="*/ 444404 w 517404"/>
                              <a:gd name="connsiteY291" fmla="*/ 35487 h 454399"/>
                              <a:gd name="connsiteX292" fmla="*/ 445420 w 517404"/>
                              <a:gd name="connsiteY292" fmla="*/ 37139 h 454399"/>
                              <a:gd name="connsiteX293" fmla="*/ 433354 w 517404"/>
                              <a:gd name="connsiteY293" fmla="*/ 43238 h 454399"/>
                              <a:gd name="connsiteX294" fmla="*/ 433354 w 517404"/>
                              <a:gd name="connsiteY294" fmla="*/ 43746 h 454399"/>
                              <a:gd name="connsiteX295" fmla="*/ 433608 w 517404"/>
                              <a:gd name="connsiteY295" fmla="*/ 43746 h 454399"/>
                              <a:gd name="connsiteX296" fmla="*/ 433862 w 517404"/>
                              <a:gd name="connsiteY296" fmla="*/ 43746 h 454399"/>
                              <a:gd name="connsiteX297" fmla="*/ 445547 w 517404"/>
                              <a:gd name="connsiteY297" fmla="*/ 37901 h 454399"/>
                              <a:gd name="connsiteX298" fmla="*/ 445674 w 517404"/>
                              <a:gd name="connsiteY298" fmla="*/ 37901 h 454399"/>
                              <a:gd name="connsiteX299" fmla="*/ 446182 w 517404"/>
                              <a:gd name="connsiteY299" fmla="*/ 39807 h 454399"/>
                              <a:gd name="connsiteX300" fmla="*/ 446182 w 517404"/>
                              <a:gd name="connsiteY300" fmla="*/ 40569 h 454399"/>
                              <a:gd name="connsiteX301" fmla="*/ 446436 w 517404"/>
                              <a:gd name="connsiteY301" fmla="*/ 43111 h 454399"/>
                              <a:gd name="connsiteX302" fmla="*/ 444277 w 517404"/>
                              <a:gd name="connsiteY302" fmla="*/ 42857 h 454399"/>
                              <a:gd name="connsiteX303" fmla="*/ 443388 w 517404"/>
                              <a:gd name="connsiteY303" fmla="*/ 42475 h 454399"/>
                              <a:gd name="connsiteX304" fmla="*/ 435005 w 517404"/>
                              <a:gd name="connsiteY304" fmla="*/ 43873 h 454399"/>
                              <a:gd name="connsiteX305" fmla="*/ 435005 w 517404"/>
                              <a:gd name="connsiteY305" fmla="*/ 44381 h 454399"/>
                              <a:gd name="connsiteX306" fmla="*/ 435259 w 517404"/>
                              <a:gd name="connsiteY306" fmla="*/ 44381 h 454399"/>
                              <a:gd name="connsiteX307" fmla="*/ 436021 w 517404"/>
                              <a:gd name="connsiteY307" fmla="*/ 44508 h 454399"/>
                              <a:gd name="connsiteX308" fmla="*/ 444531 w 517404"/>
                              <a:gd name="connsiteY308" fmla="*/ 49209 h 454399"/>
                              <a:gd name="connsiteX309" fmla="*/ 442245 w 517404"/>
                              <a:gd name="connsiteY309" fmla="*/ 54292 h 454399"/>
                              <a:gd name="connsiteX310" fmla="*/ 441229 w 517404"/>
                              <a:gd name="connsiteY310" fmla="*/ 55435 h 454399"/>
                              <a:gd name="connsiteX311" fmla="*/ 442626 w 517404"/>
                              <a:gd name="connsiteY311" fmla="*/ 54927 h 454399"/>
                              <a:gd name="connsiteX312" fmla="*/ 447452 w 517404"/>
                              <a:gd name="connsiteY312" fmla="*/ 56071 h 454399"/>
                              <a:gd name="connsiteX313" fmla="*/ 447706 w 517404"/>
                              <a:gd name="connsiteY313" fmla="*/ 57468 h 454399"/>
                              <a:gd name="connsiteX314" fmla="*/ 445420 w 517404"/>
                              <a:gd name="connsiteY314" fmla="*/ 57849 h 454399"/>
                              <a:gd name="connsiteX315" fmla="*/ 444531 w 517404"/>
                              <a:gd name="connsiteY315" fmla="*/ 56833 h 454399"/>
                              <a:gd name="connsiteX316" fmla="*/ 444531 w 517404"/>
                              <a:gd name="connsiteY316" fmla="*/ 56452 h 454399"/>
                              <a:gd name="connsiteX317" fmla="*/ 444150 w 517404"/>
                              <a:gd name="connsiteY317" fmla="*/ 56452 h 454399"/>
                              <a:gd name="connsiteX318" fmla="*/ 442245 w 517404"/>
                              <a:gd name="connsiteY318" fmla="*/ 59882 h 454399"/>
                              <a:gd name="connsiteX319" fmla="*/ 444277 w 517404"/>
                              <a:gd name="connsiteY319" fmla="*/ 62424 h 454399"/>
                              <a:gd name="connsiteX320" fmla="*/ 443642 w 517404"/>
                              <a:gd name="connsiteY320" fmla="*/ 62678 h 454399"/>
                              <a:gd name="connsiteX321" fmla="*/ 441610 w 517404"/>
                              <a:gd name="connsiteY321" fmla="*/ 65600 h 454399"/>
                              <a:gd name="connsiteX322" fmla="*/ 443007 w 517404"/>
                              <a:gd name="connsiteY322" fmla="*/ 70047 h 454399"/>
                              <a:gd name="connsiteX323" fmla="*/ 445801 w 517404"/>
                              <a:gd name="connsiteY323" fmla="*/ 70937 h 454399"/>
                              <a:gd name="connsiteX324" fmla="*/ 448722 w 517404"/>
                              <a:gd name="connsiteY324" fmla="*/ 70301 h 454399"/>
                              <a:gd name="connsiteX325" fmla="*/ 448976 w 517404"/>
                              <a:gd name="connsiteY325" fmla="*/ 69920 h 454399"/>
                              <a:gd name="connsiteX326" fmla="*/ 448976 w 517404"/>
                              <a:gd name="connsiteY326" fmla="*/ 69920 h 454399"/>
                              <a:gd name="connsiteX327" fmla="*/ 448468 w 517404"/>
                              <a:gd name="connsiteY327" fmla="*/ 69793 h 454399"/>
                              <a:gd name="connsiteX328" fmla="*/ 443388 w 517404"/>
                              <a:gd name="connsiteY328" fmla="*/ 69539 h 454399"/>
                              <a:gd name="connsiteX329" fmla="*/ 442245 w 517404"/>
                              <a:gd name="connsiteY329" fmla="*/ 65600 h 454399"/>
                              <a:gd name="connsiteX330" fmla="*/ 443896 w 517404"/>
                              <a:gd name="connsiteY330" fmla="*/ 63186 h 454399"/>
                              <a:gd name="connsiteX331" fmla="*/ 445801 w 517404"/>
                              <a:gd name="connsiteY331" fmla="*/ 62932 h 454399"/>
                              <a:gd name="connsiteX332" fmla="*/ 448214 w 517404"/>
                              <a:gd name="connsiteY332" fmla="*/ 65219 h 454399"/>
                              <a:gd name="connsiteX333" fmla="*/ 446817 w 517404"/>
                              <a:gd name="connsiteY333" fmla="*/ 66235 h 454399"/>
                              <a:gd name="connsiteX334" fmla="*/ 445674 w 517404"/>
                              <a:gd name="connsiteY334" fmla="*/ 64711 h 454399"/>
                              <a:gd name="connsiteX335" fmla="*/ 443515 w 517404"/>
                              <a:gd name="connsiteY335" fmla="*/ 66489 h 454399"/>
                              <a:gd name="connsiteX336" fmla="*/ 449738 w 517404"/>
                              <a:gd name="connsiteY336" fmla="*/ 67506 h 454399"/>
                              <a:gd name="connsiteX337" fmla="*/ 449738 w 517404"/>
                              <a:gd name="connsiteY337" fmla="*/ 66998 h 454399"/>
                              <a:gd name="connsiteX338" fmla="*/ 449738 w 517404"/>
                              <a:gd name="connsiteY338" fmla="*/ 66998 h 454399"/>
                              <a:gd name="connsiteX339" fmla="*/ 449230 w 517404"/>
                              <a:gd name="connsiteY339" fmla="*/ 66998 h 454399"/>
                              <a:gd name="connsiteX340" fmla="*/ 449230 w 517404"/>
                              <a:gd name="connsiteY340" fmla="*/ 66998 h 454399"/>
                              <a:gd name="connsiteX341" fmla="*/ 444150 w 517404"/>
                              <a:gd name="connsiteY341" fmla="*/ 66489 h 454399"/>
                              <a:gd name="connsiteX342" fmla="*/ 444785 w 517404"/>
                              <a:gd name="connsiteY342" fmla="*/ 65473 h 454399"/>
                              <a:gd name="connsiteX343" fmla="*/ 445928 w 517404"/>
                              <a:gd name="connsiteY343" fmla="*/ 66108 h 454399"/>
                              <a:gd name="connsiteX344" fmla="*/ 448722 w 517404"/>
                              <a:gd name="connsiteY344" fmla="*/ 65346 h 454399"/>
                              <a:gd name="connsiteX345" fmla="*/ 446309 w 517404"/>
                              <a:gd name="connsiteY345" fmla="*/ 62424 h 454399"/>
                              <a:gd name="connsiteX346" fmla="*/ 449230 w 517404"/>
                              <a:gd name="connsiteY346" fmla="*/ 60137 h 454399"/>
                              <a:gd name="connsiteX347" fmla="*/ 449738 w 517404"/>
                              <a:gd name="connsiteY347" fmla="*/ 55562 h 454399"/>
                              <a:gd name="connsiteX348" fmla="*/ 449230 w 517404"/>
                              <a:gd name="connsiteY348" fmla="*/ 55435 h 454399"/>
                              <a:gd name="connsiteX349" fmla="*/ 449103 w 517404"/>
                              <a:gd name="connsiteY349" fmla="*/ 55944 h 454399"/>
                              <a:gd name="connsiteX350" fmla="*/ 446055 w 517404"/>
                              <a:gd name="connsiteY350" fmla="*/ 61661 h 454399"/>
                              <a:gd name="connsiteX351" fmla="*/ 445547 w 517404"/>
                              <a:gd name="connsiteY351" fmla="*/ 61788 h 454399"/>
                              <a:gd name="connsiteX352" fmla="*/ 442753 w 517404"/>
                              <a:gd name="connsiteY352" fmla="*/ 60391 h 454399"/>
                              <a:gd name="connsiteX353" fmla="*/ 443642 w 517404"/>
                              <a:gd name="connsiteY353" fmla="*/ 57214 h 454399"/>
                              <a:gd name="connsiteX354" fmla="*/ 447833 w 517404"/>
                              <a:gd name="connsiteY354" fmla="*/ 57849 h 454399"/>
                              <a:gd name="connsiteX355" fmla="*/ 447960 w 517404"/>
                              <a:gd name="connsiteY355" fmla="*/ 57722 h 454399"/>
                              <a:gd name="connsiteX356" fmla="*/ 447706 w 517404"/>
                              <a:gd name="connsiteY356" fmla="*/ 55435 h 454399"/>
                              <a:gd name="connsiteX357" fmla="*/ 443261 w 517404"/>
                              <a:gd name="connsiteY357" fmla="*/ 53657 h 454399"/>
                              <a:gd name="connsiteX358" fmla="*/ 444912 w 517404"/>
                              <a:gd name="connsiteY358" fmla="*/ 48574 h 454399"/>
                              <a:gd name="connsiteX359" fmla="*/ 436148 w 517404"/>
                              <a:gd name="connsiteY359" fmla="*/ 43619 h 454399"/>
                              <a:gd name="connsiteX360" fmla="*/ 443007 w 517404"/>
                              <a:gd name="connsiteY360" fmla="*/ 42857 h 454399"/>
                              <a:gd name="connsiteX361" fmla="*/ 444404 w 517404"/>
                              <a:gd name="connsiteY361" fmla="*/ 43238 h 454399"/>
                              <a:gd name="connsiteX362" fmla="*/ 446817 w 517404"/>
                              <a:gd name="connsiteY362" fmla="*/ 43619 h 454399"/>
                              <a:gd name="connsiteX363" fmla="*/ 447071 w 517404"/>
                              <a:gd name="connsiteY363" fmla="*/ 43619 h 454399"/>
                              <a:gd name="connsiteX364" fmla="*/ 447706 w 517404"/>
                              <a:gd name="connsiteY364" fmla="*/ 45017 h 454399"/>
                              <a:gd name="connsiteX365" fmla="*/ 449611 w 517404"/>
                              <a:gd name="connsiteY365" fmla="*/ 46922 h 454399"/>
                              <a:gd name="connsiteX366" fmla="*/ 449992 w 517404"/>
                              <a:gd name="connsiteY366" fmla="*/ 47304 h 454399"/>
                              <a:gd name="connsiteX367" fmla="*/ 450119 w 517404"/>
                              <a:gd name="connsiteY367" fmla="*/ 49845 h 454399"/>
                              <a:gd name="connsiteX368" fmla="*/ 450119 w 517404"/>
                              <a:gd name="connsiteY368" fmla="*/ 50734 h 454399"/>
                              <a:gd name="connsiteX369" fmla="*/ 450119 w 517404"/>
                              <a:gd name="connsiteY369" fmla="*/ 50988 h 454399"/>
                              <a:gd name="connsiteX370" fmla="*/ 450373 w 517404"/>
                              <a:gd name="connsiteY370" fmla="*/ 50988 h 454399"/>
                              <a:gd name="connsiteX371" fmla="*/ 454438 w 517404"/>
                              <a:gd name="connsiteY371" fmla="*/ 50353 h 454399"/>
                              <a:gd name="connsiteX372" fmla="*/ 455708 w 517404"/>
                              <a:gd name="connsiteY372" fmla="*/ 49464 h 454399"/>
                              <a:gd name="connsiteX373" fmla="*/ 458629 w 517404"/>
                              <a:gd name="connsiteY373" fmla="*/ 50353 h 454399"/>
                              <a:gd name="connsiteX374" fmla="*/ 457994 w 517404"/>
                              <a:gd name="connsiteY374" fmla="*/ 56833 h 454399"/>
                              <a:gd name="connsiteX375" fmla="*/ 454438 w 517404"/>
                              <a:gd name="connsiteY375" fmla="*/ 61153 h 454399"/>
                              <a:gd name="connsiteX376" fmla="*/ 454438 w 517404"/>
                              <a:gd name="connsiteY376" fmla="*/ 60645 h 454399"/>
                              <a:gd name="connsiteX377" fmla="*/ 453802 w 517404"/>
                              <a:gd name="connsiteY377" fmla="*/ 60009 h 454399"/>
                              <a:gd name="connsiteX378" fmla="*/ 453167 w 517404"/>
                              <a:gd name="connsiteY378" fmla="*/ 60645 h 454399"/>
                              <a:gd name="connsiteX379" fmla="*/ 453167 w 517404"/>
                              <a:gd name="connsiteY379" fmla="*/ 61915 h 454399"/>
                              <a:gd name="connsiteX380" fmla="*/ 452152 w 517404"/>
                              <a:gd name="connsiteY380" fmla="*/ 62169 h 454399"/>
                              <a:gd name="connsiteX381" fmla="*/ 451897 w 517404"/>
                              <a:gd name="connsiteY381" fmla="*/ 62169 h 454399"/>
                              <a:gd name="connsiteX382" fmla="*/ 452405 w 517404"/>
                              <a:gd name="connsiteY382" fmla="*/ 59628 h 454399"/>
                              <a:gd name="connsiteX383" fmla="*/ 452152 w 517404"/>
                              <a:gd name="connsiteY383" fmla="*/ 58993 h 454399"/>
                              <a:gd name="connsiteX384" fmla="*/ 452152 w 517404"/>
                              <a:gd name="connsiteY384" fmla="*/ 58993 h 454399"/>
                              <a:gd name="connsiteX385" fmla="*/ 451516 w 517404"/>
                              <a:gd name="connsiteY385" fmla="*/ 59120 h 454399"/>
                              <a:gd name="connsiteX386" fmla="*/ 451516 w 517404"/>
                              <a:gd name="connsiteY386" fmla="*/ 59120 h 454399"/>
                              <a:gd name="connsiteX387" fmla="*/ 451008 w 517404"/>
                              <a:gd name="connsiteY387" fmla="*/ 62551 h 454399"/>
                              <a:gd name="connsiteX388" fmla="*/ 452024 w 517404"/>
                              <a:gd name="connsiteY388" fmla="*/ 63059 h 454399"/>
                              <a:gd name="connsiteX389" fmla="*/ 452152 w 517404"/>
                              <a:gd name="connsiteY389" fmla="*/ 63059 h 454399"/>
                              <a:gd name="connsiteX390" fmla="*/ 453040 w 517404"/>
                              <a:gd name="connsiteY390" fmla="*/ 62932 h 454399"/>
                              <a:gd name="connsiteX391" fmla="*/ 453040 w 517404"/>
                              <a:gd name="connsiteY391" fmla="*/ 63948 h 454399"/>
                              <a:gd name="connsiteX392" fmla="*/ 451897 w 517404"/>
                              <a:gd name="connsiteY392" fmla="*/ 64457 h 454399"/>
                              <a:gd name="connsiteX393" fmla="*/ 451643 w 517404"/>
                              <a:gd name="connsiteY393" fmla="*/ 67887 h 454399"/>
                              <a:gd name="connsiteX394" fmla="*/ 451897 w 517404"/>
                              <a:gd name="connsiteY394" fmla="*/ 84405 h 454399"/>
                              <a:gd name="connsiteX395" fmla="*/ 450246 w 517404"/>
                              <a:gd name="connsiteY395" fmla="*/ 85802 h 454399"/>
                              <a:gd name="connsiteX396" fmla="*/ 447452 w 517404"/>
                              <a:gd name="connsiteY396" fmla="*/ 91520 h 454399"/>
                              <a:gd name="connsiteX397" fmla="*/ 447452 w 517404"/>
                              <a:gd name="connsiteY397" fmla="*/ 91774 h 454399"/>
                              <a:gd name="connsiteX398" fmla="*/ 447706 w 517404"/>
                              <a:gd name="connsiteY398" fmla="*/ 91774 h 454399"/>
                              <a:gd name="connsiteX399" fmla="*/ 448341 w 517404"/>
                              <a:gd name="connsiteY399" fmla="*/ 91774 h 454399"/>
                              <a:gd name="connsiteX400" fmla="*/ 456343 w 517404"/>
                              <a:gd name="connsiteY400" fmla="*/ 85294 h 454399"/>
                              <a:gd name="connsiteX401" fmla="*/ 455834 w 517404"/>
                              <a:gd name="connsiteY401" fmla="*/ 64202 h 454399"/>
                              <a:gd name="connsiteX402" fmla="*/ 454438 w 517404"/>
                              <a:gd name="connsiteY402" fmla="*/ 63694 h 454399"/>
                              <a:gd name="connsiteX403" fmla="*/ 454310 w 517404"/>
                              <a:gd name="connsiteY403" fmla="*/ 63694 h 454399"/>
                              <a:gd name="connsiteX404" fmla="*/ 454310 w 517404"/>
                              <a:gd name="connsiteY404" fmla="*/ 63313 h 454399"/>
                              <a:gd name="connsiteX405" fmla="*/ 454438 w 517404"/>
                              <a:gd name="connsiteY405" fmla="*/ 62169 h 454399"/>
                              <a:gd name="connsiteX406" fmla="*/ 458883 w 517404"/>
                              <a:gd name="connsiteY406" fmla="*/ 57087 h 454399"/>
                              <a:gd name="connsiteX407" fmla="*/ 458883 w 517404"/>
                              <a:gd name="connsiteY407" fmla="*/ 56579 h 454399"/>
                              <a:gd name="connsiteX408" fmla="*/ 472727 w 517404"/>
                              <a:gd name="connsiteY408" fmla="*/ 39934 h 454399"/>
                              <a:gd name="connsiteX409" fmla="*/ 458883 w 517404"/>
                              <a:gd name="connsiteY409" fmla="*/ 59628 h 454399"/>
                              <a:gd name="connsiteX410" fmla="*/ 458629 w 517404"/>
                              <a:gd name="connsiteY410" fmla="*/ 60009 h 454399"/>
                              <a:gd name="connsiteX411" fmla="*/ 458883 w 517404"/>
                              <a:gd name="connsiteY411" fmla="*/ 60264 h 454399"/>
                              <a:gd name="connsiteX412" fmla="*/ 473362 w 517404"/>
                              <a:gd name="connsiteY412" fmla="*/ 39426 h 454399"/>
                              <a:gd name="connsiteX413" fmla="*/ 469552 w 517404"/>
                              <a:gd name="connsiteY413" fmla="*/ 55308 h 454399"/>
                              <a:gd name="connsiteX414" fmla="*/ 469552 w 517404"/>
                              <a:gd name="connsiteY414" fmla="*/ 55817 h 454399"/>
                              <a:gd name="connsiteX415" fmla="*/ 469933 w 517404"/>
                              <a:gd name="connsiteY415" fmla="*/ 55817 h 454399"/>
                              <a:gd name="connsiteX416" fmla="*/ 473616 w 517404"/>
                              <a:gd name="connsiteY416" fmla="*/ 36504 h 454399"/>
                              <a:gd name="connsiteX417" fmla="*/ 473235 w 517404"/>
                              <a:gd name="connsiteY417" fmla="*/ 36122 h 454399"/>
                              <a:gd name="connsiteX418" fmla="*/ 472727 w 517404"/>
                              <a:gd name="connsiteY418" fmla="*/ 36377 h 454399"/>
                              <a:gd name="connsiteX419" fmla="*/ 459010 w 517404"/>
                              <a:gd name="connsiteY419" fmla="*/ 56198 h 454399"/>
                              <a:gd name="connsiteX420" fmla="*/ 459645 w 517404"/>
                              <a:gd name="connsiteY420" fmla="*/ 52132 h 454399"/>
                              <a:gd name="connsiteX421" fmla="*/ 468409 w 517404"/>
                              <a:gd name="connsiteY421" fmla="*/ 45779 h 454399"/>
                              <a:gd name="connsiteX422" fmla="*/ 468409 w 517404"/>
                              <a:gd name="connsiteY422" fmla="*/ 45271 h 454399"/>
                              <a:gd name="connsiteX423" fmla="*/ 467900 w 517404"/>
                              <a:gd name="connsiteY423" fmla="*/ 45271 h 454399"/>
                              <a:gd name="connsiteX424" fmla="*/ 459645 w 517404"/>
                              <a:gd name="connsiteY424" fmla="*/ 51369 h 454399"/>
                              <a:gd name="connsiteX425" fmla="*/ 459010 w 517404"/>
                              <a:gd name="connsiteY425" fmla="*/ 49591 h 454399"/>
                              <a:gd name="connsiteX426" fmla="*/ 455200 w 517404"/>
                              <a:gd name="connsiteY426" fmla="*/ 48193 h 454399"/>
                              <a:gd name="connsiteX427" fmla="*/ 453421 w 517404"/>
                              <a:gd name="connsiteY427" fmla="*/ 49337 h 454399"/>
                              <a:gd name="connsiteX428" fmla="*/ 450881 w 517404"/>
                              <a:gd name="connsiteY428" fmla="*/ 50099 h 454399"/>
                              <a:gd name="connsiteX429" fmla="*/ 450881 w 517404"/>
                              <a:gd name="connsiteY429" fmla="*/ 49464 h 454399"/>
                              <a:gd name="connsiteX430" fmla="*/ 450754 w 517404"/>
                              <a:gd name="connsiteY430" fmla="*/ 46795 h 454399"/>
                              <a:gd name="connsiteX431" fmla="*/ 454310 w 517404"/>
                              <a:gd name="connsiteY431" fmla="*/ 47304 h 454399"/>
                              <a:gd name="connsiteX432" fmla="*/ 462058 w 517404"/>
                              <a:gd name="connsiteY432" fmla="*/ 46033 h 454399"/>
                              <a:gd name="connsiteX433" fmla="*/ 462312 w 517404"/>
                              <a:gd name="connsiteY433" fmla="*/ 45652 h 454399"/>
                              <a:gd name="connsiteX434" fmla="*/ 462312 w 517404"/>
                              <a:gd name="connsiteY434" fmla="*/ 45652 h 454399"/>
                              <a:gd name="connsiteX435" fmla="*/ 461931 w 517404"/>
                              <a:gd name="connsiteY435" fmla="*/ 45525 h 454399"/>
                              <a:gd name="connsiteX436" fmla="*/ 450246 w 517404"/>
                              <a:gd name="connsiteY436" fmla="*/ 45906 h 454399"/>
                              <a:gd name="connsiteX437" fmla="*/ 448341 w 517404"/>
                              <a:gd name="connsiteY437" fmla="*/ 44254 h 454399"/>
                              <a:gd name="connsiteX438" fmla="*/ 447325 w 517404"/>
                              <a:gd name="connsiteY438" fmla="*/ 40697 h 454399"/>
                              <a:gd name="connsiteX439" fmla="*/ 455834 w 517404"/>
                              <a:gd name="connsiteY439" fmla="*/ 43238 h 454399"/>
                              <a:gd name="connsiteX440" fmla="*/ 457867 w 517404"/>
                              <a:gd name="connsiteY440" fmla="*/ 43238 h 454399"/>
                              <a:gd name="connsiteX441" fmla="*/ 458121 w 517404"/>
                              <a:gd name="connsiteY441" fmla="*/ 42857 h 454399"/>
                              <a:gd name="connsiteX442" fmla="*/ 457740 w 517404"/>
                              <a:gd name="connsiteY442" fmla="*/ 42602 h 454399"/>
                              <a:gd name="connsiteX443" fmla="*/ 447198 w 517404"/>
                              <a:gd name="connsiteY443" fmla="*/ 39807 h 454399"/>
                              <a:gd name="connsiteX444" fmla="*/ 445801 w 517404"/>
                              <a:gd name="connsiteY444" fmla="*/ 35106 h 454399"/>
                              <a:gd name="connsiteX445" fmla="*/ 457486 w 517404"/>
                              <a:gd name="connsiteY445" fmla="*/ 38791 h 454399"/>
                              <a:gd name="connsiteX446" fmla="*/ 457486 w 517404"/>
                              <a:gd name="connsiteY446" fmla="*/ 38791 h 454399"/>
                              <a:gd name="connsiteX447" fmla="*/ 470822 w 517404"/>
                              <a:gd name="connsiteY447" fmla="*/ 33962 h 454399"/>
                              <a:gd name="connsiteX448" fmla="*/ 471076 w 517404"/>
                              <a:gd name="connsiteY448" fmla="*/ 30405 h 454399"/>
                              <a:gd name="connsiteX449" fmla="*/ 468916 w 517404"/>
                              <a:gd name="connsiteY449" fmla="*/ 28499 h 454399"/>
                              <a:gd name="connsiteX450" fmla="*/ 470949 w 517404"/>
                              <a:gd name="connsiteY450" fmla="*/ 27737 h 454399"/>
                              <a:gd name="connsiteX451" fmla="*/ 470949 w 517404"/>
                              <a:gd name="connsiteY451" fmla="*/ 27991 h 454399"/>
                              <a:gd name="connsiteX452" fmla="*/ 472854 w 517404"/>
                              <a:gd name="connsiteY452" fmla="*/ 32057 h 454399"/>
                              <a:gd name="connsiteX453" fmla="*/ 467138 w 517404"/>
                              <a:gd name="connsiteY453" fmla="*/ 37647 h 454399"/>
                              <a:gd name="connsiteX454" fmla="*/ 466885 w 517404"/>
                              <a:gd name="connsiteY454" fmla="*/ 38028 h 454399"/>
                              <a:gd name="connsiteX455" fmla="*/ 466885 w 517404"/>
                              <a:gd name="connsiteY455" fmla="*/ 38028 h 454399"/>
                              <a:gd name="connsiteX456" fmla="*/ 467266 w 517404"/>
                              <a:gd name="connsiteY456" fmla="*/ 38028 h 454399"/>
                              <a:gd name="connsiteX457" fmla="*/ 473362 w 517404"/>
                              <a:gd name="connsiteY457" fmla="*/ 31929 h 454399"/>
                              <a:gd name="connsiteX458" fmla="*/ 471330 w 517404"/>
                              <a:gd name="connsiteY458" fmla="*/ 27482 h 454399"/>
                              <a:gd name="connsiteX459" fmla="*/ 473743 w 517404"/>
                              <a:gd name="connsiteY459" fmla="*/ 27609 h 454399"/>
                              <a:gd name="connsiteX460" fmla="*/ 474759 w 517404"/>
                              <a:gd name="connsiteY460" fmla="*/ 30278 h 454399"/>
                              <a:gd name="connsiteX461" fmla="*/ 475013 w 517404"/>
                              <a:gd name="connsiteY461" fmla="*/ 30532 h 454399"/>
                              <a:gd name="connsiteX462" fmla="*/ 475267 w 517404"/>
                              <a:gd name="connsiteY462" fmla="*/ 30278 h 454399"/>
                              <a:gd name="connsiteX463" fmla="*/ 473870 w 517404"/>
                              <a:gd name="connsiteY463" fmla="*/ 27101 h 454399"/>
                              <a:gd name="connsiteX464" fmla="*/ 468028 w 517404"/>
                              <a:gd name="connsiteY464" fmla="*/ 27991 h 454399"/>
                              <a:gd name="connsiteX465" fmla="*/ 466630 w 517404"/>
                              <a:gd name="connsiteY465" fmla="*/ 26212 h 454399"/>
                              <a:gd name="connsiteX466" fmla="*/ 471965 w 517404"/>
                              <a:gd name="connsiteY466" fmla="*/ 25577 h 454399"/>
                              <a:gd name="connsiteX467" fmla="*/ 472473 w 517404"/>
                              <a:gd name="connsiteY467" fmla="*/ 25577 h 454399"/>
                              <a:gd name="connsiteX468" fmla="*/ 472346 w 517404"/>
                              <a:gd name="connsiteY468" fmla="*/ 25195 h 454399"/>
                              <a:gd name="connsiteX469" fmla="*/ 472346 w 517404"/>
                              <a:gd name="connsiteY469" fmla="*/ 25195 h 454399"/>
                              <a:gd name="connsiteX470" fmla="*/ 466122 w 517404"/>
                              <a:gd name="connsiteY470" fmla="*/ 25958 h 454399"/>
                              <a:gd name="connsiteX471" fmla="*/ 465106 w 517404"/>
                              <a:gd name="connsiteY471" fmla="*/ 25195 h 454399"/>
                              <a:gd name="connsiteX472" fmla="*/ 465106 w 517404"/>
                              <a:gd name="connsiteY472" fmla="*/ 24687 h 454399"/>
                              <a:gd name="connsiteX473" fmla="*/ 466503 w 517404"/>
                              <a:gd name="connsiteY473" fmla="*/ 23925 h 454399"/>
                              <a:gd name="connsiteX474" fmla="*/ 468535 w 517404"/>
                              <a:gd name="connsiteY474" fmla="*/ 23289 h 454399"/>
                              <a:gd name="connsiteX475" fmla="*/ 469044 w 517404"/>
                              <a:gd name="connsiteY475" fmla="*/ 23289 h 454399"/>
                              <a:gd name="connsiteX476" fmla="*/ 474632 w 517404"/>
                              <a:gd name="connsiteY476" fmla="*/ 24179 h 454399"/>
                              <a:gd name="connsiteX477" fmla="*/ 475013 w 517404"/>
                              <a:gd name="connsiteY477" fmla="*/ 24433 h 454399"/>
                              <a:gd name="connsiteX478" fmla="*/ 475394 w 517404"/>
                              <a:gd name="connsiteY478" fmla="*/ 24687 h 454399"/>
                              <a:gd name="connsiteX479" fmla="*/ 476156 w 517404"/>
                              <a:gd name="connsiteY479" fmla="*/ 25322 h 454399"/>
                              <a:gd name="connsiteX480" fmla="*/ 477807 w 517404"/>
                              <a:gd name="connsiteY480" fmla="*/ 27991 h 454399"/>
                              <a:gd name="connsiteX481" fmla="*/ 477807 w 517404"/>
                              <a:gd name="connsiteY481" fmla="*/ 28372 h 454399"/>
                              <a:gd name="connsiteX482" fmla="*/ 478061 w 517404"/>
                              <a:gd name="connsiteY482" fmla="*/ 29897 h 454399"/>
                              <a:gd name="connsiteX483" fmla="*/ 475394 w 517404"/>
                              <a:gd name="connsiteY483" fmla="*/ 33581 h 454399"/>
                              <a:gd name="connsiteX484" fmla="*/ 475140 w 517404"/>
                              <a:gd name="connsiteY484" fmla="*/ 34217 h 454399"/>
                              <a:gd name="connsiteX485" fmla="*/ 475648 w 517404"/>
                              <a:gd name="connsiteY485" fmla="*/ 34471 h 454399"/>
                              <a:gd name="connsiteX486" fmla="*/ 475902 w 517404"/>
                              <a:gd name="connsiteY486" fmla="*/ 34471 h 454399"/>
                              <a:gd name="connsiteX487" fmla="*/ 479204 w 517404"/>
                              <a:gd name="connsiteY487" fmla="*/ 29897 h 454399"/>
                              <a:gd name="connsiteX488" fmla="*/ 478823 w 517404"/>
                              <a:gd name="connsiteY488" fmla="*/ 27609 h 454399"/>
                              <a:gd name="connsiteX489" fmla="*/ 480474 w 517404"/>
                              <a:gd name="connsiteY489" fmla="*/ 26212 h 454399"/>
                              <a:gd name="connsiteX490" fmla="*/ 481236 w 517404"/>
                              <a:gd name="connsiteY490" fmla="*/ 27609 h 454399"/>
                              <a:gd name="connsiteX491" fmla="*/ 479966 w 517404"/>
                              <a:gd name="connsiteY491" fmla="*/ 35106 h 454399"/>
                              <a:gd name="connsiteX492" fmla="*/ 474886 w 517404"/>
                              <a:gd name="connsiteY492" fmla="*/ 37139 h 454399"/>
                              <a:gd name="connsiteX493" fmla="*/ 473489 w 517404"/>
                              <a:gd name="connsiteY493" fmla="*/ 36758 h 454399"/>
                              <a:gd name="connsiteX494" fmla="*/ 473235 w 517404"/>
                              <a:gd name="connsiteY494" fmla="*/ 37139 h 454399"/>
                              <a:gd name="connsiteX495" fmla="*/ 472981 w 517404"/>
                              <a:gd name="connsiteY495" fmla="*/ 52767 h 454399"/>
                              <a:gd name="connsiteX496" fmla="*/ 472981 w 517404"/>
                              <a:gd name="connsiteY496" fmla="*/ 53275 h 454399"/>
                              <a:gd name="connsiteX497" fmla="*/ 473489 w 517404"/>
                              <a:gd name="connsiteY497" fmla="*/ 53275 h 454399"/>
                              <a:gd name="connsiteX498" fmla="*/ 473997 w 517404"/>
                              <a:gd name="connsiteY498" fmla="*/ 37266 h 454399"/>
                              <a:gd name="connsiteX499" fmla="*/ 474251 w 517404"/>
                              <a:gd name="connsiteY499" fmla="*/ 37901 h 454399"/>
                              <a:gd name="connsiteX500" fmla="*/ 471711 w 517404"/>
                              <a:gd name="connsiteY500" fmla="*/ 59628 h 454399"/>
                              <a:gd name="connsiteX501" fmla="*/ 470314 w 517404"/>
                              <a:gd name="connsiteY501" fmla="*/ 61534 h 454399"/>
                              <a:gd name="connsiteX502" fmla="*/ 466122 w 517404"/>
                              <a:gd name="connsiteY502" fmla="*/ 66998 h 454399"/>
                              <a:gd name="connsiteX503" fmla="*/ 465741 w 517404"/>
                              <a:gd name="connsiteY503" fmla="*/ 66998 h 454399"/>
                              <a:gd name="connsiteX504" fmla="*/ 465106 w 517404"/>
                              <a:gd name="connsiteY504" fmla="*/ 67379 h 454399"/>
                              <a:gd name="connsiteX505" fmla="*/ 465106 w 517404"/>
                              <a:gd name="connsiteY505" fmla="*/ 67379 h 454399"/>
                              <a:gd name="connsiteX506" fmla="*/ 465106 w 517404"/>
                              <a:gd name="connsiteY506" fmla="*/ 67887 h 454399"/>
                              <a:gd name="connsiteX507" fmla="*/ 464471 w 517404"/>
                              <a:gd name="connsiteY507" fmla="*/ 77925 h 454399"/>
                              <a:gd name="connsiteX508" fmla="*/ 464471 w 517404"/>
                              <a:gd name="connsiteY508" fmla="*/ 78560 h 454399"/>
                              <a:gd name="connsiteX509" fmla="*/ 461804 w 517404"/>
                              <a:gd name="connsiteY509" fmla="*/ 89106 h 454399"/>
                              <a:gd name="connsiteX510" fmla="*/ 462058 w 517404"/>
                              <a:gd name="connsiteY510" fmla="*/ 89995 h 454399"/>
                              <a:gd name="connsiteX511" fmla="*/ 462312 w 517404"/>
                              <a:gd name="connsiteY511" fmla="*/ 89995 h 454399"/>
                              <a:gd name="connsiteX512" fmla="*/ 462820 w 517404"/>
                              <a:gd name="connsiteY512" fmla="*/ 89614 h 454399"/>
                              <a:gd name="connsiteX513" fmla="*/ 465360 w 517404"/>
                              <a:gd name="connsiteY513" fmla="*/ 80085 h 454399"/>
                              <a:gd name="connsiteX514" fmla="*/ 472092 w 517404"/>
                              <a:gd name="connsiteY514" fmla="*/ 83261 h 454399"/>
                              <a:gd name="connsiteX515" fmla="*/ 462312 w 517404"/>
                              <a:gd name="connsiteY515" fmla="*/ 103082 h 454399"/>
                              <a:gd name="connsiteX516" fmla="*/ 462058 w 517404"/>
                              <a:gd name="connsiteY516" fmla="*/ 103464 h 454399"/>
                              <a:gd name="connsiteX517" fmla="*/ 461550 w 517404"/>
                              <a:gd name="connsiteY517" fmla="*/ 103464 h 454399"/>
                              <a:gd name="connsiteX518" fmla="*/ 458248 w 517404"/>
                              <a:gd name="connsiteY518" fmla="*/ 105878 h 454399"/>
                              <a:gd name="connsiteX519" fmla="*/ 457486 w 517404"/>
                              <a:gd name="connsiteY519" fmla="*/ 106005 h 454399"/>
                              <a:gd name="connsiteX520" fmla="*/ 454057 w 517404"/>
                              <a:gd name="connsiteY520" fmla="*/ 109689 h 454399"/>
                              <a:gd name="connsiteX521" fmla="*/ 454057 w 517404"/>
                              <a:gd name="connsiteY521" fmla="*/ 110071 h 454399"/>
                              <a:gd name="connsiteX522" fmla="*/ 453802 w 517404"/>
                              <a:gd name="connsiteY522" fmla="*/ 110579 h 454399"/>
                              <a:gd name="connsiteX523" fmla="*/ 453548 w 517404"/>
                              <a:gd name="connsiteY523" fmla="*/ 110579 h 454399"/>
                              <a:gd name="connsiteX524" fmla="*/ 452278 w 517404"/>
                              <a:gd name="connsiteY524" fmla="*/ 111087 h 454399"/>
                              <a:gd name="connsiteX525" fmla="*/ 448595 w 517404"/>
                              <a:gd name="connsiteY525" fmla="*/ 111722 h 454399"/>
                              <a:gd name="connsiteX526" fmla="*/ 447706 w 517404"/>
                              <a:gd name="connsiteY526" fmla="*/ 112358 h 454399"/>
                              <a:gd name="connsiteX527" fmla="*/ 447706 w 517404"/>
                              <a:gd name="connsiteY527" fmla="*/ 112358 h 454399"/>
                              <a:gd name="connsiteX528" fmla="*/ 446436 w 517404"/>
                              <a:gd name="connsiteY528" fmla="*/ 112104 h 454399"/>
                              <a:gd name="connsiteX529" fmla="*/ 444023 w 517404"/>
                              <a:gd name="connsiteY529" fmla="*/ 113120 h 454399"/>
                              <a:gd name="connsiteX530" fmla="*/ 441737 w 517404"/>
                              <a:gd name="connsiteY530" fmla="*/ 114645 h 454399"/>
                              <a:gd name="connsiteX531" fmla="*/ 441229 w 517404"/>
                              <a:gd name="connsiteY531" fmla="*/ 114645 h 454399"/>
                              <a:gd name="connsiteX532" fmla="*/ 440720 w 517404"/>
                              <a:gd name="connsiteY532" fmla="*/ 114645 h 454399"/>
                              <a:gd name="connsiteX533" fmla="*/ 439323 w 517404"/>
                              <a:gd name="connsiteY533" fmla="*/ 115407 h 454399"/>
                              <a:gd name="connsiteX534" fmla="*/ 435386 w 517404"/>
                              <a:gd name="connsiteY534" fmla="*/ 116805 h 454399"/>
                              <a:gd name="connsiteX535" fmla="*/ 432338 w 517404"/>
                              <a:gd name="connsiteY535" fmla="*/ 118075 h 454399"/>
                              <a:gd name="connsiteX536" fmla="*/ 432211 w 517404"/>
                              <a:gd name="connsiteY536" fmla="*/ 118075 h 454399"/>
                              <a:gd name="connsiteX537" fmla="*/ 431957 w 517404"/>
                              <a:gd name="connsiteY537" fmla="*/ 118329 h 454399"/>
                              <a:gd name="connsiteX538" fmla="*/ 431703 w 517404"/>
                              <a:gd name="connsiteY538" fmla="*/ 118329 h 454399"/>
                              <a:gd name="connsiteX539" fmla="*/ 431703 w 517404"/>
                              <a:gd name="connsiteY539" fmla="*/ 118456 h 454399"/>
                              <a:gd name="connsiteX540" fmla="*/ 431576 w 517404"/>
                              <a:gd name="connsiteY540" fmla="*/ 118456 h 454399"/>
                              <a:gd name="connsiteX541" fmla="*/ 430941 w 517404"/>
                              <a:gd name="connsiteY541" fmla="*/ 117948 h 454399"/>
                              <a:gd name="connsiteX542" fmla="*/ 429417 w 517404"/>
                              <a:gd name="connsiteY542" fmla="*/ 118838 h 454399"/>
                              <a:gd name="connsiteX543" fmla="*/ 427766 w 517404"/>
                              <a:gd name="connsiteY543" fmla="*/ 119727 h 454399"/>
                              <a:gd name="connsiteX544" fmla="*/ 424337 w 517404"/>
                              <a:gd name="connsiteY544" fmla="*/ 120998 h 454399"/>
                              <a:gd name="connsiteX545" fmla="*/ 423575 w 517404"/>
                              <a:gd name="connsiteY545" fmla="*/ 121633 h 454399"/>
                              <a:gd name="connsiteX546" fmla="*/ 422685 w 517404"/>
                              <a:gd name="connsiteY546" fmla="*/ 121633 h 454399"/>
                              <a:gd name="connsiteX547" fmla="*/ 415827 w 517404"/>
                              <a:gd name="connsiteY547" fmla="*/ 123793 h 454399"/>
                              <a:gd name="connsiteX548" fmla="*/ 415827 w 517404"/>
                              <a:gd name="connsiteY548" fmla="*/ 123793 h 454399"/>
                              <a:gd name="connsiteX549" fmla="*/ 415192 w 517404"/>
                              <a:gd name="connsiteY549" fmla="*/ 123539 h 454399"/>
                              <a:gd name="connsiteX550" fmla="*/ 418875 w 517404"/>
                              <a:gd name="connsiteY550" fmla="*/ 116551 h 454399"/>
                              <a:gd name="connsiteX551" fmla="*/ 418875 w 517404"/>
                              <a:gd name="connsiteY551" fmla="*/ 115661 h 454399"/>
                              <a:gd name="connsiteX552" fmla="*/ 417986 w 517404"/>
                              <a:gd name="connsiteY552" fmla="*/ 115661 h 454399"/>
                              <a:gd name="connsiteX553" fmla="*/ 414176 w 517404"/>
                              <a:gd name="connsiteY553" fmla="*/ 122014 h 454399"/>
                              <a:gd name="connsiteX554" fmla="*/ 413287 w 517404"/>
                              <a:gd name="connsiteY554" fmla="*/ 122268 h 454399"/>
                              <a:gd name="connsiteX555" fmla="*/ 411509 w 517404"/>
                              <a:gd name="connsiteY555" fmla="*/ 124428 h 454399"/>
                              <a:gd name="connsiteX556" fmla="*/ 408460 w 517404"/>
                              <a:gd name="connsiteY556" fmla="*/ 130781 h 454399"/>
                              <a:gd name="connsiteX557" fmla="*/ 408206 w 517404"/>
                              <a:gd name="connsiteY557" fmla="*/ 131671 h 454399"/>
                              <a:gd name="connsiteX558" fmla="*/ 408206 w 517404"/>
                              <a:gd name="connsiteY558" fmla="*/ 131671 h 454399"/>
                              <a:gd name="connsiteX559" fmla="*/ 407952 w 517404"/>
                              <a:gd name="connsiteY559" fmla="*/ 132433 h 454399"/>
                              <a:gd name="connsiteX560" fmla="*/ 402872 w 517404"/>
                              <a:gd name="connsiteY560" fmla="*/ 137261 h 454399"/>
                              <a:gd name="connsiteX561" fmla="*/ 399951 w 517404"/>
                              <a:gd name="connsiteY561" fmla="*/ 139802 h 454399"/>
                              <a:gd name="connsiteX562" fmla="*/ 399951 w 517404"/>
                              <a:gd name="connsiteY562" fmla="*/ 139802 h 454399"/>
                              <a:gd name="connsiteX563" fmla="*/ 398173 w 517404"/>
                              <a:gd name="connsiteY563" fmla="*/ 137007 h 454399"/>
                              <a:gd name="connsiteX564" fmla="*/ 397665 w 517404"/>
                              <a:gd name="connsiteY564" fmla="*/ 136372 h 454399"/>
                              <a:gd name="connsiteX565" fmla="*/ 397030 w 517404"/>
                              <a:gd name="connsiteY565" fmla="*/ 136880 h 454399"/>
                              <a:gd name="connsiteX566" fmla="*/ 397030 w 517404"/>
                              <a:gd name="connsiteY566" fmla="*/ 136880 h 454399"/>
                              <a:gd name="connsiteX567" fmla="*/ 402237 w 517404"/>
                              <a:gd name="connsiteY567" fmla="*/ 141962 h 454399"/>
                              <a:gd name="connsiteX568" fmla="*/ 409349 w 517404"/>
                              <a:gd name="connsiteY568" fmla="*/ 145901 h 454399"/>
                              <a:gd name="connsiteX569" fmla="*/ 429163 w 517404"/>
                              <a:gd name="connsiteY569" fmla="*/ 155939 h 454399"/>
                              <a:gd name="connsiteX570" fmla="*/ 432211 w 517404"/>
                              <a:gd name="connsiteY570" fmla="*/ 154287 h 454399"/>
                              <a:gd name="connsiteX571" fmla="*/ 432465 w 517404"/>
                              <a:gd name="connsiteY571" fmla="*/ 154033 h 454399"/>
                              <a:gd name="connsiteX572" fmla="*/ 432592 w 517404"/>
                              <a:gd name="connsiteY572" fmla="*/ 154033 h 454399"/>
                              <a:gd name="connsiteX573" fmla="*/ 437672 w 517404"/>
                              <a:gd name="connsiteY573" fmla="*/ 151492 h 454399"/>
                              <a:gd name="connsiteX574" fmla="*/ 439451 w 517404"/>
                              <a:gd name="connsiteY574" fmla="*/ 151492 h 454399"/>
                              <a:gd name="connsiteX575" fmla="*/ 438815 w 517404"/>
                              <a:gd name="connsiteY575" fmla="*/ 151873 h 454399"/>
                              <a:gd name="connsiteX576" fmla="*/ 437799 w 517404"/>
                              <a:gd name="connsiteY576" fmla="*/ 153144 h 454399"/>
                              <a:gd name="connsiteX577" fmla="*/ 438561 w 517404"/>
                              <a:gd name="connsiteY577" fmla="*/ 153652 h 454399"/>
                              <a:gd name="connsiteX578" fmla="*/ 439577 w 517404"/>
                              <a:gd name="connsiteY578" fmla="*/ 153652 h 454399"/>
                              <a:gd name="connsiteX579" fmla="*/ 444150 w 517404"/>
                              <a:gd name="connsiteY579" fmla="*/ 155176 h 454399"/>
                              <a:gd name="connsiteX580" fmla="*/ 445293 w 517404"/>
                              <a:gd name="connsiteY580" fmla="*/ 155939 h 454399"/>
                              <a:gd name="connsiteX581" fmla="*/ 445547 w 517404"/>
                              <a:gd name="connsiteY581" fmla="*/ 155939 h 454399"/>
                              <a:gd name="connsiteX582" fmla="*/ 445801 w 517404"/>
                              <a:gd name="connsiteY582" fmla="*/ 155939 h 454399"/>
                              <a:gd name="connsiteX583" fmla="*/ 448214 w 517404"/>
                              <a:gd name="connsiteY583" fmla="*/ 155049 h 454399"/>
                              <a:gd name="connsiteX584" fmla="*/ 449230 w 517404"/>
                              <a:gd name="connsiteY584" fmla="*/ 154668 h 454399"/>
                              <a:gd name="connsiteX585" fmla="*/ 450627 w 517404"/>
                              <a:gd name="connsiteY585" fmla="*/ 156193 h 454399"/>
                              <a:gd name="connsiteX586" fmla="*/ 450627 w 517404"/>
                              <a:gd name="connsiteY586" fmla="*/ 156193 h 454399"/>
                              <a:gd name="connsiteX587" fmla="*/ 421288 w 517404"/>
                              <a:gd name="connsiteY587" fmla="*/ 188847 h 454399"/>
                              <a:gd name="connsiteX588" fmla="*/ 421288 w 517404"/>
                              <a:gd name="connsiteY588" fmla="*/ 188847 h 454399"/>
                              <a:gd name="connsiteX589" fmla="*/ 419383 w 517404"/>
                              <a:gd name="connsiteY589" fmla="*/ 193040 h 454399"/>
                              <a:gd name="connsiteX590" fmla="*/ 420526 w 517404"/>
                              <a:gd name="connsiteY590" fmla="*/ 185035 h 454399"/>
                              <a:gd name="connsiteX591" fmla="*/ 420907 w 517404"/>
                              <a:gd name="connsiteY591" fmla="*/ 185798 h 454399"/>
                              <a:gd name="connsiteX592" fmla="*/ 421161 w 517404"/>
                              <a:gd name="connsiteY592" fmla="*/ 188847 h 454399"/>
                              <a:gd name="connsiteX593" fmla="*/ 421161 w 517404"/>
                              <a:gd name="connsiteY593" fmla="*/ 188847 h 454399"/>
                              <a:gd name="connsiteX594" fmla="*/ 400459 w 517404"/>
                              <a:gd name="connsiteY594" fmla="*/ 177412 h 454399"/>
                              <a:gd name="connsiteX595" fmla="*/ 400840 w 517404"/>
                              <a:gd name="connsiteY595" fmla="*/ 177412 h 454399"/>
                              <a:gd name="connsiteX596" fmla="*/ 398808 w 517404"/>
                              <a:gd name="connsiteY596" fmla="*/ 179953 h 454399"/>
                              <a:gd name="connsiteX597" fmla="*/ 394998 w 517404"/>
                              <a:gd name="connsiteY597" fmla="*/ 186052 h 454399"/>
                              <a:gd name="connsiteX598" fmla="*/ 395379 w 517404"/>
                              <a:gd name="connsiteY598" fmla="*/ 186814 h 454399"/>
                              <a:gd name="connsiteX599" fmla="*/ 395379 w 517404"/>
                              <a:gd name="connsiteY599" fmla="*/ 186814 h 454399"/>
                              <a:gd name="connsiteX600" fmla="*/ 395632 w 517404"/>
                              <a:gd name="connsiteY600" fmla="*/ 186814 h 454399"/>
                              <a:gd name="connsiteX601" fmla="*/ 396141 w 517404"/>
                              <a:gd name="connsiteY601" fmla="*/ 186433 h 454399"/>
                              <a:gd name="connsiteX602" fmla="*/ 399824 w 517404"/>
                              <a:gd name="connsiteY602" fmla="*/ 180715 h 454399"/>
                              <a:gd name="connsiteX603" fmla="*/ 403761 w 517404"/>
                              <a:gd name="connsiteY603" fmla="*/ 175252 h 454399"/>
                              <a:gd name="connsiteX604" fmla="*/ 403634 w 517404"/>
                              <a:gd name="connsiteY604" fmla="*/ 174362 h 454399"/>
                              <a:gd name="connsiteX605" fmla="*/ 403634 w 517404"/>
                              <a:gd name="connsiteY605" fmla="*/ 174362 h 454399"/>
                              <a:gd name="connsiteX606" fmla="*/ 402872 w 517404"/>
                              <a:gd name="connsiteY606" fmla="*/ 174616 h 454399"/>
                              <a:gd name="connsiteX607" fmla="*/ 401983 w 517404"/>
                              <a:gd name="connsiteY607" fmla="*/ 176268 h 454399"/>
                              <a:gd name="connsiteX608" fmla="*/ 403507 w 517404"/>
                              <a:gd name="connsiteY608" fmla="*/ 172329 h 454399"/>
                              <a:gd name="connsiteX609" fmla="*/ 405666 w 517404"/>
                              <a:gd name="connsiteY609" fmla="*/ 166485 h 454399"/>
                              <a:gd name="connsiteX610" fmla="*/ 406174 w 517404"/>
                              <a:gd name="connsiteY610" fmla="*/ 166485 h 454399"/>
                              <a:gd name="connsiteX611" fmla="*/ 415446 w 517404"/>
                              <a:gd name="connsiteY611" fmla="*/ 168264 h 454399"/>
                              <a:gd name="connsiteX612" fmla="*/ 414684 w 517404"/>
                              <a:gd name="connsiteY612" fmla="*/ 172838 h 454399"/>
                              <a:gd name="connsiteX613" fmla="*/ 413795 w 517404"/>
                              <a:gd name="connsiteY613" fmla="*/ 177920 h 454399"/>
                              <a:gd name="connsiteX614" fmla="*/ 414303 w 517404"/>
                              <a:gd name="connsiteY614" fmla="*/ 178682 h 454399"/>
                              <a:gd name="connsiteX615" fmla="*/ 414430 w 517404"/>
                              <a:gd name="connsiteY615" fmla="*/ 178682 h 454399"/>
                              <a:gd name="connsiteX616" fmla="*/ 414938 w 517404"/>
                              <a:gd name="connsiteY616" fmla="*/ 178174 h 454399"/>
                              <a:gd name="connsiteX617" fmla="*/ 415827 w 517404"/>
                              <a:gd name="connsiteY617" fmla="*/ 173092 h 454399"/>
                              <a:gd name="connsiteX618" fmla="*/ 416208 w 517404"/>
                              <a:gd name="connsiteY618" fmla="*/ 171694 h 454399"/>
                              <a:gd name="connsiteX619" fmla="*/ 416335 w 517404"/>
                              <a:gd name="connsiteY619" fmla="*/ 177031 h 454399"/>
                              <a:gd name="connsiteX620" fmla="*/ 416843 w 517404"/>
                              <a:gd name="connsiteY620" fmla="*/ 177666 h 454399"/>
                              <a:gd name="connsiteX621" fmla="*/ 416843 w 517404"/>
                              <a:gd name="connsiteY621" fmla="*/ 177666 h 454399"/>
                              <a:gd name="connsiteX622" fmla="*/ 417605 w 517404"/>
                              <a:gd name="connsiteY622" fmla="*/ 177158 h 454399"/>
                              <a:gd name="connsiteX623" fmla="*/ 417605 w 517404"/>
                              <a:gd name="connsiteY623" fmla="*/ 177158 h 454399"/>
                              <a:gd name="connsiteX624" fmla="*/ 417224 w 517404"/>
                              <a:gd name="connsiteY624" fmla="*/ 169915 h 454399"/>
                              <a:gd name="connsiteX625" fmla="*/ 417224 w 517404"/>
                              <a:gd name="connsiteY625" fmla="*/ 168899 h 454399"/>
                              <a:gd name="connsiteX626" fmla="*/ 423447 w 517404"/>
                              <a:gd name="connsiteY626" fmla="*/ 170805 h 454399"/>
                              <a:gd name="connsiteX627" fmla="*/ 429798 w 517404"/>
                              <a:gd name="connsiteY627" fmla="*/ 172456 h 454399"/>
                              <a:gd name="connsiteX628" fmla="*/ 422939 w 517404"/>
                              <a:gd name="connsiteY628" fmla="*/ 186433 h 454399"/>
                              <a:gd name="connsiteX629" fmla="*/ 422304 w 517404"/>
                              <a:gd name="connsiteY629" fmla="*/ 185035 h 454399"/>
                              <a:gd name="connsiteX630" fmla="*/ 421415 w 517404"/>
                              <a:gd name="connsiteY630" fmla="*/ 181732 h 454399"/>
                              <a:gd name="connsiteX631" fmla="*/ 420907 w 517404"/>
                              <a:gd name="connsiteY631" fmla="*/ 180969 h 454399"/>
                              <a:gd name="connsiteX632" fmla="*/ 420399 w 517404"/>
                              <a:gd name="connsiteY632" fmla="*/ 180969 h 454399"/>
                              <a:gd name="connsiteX633" fmla="*/ 420145 w 517404"/>
                              <a:gd name="connsiteY633" fmla="*/ 181478 h 454399"/>
                              <a:gd name="connsiteX634" fmla="*/ 419637 w 517404"/>
                              <a:gd name="connsiteY634" fmla="*/ 184400 h 454399"/>
                              <a:gd name="connsiteX635" fmla="*/ 418367 w 517404"/>
                              <a:gd name="connsiteY635" fmla="*/ 194692 h 454399"/>
                              <a:gd name="connsiteX636" fmla="*/ 418367 w 517404"/>
                              <a:gd name="connsiteY636" fmla="*/ 195581 h 454399"/>
                              <a:gd name="connsiteX637" fmla="*/ 414049 w 517404"/>
                              <a:gd name="connsiteY637" fmla="*/ 204348 h 454399"/>
                              <a:gd name="connsiteX638" fmla="*/ 414049 w 517404"/>
                              <a:gd name="connsiteY638" fmla="*/ 202951 h 454399"/>
                              <a:gd name="connsiteX639" fmla="*/ 418113 w 517404"/>
                              <a:gd name="connsiteY639" fmla="*/ 195073 h 454399"/>
                              <a:gd name="connsiteX640" fmla="*/ 418113 w 517404"/>
                              <a:gd name="connsiteY640" fmla="*/ 194819 h 454399"/>
                              <a:gd name="connsiteX641" fmla="*/ 417986 w 517404"/>
                              <a:gd name="connsiteY641" fmla="*/ 194311 h 454399"/>
                              <a:gd name="connsiteX642" fmla="*/ 417097 w 517404"/>
                              <a:gd name="connsiteY642" fmla="*/ 194438 h 454399"/>
                              <a:gd name="connsiteX643" fmla="*/ 417097 w 517404"/>
                              <a:gd name="connsiteY643" fmla="*/ 194438 h 454399"/>
                              <a:gd name="connsiteX644" fmla="*/ 414684 w 517404"/>
                              <a:gd name="connsiteY644" fmla="*/ 198885 h 454399"/>
                              <a:gd name="connsiteX645" fmla="*/ 414811 w 517404"/>
                              <a:gd name="connsiteY645" fmla="*/ 198122 h 454399"/>
                              <a:gd name="connsiteX646" fmla="*/ 414303 w 517404"/>
                              <a:gd name="connsiteY646" fmla="*/ 197487 h 454399"/>
                              <a:gd name="connsiteX647" fmla="*/ 413541 w 517404"/>
                              <a:gd name="connsiteY647" fmla="*/ 197868 h 454399"/>
                              <a:gd name="connsiteX648" fmla="*/ 413541 w 517404"/>
                              <a:gd name="connsiteY648" fmla="*/ 197868 h 454399"/>
                              <a:gd name="connsiteX649" fmla="*/ 412779 w 517404"/>
                              <a:gd name="connsiteY649" fmla="*/ 202696 h 454399"/>
                              <a:gd name="connsiteX650" fmla="*/ 411000 w 517404"/>
                              <a:gd name="connsiteY650" fmla="*/ 208160 h 454399"/>
                              <a:gd name="connsiteX651" fmla="*/ 411509 w 517404"/>
                              <a:gd name="connsiteY651" fmla="*/ 208795 h 454399"/>
                              <a:gd name="connsiteX652" fmla="*/ 411762 w 517404"/>
                              <a:gd name="connsiteY652" fmla="*/ 208795 h 454399"/>
                              <a:gd name="connsiteX653" fmla="*/ 412398 w 517404"/>
                              <a:gd name="connsiteY653" fmla="*/ 207398 h 454399"/>
                              <a:gd name="connsiteX654" fmla="*/ 412524 w 517404"/>
                              <a:gd name="connsiteY654" fmla="*/ 207398 h 454399"/>
                              <a:gd name="connsiteX655" fmla="*/ 412398 w 517404"/>
                              <a:gd name="connsiteY655" fmla="*/ 207779 h 454399"/>
                              <a:gd name="connsiteX656" fmla="*/ 412398 w 517404"/>
                              <a:gd name="connsiteY656" fmla="*/ 207779 h 454399"/>
                              <a:gd name="connsiteX657" fmla="*/ 412398 w 517404"/>
                              <a:gd name="connsiteY657" fmla="*/ 208414 h 454399"/>
                              <a:gd name="connsiteX658" fmla="*/ 411890 w 517404"/>
                              <a:gd name="connsiteY658" fmla="*/ 208922 h 454399"/>
                              <a:gd name="connsiteX659" fmla="*/ 410493 w 517404"/>
                              <a:gd name="connsiteY659" fmla="*/ 211972 h 454399"/>
                              <a:gd name="connsiteX660" fmla="*/ 410493 w 517404"/>
                              <a:gd name="connsiteY660" fmla="*/ 211718 h 454399"/>
                              <a:gd name="connsiteX661" fmla="*/ 409984 w 517404"/>
                              <a:gd name="connsiteY661" fmla="*/ 210955 h 454399"/>
                              <a:gd name="connsiteX662" fmla="*/ 409857 w 517404"/>
                              <a:gd name="connsiteY662" fmla="*/ 210955 h 454399"/>
                              <a:gd name="connsiteX663" fmla="*/ 409095 w 517404"/>
                              <a:gd name="connsiteY663" fmla="*/ 211591 h 454399"/>
                              <a:gd name="connsiteX664" fmla="*/ 409095 w 517404"/>
                              <a:gd name="connsiteY664" fmla="*/ 211591 h 454399"/>
                              <a:gd name="connsiteX665" fmla="*/ 408841 w 517404"/>
                              <a:gd name="connsiteY665" fmla="*/ 214386 h 454399"/>
                              <a:gd name="connsiteX666" fmla="*/ 408841 w 517404"/>
                              <a:gd name="connsiteY666" fmla="*/ 214386 h 454399"/>
                              <a:gd name="connsiteX667" fmla="*/ 409095 w 517404"/>
                              <a:gd name="connsiteY667" fmla="*/ 215021 h 454399"/>
                              <a:gd name="connsiteX668" fmla="*/ 407317 w 517404"/>
                              <a:gd name="connsiteY668" fmla="*/ 218579 h 454399"/>
                              <a:gd name="connsiteX669" fmla="*/ 408841 w 517404"/>
                              <a:gd name="connsiteY669" fmla="*/ 199647 h 454399"/>
                              <a:gd name="connsiteX670" fmla="*/ 408841 w 517404"/>
                              <a:gd name="connsiteY670" fmla="*/ 198376 h 454399"/>
                              <a:gd name="connsiteX671" fmla="*/ 409095 w 517404"/>
                              <a:gd name="connsiteY671" fmla="*/ 198249 h 454399"/>
                              <a:gd name="connsiteX672" fmla="*/ 409095 w 517404"/>
                              <a:gd name="connsiteY672" fmla="*/ 198249 h 454399"/>
                              <a:gd name="connsiteX673" fmla="*/ 409349 w 517404"/>
                              <a:gd name="connsiteY673" fmla="*/ 196598 h 454399"/>
                              <a:gd name="connsiteX674" fmla="*/ 409222 w 517404"/>
                              <a:gd name="connsiteY674" fmla="*/ 196344 h 454399"/>
                              <a:gd name="connsiteX675" fmla="*/ 411890 w 517404"/>
                              <a:gd name="connsiteY675" fmla="*/ 188720 h 454399"/>
                              <a:gd name="connsiteX676" fmla="*/ 413033 w 517404"/>
                              <a:gd name="connsiteY676" fmla="*/ 186306 h 454399"/>
                              <a:gd name="connsiteX677" fmla="*/ 412906 w 517404"/>
                              <a:gd name="connsiteY677" fmla="*/ 185416 h 454399"/>
                              <a:gd name="connsiteX678" fmla="*/ 412524 w 517404"/>
                              <a:gd name="connsiteY678" fmla="*/ 185416 h 454399"/>
                              <a:gd name="connsiteX679" fmla="*/ 412017 w 517404"/>
                              <a:gd name="connsiteY679" fmla="*/ 185798 h 454399"/>
                              <a:gd name="connsiteX680" fmla="*/ 410874 w 517404"/>
                              <a:gd name="connsiteY680" fmla="*/ 188212 h 454399"/>
                              <a:gd name="connsiteX681" fmla="*/ 407952 w 517404"/>
                              <a:gd name="connsiteY681" fmla="*/ 199393 h 454399"/>
                              <a:gd name="connsiteX682" fmla="*/ 408587 w 517404"/>
                              <a:gd name="connsiteY682" fmla="*/ 200028 h 454399"/>
                              <a:gd name="connsiteX683" fmla="*/ 406936 w 517404"/>
                              <a:gd name="connsiteY683" fmla="*/ 219976 h 454399"/>
                              <a:gd name="connsiteX684" fmla="*/ 405412 w 517404"/>
                              <a:gd name="connsiteY684" fmla="*/ 223153 h 454399"/>
                              <a:gd name="connsiteX685" fmla="*/ 405793 w 517404"/>
                              <a:gd name="connsiteY685" fmla="*/ 210447 h 454399"/>
                              <a:gd name="connsiteX686" fmla="*/ 405285 w 517404"/>
                              <a:gd name="connsiteY686" fmla="*/ 209558 h 454399"/>
                              <a:gd name="connsiteX687" fmla="*/ 405285 w 517404"/>
                              <a:gd name="connsiteY687" fmla="*/ 209558 h 454399"/>
                              <a:gd name="connsiteX688" fmla="*/ 404396 w 517404"/>
                              <a:gd name="connsiteY688" fmla="*/ 210066 h 454399"/>
                              <a:gd name="connsiteX689" fmla="*/ 404015 w 517404"/>
                              <a:gd name="connsiteY689" fmla="*/ 226075 h 454399"/>
                              <a:gd name="connsiteX690" fmla="*/ 402364 w 517404"/>
                              <a:gd name="connsiteY690" fmla="*/ 229125 h 454399"/>
                              <a:gd name="connsiteX691" fmla="*/ 403888 w 517404"/>
                              <a:gd name="connsiteY691" fmla="*/ 197868 h 454399"/>
                              <a:gd name="connsiteX692" fmla="*/ 404142 w 517404"/>
                              <a:gd name="connsiteY692" fmla="*/ 197868 h 454399"/>
                              <a:gd name="connsiteX693" fmla="*/ 404777 w 517404"/>
                              <a:gd name="connsiteY693" fmla="*/ 197360 h 454399"/>
                              <a:gd name="connsiteX694" fmla="*/ 408587 w 517404"/>
                              <a:gd name="connsiteY694" fmla="*/ 185798 h 454399"/>
                              <a:gd name="connsiteX695" fmla="*/ 409857 w 517404"/>
                              <a:gd name="connsiteY695" fmla="*/ 183383 h 454399"/>
                              <a:gd name="connsiteX696" fmla="*/ 409603 w 517404"/>
                              <a:gd name="connsiteY696" fmla="*/ 182621 h 454399"/>
                              <a:gd name="connsiteX697" fmla="*/ 408841 w 517404"/>
                              <a:gd name="connsiteY697" fmla="*/ 182748 h 454399"/>
                              <a:gd name="connsiteX698" fmla="*/ 408841 w 517404"/>
                              <a:gd name="connsiteY698" fmla="*/ 182748 h 454399"/>
                              <a:gd name="connsiteX699" fmla="*/ 407571 w 517404"/>
                              <a:gd name="connsiteY699" fmla="*/ 185035 h 454399"/>
                              <a:gd name="connsiteX700" fmla="*/ 404015 w 517404"/>
                              <a:gd name="connsiteY700" fmla="*/ 194311 h 454399"/>
                              <a:gd name="connsiteX701" fmla="*/ 404015 w 517404"/>
                              <a:gd name="connsiteY701" fmla="*/ 194311 h 454399"/>
                              <a:gd name="connsiteX702" fmla="*/ 404015 w 517404"/>
                              <a:gd name="connsiteY702" fmla="*/ 194438 h 454399"/>
                              <a:gd name="connsiteX703" fmla="*/ 404015 w 517404"/>
                              <a:gd name="connsiteY703" fmla="*/ 194819 h 454399"/>
                              <a:gd name="connsiteX704" fmla="*/ 403761 w 517404"/>
                              <a:gd name="connsiteY704" fmla="*/ 196979 h 454399"/>
                              <a:gd name="connsiteX705" fmla="*/ 402110 w 517404"/>
                              <a:gd name="connsiteY705" fmla="*/ 230014 h 454399"/>
                              <a:gd name="connsiteX706" fmla="*/ 385345 w 517404"/>
                              <a:gd name="connsiteY706" fmla="*/ 263939 h 454399"/>
                              <a:gd name="connsiteX707" fmla="*/ 385345 w 517404"/>
                              <a:gd name="connsiteY707" fmla="*/ 157718 h 454399"/>
                              <a:gd name="connsiteX708" fmla="*/ 404904 w 517404"/>
                              <a:gd name="connsiteY708" fmla="*/ 166485 h 454399"/>
                              <a:gd name="connsiteX709" fmla="*/ 402872 w 517404"/>
                              <a:gd name="connsiteY709" fmla="*/ 171948 h 454399"/>
                              <a:gd name="connsiteX710" fmla="*/ 401348 w 517404"/>
                              <a:gd name="connsiteY710" fmla="*/ 177666 h 454399"/>
                              <a:gd name="connsiteX711" fmla="*/ 401348 w 517404"/>
                              <a:gd name="connsiteY711" fmla="*/ 177666 h 454399"/>
                              <a:gd name="connsiteX712" fmla="*/ 413541 w 517404"/>
                              <a:gd name="connsiteY712" fmla="*/ 227346 h 454399"/>
                              <a:gd name="connsiteX713" fmla="*/ 413287 w 517404"/>
                              <a:gd name="connsiteY713" fmla="*/ 227854 h 454399"/>
                              <a:gd name="connsiteX714" fmla="*/ 378867 w 517404"/>
                              <a:gd name="connsiteY714" fmla="*/ 301040 h 454399"/>
                              <a:gd name="connsiteX715" fmla="*/ 384583 w 517404"/>
                              <a:gd name="connsiteY715" fmla="*/ 266861 h 454399"/>
                              <a:gd name="connsiteX716" fmla="*/ 384583 w 517404"/>
                              <a:gd name="connsiteY716" fmla="*/ 266480 h 454399"/>
                              <a:gd name="connsiteX717" fmla="*/ 404142 w 517404"/>
                              <a:gd name="connsiteY717" fmla="*/ 226329 h 454399"/>
                              <a:gd name="connsiteX718" fmla="*/ 404142 w 517404"/>
                              <a:gd name="connsiteY718" fmla="*/ 226329 h 454399"/>
                              <a:gd name="connsiteX719" fmla="*/ 404396 w 517404"/>
                              <a:gd name="connsiteY719" fmla="*/ 225694 h 454399"/>
                              <a:gd name="connsiteX720" fmla="*/ 406301 w 517404"/>
                              <a:gd name="connsiteY720" fmla="*/ 221755 h 454399"/>
                              <a:gd name="connsiteX721" fmla="*/ 406301 w 517404"/>
                              <a:gd name="connsiteY721" fmla="*/ 221755 h 454399"/>
                              <a:gd name="connsiteX722" fmla="*/ 430560 w 517404"/>
                              <a:gd name="connsiteY722" fmla="*/ 172583 h 454399"/>
                              <a:gd name="connsiteX723" fmla="*/ 438561 w 517404"/>
                              <a:gd name="connsiteY723" fmla="*/ 173473 h 454399"/>
                              <a:gd name="connsiteX724" fmla="*/ 413414 w 517404"/>
                              <a:gd name="connsiteY724" fmla="*/ 227219 h 454399"/>
                              <a:gd name="connsiteX725" fmla="*/ 376581 w 517404"/>
                              <a:gd name="connsiteY725" fmla="*/ 281092 h 454399"/>
                              <a:gd name="connsiteX726" fmla="*/ 362483 w 517404"/>
                              <a:gd name="connsiteY726" fmla="*/ 266988 h 454399"/>
                              <a:gd name="connsiteX727" fmla="*/ 368071 w 517404"/>
                              <a:gd name="connsiteY727" fmla="*/ 266226 h 454399"/>
                              <a:gd name="connsiteX728" fmla="*/ 377597 w 517404"/>
                              <a:gd name="connsiteY728" fmla="*/ 275755 h 454399"/>
                              <a:gd name="connsiteX729" fmla="*/ 376708 w 517404"/>
                              <a:gd name="connsiteY729" fmla="*/ 281219 h 454399"/>
                              <a:gd name="connsiteX730" fmla="*/ 370866 w 517404"/>
                              <a:gd name="connsiteY730" fmla="*/ 289732 h 454399"/>
                              <a:gd name="connsiteX731" fmla="*/ 370485 w 517404"/>
                              <a:gd name="connsiteY731" fmla="*/ 289477 h 454399"/>
                              <a:gd name="connsiteX732" fmla="*/ 353593 w 517404"/>
                              <a:gd name="connsiteY732" fmla="*/ 272579 h 454399"/>
                              <a:gd name="connsiteX733" fmla="*/ 359181 w 517404"/>
                              <a:gd name="connsiteY733" fmla="*/ 266988 h 454399"/>
                              <a:gd name="connsiteX734" fmla="*/ 359435 w 517404"/>
                              <a:gd name="connsiteY734" fmla="*/ 267242 h 454399"/>
                              <a:gd name="connsiteX735" fmla="*/ 376327 w 517404"/>
                              <a:gd name="connsiteY735" fmla="*/ 284141 h 454399"/>
                              <a:gd name="connsiteX736" fmla="*/ 370739 w 517404"/>
                              <a:gd name="connsiteY736" fmla="*/ 289732 h 454399"/>
                              <a:gd name="connsiteX737" fmla="*/ 363753 w 517404"/>
                              <a:gd name="connsiteY737" fmla="*/ 291002 h 454399"/>
                              <a:gd name="connsiteX738" fmla="*/ 363753 w 517404"/>
                              <a:gd name="connsiteY738" fmla="*/ 291002 h 454399"/>
                              <a:gd name="connsiteX739" fmla="*/ 353212 w 517404"/>
                              <a:gd name="connsiteY739" fmla="*/ 280202 h 454399"/>
                              <a:gd name="connsiteX740" fmla="*/ 353846 w 517404"/>
                              <a:gd name="connsiteY740" fmla="*/ 275374 h 454399"/>
                              <a:gd name="connsiteX741" fmla="*/ 368326 w 517404"/>
                              <a:gd name="connsiteY741" fmla="*/ 290113 h 454399"/>
                              <a:gd name="connsiteX742" fmla="*/ 363880 w 517404"/>
                              <a:gd name="connsiteY742" fmla="*/ 290875 h 454399"/>
                              <a:gd name="connsiteX743" fmla="*/ 346226 w 517404"/>
                              <a:gd name="connsiteY743" fmla="*/ 293035 h 454399"/>
                              <a:gd name="connsiteX744" fmla="*/ 355117 w 517404"/>
                              <a:gd name="connsiteY744" fmla="*/ 284141 h 454399"/>
                              <a:gd name="connsiteX745" fmla="*/ 359816 w 517404"/>
                              <a:gd name="connsiteY745" fmla="*/ 288715 h 454399"/>
                              <a:gd name="connsiteX746" fmla="*/ 350798 w 517404"/>
                              <a:gd name="connsiteY746" fmla="*/ 297736 h 454399"/>
                              <a:gd name="connsiteX747" fmla="*/ 346226 w 517404"/>
                              <a:gd name="connsiteY747" fmla="*/ 293035 h 454399"/>
                              <a:gd name="connsiteX748" fmla="*/ 366040 w 517404"/>
                              <a:gd name="connsiteY748" fmla="*/ 319972 h 454399"/>
                              <a:gd name="connsiteX749" fmla="*/ 363626 w 517404"/>
                              <a:gd name="connsiteY749" fmla="*/ 320861 h 454399"/>
                              <a:gd name="connsiteX750" fmla="*/ 360324 w 517404"/>
                              <a:gd name="connsiteY750" fmla="*/ 319463 h 454399"/>
                              <a:gd name="connsiteX751" fmla="*/ 328953 w 517404"/>
                              <a:gd name="connsiteY751" fmla="*/ 287445 h 454399"/>
                              <a:gd name="connsiteX752" fmla="*/ 333525 w 517404"/>
                              <a:gd name="connsiteY752" fmla="*/ 282743 h 454399"/>
                              <a:gd name="connsiteX753" fmla="*/ 365659 w 517404"/>
                              <a:gd name="connsiteY753" fmla="*/ 314381 h 454399"/>
                              <a:gd name="connsiteX754" fmla="*/ 366040 w 517404"/>
                              <a:gd name="connsiteY754" fmla="*/ 319972 h 454399"/>
                              <a:gd name="connsiteX755" fmla="*/ 366040 w 517404"/>
                              <a:gd name="connsiteY755" fmla="*/ 319972 h 454399"/>
                              <a:gd name="connsiteX756" fmla="*/ 325650 w 517404"/>
                              <a:gd name="connsiteY756" fmla="*/ 323021 h 454399"/>
                              <a:gd name="connsiteX757" fmla="*/ 322348 w 517404"/>
                              <a:gd name="connsiteY757" fmla="*/ 324419 h 454399"/>
                              <a:gd name="connsiteX758" fmla="*/ 319935 w 517404"/>
                              <a:gd name="connsiteY758" fmla="*/ 323402 h 454399"/>
                              <a:gd name="connsiteX759" fmla="*/ 320443 w 517404"/>
                              <a:gd name="connsiteY759" fmla="*/ 317685 h 454399"/>
                              <a:gd name="connsiteX760" fmla="*/ 338606 w 517404"/>
                              <a:gd name="connsiteY760" fmla="*/ 299896 h 454399"/>
                              <a:gd name="connsiteX761" fmla="*/ 339240 w 517404"/>
                              <a:gd name="connsiteY761" fmla="*/ 300150 h 454399"/>
                              <a:gd name="connsiteX762" fmla="*/ 343559 w 517404"/>
                              <a:gd name="connsiteY762" fmla="*/ 304598 h 454399"/>
                              <a:gd name="connsiteX763" fmla="*/ 325524 w 517404"/>
                              <a:gd name="connsiteY763" fmla="*/ 322767 h 454399"/>
                              <a:gd name="connsiteX764" fmla="*/ 336319 w 517404"/>
                              <a:gd name="connsiteY764" fmla="*/ 367237 h 454399"/>
                              <a:gd name="connsiteX765" fmla="*/ 336954 w 517404"/>
                              <a:gd name="connsiteY765" fmla="*/ 370541 h 454399"/>
                              <a:gd name="connsiteX766" fmla="*/ 337589 w 517404"/>
                              <a:gd name="connsiteY766" fmla="*/ 374099 h 454399"/>
                              <a:gd name="connsiteX767" fmla="*/ 338225 w 517404"/>
                              <a:gd name="connsiteY767" fmla="*/ 378419 h 454399"/>
                              <a:gd name="connsiteX768" fmla="*/ 335430 w 517404"/>
                              <a:gd name="connsiteY768" fmla="*/ 381722 h 454399"/>
                              <a:gd name="connsiteX769" fmla="*/ 325524 w 517404"/>
                              <a:gd name="connsiteY769" fmla="*/ 385280 h 454399"/>
                              <a:gd name="connsiteX770" fmla="*/ 323237 w 517404"/>
                              <a:gd name="connsiteY770" fmla="*/ 382739 h 454399"/>
                              <a:gd name="connsiteX771" fmla="*/ 322475 w 517404"/>
                              <a:gd name="connsiteY771" fmla="*/ 379562 h 454399"/>
                              <a:gd name="connsiteX772" fmla="*/ 321713 w 517404"/>
                              <a:gd name="connsiteY772" fmla="*/ 376640 h 454399"/>
                              <a:gd name="connsiteX773" fmla="*/ 321078 w 517404"/>
                              <a:gd name="connsiteY773" fmla="*/ 373845 h 454399"/>
                              <a:gd name="connsiteX774" fmla="*/ 321840 w 517404"/>
                              <a:gd name="connsiteY774" fmla="*/ 373082 h 454399"/>
                              <a:gd name="connsiteX775" fmla="*/ 333906 w 517404"/>
                              <a:gd name="connsiteY775" fmla="*/ 365713 h 454399"/>
                              <a:gd name="connsiteX776" fmla="*/ 336319 w 517404"/>
                              <a:gd name="connsiteY776" fmla="*/ 367110 h 454399"/>
                              <a:gd name="connsiteX777" fmla="*/ 336319 w 517404"/>
                              <a:gd name="connsiteY777" fmla="*/ 367110 h 454399"/>
                              <a:gd name="connsiteX778" fmla="*/ 342162 w 517404"/>
                              <a:gd name="connsiteY778" fmla="*/ 380706 h 454399"/>
                              <a:gd name="connsiteX779" fmla="*/ 343305 w 517404"/>
                              <a:gd name="connsiteY779" fmla="*/ 380325 h 454399"/>
                              <a:gd name="connsiteX780" fmla="*/ 353465 w 517404"/>
                              <a:gd name="connsiteY780" fmla="*/ 377783 h 454399"/>
                              <a:gd name="connsiteX781" fmla="*/ 358927 w 517404"/>
                              <a:gd name="connsiteY781" fmla="*/ 376894 h 454399"/>
                              <a:gd name="connsiteX782" fmla="*/ 368326 w 517404"/>
                              <a:gd name="connsiteY782" fmla="*/ 375877 h 454399"/>
                              <a:gd name="connsiteX783" fmla="*/ 368326 w 517404"/>
                              <a:gd name="connsiteY783" fmla="*/ 375877 h 454399"/>
                              <a:gd name="connsiteX784" fmla="*/ 371882 w 517404"/>
                              <a:gd name="connsiteY784" fmla="*/ 375750 h 454399"/>
                              <a:gd name="connsiteX785" fmla="*/ 372644 w 517404"/>
                              <a:gd name="connsiteY785" fmla="*/ 375750 h 454399"/>
                              <a:gd name="connsiteX786" fmla="*/ 375946 w 517404"/>
                              <a:gd name="connsiteY786" fmla="*/ 375750 h 454399"/>
                              <a:gd name="connsiteX787" fmla="*/ 379629 w 517404"/>
                              <a:gd name="connsiteY787" fmla="*/ 375750 h 454399"/>
                              <a:gd name="connsiteX788" fmla="*/ 389409 w 517404"/>
                              <a:gd name="connsiteY788" fmla="*/ 377021 h 454399"/>
                              <a:gd name="connsiteX789" fmla="*/ 390044 w 517404"/>
                              <a:gd name="connsiteY789" fmla="*/ 377783 h 454399"/>
                              <a:gd name="connsiteX790" fmla="*/ 391060 w 517404"/>
                              <a:gd name="connsiteY790" fmla="*/ 381214 h 454399"/>
                              <a:gd name="connsiteX791" fmla="*/ 392711 w 517404"/>
                              <a:gd name="connsiteY791" fmla="*/ 381976 h 454399"/>
                              <a:gd name="connsiteX792" fmla="*/ 393219 w 517404"/>
                              <a:gd name="connsiteY792" fmla="*/ 381976 h 454399"/>
                              <a:gd name="connsiteX793" fmla="*/ 393855 w 517404"/>
                              <a:gd name="connsiteY793" fmla="*/ 381976 h 454399"/>
                              <a:gd name="connsiteX794" fmla="*/ 396775 w 517404"/>
                              <a:gd name="connsiteY794" fmla="*/ 380833 h 454399"/>
                              <a:gd name="connsiteX795" fmla="*/ 398173 w 517404"/>
                              <a:gd name="connsiteY795" fmla="*/ 379435 h 454399"/>
                              <a:gd name="connsiteX796" fmla="*/ 400459 w 517404"/>
                              <a:gd name="connsiteY796" fmla="*/ 380325 h 454399"/>
                              <a:gd name="connsiteX797" fmla="*/ 408714 w 517404"/>
                              <a:gd name="connsiteY797" fmla="*/ 385280 h 454399"/>
                              <a:gd name="connsiteX798" fmla="*/ 409476 w 517404"/>
                              <a:gd name="connsiteY798" fmla="*/ 385915 h 454399"/>
                              <a:gd name="connsiteX799" fmla="*/ 411255 w 517404"/>
                              <a:gd name="connsiteY799" fmla="*/ 388075 h 454399"/>
                              <a:gd name="connsiteX800" fmla="*/ 412143 w 517404"/>
                              <a:gd name="connsiteY800" fmla="*/ 389854 h 454399"/>
                              <a:gd name="connsiteX801" fmla="*/ 412143 w 517404"/>
                              <a:gd name="connsiteY801" fmla="*/ 390997 h 454399"/>
                              <a:gd name="connsiteX802" fmla="*/ 412017 w 517404"/>
                              <a:gd name="connsiteY802" fmla="*/ 392649 h 454399"/>
                              <a:gd name="connsiteX803" fmla="*/ 411890 w 517404"/>
                              <a:gd name="connsiteY803" fmla="*/ 394555 h 454399"/>
                              <a:gd name="connsiteX804" fmla="*/ 411509 w 517404"/>
                              <a:gd name="connsiteY804" fmla="*/ 397732 h 454399"/>
                              <a:gd name="connsiteX805" fmla="*/ 411509 w 517404"/>
                              <a:gd name="connsiteY805" fmla="*/ 398240 h 454399"/>
                              <a:gd name="connsiteX806" fmla="*/ 411255 w 517404"/>
                              <a:gd name="connsiteY806" fmla="*/ 400400 h 454399"/>
                              <a:gd name="connsiteX807" fmla="*/ 411381 w 517404"/>
                              <a:gd name="connsiteY807" fmla="*/ 400400 h 454399"/>
                              <a:gd name="connsiteX808" fmla="*/ 410493 w 517404"/>
                              <a:gd name="connsiteY808" fmla="*/ 411200 h 454399"/>
                              <a:gd name="connsiteX809" fmla="*/ 410747 w 517404"/>
                              <a:gd name="connsiteY809" fmla="*/ 421873 h 454399"/>
                              <a:gd name="connsiteX810" fmla="*/ 408968 w 517404"/>
                              <a:gd name="connsiteY810" fmla="*/ 427717 h 454399"/>
                              <a:gd name="connsiteX811" fmla="*/ 397918 w 517404"/>
                              <a:gd name="connsiteY811" fmla="*/ 430767 h 454399"/>
                              <a:gd name="connsiteX812" fmla="*/ 393855 w 517404"/>
                              <a:gd name="connsiteY812" fmla="*/ 430767 h 454399"/>
                              <a:gd name="connsiteX813" fmla="*/ 391314 w 517404"/>
                              <a:gd name="connsiteY813" fmla="*/ 431021 h 454399"/>
                              <a:gd name="connsiteX814" fmla="*/ 391187 w 517404"/>
                              <a:gd name="connsiteY814" fmla="*/ 431021 h 454399"/>
                              <a:gd name="connsiteX815" fmla="*/ 389155 w 517404"/>
                              <a:gd name="connsiteY815" fmla="*/ 431656 h 454399"/>
                              <a:gd name="connsiteX816" fmla="*/ 387250 w 517404"/>
                              <a:gd name="connsiteY816" fmla="*/ 433054 h 454399"/>
                              <a:gd name="connsiteX817" fmla="*/ 386488 w 517404"/>
                              <a:gd name="connsiteY817" fmla="*/ 437882 h 454399"/>
                              <a:gd name="connsiteX818" fmla="*/ 386996 w 517404"/>
                              <a:gd name="connsiteY818" fmla="*/ 438390 h 454399"/>
                              <a:gd name="connsiteX819" fmla="*/ 387123 w 517404"/>
                              <a:gd name="connsiteY819" fmla="*/ 438390 h 454399"/>
                              <a:gd name="connsiteX820" fmla="*/ 387504 w 517404"/>
                              <a:gd name="connsiteY820" fmla="*/ 437628 h 454399"/>
                              <a:gd name="connsiteX821" fmla="*/ 388012 w 517404"/>
                              <a:gd name="connsiteY821" fmla="*/ 433816 h 454399"/>
                              <a:gd name="connsiteX822" fmla="*/ 390679 w 517404"/>
                              <a:gd name="connsiteY822" fmla="*/ 432419 h 454399"/>
                              <a:gd name="connsiteX823" fmla="*/ 394870 w 517404"/>
                              <a:gd name="connsiteY823" fmla="*/ 431910 h 454399"/>
                              <a:gd name="connsiteX824" fmla="*/ 397792 w 517404"/>
                              <a:gd name="connsiteY824" fmla="*/ 431910 h 454399"/>
                              <a:gd name="connsiteX825" fmla="*/ 409731 w 517404"/>
                              <a:gd name="connsiteY825" fmla="*/ 428353 h 454399"/>
                              <a:gd name="connsiteX826" fmla="*/ 411890 w 517404"/>
                              <a:gd name="connsiteY826" fmla="*/ 421619 h 454399"/>
                              <a:gd name="connsiteX827" fmla="*/ 411636 w 517404"/>
                              <a:gd name="connsiteY827" fmla="*/ 410183 h 454399"/>
                              <a:gd name="connsiteX828" fmla="*/ 412143 w 517404"/>
                              <a:gd name="connsiteY828" fmla="*/ 402814 h 454399"/>
                              <a:gd name="connsiteX829" fmla="*/ 412143 w 517404"/>
                              <a:gd name="connsiteY829" fmla="*/ 402560 h 454399"/>
                              <a:gd name="connsiteX830" fmla="*/ 412398 w 517404"/>
                              <a:gd name="connsiteY830" fmla="*/ 400400 h 454399"/>
                              <a:gd name="connsiteX831" fmla="*/ 413541 w 517404"/>
                              <a:gd name="connsiteY831" fmla="*/ 399002 h 454399"/>
                              <a:gd name="connsiteX832" fmla="*/ 418367 w 517404"/>
                              <a:gd name="connsiteY832" fmla="*/ 396461 h 454399"/>
                              <a:gd name="connsiteX833" fmla="*/ 421923 w 517404"/>
                              <a:gd name="connsiteY833" fmla="*/ 395826 h 454399"/>
                              <a:gd name="connsiteX834" fmla="*/ 422050 w 517404"/>
                              <a:gd name="connsiteY834" fmla="*/ 395826 h 454399"/>
                              <a:gd name="connsiteX835" fmla="*/ 424590 w 517404"/>
                              <a:gd name="connsiteY835" fmla="*/ 395699 h 454399"/>
                              <a:gd name="connsiteX836" fmla="*/ 427257 w 517404"/>
                              <a:gd name="connsiteY836" fmla="*/ 395826 h 454399"/>
                              <a:gd name="connsiteX837" fmla="*/ 427512 w 517404"/>
                              <a:gd name="connsiteY837" fmla="*/ 395826 h 454399"/>
                              <a:gd name="connsiteX838" fmla="*/ 432465 w 517404"/>
                              <a:gd name="connsiteY838" fmla="*/ 398494 h 454399"/>
                              <a:gd name="connsiteX839" fmla="*/ 441356 w 517404"/>
                              <a:gd name="connsiteY839" fmla="*/ 411708 h 454399"/>
                              <a:gd name="connsiteX840" fmla="*/ 450881 w 517404"/>
                              <a:gd name="connsiteY840" fmla="*/ 425939 h 454399"/>
                              <a:gd name="connsiteX841" fmla="*/ 450881 w 517404"/>
                              <a:gd name="connsiteY841" fmla="*/ 434452 h 454399"/>
                              <a:gd name="connsiteX842" fmla="*/ 435767 w 517404"/>
                              <a:gd name="connsiteY842" fmla="*/ 443346 h 454399"/>
                              <a:gd name="connsiteX843" fmla="*/ 430052 w 517404"/>
                              <a:gd name="connsiteY843" fmla="*/ 441948 h 454399"/>
                              <a:gd name="connsiteX844" fmla="*/ 422939 w 517404"/>
                              <a:gd name="connsiteY844" fmla="*/ 431402 h 454399"/>
                              <a:gd name="connsiteX845" fmla="*/ 433354 w 517404"/>
                              <a:gd name="connsiteY845" fmla="*/ 425303 h 454399"/>
                              <a:gd name="connsiteX846" fmla="*/ 436656 w 517404"/>
                              <a:gd name="connsiteY846" fmla="*/ 431529 h 454399"/>
                              <a:gd name="connsiteX847" fmla="*/ 431576 w 517404"/>
                              <a:gd name="connsiteY847" fmla="*/ 432927 h 454399"/>
                              <a:gd name="connsiteX848" fmla="*/ 428782 w 517404"/>
                              <a:gd name="connsiteY848" fmla="*/ 438517 h 454399"/>
                              <a:gd name="connsiteX849" fmla="*/ 429417 w 517404"/>
                              <a:gd name="connsiteY849" fmla="*/ 439153 h 454399"/>
                              <a:gd name="connsiteX850" fmla="*/ 430052 w 517404"/>
                              <a:gd name="connsiteY850" fmla="*/ 438645 h 454399"/>
                              <a:gd name="connsiteX851" fmla="*/ 432338 w 517404"/>
                              <a:gd name="connsiteY851" fmla="*/ 433943 h 454399"/>
                              <a:gd name="connsiteX852" fmla="*/ 437672 w 517404"/>
                              <a:gd name="connsiteY852" fmla="*/ 432800 h 454399"/>
                              <a:gd name="connsiteX853" fmla="*/ 438942 w 517404"/>
                              <a:gd name="connsiteY853" fmla="*/ 432800 h 454399"/>
                              <a:gd name="connsiteX854" fmla="*/ 434624 w 517404"/>
                              <a:gd name="connsiteY854" fmla="*/ 424795 h 454399"/>
                              <a:gd name="connsiteX855" fmla="*/ 448722 w 517404"/>
                              <a:gd name="connsiteY855" fmla="*/ 427082 h 454399"/>
                              <a:gd name="connsiteX856" fmla="*/ 449484 w 517404"/>
                              <a:gd name="connsiteY856" fmla="*/ 427082 h 454399"/>
                              <a:gd name="connsiteX857" fmla="*/ 449484 w 517404"/>
                              <a:gd name="connsiteY857" fmla="*/ 426193 h 454399"/>
                              <a:gd name="connsiteX858" fmla="*/ 449484 w 517404"/>
                              <a:gd name="connsiteY858" fmla="*/ 426193 h 454399"/>
                              <a:gd name="connsiteX859" fmla="*/ 423956 w 517404"/>
                              <a:gd name="connsiteY859" fmla="*/ 429242 h 454399"/>
                              <a:gd name="connsiteX860" fmla="*/ 423701 w 517404"/>
                              <a:gd name="connsiteY860" fmla="*/ 429242 h 454399"/>
                              <a:gd name="connsiteX861" fmla="*/ 422431 w 517404"/>
                              <a:gd name="connsiteY861" fmla="*/ 430132 h 454399"/>
                              <a:gd name="connsiteX862" fmla="*/ 421796 w 517404"/>
                              <a:gd name="connsiteY862" fmla="*/ 430513 h 454399"/>
                              <a:gd name="connsiteX863" fmla="*/ 419637 w 517404"/>
                              <a:gd name="connsiteY863" fmla="*/ 431783 h 454399"/>
                              <a:gd name="connsiteX864" fmla="*/ 417224 w 517404"/>
                              <a:gd name="connsiteY864" fmla="*/ 433181 h 454399"/>
                              <a:gd name="connsiteX865" fmla="*/ 393855 w 517404"/>
                              <a:gd name="connsiteY865" fmla="*/ 443600 h 454399"/>
                              <a:gd name="connsiteX866" fmla="*/ 384456 w 517404"/>
                              <a:gd name="connsiteY866" fmla="*/ 438390 h 454399"/>
                              <a:gd name="connsiteX867" fmla="*/ 384202 w 517404"/>
                              <a:gd name="connsiteY867" fmla="*/ 432292 h 454399"/>
                              <a:gd name="connsiteX868" fmla="*/ 384329 w 517404"/>
                              <a:gd name="connsiteY868" fmla="*/ 422254 h 454399"/>
                              <a:gd name="connsiteX869" fmla="*/ 382678 w 517404"/>
                              <a:gd name="connsiteY869" fmla="*/ 409802 h 454399"/>
                              <a:gd name="connsiteX870" fmla="*/ 383694 w 517404"/>
                              <a:gd name="connsiteY870" fmla="*/ 409802 h 454399"/>
                              <a:gd name="connsiteX871" fmla="*/ 406428 w 517404"/>
                              <a:gd name="connsiteY871" fmla="*/ 421365 h 454399"/>
                              <a:gd name="connsiteX872" fmla="*/ 405793 w 517404"/>
                              <a:gd name="connsiteY872" fmla="*/ 425939 h 454399"/>
                              <a:gd name="connsiteX873" fmla="*/ 405793 w 517404"/>
                              <a:gd name="connsiteY873" fmla="*/ 426828 h 454399"/>
                              <a:gd name="connsiteX874" fmla="*/ 406174 w 517404"/>
                              <a:gd name="connsiteY874" fmla="*/ 426828 h 454399"/>
                              <a:gd name="connsiteX875" fmla="*/ 406682 w 517404"/>
                              <a:gd name="connsiteY875" fmla="*/ 426828 h 454399"/>
                              <a:gd name="connsiteX876" fmla="*/ 407571 w 517404"/>
                              <a:gd name="connsiteY876" fmla="*/ 420983 h 454399"/>
                              <a:gd name="connsiteX877" fmla="*/ 385218 w 517404"/>
                              <a:gd name="connsiteY877" fmla="*/ 408913 h 454399"/>
                              <a:gd name="connsiteX878" fmla="*/ 382297 w 517404"/>
                              <a:gd name="connsiteY878" fmla="*/ 408404 h 454399"/>
                              <a:gd name="connsiteX879" fmla="*/ 381916 w 517404"/>
                              <a:gd name="connsiteY879" fmla="*/ 408404 h 454399"/>
                              <a:gd name="connsiteX880" fmla="*/ 375565 w 517404"/>
                              <a:gd name="connsiteY880" fmla="*/ 407896 h 454399"/>
                              <a:gd name="connsiteX881" fmla="*/ 373406 w 517404"/>
                              <a:gd name="connsiteY881" fmla="*/ 407896 h 454399"/>
                              <a:gd name="connsiteX882" fmla="*/ 371755 w 517404"/>
                              <a:gd name="connsiteY882" fmla="*/ 407896 h 454399"/>
                              <a:gd name="connsiteX883" fmla="*/ 368453 w 517404"/>
                              <a:gd name="connsiteY883" fmla="*/ 407896 h 454399"/>
                              <a:gd name="connsiteX884" fmla="*/ 360832 w 517404"/>
                              <a:gd name="connsiteY884" fmla="*/ 408404 h 454399"/>
                              <a:gd name="connsiteX885" fmla="*/ 360451 w 517404"/>
                              <a:gd name="connsiteY885" fmla="*/ 408404 h 454399"/>
                              <a:gd name="connsiteX886" fmla="*/ 356133 w 517404"/>
                              <a:gd name="connsiteY886" fmla="*/ 409040 h 454399"/>
                              <a:gd name="connsiteX887" fmla="*/ 349274 w 517404"/>
                              <a:gd name="connsiteY887" fmla="*/ 410310 h 454399"/>
                              <a:gd name="connsiteX888" fmla="*/ 347496 w 517404"/>
                              <a:gd name="connsiteY888" fmla="*/ 410692 h 454399"/>
                              <a:gd name="connsiteX889" fmla="*/ 347496 w 517404"/>
                              <a:gd name="connsiteY889" fmla="*/ 410692 h 454399"/>
                              <a:gd name="connsiteX890" fmla="*/ 343305 w 517404"/>
                              <a:gd name="connsiteY890" fmla="*/ 411835 h 454399"/>
                              <a:gd name="connsiteX891" fmla="*/ 342416 w 517404"/>
                              <a:gd name="connsiteY891" fmla="*/ 412089 h 454399"/>
                              <a:gd name="connsiteX892" fmla="*/ 340002 w 517404"/>
                              <a:gd name="connsiteY892" fmla="*/ 412725 h 454399"/>
                              <a:gd name="connsiteX893" fmla="*/ 329080 w 517404"/>
                              <a:gd name="connsiteY893" fmla="*/ 416409 h 454399"/>
                              <a:gd name="connsiteX894" fmla="*/ 324762 w 517404"/>
                              <a:gd name="connsiteY894" fmla="*/ 418061 h 454399"/>
                              <a:gd name="connsiteX895" fmla="*/ 323745 w 517404"/>
                              <a:gd name="connsiteY895" fmla="*/ 418442 h 454399"/>
                              <a:gd name="connsiteX896" fmla="*/ 318538 w 517404"/>
                              <a:gd name="connsiteY896" fmla="*/ 420348 h 454399"/>
                              <a:gd name="connsiteX897" fmla="*/ 313712 w 517404"/>
                              <a:gd name="connsiteY897" fmla="*/ 422127 h 454399"/>
                              <a:gd name="connsiteX898" fmla="*/ 306599 w 517404"/>
                              <a:gd name="connsiteY898" fmla="*/ 424287 h 454399"/>
                              <a:gd name="connsiteX899" fmla="*/ 303297 w 517404"/>
                              <a:gd name="connsiteY899" fmla="*/ 425176 h 454399"/>
                              <a:gd name="connsiteX900" fmla="*/ 301519 w 517404"/>
                              <a:gd name="connsiteY900" fmla="*/ 425684 h 454399"/>
                              <a:gd name="connsiteX901" fmla="*/ 301519 w 517404"/>
                              <a:gd name="connsiteY901" fmla="*/ 425684 h 454399"/>
                              <a:gd name="connsiteX902" fmla="*/ 297709 w 517404"/>
                              <a:gd name="connsiteY902" fmla="*/ 426447 h 454399"/>
                              <a:gd name="connsiteX903" fmla="*/ 296311 w 517404"/>
                              <a:gd name="connsiteY903" fmla="*/ 426701 h 454399"/>
                              <a:gd name="connsiteX904" fmla="*/ 295804 w 517404"/>
                              <a:gd name="connsiteY904" fmla="*/ 426701 h 454399"/>
                              <a:gd name="connsiteX905" fmla="*/ 295296 w 517404"/>
                              <a:gd name="connsiteY905" fmla="*/ 426701 h 454399"/>
                              <a:gd name="connsiteX906" fmla="*/ 292628 w 517404"/>
                              <a:gd name="connsiteY906" fmla="*/ 427082 h 454399"/>
                              <a:gd name="connsiteX907" fmla="*/ 288818 w 517404"/>
                              <a:gd name="connsiteY907" fmla="*/ 427463 h 454399"/>
                              <a:gd name="connsiteX908" fmla="*/ 282340 w 517404"/>
                              <a:gd name="connsiteY908" fmla="*/ 427972 h 454399"/>
                              <a:gd name="connsiteX909" fmla="*/ 270148 w 517404"/>
                              <a:gd name="connsiteY909" fmla="*/ 427972 h 454399"/>
                              <a:gd name="connsiteX910" fmla="*/ 263797 w 517404"/>
                              <a:gd name="connsiteY910" fmla="*/ 427717 h 454399"/>
                              <a:gd name="connsiteX911" fmla="*/ 262146 w 517404"/>
                              <a:gd name="connsiteY911" fmla="*/ 427717 h 454399"/>
                              <a:gd name="connsiteX912" fmla="*/ 261892 w 517404"/>
                              <a:gd name="connsiteY912" fmla="*/ 427717 h 454399"/>
                              <a:gd name="connsiteX913" fmla="*/ 260368 w 517404"/>
                              <a:gd name="connsiteY913" fmla="*/ 427463 h 454399"/>
                              <a:gd name="connsiteX914" fmla="*/ 251223 w 517404"/>
                              <a:gd name="connsiteY914" fmla="*/ 426066 h 454399"/>
                              <a:gd name="connsiteX915" fmla="*/ 247159 w 517404"/>
                              <a:gd name="connsiteY915" fmla="*/ 425176 h 454399"/>
                              <a:gd name="connsiteX916" fmla="*/ 240809 w 517404"/>
                              <a:gd name="connsiteY916" fmla="*/ 423397 h 454399"/>
                              <a:gd name="connsiteX917" fmla="*/ 234204 w 517404"/>
                              <a:gd name="connsiteY917" fmla="*/ 421237 h 454399"/>
                              <a:gd name="connsiteX918" fmla="*/ 225949 w 517404"/>
                              <a:gd name="connsiteY918" fmla="*/ 418188 h 454399"/>
                              <a:gd name="connsiteX919" fmla="*/ 225441 w 517404"/>
                              <a:gd name="connsiteY919" fmla="*/ 418188 h 454399"/>
                              <a:gd name="connsiteX920" fmla="*/ 223789 w 517404"/>
                              <a:gd name="connsiteY920" fmla="*/ 417426 h 454399"/>
                              <a:gd name="connsiteX921" fmla="*/ 218709 w 517404"/>
                              <a:gd name="connsiteY921" fmla="*/ 415647 h 454399"/>
                              <a:gd name="connsiteX922" fmla="*/ 218709 w 517404"/>
                              <a:gd name="connsiteY922" fmla="*/ 415647 h 454399"/>
                              <a:gd name="connsiteX923" fmla="*/ 218328 w 517404"/>
                              <a:gd name="connsiteY923" fmla="*/ 415520 h 454399"/>
                              <a:gd name="connsiteX924" fmla="*/ 218328 w 517404"/>
                              <a:gd name="connsiteY924" fmla="*/ 415520 h 454399"/>
                              <a:gd name="connsiteX925" fmla="*/ 212105 w 517404"/>
                              <a:gd name="connsiteY925" fmla="*/ 413360 h 454399"/>
                              <a:gd name="connsiteX926" fmla="*/ 210708 w 517404"/>
                              <a:gd name="connsiteY926" fmla="*/ 412852 h 454399"/>
                              <a:gd name="connsiteX927" fmla="*/ 206516 w 517404"/>
                              <a:gd name="connsiteY927" fmla="*/ 411581 h 454399"/>
                              <a:gd name="connsiteX928" fmla="*/ 206008 w 517404"/>
                              <a:gd name="connsiteY928" fmla="*/ 411454 h 454399"/>
                              <a:gd name="connsiteX929" fmla="*/ 205881 w 517404"/>
                              <a:gd name="connsiteY929" fmla="*/ 411454 h 454399"/>
                              <a:gd name="connsiteX930" fmla="*/ 201309 w 517404"/>
                              <a:gd name="connsiteY930" fmla="*/ 410183 h 454399"/>
                              <a:gd name="connsiteX931" fmla="*/ 196737 w 517404"/>
                              <a:gd name="connsiteY931" fmla="*/ 409294 h 454399"/>
                              <a:gd name="connsiteX932" fmla="*/ 192672 w 517404"/>
                              <a:gd name="connsiteY932" fmla="*/ 408659 h 454399"/>
                              <a:gd name="connsiteX933" fmla="*/ 192037 w 517404"/>
                              <a:gd name="connsiteY933" fmla="*/ 408659 h 454399"/>
                              <a:gd name="connsiteX934" fmla="*/ 183782 w 517404"/>
                              <a:gd name="connsiteY934" fmla="*/ 407896 h 454399"/>
                              <a:gd name="connsiteX935" fmla="*/ 180860 w 517404"/>
                              <a:gd name="connsiteY935" fmla="*/ 407769 h 454399"/>
                              <a:gd name="connsiteX936" fmla="*/ 179209 w 517404"/>
                              <a:gd name="connsiteY936" fmla="*/ 407769 h 454399"/>
                              <a:gd name="connsiteX937" fmla="*/ 178702 w 517404"/>
                              <a:gd name="connsiteY937" fmla="*/ 407769 h 454399"/>
                              <a:gd name="connsiteX938" fmla="*/ 177177 w 517404"/>
                              <a:gd name="connsiteY938" fmla="*/ 407769 h 454399"/>
                              <a:gd name="connsiteX939" fmla="*/ 167906 w 517404"/>
                              <a:gd name="connsiteY939" fmla="*/ 408404 h 454399"/>
                              <a:gd name="connsiteX940" fmla="*/ 167906 w 517404"/>
                              <a:gd name="connsiteY940" fmla="*/ 408404 h 454399"/>
                              <a:gd name="connsiteX941" fmla="*/ 166382 w 517404"/>
                              <a:gd name="connsiteY941" fmla="*/ 408659 h 454399"/>
                              <a:gd name="connsiteX942" fmla="*/ 142250 w 517404"/>
                              <a:gd name="connsiteY942" fmla="*/ 421237 h 454399"/>
                              <a:gd name="connsiteX943" fmla="*/ 143139 w 517404"/>
                              <a:gd name="connsiteY943" fmla="*/ 427082 h 454399"/>
                              <a:gd name="connsiteX944" fmla="*/ 143647 w 517404"/>
                              <a:gd name="connsiteY944" fmla="*/ 427209 h 454399"/>
                              <a:gd name="connsiteX945" fmla="*/ 144028 w 517404"/>
                              <a:gd name="connsiteY945" fmla="*/ 427209 h 454399"/>
                              <a:gd name="connsiteX946" fmla="*/ 144028 w 517404"/>
                              <a:gd name="connsiteY946" fmla="*/ 426193 h 454399"/>
                              <a:gd name="connsiteX947" fmla="*/ 143393 w 517404"/>
                              <a:gd name="connsiteY947" fmla="*/ 421619 h 454399"/>
                              <a:gd name="connsiteX948" fmla="*/ 167270 w 517404"/>
                              <a:gd name="connsiteY948" fmla="*/ 409802 h 454399"/>
                              <a:gd name="connsiteX949" fmla="*/ 167017 w 517404"/>
                              <a:gd name="connsiteY949" fmla="*/ 411200 h 454399"/>
                              <a:gd name="connsiteX950" fmla="*/ 166255 w 517404"/>
                              <a:gd name="connsiteY950" fmla="*/ 415266 h 454399"/>
                              <a:gd name="connsiteX951" fmla="*/ 166255 w 517404"/>
                              <a:gd name="connsiteY951" fmla="*/ 416155 h 454399"/>
                              <a:gd name="connsiteX952" fmla="*/ 165746 w 517404"/>
                              <a:gd name="connsiteY952" fmla="*/ 420475 h 454399"/>
                              <a:gd name="connsiteX953" fmla="*/ 165746 w 517404"/>
                              <a:gd name="connsiteY953" fmla="*/ 420475 h 454399"/>
                              <a:gd name="connsiteX954" fmla="*/ 165620 w 517404"/>
                              <a:gd name="connsiteY954" fmla="*/ 425303 h 454399"/>
                              <a:gd name="connsiteX955" fmla="*/ 165620 w 517404"/>
                              <a:gd name="connsiteY955" fmla="*/ 429623 h 454399"/>
                              <a:gd name="connsiteX956" fmla="*/ 165746 w 517404"/>
                              <a:gd name="connsiteY956" fmla="*/ 432419 h 454399"/>
                              <a:gd name="connsiteX957" fmla="*/ 165492 w 517404"/>
                              <a:gd name="connsiteY957" fmla="*/ 438517 h 454399"/>
                              <a:gd name="connsiteX958" fmla="*/ 155967 w 517404"/>
                              <a:gd name="connsiteY958" fmla="*/ 443727 h 454399"/>
                              <a:gd name="connsiteX959" fmla="*/ 132597 w 517404"/>
                              <a:gd name="connsiteY959" fmla="*/ 433308 h 454399"/>
                              <a:gd name="connsiteX960" fmla="*/ 128279 w 517404"/>
                              <a:gd name="connsiteY960" fmla="*/ 430259 h 454399"/>
                              <a:gd name="connsiteX961" fmla="*/ 128025 w 517404"/>
                              <a:gd name="connsiteY961" fmla="*/ 430005 h 454399"/>
                              <a:gd name="connsiteX962" fmla="*/ 127390 w 517404"/>
                              <a:gd name="connsiteY962" fmla="*/ 429623 h 454399"/>
                              <a:gd name="connsiteX963" fmla="*/ 100464 w 517404"/>
                              <a:gd name="connsiteY963" fmla="*/ 425684 h 454399"/>
                              <a:gd name="connsiteX964" fmla="*/ 100464 w 517404"/>
                              <a:gd name="connsiteY964" fmla="*/ 426574 h 454399"/>
                              <a:gd name="connsiteX965" fmla="*/ 100464 w 517404"/>
                              <a:gd name="connsiteY965" fmla="*/ 426574 h 454399"/>
                              <a:gd name="connsiteX966" fmla="*/ 101226 w 517404"/>
                              <a:gd name="connsiteY966" fmla="*/ 426574 h 454399"/>
                              <a:gd name="connsiteX967" fmla="*/ 101226 w 517404"/>
                              <a:gd name="connsiteY967" fmla="*/ 426574 h 454399"/>
                              <a:gd name="connsiteX968" fmla="*/ 115324 w 517404"/>
                              <a:gd name="connsiteY968" fmla="*/ 424414 h 454399"/>
                              <a:gd name="connsiteX969" fmla="*/ 110752 w 517404"/>
                              <a:gd name="connsiteY969" fmla="*/ 433054 h 454399"/>
                              <a:gd name="connsiteX970" fmla="*/ 112022 w 517404"/>
                              <a:gd name="connsiteY970" fmla="*/ 432800 h 454399"/>
                              <a:gd name="connsiteX971" fmla="*/ 117356 w 517404"/>
                              <a:gd name="connsiteY971" fmla="*/ 433943 h 454399"/>
                              <a:gd name="connsiteX972" fmla="*/ 119642 w 517404"/>
                              <a:gd name="connsiteY972" fmla="*/ 438645 h 454399"/>
                              <a:gd name="connsiteX973" fmla="*/ 120150 w 517404"/>
                              <a:gd name="connsiteY973" fmla="*/ 439280 h 454399"/>
                              <a:gd name="connsiteX974" fmla="*/ 120150 w 517404"/>
                              <a:gd name="connsiteY974" fmla="*/ 439280 h 454399"/>
                              <a:gd name="connsiteX975" fmla="*/ 120658 w 517404"/>
                              <a:gd name="connsiteY975" fmla="*/ 438645 h 454399"/>
                              <a:gd name="connsiteX976" fmla="*/ 120658 w 517404"/>
                              <a:gd name="connsiteY976" fmla="*/ 438645 h 454399"/>
                              <a:gd name="connsiteX977" fmla="*/ 117864 w 517404"/>
                              <a:gd name="connsiteY977" fmla="*/ 433054 h 454399"/>
                              <a:gd name="connsiteX978" fmla="*/ 112784 w 517404"/>
                              <a:gd name="connsiteY978" fmla="*/ 431656 h 454399"/>
                              <a:gd name="connsiteX979" fmla="*/ 116213 w 517404"/>
                              <a:gd name="connsiteY979" fmla="*/ 425176 h 454399"/>
                              <a:gd name="connsiteX980" fmla="*/ 116213 w 517404"/>
                              <a:gd name="connsiteY980" fmla="*/ 425176 h 454399"/>
                              <a:gd name="connsiteX981" fmla="*/ 126628 w 517404"/>
                              <a:gd name="connsiteY981" fmla="*/ 431148 h 454399"/>
                              <a:gd name="connsiteX982" fmla="*/ 126628 w 517404"/>
                              <a:gd name="connsiteY982" fmla="*/ 431148 h 454399"/>
                              <a:gd name="connsiteX983" fmla="*/ 119388 w 517404"/>
                              <a:gd name="connsiteY983" fmla="*/ 442329 h 454399"/>
                              <a:gd name="connsiteX984" fmla="*/ 113673 w 517404"/>
                              <a:gd name="connsiteY984" fmla="*/ 443854 h 454399"/>
                              <a:gd name="connsiteX985" fmla="*/ 98559 w 517404"/>
                              <a:gd name="connsiteY985" fmla="*/ 434960 h 454399"/>
                              <a:gd name="connsiteX986" fmla="*/ 98559 w 517404"/>
                              <a:gd name="connsiteY986" fmla="*/ 426447 h 454399"/>
                              <a:gd name="connsiteX987" fmla="*/ 108085 w 517404"/>
                              <a:gd name="connsiteY987" fmla="*/ 412216 h 454399"/>
                              <a:gd name="connsiteX988" fmla="*/ 116975 w 517404"/>
                              <a:gd name="connsiteY988" fmla="*/ 399002 h 454399"/>
                              <a:gd name="connsiteX989" fmla="*/ 124977 w 517404"/>
                              <a:gd name="connsiteY989" fmla="*/ 396080 h 454399"/>
                              <a:gd name="connsiteX990" fmla="*/ 125612 w 517404"/>
                              <a:gd name="connsiteY990" fmla="*/ 396080 h 454399"/>
                              <a:gd name="connsiteX991" fmla="*/ 130819 w 517404"/>
                              <a:gd name="connsiteY991" fmla="*/ 396842 h 454399"/>
                              <a:gd name="connsiteX992" fmla="*/ 131327 w 517404"/>
                              <a:gd name="connsiteY992" fmla="*/ 396842 h 454399"/>
                              <a:gd name="connsiteX993" fmla="*/ 134248 w 517404"/>
                              <a:gd name="connsiteY993" fmla="*/ 398240 h 454399"/>
                              <a:gd name="connsiteX994" fmla="*/ 137043 w 517404"/>
                              <a:gd name="connsiteY994" fmla="*/ 400781 h 454399"/>
                              <a:gd name="connsiteX995" fmla="*/ 137805 w 517404"/>
                              <a:gd name="connsiteY995" fmla="*/ 422127 h 454399"/>
                              <a:gd name="connsiteX996" fmla="*/ 139837 w 517404"/>
                              <a:gd name="connsiteY996" fmla="*/ 428861 h 454399"/>
                              <a:gd name="connsiteX997" fmla="*/ 151775 w 517404"/>
                              <a:gd name="connsiteY997" fmla="*/ 432419 h 454399"/>
                              <a:gd name="connsiteX998" fmla="*/ 157999 w 517404"/>
                              <a:gd name="connsiteY998" fmla="*/ 432546 h 454399"/>
                              <a:gd name="connsiteX999" fmla="*/ 161682 w 517404"/>
                              <a:gd name="connsiteY999" fmla="*/ 434324 h 454399"/>
                              <a:gd name="connsiteX1000" fmla="*/ 162190 w 517404"/>
                              <a:gd name="connsiteY1000" fmla="*/ 438009 h 454399"/>
                              <a:gd name="connsiteX1001" fmla="*/ 162698 w 517404"/>
                              <a:gd name="connsiteY1001" fmla="*/ 438772 h 454399"/>
                              <a:gd name="connsiteX1002" fmla="*/ 162825 w 517404"/>
                              <a:gd name="connsiteY1002" fmla="*/ 438772 h 454399"/>
                              <a:gd name="connsiteX1003" fmla="*/ 163460 w 517404"/>
                              <a:gd name="connsiteY1003" fmla="*/ 438263 h 454399"/>
                              <a:gd name="connsiteX1004" fmla="*/ 162698 w 517404"/>
                              <a:gd name="connsiteY1004" fmla="*/ 433435 h 454399"/>
                              <a:gd name="connsiteX1005" fmla="*/ 162190 w 517404"/>
                              <a:gd name="connsiteY1005" fmla="*/ 433054 h 454399"/>
                              <a:gd name="connsiteX1006" fmla="*/ 158380 w 517404"/>
                              <a:gd name="connsiteY1006" fmla="*/ 431402 h 454399"/>
                              <a:gd name="connsiteX1007" fmla="*/ 151902 w 517404"/>
                              <a:gd name="connsiteY1007" fmla="*/ 431021 h 454399"/>
                              <a:gd name="connsiteX1008" fmla="*/ 140853 w 517404"/>
                              <a:gd name="connsiteY1008" fmla="*/ 427972 h 454399"/>
                              <a:gd name="connsiteX1009" fmla="*/ 139074 w 517404"/>
                              <a:gd name="connsiteY1009" fmla="*/ 422127 h 454399"/>
                              <a:gd name="connsiteX1010" fmla="*/ 138440 w 517404"/>
                              <a:gd name="connsiteY1010" fmla="*/ 400654 h 454399"/>
                              <a:gd name="connsiteX1011" fmla="*/ 138567 w 517404"/>
                              <a:gd name="connsiteY1011" fmla="*/ 400654 h 454399"/>
                              <a:gd name="connsiteX1012" fmla="*/ 137550 w 517404"/>
                              <a:gd name="connsiteY1012" fmla="*/ 392395 h 454399"/>
                              <a:gd name="connsiteX1013" fmla="*/ 137550 w 517404"/>
                              <a:gd name="connsiteY1013" fmla="*/ 390743 h 454399"/>
                              <a:gd name="connsiteX1014" fmla="*/ 137550 w 517404"/>
                              <a:gd name="connsiteY1014" fmla="*/ 390108 h 454399"/>
                              <a:gd name="connsiteX1015" fmla="*/ 140345 w 517404"/>
                              <a:gd name="connsiteY1015" fmla="*/ 386042 h 454399"/>
                              <a:gd name="connsiteX1016" fmla="*/ 140599 w 517404"/>
                              <a:gd name="connsiteY1016" fmla="*/ 386042 h 454399"/>
                              <a:gd name="connsiteX1017" fmla="*/ 142758 w 517404"/>
                              <a:gd name="connsiteY1017" fmla="*/ 384136 h 454399"/>
                              <a:gd name="connsiteX1018" fmla="*/ 146187 w 517404"/>
                              <a:gd name="connsiteY1018" fmla="*/ 381976 h 454399"/>
                              <a:gd name="connsiteX1019" fmla="*/ 146187 w 517404"/>
                              <a:gd name="connsiteY1019" fmla="*/ 381976 h 454399"/>
                              <a:gd name="connsiteX1020" fmla="*/ 148727 w 517404"/>
                              <a:gd name="connsiteY1020" fmla="*/ 380706 h 454399"/>
                              <a:gd name="connsiteX1021" fmla="*/ 148727 w 517404"/>
                              <a:gd name="connsiteY1021" fmla="*/ 380706 h 454399"/>
                              <a:gd name="connsiteX1022" fmla="*/ 151268 w 517404"/>
                              <a:gd name="connsiteY1022" fmla="*/ 379689 h 454399"/>
                              <a:gd name="connsiteX1023" fmla="*/ 152792 w 517404"/>
                              <a:gd name="connsiteY1023" fmla="*/ 380452 h 454399"/>
                              <a:gd name="connsiteX1024" fmla="*/ 153808 w 517404"/>
                              <a:gd name="connsiteY1024" fmla="*/ 380960 h 454399"/>
                              <a:gd name="connsiteX1025" fmla="*/ 155205 w 517404"/>
                              <a:gd name="connsiteY1025" fmla="*/ 382484 h 454399"/>
                              <a:gd name="connsiteX1026" fmla="*/ 158888 w 517404"/>
                              <a:gd name="connsiteY1026" fmla="*/ 383755 h 454399"/>
                              <a:gd name="connsiteX1027" fmla="*/ 160539 w 517404"/>
                              <a:gd name="connsiteY1027" fmla="*/ 383374 h 454399"/>
                              <a:gd name="connsiteX1028" fmla="*/ 161047 w 517404"/>
                              <a:gd name="connsiteY1028" fmla="*/ 383501 h 454399"/>
                              <a:gd name="connsiteX1029" fmla="*/ 162698 w 517404"/>
                              <a:gd name="connsiteY1029" fmla="*/ 383247 h 454399"/>
                              <a:gd name="connsiteX1030" fmla="*/ 164349 w 517404"/>
                              <a:gd name="connsiteY1030" fmla="*/ 385661 h 454399"/>
                              <a:gd name="connsiteX1031" fmla="*/ 167779 w 517404"/>
                              <a:gd name="connsiteY1031" fmla="*/ 399129 h 454399"/>
                              <a:gd name="connsiteX1032" fmla="*/ 167651 w 517404"/>
                              <a:gd name="connsiteY1032" fmla="*/ 399129 h 454399"/>
                              <a:gd name="connsiteX1033" fmla="*/ 159142 w 517404"/>
                              <a:gd name="connsiteY1033" fmla="*/ 393920 h 454399"/>
                              <a:gd name="connsiteX1034" fmla="*/ 147076 w 517404"/>
                              <a:gd name="connsiteY1034" fmla="*/ 386550 h 454399"/>
                              <a:gd name="connsiteX1035" fmla="*/ 145679 w 517404"/>
                              <a:gd name="connsiteY1035" fmla="*/ 385915 h 454399"/>
                              <a:gd name="connsiteX1036" fmla="*/ 145679 w 517404"/>
                              <a:gd name="connsiteY1036" fmla="*/ 386932 h 454399"/>
                              <a:gd name="connsiteX1037" fmla="*/ 149489 w 517404"/>
                              <a:gd name="connsiteY1037" fmla="*/ 404720 h 454399"/>
                              <a:gd name="connsiteX1038" fmla="*/ 149489 w 517404"/>
                              <a:gd name="connsiteY1038" fmla="*/ 408659 h 454399"/>
                              <a:gd name="connsiteX1039" fmla="*/ 148092 w 517404"/>
                              <a:gd name="connsiteY1039" fmla="*/ 409167 h 454399"/>
                              <a:gd name="connsiteX1040" fmla="*/ 147584 w 517404"/>
                              <a:gd name="connsiteY1040" fmla="*/ 409548 h 454399"/>
                              <a:gd name="connsiteX1041" fmla="*/ 148346 w 517404"/>
                              <a:gd name="connsiteY1041" fmla="*/ 409675 h 454399"/>
                              <a:gd name="connsiteX1042" fmla="*/ 151775 w 517404"/>
                              <a:gd name="connsiteY1042" fmla="*/ 408786 h 454399"/>
                              <a:gd name="connsiteX1043" fmla="*/ 155713 w 517404"/>
                              <a:gd name="connsiteY1043" fmla="*/ 408023 h 454399"/>
                              <a:gd name="connsiteX1044" fmla="*/ 156348 w 517404"/>
                              <a:gd name="connsiteY1044" fmla="*/ 407515 h 454399"/>
                              <a:gd name="connsiteX1045" fmla="*/ 155840 w 517404"/>
                              <a:gd name="connsiteY1045" fmla="*/ 407515 h 454399"/>
                              <a:gd name="connsiteX1046" fmla="*/ 154189 w 517404"/>
                              <a:gd name="connsiteY1046" fmla="*/ 407515 h 454399"/>
                              <a:gd name="connsiteX1047" fmla="*/ 152283 w 517404"/>
                              <a:gd name="connsiteY1047" fmla="*/ 404466 h 454399"/>
                              <a:gd name="connsiteX1048" fmla="*/ 148981 w 517404"/>
                              <a:gd name="connsiteY1048" fmla="*/ 392014 h 454399"/>
                              <a:gd name="connsiteX1049" fmla="*/ 148981 w 517404"/>
                              <a:gd name="connsiteY1049" fmla="*/ 392014 h 454399"/>
                              <a:gd name="connsiteX1050" fmla="*/ 158253 w 517404"/>
                              <a:gd name="connsiteY1050" fmla="*/ 397732 h 454399"/>
                              <a:gd name="connsiteX1051" fmla="*/ 169684 w 517404"/>
                              <a:gd name="connsiteY1051" fmla="*/ 404339 h 454399"/>
                              <a:gd name="connsiteX1052" fmla="*/ 169938 w 517404"/>
                              <a:gd name="connsiteY1052" fmla="*/ 404339 h 454399"/>
                              <a:gd name="connsiteX1053" fmla="*/ 170827 w 517404"/>
                              <a:gd name="connsiteY1053" fmla="*/ 404847 h 454399"/>
                              <a:gd name="connsiteX1054" fmla="*/ 171081 w 517404"/>
                              <a:gd name="connsiteY1054" fmla="*/ 404212 h 454399"/>
                              <a:gd name="connsiteX1055" fmla="*/ 171081 w 517404"/>
                              <a:gd name="connsiteY1055" fmla="*/ 403195 h 454399"/>
                              <a:gd name="connsiteX1056" fmla="*/ 170319 w 517404"/>
                              <a:gd name="connsiteY1056" fmla="*/ 400019 h 454399"/>
                              <a:gd name="connsiteX1057" fmla="*/ 167144 w 517404"/>
                              <a:gd name="connsiteY1057" fmla="*/ 384772 h 454399"/>
                              <a:gd name="connsiteX1058" fmla="*/ 167651 w 517404"/>
                              <a:gd name="connsiteY1058" fmla="*/ 381976 h 454399"/>
                              <a:gd name="connsiteX1059" fmla="*/ 168541 w 517404"/>
                              <a:gd name="connsiteY1059" fmla="*/ 381595 h 454399"/>
                              <a:gd name="connsiteX1060" fmla="*/ 169049 w 517404"/>
                              <a:gd name="connsiteY1060" fmla="*/ 381214 h 454399"/>
                              <a:gd name="connsiteX1061" fmla="*/ 168287 w 517404"/>
                              <a:gd name="connsiteY1061" fmla="*/ 381087 h 454399"/>
                              <a:gd name="connsiteX1062" fmla="*/ 165239 w 517404"/>
                              <a:gd name="connsiteY1062" fmla="*/ 381976 h 454399"/>
                              <a:gd name="connsiteX1063" fmla="*/ 161428 w 517404"/>
                              <a:gd name="connsiteY1063" fmla="*/ 382866 h 454399"/>
                              <a:gd name="connsiteX1064" fmla="*/ 161428 w 517404"/>
                              <a:gd name="connsiteY1064" fmla="*/ 382866 h 454399"/>
                              <a:gd name="connsiteX1065" fmla="*/ 161682 w 517404"/>
                              <a:gd name="connsiteY1065" fmla="*/ 382357 h 454399"/>
                              <a:gd name="connsiteX1066" fmla="*/ 161682 w 517404"/>
                              <a:gd name="connsiteY1066" fmla="*/ 379689 h 454399"/>
                              <a:gd name="connsiteX1067" fmla="*/ 161936 w 517404"/>
                              <a:gd name="connsiteY1067" fmla="*/ 379689 h 454399"/>
                              <a:gd name="connsiteX1068" fmla="*/ 162825 w 517404"/>
                              <a:gd name="connsiteY1068" fmla="*/ 379308 h 454399"/>
                              <a:gd name="connsiteX1069" fmla="*/ 163333 w 517404"/>
                              <a:gd name="connsiteY1069" fmla="*/ 377402 h 454399"/>
                              <a:gd name="connsiteX1070" fmla="*/ 163333 w 517404"/>
                              <a:gd name="connsiteY1070" fmla="*/ 376767 h 454399"/>
                              <a:gd name="connsiteX1071" fmla="*/ 163333 w 517404"/>
                              <a:gd name="connsiteY1071" fmla="*/ 376513 h 454399"/>
                              <a:gd name="connsiteX1072" fmla="*/ 166763 w 517404"/>
                              <a:gd name="connsiteY1072" fmla="*/ 376132 h 454399"/>
                              <a:gd name="connsiteX1073" fmla="*/ 173113 w 517404"/>
                              <a:gd name="connsiteY1073" fmla="*/ 375750 h 454399"/>
                              <a:gd name="connsiteX1074" fmla="*/ 176796 w 517404"/>
                              <a:gd name="connsiteY1074" fmla="*/ 375750 h 454399"/>
                              <a:gd name="connsiteX1075" fmla="*/ 177431 w 517404"/>
                              <a:gd name="connsiteY1075" fmla="*/ 375750 h 454399"/>
                              <a:gd name="connsiteX1076" fmla="*/ 179845 w 517404"/>
                              <a:gd name="connsiteY1076" fmla="*/ 375750 h 454399"/>
                              <a:gd name="connsiteX1077" fmla="*/ 180352 w 517404"/>
                              <a:gd name="connsiteY1077" fmla="*/ 375750 h 454399"/>
                              <a:gd name="connsiteX1078" fmla="*/ 184163 w 517404"/>
                              <a:gd name="connsiteY1078" fmla="*/ 376005 h 454399"/>
                              <a:gd name="connsiteX1079" fmla="*/ 194069 w 517404"/>
                              <a:gd name="connsiteY1079" fmla="*/ 377275 h 454399"/>
                              <a:gd name="connsiteX1080" fmla="*/ 198388 w 517404"/>
                              <a:gd name="connsiteY1080" fmla="*/ 378165 h 454399"/>
                              <a:gd name="connsiteX1081" fmla="*/ 199404 w 517404"/>
                              <a:gd name="connsiteY1081" fmla="*/ 378419 h 454399"/>
                              <a:gd name="connsiteX1082" fmla="*/ 201944 w 517404"/>
                              <a:gd name="connsiteY1082" fmla="*/ 378927 h 454399"/>
                              <a:gd name="connsiteX1083" fmla="*/ 206135 w 517404"/>
                              <a:gd name="connsiteY1083" fmla="*/ 380070 h 454399"/>
                              <a:gd name="connsiteX1084" fmla="*/ 210961 w 517404"/>
                              <a:gd name="connsiteY1084" fmla="*/ 381468 h 454399"/>
                              <a:gd name="connsiteX1085" fmla="*/ 215153 w 517404"/>
                              <a:gd name="connsiteY1085" fmla="*/ 382866 h 454399"/>
                              <a:gd name="connsiteX1086" fmla="*/ 215915 w 517404"/>
                              <a:gd name="connsiteY1086" fmla="*/ 383120 h 454399"/>
                              <a:gd name="connsiteX1087" fmla="*/ 218582 w 517404"/>
                              <a:gd name="connsiteY1087" fmla="*/ 384136 h 454399"/>
                              <a:gd name="connsiteX1088" fmla="*/ 224171 w 517404"/>
                              <a:gd name="connsiteY1088" fmla="*/ 386169 h 454399"/>
                              <a:gd name="connsiteX1089" fmla="*/ 225060 w 517404"/>
                              <a:gd name="connsiteY1089" fmla="*/ 386550 h 454399"/>
                              <a:gd name="connsiteX1090" fmla="*/ 231537 w 517404"/>
                              <a:gd name="connsiteY1090" fmla="*/ 388965 h 454399"/>
                              <a:gd name="connsiteX1091" fmla="*/ 238395 w 517404"/>
                              <a:gd name="connsiteY1091" fmla="*/ 391252 h 454399"/>
                              <a:gd name="connsiteX1092" fmla="*/ 245000 w 517404"/>
                              <a:gd name="connsiteY1092" fmla="*/ 393157 h 454399"/>
                              <a:gd name="connsiteX1093" fmla="*/ 245000 w 517404"/>
                              <a:gd name="connsiteY1093" fmla="*/ 393157 h 454399"/>
                              <a:gd name="connsiteX1094" fmla="*/ 253510 w 517404"/>
                              <a:gd name="connsiteY1094" fmla="*/ 394936 h 454399"/>
                              <a:gd name="connsiteX1095" fmla="*/ 256939 w 517404"/>
                              <a:gd name="connsiteY1095" fmla="*/ 395445 h 454399"/>
                              <a:gd name="connsiteX1096" fmla="*/ 272942 w 517404"/>
                              <a:gd name="connsiteY1096" fmla="*/ 396588 h 454399"/>
                              <a:gd name="connsiteX1097" fmla="*/ 275609 w 517404"/>
                              <a:gd name="connsiteY1097" fmla="*/ 396588 h 454399"/>
                              <a:gd name="connsiteX1098" fmla="*/ 296820 w 517404"/>
                              <a:gd name="connsiteY1098" fmla="*/ 395190 h 454399"/>
                              <a:gd name="connsiteX1099" fmla="*/ 297454 w 517404"/>
                              <a:gd name="connsiteY1099" fmla="*/ 395063 h 454399"/>
                              <a:gd name="connsiteX1100" fmla="*/ 297582 w 517404"/>
                              <a:gd name="connsiteY1100" fmla="*/ 395063 h 454399"/>
                              <a:gd name="connsiteX1101" fmla="*/ 299106 w 517404"/>
                              <a:gd name="connsiteY1101" fmla="*/ 394809 h 454399"/>
                              <a:gd name="connsiteX1102" fmla="*/ 307869 w 517404"/>
                              <a:gd name="connsiteY1102" fmla="*/ 392649 h 454399"/>
                              <a:gd name="connsiteX1103" fmla="*/ 309648 w 517404"/>
                              <a:gd name="connsiteY1103" fmla="*/ 392141 h 454399"/>
                              <a:gd name="connsiteX1104" fmla="*/ 310155 w 517404"/>
                              <a:gd name="connsiteY1104" fmla="*/ 392141 h 454399"/>
                              <a:gd name="connsiteX1105" fmla="*/ 311934 w 517404"/>
                              <a:gd name="connsiteY1105" fmla="*/ 391506 h 454399"/>
                              <a:gd name="connsiteX1106" fmla="*/ 311934 w 517404"/>
                              <a:gd name="connsiteY1106" fmla="*/ 391506 h 454399"/>
                              <a:gd name="connsiteX1107" fmla="*/ 312696 w 517404"/>
                              <a:gd name="connsiteY1107" fmla="*/ 391252 h 454399"/>
                              <a:gd name="connsiteX1108" fmla="*/ 313331 w 517404"/>
                              <a:gd name="connsiteY1108" fmla="*/ 390997 h 454399"/>
                              <a:gd name="connsiteX1109" fmla="*/ 313458 w 517404"/>
                              <a:gd name="connsiteY1109" fmla="*/ 390997 h 454399"/>
                              <a:gd name="connsiteX1110" fmla="*/ 320316 w 517404"/>
                              <a:gd name="connsiteY1110" fmla="*/ 388456 h 454399"/>
                              <a:gd name="connsiteX1111" fmla="*/ 324126 w 517404"/>
                              <a:gd name="connsiteY1111" fmla="*/ 387059 h 454399"/>
                              <a:gd name="connsiteX1112" fmla="*/ 328318 w 517404"/>
                              <a:gd name="connsiteY1112" fmla="*/ 385534 h 454399"/>
                              <a:gd name="connsiteX1113" fmla="*/ 336573 w 517404"/>
                              <a:gd name="connsiteY1113" fmla="*/ 382612 h 454399"/>
                              <a:gd name="connsiteX1114" fmla="*/ 342543 w 517404"/>
                              <a:gd name="connsiteY1114" fmla="*/ 380198 h 454399"/>
                              <a:gd name="connsiteX1115" fmla="*/ 342543 w 517404"/>
                              <a:gd name="connsiteY1115" fmla="*/ 380198 h 454399"/>
                              <a:gd name="connsiteX1116" fmla="*/ 399824 w 517404"/>
                              <a:gd name="connsiteY1116" fmla="*/ 377910 h 454399"/>
                              <a:gd name="connsiteX1117" fmla="*/ 401602 w 517404"/>
                              <a:gd name="connsiteY1117" fmla="*/ 377529 h 454399"/>
                              <a:gd name="connsiteX1118" fmla="*/ 404015 w 517404"/>
                              <a:gd name="connsiteY1118" fmla="*/ 380579 h 454399"/>
                              <a:gd name="connsiteX1119" fmla="*/ 399189 w 517404"/>
                              <a:gd name="connsiteY1119" fmla="*/ 378419 h 454399"/>
                              <a:gd name="connsiteX1120" fmla="*/ 399951 w 517404"/>
                              <a:gd name="connsiteY1120" fmla="*/ 377783 h 454399"/>
                              <a:gd name="connsiteX1121" fmla="*/ 399951 w 517404"/>
                              <a:gd name="connsiteY1121" fmla="*/ 377783 h 454399"/>
                              <a:gd name="connsiteX1122" fmla="*/ 404777 w 517404"/>
                              <a:gd name="connsiteY1122" fmla="*/ 375623 h 454399"/>
                              <a:gd name="connsiteX1123" fmla="*/ 405666 w 517404"/>
                              <a:gd name="connsiteY1123" fmla="*/ 376386 h 454399"/>
                              <a:gd name="connsiteX1124" fmla="*/ 404523 w 517404"/>
                              <a:gd name="connsiteY1124" fmla="*/ 375877 h 454399"/>
                              <a:gd name="connsiteX1125" fmla="*/ 404777 w 517404"/>
                              <a:gd name="connsiteY1125" fmla="*/ 375877 h 454399"/>
                              <a:gd name="connsiteX1126" fmla="*/ 412524 w 517404"/>
                              <a:gd name="connsiteY1126" fmla="*/ 397605 h 454399"/>
                              <a:gd name="connsiteX1127" fmla="*/ 413795 w 517404"/>
                              <a:gd name="connsiteY1127" fmla="*/ 397223 h 454399"/>
                              <a:gd name="connsiteX1128" fmla="*/ 412524 w 517404"/>
                              <a:gd name="connsiteY1128" fmla="*/ 398113 h 454399"/>
                              <a:gd name="connsiteX1129" fmla="*/ 412524 w 517404"/>
                              <a:gd name="connsiteY1129" fmla="*/ 397350 h 454399"/>
                              <a:gd name="connsiteX1130" fmla="*/ 412524 w 517404"/>
                              <a:gd name="connsiteY1130" fmla="*/ 397350 h 454399"/>
                              <a:gd name="connsiteX1131" fmla="*/ 382932 w 517404"/>
                              <a:gd name="connsiteY1131" fmla="*/ 438009 h 454399"/>
                              <a:gd name="connsiteX1132" fmla="*/ 380518 w 517404"/>
                              <a:gd name="connsiteY1132" fmla="*/ 437628 h 454399"/>
                              <a:gd name="connsiteX1133" fmla="*/ 379375 w 517404"/>
                              <a:gd name="connsiteY1133" fmla="*/ 435722 h 454399"/>
                              <a:gd name="connsiteX1134" fmla="*/ 377851 w 517404"/>
                              <a:gd name="connsiteY1134" fmla="*/ 433054 h 454399"/>
                              <a:gd name="connsiteX1135" fmla="*/ 376073 w 517404"/>
                              <a:gd name="connsiteY1135" fmla="*/ 430132 h 454399"/>
                              <a:gd name="connsiteX1136" fmla="*/ 374295 w 517404"/>
                              <a:gd name="connsiteY1136" fmla="*/ 427082 h 454399"/>
                              <a:gd name="connsiteX1137" fmla="*/ 372136 w 517404"/>
                              <a:gd name="connsiteY1137" fmla="*/ 423270 h 454399"/>
                              <a:gd name="connsiteX1138" fmla="*/ 368960 w 517404"/>
                              <a:gd name="connsiteY1138" fmla="*/ 417934 h 454399"/>
                              <a:gd name="connsiteX1139" fmla="*/ 365150 w 517404"/>
                              <a:gd name="connsiteY1139" fmla="*/ 411835 h 454399"/>
                              <a:gd name="connsiteX1140" fmla="*/ 370485 w 517404"/>
                              <a:gd name="connsiteY1140" fmla="*/ 408913 h 454399"/>
                              <a:gd name="connsiteX1141" fmla="*/ 370993 w 517404"/>
                              <a:gd name="connsiteY1141" fmla="*/ 408913 h 454399"/>
                              <a:gd name="connsiteX1142" fmla="*/ 375311 w 517404"/>
                              <a:gd name="connsiteY1142" fmla="*/ 408913 h 454399"/>
                              <a:gd name="connsiteX1143" fmla="*/ 380137 w 517404"/>
                              <a:gd name="connsiteY1143" fmla="*/ 409294 h 454399"/>
                              <a:gd name="connsiteX1144" fmla="*/ 380137 w 517404"/>
                              <a:gd name="connsiteY1144" fmla="*/ 409294 h 454399"/>
                              <a:gd name="connsiteX1145" fmla="*/ 382423 w 517404"/>
                              <a:gd name="connsiteY1145" fmla="*/ 416536 h 454399"/>
                              <a:gd name="connsiteX1146" fmla="*/ 382423 w 517404"/>
                              <a:gd name="connsiteY1146" fmla="*/ 417299 h 454399"/>
                              <a:gd name="connsiteX1147" fmla="*/ 382804 w 517404"/>
                              <a:gd name="connsiteY1147" fmla="*/ 422635 h 454399"/>
                              <a:gd name="connsiteX1148" fmla="*/ 382804 w 517404"/>
                              <a:gd name="connsiteY1148" fmla="*/ 432037 h 454399"/>
                              <a:gd name="connsiteX1149" fmla="*/ 382932 w 517404"/>
                              <a:gd name="connsiteY1149" fmla="*/ 437628 h 454399"/>
                              <a:gd name="connsiteX1150" fmla="*/ 382932 w 517404"/>
                              <a:gd name="connsiteY1150" fmla="*/ 437628 h 454399"/>
                              <a:gd name="connsiteX1151" fmla="*/ 299106 w 517404"/>
                              <a:gd name="connsiteY1151" fmla="*/ 430767 h 454399"/>
                              <a:gd name="connsiteX1152" fmla="*/ 300884 w 517404"/>
                              <a:gd name="connsiteY1152" fmla="*/ 427336 h 454399"/>
                              <a:gd name="connsiteX1153" fmla="*/ 304059 w 517404"/>
                              <a:gd name="connsiteY1153" fmla="*/ 426447 h 454399"/>
                              <a:gd name="connsiteX1154" fmla="*/ 299106 w 517404"/>
                              <a:gd name="connsiteY1154" fmla="*/ 430640 h 454399"/>
                              <a:gd name="connsiteX1155" fmla="*/ 299106 w 517404"/>
                              <a:gd name="connsiteY1155" fmla="*/ 430640 h 454399"/>
                              <a:gd name="connsiteX1156" fmla="*/ 287675 w 517404"/>
                              <a:gd name="connsiteY1156" fmla="*/ 431148 h 454399"/>
                              <a:gd name="connsiteX1157" fmla="*/ 288310 w 517404"/>
                              <a:gd name="connsiteY1157" fmla="*/ 429369 h 454399"/>
                              <a:gd name="connsiteX1158" fmla="*/ 288818 w 517404"/>
                              <a:gd name="connsiteY1158" fmla="*/ 429369 h 454399"/>
                              <a:gd name="connsiteX1159" fmla="*/ 287675 w 517404"/>
                              <a:gd name="connsiteY1159" fmla="*/ 431021 h 454399"/>
                              <a:gd name="connsiteX1160" fmla="*/ 287675 w 517404"/>
                              <a:gd name="connsiteY1160" fmla="*/ 431021 h 454399"/>
                              <a:gd name="connsiteX1161" fmla="*/ 277895 w 517404"/>
                              <a:gd name="connsiteY1161" fmla="*/ 433562 h 454399"/>
                              <a:gd name="connsiteX1162" fmla="*/ 275990 w 517404"/>
                              <a:gd name="connsiteY1162" fmla="*/ 434324 h 454399"/>
                              <a:gd name="connsiteX1163" fmla="*/ 274085 w 517404"/>
                              <a:gd name="connsiteY1163" fmla="*/ 433562 h 454399"/>
                              <a:gd name="connsiteX1164" fmla="*/ 275990 w 517404"/>
                              <a:gd name="connsiteY1164" fmla="*/ 433308 h 454399"/>
                              <a:gd name="connsiteX1165" fmla="*/ 277768 w 517404"/>
                              <a:gd name="connsiteY1165" fmla="*/ 433562 h 454399"/>
                              <a:gd name="connsiteX1166" fmla="*/ 277768 w 517404"/>
                              <a:gd name="connsiteY1166" fmla="*/ 433562 h 454399"/>
                              <a:gd name="connsiteX1167" fmla="*/ 263289 w 517404"/>
                              <a:gd name="connsiteY1167" fmla="*/ 429496 h 454399"/>
                              <a:gd name="connsiteX1168" fmla="*/ 263797 w 517404"/>
                              <a:gd name="connsiteY1168" fmla="*/ 429496 h 454399"/>
                              <a:gd name="connsiteX1169" fmla="*/ 264305 w 517404"/>
                              <a:gd name="connsiteY1169" fmla="*/ 431148 h 454399"/>
                              <a:gd name="connsiteX1170" fmla="*/ 263289 w 517404"/>
                              <a:gd name="connsiteY1170" fmla="*/ 429496 h 454399"/>
                              <a:gd name="connsiteX1171" fmla="*/ 263289 w 517404"/>
                              <a:gd name="connsiteY1171" fmla="*/ 429496 h 454399"/>
                              <a:gd name="connsiteX1172" fmla="*/ 248937 w 517404"/>
                              <a:gd name="connsiteY1172" fmla="*/ 427463 h 454399"/>
                              <a:gd name="connsiteX1173" fmla="*/ 251223 w 517404"/>
                              <a:gd name="connsiteY1173" fmla="*/ 427972 h 454399"/>
                              <a:gd name="connsiteX1174" fmla="*/ 252620 w 517404"/>
                              <a:gd name="connsiteY1174" fmla="*/ 430767 h 454399"/>
                              <a:gd name="connsiteX1175" fmla="*/ 248937 w 517404"/>
                              <a:gd name="connsiteY1175" fmla="*/ 427463 h 454399"/>
                              <a:gd name="connsiteX1176" fmla="*/ 248937 w 517404"/>
                              <a:gd name="connsiteY1176" fmla="*/ 427463 h 454399"/>
                              <a:gd name="connsiteX1177" fmla="*/ 167398 w 517404"/>
                              <a:gd name="connsiteY1177" fmla="*/ 410437 h 454399"/>
                              <a:gd name="connsiteX1178" fmla="*/ 167398 w 517404"/>
                              <a:gd name="connsiteY1178" fmla="*/ 409675 h 454399"/>
                              <a:gd name="connsiteX1179" fmla="*/ 169684 w 517404"/>
                              <a:gd name="connsiteY1179" fmla="*/ 409548 h 454399"/>
                              <a:gd name="connsiteX1180" fmla="*/ 167270 w 517404"/>
                              <a:gd name="connsiteY1180" fmla="*/ 410437 h 454399"/>
                              <a:gd name="connsiteX1181" fmla="*/ 167270 w 517404"/>
                              <a:gd name="connsiteY1181" fmla="*/ 410437 h 454399"/>
                              <a:gd name="connsiteX1182" fmla="*/ 166382 w 517404"/>
                              <a:gd name="connsiteY1182" fmla="*/ 415647 h 454399"/>
                              <a:gd name="connsiteX1183" fmla="*/ 166382 w 517404"/>
                              <a:gd name="connsiteY1183" fmla="*/ 415393 h 454399"/>
                              <a:gd name="connsiteX1184" fmla="*/ 168032 w 517404"/>
                              <a:gd name="connsiteY1184" fmla="*/ 415393 h 454399"/>
                              <a:gd name="connsiteX1185" fmla="*/ 166382 w 517404"/>
                              <a:gd name="connsiteY1185" fmla="*/ 415774 h 454399"/>
                              <a:gd name="connsiteX1186" fmla="*/ 166382 w 517404"/>
                              <a:gd name="connsiteY1186" fmla="*/ 415774 h 454399"/>
                              <a:gd name="connsiteX1187" fmla="*/ 129422 w 517404"/>
                              <a:gd name="connsiteY1187" fmla="*/ 394809 h 454399"/>
                              <a:gd name="connsiteX1188" fmla="*/ 128533 w 517404"/>
                              <a:gd name="connsiteY1188" fmla="*/ 394809 h 454399"/>
                              <a:gd name="connsiteX1189" fmla="*/ 129422 w 517404"/>
                              <a:gd name="connsiteY1189" fmla="*/ 394809 h 454399"/>
                              <a:gd name="connsiteX1190" fmla="*/ 129422 w 517404"/>
                              <a:gd name="connsiteY1190" fmla="*/ 394809 h 454399"/>
                              <a:gd name="connsiteX1191" fmla="*/ 135645 w 517404"/>
                              <a:gd name="connsiteY1191" fmla="*/ 389473 h 454399"/>
                              <a:gd name="connsiteX1192" fmla="*/ 135645 w 517404"/>
                              <a:gd name="connsiteY1192" fmla="*/ 390235 h 454399"/>
                              <a:gd name="connsiteX1193" fmla="*/ 132343 w 517404"/>
                              <a:gd name="connsiteY1193" fmla="*/ 389600 h 454399"/>
                              <a:gd name="connsiteX1194" fmla="*/ 132343 w 517404"/>
                              <a:gd name="connsiteY1194" fmla="*/ 385280 h 454399"/>
                              <a:gd name="connsiteX1195" fmla="*/ 131962 w 517404"/>
                              <a:gd name="connsiteY1195" fmla="*/ 389600 h 454399"/>
                              <a:gd name="connsiteX1196" fmla="*/ 118753 w 517404"/>
                              <a:gd name="connsiteY1196" fmla="*/ 386169 h 454399"/>
                              <a:gd name="connsiteX1197" fmla="*/ 119134 w 517404"/>
                              <a:gd name="connsiteY1197" fmla="*/ 381849 h 454399"/>
                              <a:gd name="connsiteX1198" fmla="*/ 118626 w 517404"/>
                              <a:gd name="connsiteY1198" fmla="*/ 386169 h 454399"/>
                              <a:gd name="connsiteX1199" fmla="*/ 94114 w 517404"/>
                              <a:gd name="connsiteY1199" fmla="*/ 376640 h 454399"/>
                              <a:gd name="connsiteX1200" fmla="*/ 93478 w 517404"/>
                              <a:gd name="connsiteY1200" fmla="*/ 376259 h 454399"/>
                              <a:gd name="connsiteX1201" fmla="*/ 94621 w 517404"/>
                              <a:gd name="connsiteY1201" fmla="*/ 375242 h 454399"/>
                              <a:gd name="connsiteX1202" fmla="*/ 97797 w 517404"/>
                              <a:gd name="connsiteY1202" fmla="*/ 378292 h 454399"/>
                              <a:gd name="connsiteX1203" fmla="*/ 98051 w 517404"/>
                              <a:gd name="connsiteY1203" fmla="*/ 374353 h 454399"/>
                              <a:gd name="connsiteX1204" fmla="*/ 95638 w 517404"/>
                              <a:gd name="connsiteY1204" fmla="*/ 373209 h 454399"/>
                              <a:gd name="connsiteX1205" fmla="*/ 95892 w 517404"/>
                              <a:gd name="connsiteY1205" fmla="*/ 372320 h 454399"/>
                              <a:gd name="connsiteX1206" fmla="*/ 98051 w 517404"/>
                              <a:gd name="connsiteY1206" fmla="*/ 374353 h 454399"/>
                              <a:gd name="connsiteX1207" fmla="*/ 98432 w 517404"/>
                              <a:gd name="connsiteY1207" fmla="*/ 370033 h 454399"/>
                              <a:gd name="connsiteX1208" fmla="*/ 101353 w 517404"/>
                              <a:gd name="connsiteY1208" fmla="*/ 364188 h 454399"/>
                              <a:gd name="connsiteX1209" fmla="*/ 101734 w 517404"/>
                              <a:gd name="connsiteY1209" fmla="*/ 363807 h 454399"/>
                              <a:gd name="connsiteX1210" fmla="*/ 102496 w 517404"/>
                              <a:gd name="connsiteY1210" fmla="*/ 364823 h 454399"/>
                              <a:gd name="connsiteX1211" fmla="*/ 105544 w 517404"/>
                              <a:gd name="connsiteY1211" fmla="*/ 367110 h 454399"/>
                              <a:gd name="connsiteX1212" fmla="*/ 108466 w 517404"/>
                              <a:gd name="connsiteY1212" fmla="*/ 373590 h 454399"/>
                              <a:gd name="connsiteX1213" fmla="*/ 108211 w 517404"/>
                              <a:gd name="connsiteY1213" fmla="*/ 378292 h 454399"/>
                              <a:gd name="connsiteX1214" fmla="*/ 108592 w 517404"/>
                              <a:gd name="connsiteY1214" fmla="*/ 373590 h 454399"/>
                              <a:gd name="connsiteX1215" fmla="*/ 108973 w 517404"/>
                              <a:gd name="connsiteY1215" fmla="*/ 368508 h 454399"/>
                              <a:gd name="connsiteX1216" fmla="*/ 109735 w 517404"/>
                              <a:gd name="connsiteY1216" fmla="*/ 364061 h 454399"/>
                              <a:gd name="connsiteX1217" fmla="*/ 109735 w 517404"/>
                              <a:gd name="connsiteY1217" fmla="*/ 364061 h 454399"/>
                              <a:gd name="connsiteX1218" fmla="*/ 112403 w 517404"/>
                              <a:gd name="connsiteY1218" fmla="*/ 361139 h 454399"/>
                              <a:gd name="connsiteX1219" fmla="*/ 117483 w 517404"/>
                              <a:gd name="connsiteY1219" fmla="*/ 362282 h 454399"/>
                              <a:gd name="connsiteX1220" fmla="*/ 118372 w 517404"/>
                              <a:gd name="connsiteY1220" fmla="*/ 362536 h 454399"/>
                              <a:gd name="connsiteX1221" fmla="*/ 120404 w 517404"/>
                              <a:gd name="connsiteY1221" fmla="*/ 364442 h 454399"/>
                              <a:gd name="connsiteX1222" fmla="*/ 120150 w 517404"/>
                              <a:gd name="connsiteY1222" fmla="*/ 367492 h 454399"/>
                              <a:gd name="connsiteX1223" fmla="*/ 119896 w 517404"/>
                              <a:gd name="connsiteY1223" fmla="*/ 371939 h 454399"/>
                              <a:gd name="connsiteX1224" fmla="*/ 119642 w 517404"/>
                              <a:gd name="connsiteY1224" fmla="*/ 377148 h 454399"/>
                              <a:gd name="connsiteX1225" fmla="*/ 119388 w 517404"/>
                              <a:gd name="connsiteY1225" fmla="*/ 381849 h 454399"/>
                              <a:gd name="connsiteX1226" fmla="*/ 119769 w 517404"/>
                              <a:gd name="connsiteY1226" fmla="*/ 377148 h 454399"/>
                              <a:gd name="connsiteX1227" fmla="*/ 120150 w 517404"/>
                              <a:gd name="connsiteY1227" fmla="*/ 372066 h 454399"/>
                              <a:gd name="connsiteX1228" fmla="*/ 120404 w 517404"/>
                              <a:gd name="connsiteY1228" fmla="*/ 367619 h 454399"/>
                              <a:gd name="connsiteX1229" fmla="*/ 120404 w 517404"/>
                              <a:gd name="connsiteY1229" fmla="*/ 364442 h 454399"/>
                              <a:gd name="connsiteX1230" fmla="*/ 122944 w 517404"/>
                              <a:gd name="connsiteY1230" fmla="*/ 362028 h 454399"/>
                              <a:gd name="connsiteX1231" fmla="*/ 124850 w 517404"/>
                              <a:gd name="connsiteY1231" fmla="*/ 361901 h 454399"/>
                              <a:gd name="connsiteX1232" fmla="*/ 128025 w 517404"/>
                              <a:gd name="connsiteY1232" fmla="*/ 362409 h 454399"/>
                              <a:gd name="connsiteX1233" fmla="*/ 130565 w 517404"/>
                              <a:gd name="connsiteY1233" fmla="*/ 362918 h 454399"/>
                              <a:gd name="connsiteX1234" fmla="*/ 132597 w 517404"/>
                              <a:gd name="connsiteY1234" fmla="*/ 365332 h 454399"/>
                              <a:gd name="connsiteX1235" fmla="*/ 132597 w 517404"/>
                              <a:gd name="connsiteY1235" fmla="*/ 367873 h 454399"/>
                              <a:gd name="connsiteX1236" fmla="*/ 132597 w 517404"/>
                              <a:gd name="connsiteY1236" fmla="*/ 371049 h 454399"/>
                              <a:gd name="connsiteX1237" fmla="*/ 132597 w 517404"/>
                              <a:gd name="connsiteY1237" fmla="*/ 375496 h 454399"/>
                              <a:gd name="connsiteX1238" fmla="*/ 132597 w 517404"/>
                              <a:gd name="connsiteY1238" fmla="*/ 380706 h 454399"/>
                              <a:gd name="connsiteX1239" fmla="*/ 132597 w 517404"/>
                              <a:gd name="connsiteY1239" fmla="*/ 385407 h 454399"/>
                              <a:gd name="connsiteX1240" fmla="*/ 132851 w 517404"/>
                              <a:gd name="connsiteY1240" fmla="*/ 380706 h 454399"/>
                              <a:gd name="connsiteX1241" fmla="*/ 132851 w 517404"/>
                              <a:gd name="connsiteY1241" fmla="*/ 375496 h 454399"/>
                              <a:gd name="connsiteX1242" fmla="*/ 132851 w 517404"/>
                              <a:gd name="connsiteY1242" fmla="*/ 371049 h 454399"/>
                              <a:gd name="connsiteX1243" fmla="*/ 135645 w 517404"/>
                              <a:gd name="connsiteY1243" fmla="*/ 368508 h 454399"/>
                              <a:gd name="connsiteX1244" fmla="*/ 138567 w 517404"/>
                              <a:gd name="connsiteY1244" fmla="*/ 369779 h 454399"/>
                              <a:gd name="connsiteX1245" fmla="*/ 142250 w 517404"/>
                              <a:gd name="connsiteY1245" fmla="*/ 371176 h 454399"/>
                              <a:gd name="connsiteX1246" fmla="*/ 146060 w 517404"/>
                              <a:gd name="connsiteY1246" fmla="*/ 376513 h 454399"/>
                              <a:gd name="connsiteX1247" fmla="*/ 144663 w 517404"/>
                              <a:gd name="connsiteY1247" fmla="*/ 380833 h 454399"/>
                              <a:gd name="connsiteX1248" fmla="*/ 144155 w 517404"/>
                              <a:gd name="connsiteY1248" fmla="*/ 381087 h 454399"/>
                              <a:gd name="connsiteX1249" fmla="*/ 141361 w 517404"/>
                              <a:gd name="connsiteY1249" fmla="*/ 382866 h 454399"/>
                              <a:gd name="connsiteX1250" fmla="*/ 136026 w 517404"/>
                              <a:gd name="connsiteY1250" fmla="*/ 389473 h 454399"/>
                              <a:gd name="connsiteX1251" fmla="*/ 136026 w 517404"/>
                              <a:gd name="connsiteY1251" fmla="*/ 389473 h 454399"/>
                              <a:gd name="connsiteX1252" fmla="*/ 90430 w 517404"/>
                              <a:gd name="connsiteY1252" fmla="*/ 378419 h 454399"/>
                              <a:gd name="connsiteX1253" fmla="*/ 92081 w 517404"/>
                              <a:gd name="connsiteY1253" fmla="*/ 377021 h 454399"/>
                              <a:gd name="connsiteX1254" fmla="*/ 93224 w 517404"/>
                              <a:gd name="connsiteY1254" fmla="*/ 377656 h 454399"/>
                              <a:gd name="connsiteX1255" fmla="*/ 96146 w 517404"/>
                              <a:gd name="connsiteY1255" fmla="*/ 379054 h 454399"/>
                              <a:gd name="connsiteX1256" fmla="*/ 90430 w 517404"/>
                              <a:gd name="connsiteY1256" fmla="*/ 378419 h 454399"/>
                              <a:gd name="connsiteX1257" fmla="*/ 90430 w 517404"/>
                              <a:gd name="connsiteY1257" fmla="*/ 378419 h 454399"/>
                              <a:gd name="connsiteX1258" fmla="*/ 98051 w 517404"/>
                              <a:gd name="connsiteY1258" fmla="*/ 369906 h 454399"/>
                              <a:gd name="connsiteX1259" fmla="*/ 97035 w 517404"/>
                              <a:gd name="connsiteY1259" fmla="*/ 369143 h 454399"/>
                              <a:gd name="connsiteX1260" fmla="*/ 97289 w 517404"/>
                              <a:gd name="connsiteY1260" fmla="*/ 368889 h 454399"/>
                              <a:gd name="connsiteX1261" fmla="*/ 98178 w 517404"/>
                              <a:gd name="connsiteY1261" fmla="*/ 369906 h 454399"/>
                              <a:gd name="connsiteX1262" fmla="*/ 98178 w 517404"/>
                              <a:gd name="connsiteY1262" fmla="*/ 369906 h 454399"/>
                              <a:gd name="connsiteX1263" fmla="*/ 83699 w 517404"/>
                              <a:gd name="connsiteY1263" fmla="*/ 378673 h 454399"/>
                              <a:gd name="connsiteX1264" fmla="*/ 84969 w 517404"/>
                              <a:gd name="connsiteY1264" fmla="*/ 377275 h 454399"/>
                              <a:gd name="connsiteX1265" fmla="*/ 86239 w 517404"/>
                              <a:gd name="connsiteY1265" fmla="*/ 377783 h 454399"/>
                              <a:gd name="connsiteX1266" fmla="*/ 85731 w 517404"/>
                              <a:gd name="connsiteY1266" fmla="*/ 378800 h 454399"/>
                              <a:gd name="connsiteX1267" fmla="*/ 84080 w 517404"/>
                              <a:gd name="connsiteY1267" fmla="*/ 378800 h 454399"/>
                              <a:gd name="connsiteX1268" fmla="*/ 83699 w 517404"/>
                              <a:gd name="connsiteY1268" fmla="*/ 378800 h 454399"/>
                              <a:gd name="connsiteX1269" fmla="*/ 88906 w 517404"/>
                              <a:gd name="connsiteY1269" fmla="*/ 378927 h 454399"/>
                              <a:gd name="connsiteX1270" fmla="*/ 86620 w 517404"/>
                              <a:gd name="connsiteY1270" fmla="*/ 380960 h 454399"/>
                              <a:gd name="connsiteX1271" fmla="*/ 85985 w 517404"/>
                              <a:gd name="connsiteY1271" fmla="*/ 380960 h 454399"/>
                              <a:gd name="connsiteX1272" fmla="*/ 83572 w 517404"/>
                              <a:gd name="connsiteY1272" fmla="*/ 379943 h 454399"/>
                              <a:gd name="connsiteX1273" fmla="*/ 83318 w 517404"/>
                              <a:gd name="connsiteY1273" fmla="*/ 379308 h 454399"/>
                              <a:gd name="connsiteX1274" fmla="*/ 84080 w 517404"/>
                              <a:gd name="connsiteY1274" fmla="*/ 379435 h 454399"/>
                              <a:gd name="connsiteX1275" fmla="*/ 85096 w 517404"/>
                              <a:gd name="connsiteY1275" fmla="*/ 379562 h 454399"/>
                              <a:gd name="connsiteX1276" fmla="*/ 86112 w 517404"/>
                              <a:gd name="connsiteY1276" fmla="*/ 379308 h 454399"/>
                              <a:gd name="connsiteX1277" fmla="*/ 87001 w 517404"/>
                              <a:gd name="connsiteY1277" fmla="*/ 377529 h 454399"/>
                              <a:gd name="connsiteX1278" fmla="*/ 85604 w 517404"/>
                              <a:gd name="connsiteY1278" fmla="*/ 376640 h 454399"/>
                              <a:gd name="connsiteX1279" fmla="*/ 86239 w 517404"/>
                              <a:gd name="connsiteY1279" fmla="*/ 375623 h 454399"/>
                              <a:gd name="connsiteX1280" fmla="*/ 87128 w 517404"/>
                              <a:gd name="connsiteY1280" fmla="*/ 374099 h 454399"/>
                              <a:gd name="connsiteX1281" fmla="*/ 88017 w 517404"/>
                              <a:gd name="connsiteY1281" fmla="*/ 373463 h 454399"/>
                              <a:gd name="connsiteX1282" fmla="*/ 88144 w 517404"/>
                              <a:gd name="connsiteY1282" fmla="*/ 373463 h 454399"/>
                              <a:gd name="connsiteX1283" fmla="*/ 88144 w 517404"/>
                              <a:gd name="connsiteY1283" fmla="*/ 373082 h 454399"/>
                              <a:gd name="connsiteX1284" fmla="*/ 87763 w 517404"/>
                              <a:gd name="connsiteY1284" fmla="*/ 373082 h 454399"/>
                              <a:gd name="connsiteX1285" fmla="*/ 87509 w 517404"/>
                              <a:gd name="connsiteY1285" fmla="*/ 373082 h 454399"/>
                              <a:gd name="connsiteX1286" fmla="*/ 86366 w 517404"/>
                              <a:gd name="connsiteY1286" fmla="*/ 373845 h 454399"/>
                              <a:gd name="connsiteX1287" fmla="*/ 85477 w 517404"/>
                              <a:gd name="connsiteY1287" fmla="*/ 375242 h 454399"/>
                              <a:gd name="connsiteX1288" fmla="*/ 84588 w 517404"/>
                              <a:gd name="connsiteY1288" fmla="*/ 376640 h 454399"/>
                              <a:gd name="connsiteX1289" fmla="*/ 84588 w 517404"/>
                              <a:gd name="connsiteY1289" fmla="*/ 376894 h 454399"/>
                              <a:gd name="connsiteX1290" fmla="*/ 82683 w 517404"/>
                              <a:gd name="connsiteY1290" fmla="*/ 378546 h 454399"/>
                              <a:gd name="connsiteX1291" fmla="*/ 82301 w 517404"/>
                              <a:gd name="connsiteY1291" fmla="*/ 378546 h 454399"/>
                              <a:gd name="connsiteX1292" fmla="*/ 81539 w 517404"/>
                              <a:gd name="connsiteY1292" fmla="*/ 378037 h 454399"/>
                              <a:gd name="connsiteX1293" fmla="*/ 81539 w 517404"/>
                              <a:gd name="connsiteY1293" fmla="*/ 377529 h 454399"/>
                              <a:gd name="connsiteX1294" fmla="*/ 84334 w 517404"/>
                              <a:gd name="connsiteY1294" fmla="*/ 373845 h 454399"/>
                              <a:gd name="connsiteX1295" fmla="*/ 84461 w 517404"/>
                              <a:gd name="connsiteY1295" fmla="*/ 373463 h 454399"/>
                              <a:gd name="connsiteX1296" fmla="*/ 84080 w 517404"/>
                              <a:gd name="connsiteY1296" fmla="*/ 373463 h 454399"/>
                              <a:gd name="connsiteX1297" fmla="*/ 81158 w 517404"/>
                              <a:gd name="connsiteY1297" fmla="*/ 377148 h 454399"/>
                              <a:gd name="connsiteX1298" fmla="*/ 80396 w 517404"/>
                              <a:gd name="connsiteY1298" fmla="*/ 376894 h 454399"/>
                              <a:gd name="connsiteX1299" fmla="*/ 80015 w 517404"/>
                              <a:gd name="connsiteY1299" fmla="*/ 376894 h 454399"/>
                              <a:gd name="connsiteX1300" fmla="*/ 80015 w 517404"/>
                              <a:gd name="connsiteY1300" fmla="*/ 376259 h 454399"/>
                              <a:gd name="connsiteX1301" fmla="*/ 81413 w 517404"/>
                              <a:gd name="connsiteY1301" fmla="*/ 373845 h 454399"/>
                              <a:gd name="connsiteX1302" fmla="*/ 82175 w 517404"/>
                              <a:gd name="connsiteY1302" fmla="*/ 373082 h 454399"/>
                              <a:gd name="connsiteX1303" fmla="*/ 82175 w 517404"/>
                              <a:gd name="connsiteY1303" fmla="*/ 372574 h 454399"/>
                              <a:gd name="connsiteX1304" fmla="*/ 81667 w 517404"/>
                              <a:gd name="connsiteY1304" fmla="*/ 372574 h 454399"/>
                              <a:gd name="connsiteX1305" fmla="*/ 81032 w 517404"/>
                              <a:gd name="connsiteY1305" fmla="*/ 373336 h 454399"/>
                              <a:gd name="connsiteX1306" fmla="*/ 79381 w 517404"/>
                              <a:gd name="connsiteY1306" fmla="*/ 375877 h 454399"/>
                              <a:gd name="connsiteX1307" fmla="*/ 78618 w 517404"/>
                              <a:gd name="connsiteY1307" fmla="*/ 375496 h 454399"/>
                              <a:gd name="connsiteX1308" fmla="*/ 78237 w 517404"/>
                              <a:gd name="connsiteY1308" fmla="*/ 375242 h 454399"/>
                              <a:gd name="connsiteX1309" fmla="*/ 78237 w 517404"/>
                              <a:gd name="connsiteY1309" fmla="*/ 374988 h 454399"/>
                              <a:gd name="connsiteX1310" fmla="*/ 78618 w 517404"/>
                              <a:gd name="connsiteY1310" fmla="*/ 374099 h 454399"/>
                              <a:gd name="connsiteX1311" fmla="*/ 78618 w 517404"/>
                              <a:gd name="connsiteY1311" fmla="*/ 373336 h 454399"/>
                              <a:gd name="connsiteX1312" fmla="*/ 81286 w 517404"/>
                              <a:gd name="connsiteY1312" fmla="*/ 371430 h 454399"/>
                              <a:gd name="connsiteX1313" fmla="*/ 81286 w 517404"/>
                              <a:gd name="connsiteY1313" fmla="*/ 371049 h 454399"/>
                              <a:gd name="connsiteX1314" fmla="*/ 81286 w 517404"/>
                              <a:gd name="connsiteY1314" fmla="*/ 371049 h 454399"/>
                              <a:gd name="connsiteX1315" fmla="*/ 81032 w 517404"/>
                              <a:gd name="connsiteY1315" fmla="*/ 370922 h 454399"/>
                              <a:gd name="connsiteX1316" fmla="*/ 80777 w 517404"/>
                              <a:gd name="connsiteY1316" fmla="*/ 370922 h 454399"/>
                              <a:gd name="connsiteX1317" fmla="*/ 78745 w 517404"/>
                              <a:gd name="connsiteY1317" fmla="*/ 372320 h 454399"/>
                              <a:gd name="connsiteX1318" fmla="*/ 80270 w 517404"/>
                              <a:gd name="connsiteY1318" fmla="*/ 370287 h 454399"/>
                              <a:gd name="connsiteX1319" fmla="*/ 81032 w 517404"/>
                              <a:gd name="connsiteY1319" fmla="*/ 369397 h 454399"/>
                              <a:gd name="connsiteX1320" fmla="*/ 84461 w 517404"/>
                              <a:gd name="connsiteY1320" fmla="*/ 364188 h 454399"/>
                              <a:gd name="connsiteX1321" fmla="*/ 84842 w 517404"/>
                              <a:gd name="connsiteY1321" fmla="*/ 363045 h 454399"/>
                              <a:gd name="connsiteX1322" fmla="*/ 84842 w 517404"/>
                              <a:gd name="connsiteY1322" fmla="*/ 362790 h 454399"/>
                              <a:gd name="connsiteX1323" fmla="*/ 84842 w 517404"/>
                              <a:gd name="connsiteY1323" fmla="*/ 362536 h 454399"/>
                              <a:gd name="connsiteX1324" fmla="*/ 85477 w 517404"/>
                              <a:gd name="connsiteY1324" fmla="*/ 361901 h 454399"/>
                              <a:gd name="connsiteX1325" fmla="*/ 94367 w 517404"/>
                              <a:gd name="connsiteY1325" fmla="*/ 361012 h 454399"/>
                              <a:gd name="connsiteX1326" fmla="*/ 95384 w 517404"/>
                              <a:gd name="connsiteY1326" fmla="*/ 361012 h 454399"/>
                              <a:gd name="connsiteX1327" fmla="*/ 96146 w 517404"/>
                              <a:gd name="connsiteY1327" fmla="*/ 361012 h 454399"/>
                              <a:gd name="connsiteX1328" fmla="*/ 96654 w 517404"/>
                              <a:gd name="connsiteY1328" fmla="*/ 361012 h 454399"/>
                              <a:gd name="connsiteX1329" fmla="*/ 100464 w 517404"/>
                              <a:gd name="connsiteY1329" fmla="*/ 362663 h 454399"/>
                              <a:gd name="connsiteX1330" fmla="*/ 100464 w 517404"/>
                              <a:gd name="connsiteY1330" fmla="*/ 362663 h 454399"/>
                              <a:gd name="connsiteX1331" fmla="*/ 98432 w 517404"/>
                              <a:gd name="connsiteY1331" fmla="*/ 364950 h 454399"/>
                              <a:gd name="connsiteX1332" fmla="*/ 98432 w 517404"/>
                              <a:gd name="connsiteY1332" fmla="*/ 364950 h 454399"/>
                              <a:gd name="connsiteX1333" fmla="*/ 96273 w 517404"/>
                              <a:gd name="connsiteY1333" fmla="*/ 368000 h 454399"/>
                              <a:gd name="connsiteX1334" fmla="*/ 95892 w 517404"/>
                              <a:gd name="connsiteY1334" fmla="*/ 368635 h 454399"/>
                              <a:gd name="connsiteX1335" fmla="*/ 94621 w 517404"/>
                              <a:gd name="connsiteY1335" fmla="*/ 371049 h 454399"/>
                              <a:gd name="connsiteX1336" fmla="*/ 94367 w 517404"/>
                              <a:gd name="connsiteY1336" fmla="*/ 371939 h 454399"/>
                              <a:gd name="connsiteX1337" fmla="*/ 94240 w 517404"/>
                              <a:gd name="connsiteY1337" fmla="*/ 372828 h 454399"/>
                              <a:gd name="connsiteX1338" fmla="*/ 93478 w 517404"/>
                              <a:gd name="connsiteY1338" fmla="*/ 374353 h 454399"/>
                              <a:gd name="connsiteX1339" fmla="*/ 91827 w 517404"/>
                              <a:gd name="connsiteY1339" fmla="*/ 375623 h 454399"/>
                              <a:gd name="connsiteX1340" fmla="*/ 91700 w 517404"/>
                              <a:gd name="connsiteY1340" fmla="*/ 375623 h 454399"/>
                              <a:gd name="connsiteX1341" fmla="*/ 90684 w 517404"/>
                              <a:gd name="connsiteY1341" fmla="*/ 376259 h 454399"/>
                              <a:gd name="connsiteX1342" fmla="*/ 88652 w 517404"/>
                              <a:gd name="connsiteY1342" fmla="*/ 379054 h 454399"/>
                              <a:gd name="connsiteX1343" fmla="*/ 88652 w 517404"/>
                              <a:gd name="connsiteY1343" fmla="*/ 379054 h 454399"/>
                              <a:gd name="connsiteX1344" fmla="*/ 78745 w 517404"/>
                              <a:gd name="connsiteY1344" fmla="*/ 367619 h 454399"/>
                              <a:gd name="connsiteX1345" fmla="*/ 82937 w 517404"/>
                              <a:gd name="connsiteY1345" fmla="*/ 363934 h 454399"/>
                              <a:gd name="connsiteX1346" fmla="*/ 83191 w 517404"/>
                              <a:gd name="connsiteY1346" fmla="*/ 363934 h 454399"/>
                              <a:gd name="connsiteX1347" fmla="*/ 83699 w 517404"/>
                              <a:gd name="connsiteY1347" fmla="*/ 363680 h 454399"/>
                              <a:gd name="connsiteX1348" fmla="*/ 83699 w 517404"/>
                              <a:gd name="connsiteY1348" fmla="*/ 363680 h 454399"/>
                              <a:gd name="connsiteX1349" fmla="*/ 80396 w 517404"/>
                              <a:gd name="connsiteY1349" fmla="*/ 369016 h 454399"/>
                              <a:gd name="connsiteX1350" fmla="*/ 78618 w 517404"/>
                              <a:gd name="connsiteY1350" fmla="*/ 367746 h 454399"/>
                              <a:gd name="connsiteX1351" fmla="*/ 78618 w 517404"/>
                              <a:gd name="connsiteY1351" fmla="*/ 367746 h 454399"/>
                              <a:gd name="connsiteX1352" fmla="*/ 78237 w 517404"/>
                              <a:gd name="connsiteY1352" fmla="*/ 367237 h 454399"/>
                              <a:gd name="connsiteX1353" fmla="*/ 72522 w 517404"/>
                              <a:gd name="connsiteY1353" fmla="*/ 363045 h 454399"/>
                              <a:gd name="connsiteX1354" fmla="*/ 76840 w 517404"/>
                              <a:gd name="connsiteY1354" fmla="*/ 362155 h 454399"/>
                              <a:gd name="connsiteX1355" fmla="*/ 78237 w 517404"/>
                              <a:gd name="connsiteY1355" fmla="*/ 363934 h 454399"/>
                              <a:gd name="connsiteX1356" fmla="*/ 78237 w 517404"/>
                              <a:gd name="connsiteY1356" fmla="*/ 367237 h 454399"/>
                              <a:gd name="connsiteX1357" fmla="*/ 78237 w 517404"/>
                              <a:gd name="connsiteY1357" fmla="*/ 367237 h 454399"/>
                              <a:gd name="connsiteX1358" fmla="*/ 108339 w 517404"/>
                              <a:gd name="connsiteY1358" fmla="*/ 368381 h 454399"/>
                              <a:gd name="connsiteX1359" fmla="*/ 105798 w 517404"/>
                              <a:gd name="connsiteY1359" fmla="*/ 366983 h 454399"/>
                              <a:gd name="connsiteX1360" fmla="*/ 106814 w 517404"/>
                              <a:gd name="connsiteY1360" fmla="*/ 366983 h 454399"/>
                              <a:gd name="connsiteX1361" fmla="*/ 108339 w 517404"/>
                              <a:gd name="connsiteY1361" fmla="*/ 368381 h 454399"/>
                              <a:gd name="connsiteX1362" fmla="*/ 108339 w 517404"/>
                              <a:gd name="connsiteY1362" fmla="*/ 368381 h 454399"/>
                              <a:gd name="connsiteX1363" fmla="*/ 132597 w 517404"/>
                              <a:gd name="connsiteY1363" fmla="*/ 365205 h 454399"/>
                              <a:gd name="connsiteX1364" fmla="*/ 134121 w 517404"/>
                              <a:gd name="connsiteY1364" fmla="*/ 364061 h 454399"/>
                              <a:gd name="connsiteX1365" fmla="*/ 133867 w 517404"/>
                              <a:gd name="connsiteY1365" fmla="*/ 364696 h 454399"/>
                              <a:gd name="connsiteX1366" fmla="*/ 132470 w 517404"/>
                              <a:gd name="connsiteY1366" fmla="*/ 365205 h 454399"/>
                              <a:gd name="connsiteX1367" fmla="*/ 132470 w 517404"/>
                              <a:gd name="connsiteY1367" fmla="*/ 365205 h 454399"/>
                              <a:gd name="connsiteX1368" fmla="*/ 133994 w 517404"/>
                              <a:gd name="connsiteY1368" fmla="*/ 366602 h 454399"/>
                              <a:gd name="connsiteX1369" fmla="*/ 133994 w 517404"/>
                              <a:gd name="connsiteY1369" fmla="*/ 366856 h 454399"/>
                              <a:gd name="connsiteX1370" fmla="*/ 134248 w 517404"/>
                              <a:gd name="connsiteY1370" fmla="*/ 366983 h 454399"/>
                              <a:gd name="connsiteX1371" fmla="*/ 132597 w 517404"/>
                              <a:gd name="connsiteY1371" fmla="*/ 367492 h 454399"/>
                              <a:gd name="connsiteX1372" fmla="*/ 134121 w 517404"/>
                              <a:gd name="connsiteY1372" fmla="*/ 366475 h 454399"/>
                              <a:gd name="connsiteX1373" fmla="*/ 134121 w 517404"/>
                              <a:gd name="connsiteY1373" fmla="*/ 366475 h 454399"/>
                              <a:gd name="connsiteX1374" fmla="*/ 69601 w 517404"/>
                              <a:gd name="connsiteY1374" fmla="*/ 362155 h 454399"/>
                              <a:gd name="connsiteX1375" fmla="*/ 69474 w 517404"/>
                              <a:gd name="connsiteY1375" fmla="*/ 362155 h 454399"/>
                              <a:gd name="connsiteX1376" fmla="*/ 66807 w 517404"/>
                              <a:gd name="connsiteY1376" fmla="*/ 361774 h 454399"/>
                              <a:gd name="connsiteX1377" fmla="*/ 64139 w 517404"/>
                              <a:gd name="connsiteY1377" fmla="*/ 359995 h 454399"/>
                              <a:gd name="connsiteX1378" fmla="*/ 63632 w 517404"/>
                              <a:gd name="connsiteY1378" fmla="*/ 359106 h 454399"/>
                              <a:gd name="connsiteX1379" fmla="*/ 63123 w 517404"/>
                              <a:gd name="connsiteY1379" fmla="*/ 356819 h 454399"/>
                              <a:gd name="connsiteX1380" fmla="*/ 63123 w 517404"/>
                              <a:gd name="connsiteY1380" fmla="*/ 356310 h 454399"/>
                              <a:gd name="connsiteX1381" fmla="*/ 63250 w 517404"/>
                              <a:gd name="connsiteY1381" fmla="*/ 355167 h 454399"/>
                              <a:gd name="connsiteX1382" fmla="*/ 63250 w 517404"/>
                              <a:gd name="connsiteY1382" fmla="*/ 354659 h 454399"/>
                              <a:gd name="connsiteX1383" fmla="*/ 63758 w 517404"/>
                              <a:gd name="connsiteY1383" fmla="*/ 345892 h 454399"/>
                              <a:gd name="connsiteX1384" fmla="*/ 63758 w 517404"/>
                              <a:gd name="connsiteY1384" fmla="*/ 345129 h 454399"/>
                              <a:gd name="connsiteX1385" fmla="*/ 63758 w 517404"/>
                              <a:gd name="connsiteY1385" fmla="*/ 344621 h 454399"/>
                              <a:gd name="connsiteX1386" fmla="*/ 63758 w 517404"/>
                              <a:gd name="connsiteY1386" fmla="*/ 344240 h 454399"/>
                              <a:gd name="connsiteX1387" fmla="*/ 63758 w 517404"/>
                              <a:gd name="connsiteY1387" fmla="*/ 343605 h 454399"/>
                              <a:gd name="connsiteX1388" fmla="*/ 63758 w 517404"/>
                              <a:gd name="connsiteY1388" fmla="*/ 343605 h 454399"/>
                              <a:gd name="connsiteX1389" fmla="*/ 63758 w 517404"/>
                              <a:gd name="connsiteY1389" fmla="*/ 342842 h 454399"/>
                              <a:gd name="connsiteX1390" fmla="*/ 63758 w 517404"/>
                              <a:gd name="connsiteY1390" fmla="*/ 342842 h 454399"/>
                              <a:gd name="connsiteX1391" fmla="*/ 63758 w 517404"/>
                              <a:gd name="connsiteY1391" fmla="*/ 341317 h 454399"/>
                              <a:gd name="connsiteX1392" fmla="*/ 62361 w 517404"/>
                              <a:gd name="connsiteY1392" fmla="*/ 290875 h 454399"/>
                              <a:gd name="connsiteX1393" fmla="*/ 62742 w 517404"/>
                              <a:gd name="connsiteY1393" fmla="*/ 285285 h 454399"/>
                              <a:gd name="connsiteX1394" fmla="*/ 65282 w 517404"/>
                              <a:gd name="connsiteY1394" fmla="*/ 265972 h 454399"/>
                              <a:gd name="connsiteX1395" fmla="*/ 66934 w 517404"/>
                              <a:gd name="connsiteY1395" fmla="*/ 234461 h 454399"/>
                              <a:gd name="connsiteX1396" fmla="*/ 68077 w 517404"/>
                              <a:gd name="connsiteY1396" fmla="*/ 202315 h 454399"/>
                              <a:gd name="connsiteX1397" fmla="*/ 77475 w 517404"/>
                              <a:gd name="connsiteY1397" fmla="*/ 176522 h 454399"/>
                              <a:gd name="connsiteX1398" fmla="*/ 83445 w 517404"/>
                              <a:gd name="connsiteY1398" fmla="*/ 160513 h 454399"/>
                              <a:gd name="connsiteX1399" fmla="*/ 100464 w 517404"/>
                              <a:gd name="connsiteY1399" fmla="*/ 158734 h 454399"/>
                              <a:gd name="connsiteX1400" fmla="*/ 104020 w 517404"/>
                              <a:gd name="connsiteY1400" fmla="*/ 158734 h 454399"/>
                              <a:gd name="connsiteX1401" fmla="*/ 136026 w 517404"/>
                              <a:gd name="connsiteY1401" fmla="*/ 224169 h 454399"/>
                              <a:gd name="connsiteX1402" fmla="*/ 136026 w 517404"/>
                              <a:gd name="connsiteY1402" fmla="*/ 241195 h 454399"/>
                              <a:gd name="connsiteX1403" fmla="*/ 136280 w 517404"/>
                              <a:gd name="connsiteY1403" fmla="*/ 274103 h 454399"/>
                              <a:gd name="connsiteX1404" fmla="*/ 140980 w 517404"/>
                              <a:gd name="connsiteY1404" fmla="*/ 303962 h 454399"/>
                              <a:gd name="connsiteX1405" fmla="*/ 143901 w 517404"/>
                              <a:gd name="connsiteY1405" fmla="*/ 321115 h 454399"/>
                              <a:gd name="connsiteX1406" fmla="*/ 147584 w 517404"/>
                              <a:gd name="connsiteY1406" fmla="*/ 352245 h 454399"/>
                              <a:gd name="connsiteX1407" fmla="*/ 135137 w 517404"/>
                              <a:gd name="connsiteY1407" fmla="*/ 345765 h 454399"/>
                              <a:gd name="connsiteX1408" fmla="*/ 134121 w 517404"/>
                              <a:gd name="connsiteY1408" fmla="*/ 344875 h 454399"/>
                              <a:gd name="connsiteX1409" fmla="*/ 101480 w 517404"/>
                              <a:gd name="connsiteY1409" fmla="*/ 274739 h 454399"/>
                              <a:gd name="connsiteX1410" fmla="*/ 101099 w 517404"/>
                              <a:gd name="connsiteY1410" fmla="*/ 274485 h 454399"/>
                              <a:gd name="connsiteX1411" fmla="*/ 100845 w 517404"/>
                              <a:gd name="connsiteY1411" fmla="*/ 274866 h 454399"/>
                              <a:gd name="connsiteX1412" fmla="*/ 133867 w 517404"/>
                              <a:gd name="connsiteY1412" fmla="*/ 345256 h 454399"/>
                              <a:gd name="connsiteX1413" fmla="*/ 134756 w 517404"/>
                              <a:gd name="connsiteY1413" fmla="*/ 346146 h 454399"/>
                              <a:gd name="connsiteX1414" fmla="*/ 148346 w 517404"/>
                              <a:gd name="connsiteY1414" fmla="*/ 353007 h 454399"/>
                              <a:gd name="connsiteX1415" fmla="*/ 149489 w 517404"/>
                              <a:gd name="connsiteY1415" fmla="*/ 356056 h 454399"/>
                              <a:gd name="connsiteX1416" fmla="*/ 149489 w 517404"/>
                              <a:gd name="connsiteY1416" fmla="*/ 356437 h 454399"/>
                              <a:gd name="connsiteX1417" fmla="*/ 141996 w 517404"/>
                              <a:gd name="connsiteY1417" fmla="*/ 354405 h 454399"/>
                              <a:gd name="connsiteX1418" fmla="*/ 136788 w 517404"/>
                              <a:gd name="connsiteY1418" fmla="*/ 352626 h 454399"/>
                              <a:gd name="connsiteX1419" fmla="*/ 136280 w 517404"/>
                              <a:gd name="connsiteY1419" fmla="*/ 352499 h 454399"/>
                              <a:gd name="connsiteX1420" fmla="*/ 136280 w 517404"/>
                              <a:gd name="connsiteY1420" fmla="*/ 352499 h 454399"/>
                              <a:gd name="connsiteX1421" fmla="*/ 136153 w 517404"/>
                              <a:gd name="connsiteY1421" fmla="*/ 353007 h 454399"/>
                              <a:gd name="connsiteX1422" fmla="*/ 141996 w 517404"/>
                              <a:gd name="connsiteY1422" fmla="*/ 355167 h 454399"/>
                              <a:gd name="connsiteX1423" fmla="*/ 149744 w 517404"/>
                              <a:gd name="connsiteY1423" fmla="*/ 357454 h 454399"/>
                              <a:gd name="connsiteX1424" fmla="*/ 149997 w 517404"/>
                              <a:gd name="connsiteY1424" fmla="*/ 357454 h 454399"/>
                              <a:gd name="connsiteX1425" fmla="*/ 150887 w 517404"/>
                              <a:gd name="connsiteY1425" fmla="*/ 359487 h 454399"/>
                              <a:gd name="connsiteX1426" fmla="*/ 149616 w 517404"/>
                              <a:gd name="connsiteY1426" fmla="*/ 359233 h 454399"/>
                              <a:gd name="connsiteX1427" fmla="*/ 149489 w 517404"/>
                              <a:gd name="connsiteY1427" fmla="*/ 359233 h 454399"/>
                              <a:gd name="connsiteX1428" fmla="*/ 140599 w 517404"/>
                              <a:gd name="connsiteY1428" fmla="*/ 359106 h 454399"/>
                              <a:gd name="connsiteX1429" fmla="*/ 137043 w 517404"/>
                              <a:gd name="connsiteY1429" fmla="*/ 360757 h 454399"/>
                              <a:gd name="connsiteX1430" fmla="*/ 132851 w 517404"/>
                              <a:gd name="connsiteY1430" fmla="*/ 362155 h 454399"/>
                              <a:gd name="connsiteX1431" fmla="*/ 128152 w 517404"/>
                              <a:gd name="connsiteY1431" fmla="*/ 361393 h 454399"/>
                              <a:gd name="connsiteX1432" fmla="*/ 124723 w 517404"/>
                              <a:gd name="connsiteY1432" fmla="*/ 360885 h 454399"/>
                              <a:gd name="connsiteX1433" fmla="*/ 121548 w 517404"/>
                              <a:gd name="connsiteY1433" fmla="*/ 361266 h 454399"/>
                              <a:gd name="connsiteX1434" fmla="*/ 119642 w 517404"/>
                              <a:gd name="connsiteY1434" fmla="*/ 361520 h 454399"/>
                              <a:gd name="connsiteX1435" fmla="*/ 113165 w 517404"/>
                              <a:gd name="connsiteY1435" fmla="*/ 333821 h 454399"/>
                              <a:gd name="connsiteX1436" fmla="*/ 104528 w 517404"/>
                              <a:gd name="connsiteY1436" fmla="*/ 166993 h 454399"/>
                              <a:gd name="connsiteX1437" fmla="*/ 104274 w 517404"/>
                              <a:gd name="connsiteY1437" fmla="*/ 166612 h 454399"/>
                              <a:gd name="connsiteX1438" fmla="*/ 103766 w 517404"/>
                              <a:gd name="connsiteY1438" fmla="*/ 166866 h 454399"/>
                              <a:gd name="connsiteX1439" fmla="*/ 112530 w 517404"/>
                              <a:gd name="connsiteY1439" fmla="*/ 334202 h 454399"/>
                              <a:gd name="connsiteX1440" fmla="*/ 118880 w 517404"/>
                              <a:gd name="connsiteY1440" fmla="*/ 361774 h 454399"/>
                              <a:gd name="connsiteX1441" fmla="*/ 117864 w 517404"/>
                              <a:gd name="connsiteY1441" fmla="*/ 361647 h 454399"/>
                              <a:gd name="connsiteX1442" fmla="*/ 109101 w 517404"/>
                              <a:gd name="connsiteY1442" fmla="*/ 360757 h 454399"/>
                              <a:gd name="connsiteX1443" fmla="*/ 108720 w 517404"/>
                              <a:gd name="connsiteY1443" fmla="*/ 360757 h 454399"/>
                              <a:gd name="connsiteX1444" fmla="*/ 108466 w 517404"/>
                              <a:gd name="connsiteY1444" fmla="*/ 360757 h 454399"/>
                              <a:gd name="connsiteX1445" fmla="*/ 108466 w 517404"/>
                              <a:gd name="connsiteY1445" fmla="*/ 361012 h 454399"/>
                              <a:gd name="connsiteX1446" fmla="*/ 108466 w 517404"/>
                              <a:gd name="connsiteY1446" fmla="*/ 361012 h 454399"/>
                              <a:gd name="connsiteX1447" fmla="*/ 108466 w 517404"/>
                              <a:gd name="connsiteY1447" fmla="*/ 359360 h 454399"/>
                              <a:gd name="connsiteX1448" fmla="*/ 103512 w 517404"/>
                              <a:gd name="connsiteY1448" fmla="*/ 325943 h 454399"/>
                              <a:gd name="connsiteX1449" fmla="*/ 103004 w 517404"/>
                              <a:gd name="connsiteY1449" fmla="*/ 325689 h 454399"/>
                              <a:gd name="connsiteX1450" fmla="*/ 102750 w 517404"/>
                              <a:gd name="connsiteY1450" fmla="*/ 326070 h 454399"/>
                              <a:gd name="connsiteX1451" fmla="*/ 107703 w 517404"/>
                              <a:gd name="connsiteY1451" fmla="*/ 359360 h 454399"/>
                              <a:gd name="connsiteX1452" fmla="*/ 107703 w 517404"/>
                              <a:gd name="connsiteY1452" fmla="*/ 361012 h 454399"/>
                              <a:gd name="connsiteX1453" fmla="*/ 108211 w 517404"/>
                              <a:gd name="connsiteY1453" fmla="*/ 363680 h 454399"/>
                              <a:gd name="connsiteX1454" fmla="*/ 108211 w 517404"/>
                              <a:gd name="connsiteY1454" fmla="*/ 363680 h 454399"/>
                              <a:gd name="connsiteX1455" fmla="*/ 108211 w 517404"/>
                              <a:gd name="connsiteY1455" fmla="*/ 364061 h 454399"/>
                              <a:gd name="connsiteX1456" fmla="*/ 108211 w 517404"/>
                              <a:gd name="connsiteY1456" fmla="*/ 364061 h 454399"/>
                              <a:gd name="connsiteX1457" fmla="*/ 108085 w 517404"/>
                              <a:gd name="connsiteY1457" fmla="*/ 365459 h 454399"/>
                              <a:gd name="connsiteX1458" fmla="*/ 106179 w 517404"/>
                              <a:gd name="connsiteY1458" fmla="*/ 366094 h 454399"/>
                              <a:gd name="connsiteX1459" fmla="*/ 105671 w 517404"/>
                              <a:gd name="connsiteY1459" fmla="*/ 366094 h 454399"/>
                              <a:gd name="connsiteX1460" fmla="*/ 103385 w 517404"/>
                              <a:gd name="connsiteY1460" fmla="*/ 364442 h 454399"/>
                              <a:gd name="connsiteX1461" fmla="*/ 102496 w 517404"/>
                              <a:gd name="connsiteY1461" fmla="*/ 363172 h 454399"/>
                              <a:gd name="connsiteX1462" fmla="*/ 102242 w 517404"/>
                              <a:gd name="connsiteY1462" fmla="*/ 362790 h 454399"/>
                              <a:gd name="connsiteX1463" fmla="*/ 101607 w 517404"/>
                              <a:gd name="connsiteY1463" fmla="*/ 362155 h 454399"/>
                              <a:gd name="connsiteX1464" fmla="*/ 101480 w 517404"/>
                              <a:gd name="connsiteY1464" fmla="*/ 361266 h 454399"/>
                              <a:gd name="connsiteX1465" fmla="*/ 101480 w 517404"/>
                              <a:gd name="connsiteY1465" fmla="*/ 354023 h 454399"/>
                              <a:gd name="connsiteX1466" fmla="*/ 98432 w 517404"/>
                              <a:gd name="connsiteY1466" fmla="*/ 318574 h 454399"/>
                              <a:gd name="connsiteX1467" fmla="*/ 98051 w 517404"/>
                              <a:gd name="connsiteY1467" fmla="*/ 318320 h 454399"/>
                              <a:gd name="connsiteX1468" fmla="*/ 97797 w 517404"/>
                              <a:gd name="connsiteY1468" fmla="*/ 318701 h 454399"/>
                              <a:gd name="connsiteX1469" fmla="*/ 100845 w 517404"/>
                              <a:gd name="connsiteY1469" fmla="*/ 353896 h 454399"/>
                              <a:gd name="connsiteX1470" fmla="*/ 100845 w 517404"/>
                              <a:gd name="connsiteY1470" fmla="*/ 361012 h 454399"/>
                              <a:gd name="connsiteX1471" fmla="*/ 100845 w 517404"/>
                              <a:gd name="connsiteY1471" fmla="*/ 361266 h 454399"/>
                              <a:gd name="connsiteX1472" fmla="*/ 100337 w 517404"/>
                              <a:gd name="connsiteY1472" fmla="*/ 361266 h 454399"/>
                              <a:gd name="connsiteX1473" fmla="*/ 99829 w 517404"/>
                              <a:gd name="connsiteY1473" fmla="*/ 360757 h 454399"/>
                              <a:gd name="connsiteX1474" fmla="*/ 98305 w 517404"/>
                              <a:gd name="connsiteY1474" fmla="*/ 360249 h 454399"/>
                              <a:gd name="connsiteX1475" fmla="*/ 95002 w 517404"/>
                              <a:gd name="connsiteY1475" fmla="*/ 359995 h 454399"/>
                              <a:gd name="connsiteX1476" fmla="*/ 85223 w 517404"/>
                              <a:gd name="connsiteY1476" fmla="*/ 361139 h 454399"/>
                              <a:gd name="connsiteX1477" fmla="*/ 83064 w 517404"/>
                              <a:gd name="connsiteY1477" fmla="*/ 362918 h 454399"/>
                              <a:gd name="connsiteX1478" fmla="*/ 82048 w 517404"/>
                              <a:gd name="connsiteY1478" fmla="*/ 360376 h 454399"/>
                              <a:gd name="connsiteX1479" fmla="*/ 82048 w 517404"/>
                              <a:gd name="connsiteY1479" fmla="*/ 359487 h 454399"/>
                              <a:gd name="connsiteX1480" fmla="*/ 81794 w 517404"/>
                              <a:gd name="connsiteY1480" fmla="*/ 359487 h 454399"/>
                              <a:gd name="connsiteX1481" fmla="*/ 84080 w 517404"/>
                              <a:gd name="connsiteY1481" fmla="*/ 349068 h 454399"/>
                              <a:gd name="connsiteX1482" fmla="*/ 88144 w 517404"/>
                              <a:gd name="connsiteY1482" fmla="*/ 327214 h 454399"/>
                              <a:gd name="connsiteX1483" fmla="*/ 101607 w 517404"/>
                              <a:gd name="connsiteY1483" fmla="*/ 162038 h 454399"/>
                              <a:gd name="connsiteX1484" fmla="*/ 101353 w 517404"/>
                              <a:gd name="connsiteY1484" fmla="*/ 161656 h 454399"/>
                              <a:gd name="connsiteX1485" fmla="*/ 100845 w 517404"/>
                              <a:gd name="connsiteY1485" fmla="*/ 161911 h 454399"/>
                              <a:gd name="connsiteX1486" fmla="*/ 87382 w 517404"/>
                              <a:gd name="connsiteY1486" fmla="*/ 327214 h 454399"/>
                              <a:gd name="connsiteX1487" fmla="*/ 83445 w 517404"/>
                              <a:gd name="connsiteY1487" fmla="*/ 348814 h 454399"/>
                              <a:gd name="connsiteX1488" fmla="*/ 81158 w 517404"/>
                              <a:gd name="connsiteY1488" fmla="*/ 359741 h 454399"/>
                              <a:gd name="connsiteX1489" fmla="*/ 80524 w 517404"/>
                              <a:gd name="connsiteY1489" fmla="*/ 359741 h 454399"/>
                              <a:gd name="connsiteX1490" fmla="*/ 71506 w 517404"/>
                              <a:gd name="connsiteY1490" fmla="*/ 362155 h 454399"/>
                              <a:gd name="connsiteX1491" fmla="*/ 69982 w 517404"/>
                              <a:gd name="connsiteY1491" fmla="*/ 362409 h 454399"/>
                              <a:gd name="connsiteX1492" fmla="*/ 69982 w 517404"/>
                              <a:gd name="connsiteY1492" fmla="*/ 362409 h 454399"/>
                              <a:gd name="connsiteX1493" fmla="*/ 74427 w 517404"/>
                              <a:gd name="connsiteY1493" fmla="*/ 145266 h 454399"/>
                              <a:gd name="connsiteX1494" fmla="*/ 85985 w 517404"/>
                              <a:gd name="connsiteY1494" fmla="*/ 137769 h 454399"/>
                              <a:gd name="connsiteX1495" fmla="*/ 88525 w 517404"/>
                              <a:gd name="connsiteY1495" fmla="*/ 137642 h 454399"/>
                              <a:gd name="connsiteX1496" fmla="*/ 93352 w 517404"/>
                              <a:gd name="connsiteY1496" fmla="*/ 137007 h 454399"/>
                              <a:gd name="connsiteX1497" fmla="*/ 103131 w 517404"/>
                              <a:gd name="connsiteY1497" fmla="*/ 157209 h 454399"/>
                              <a:gd name="connsiteX1498" fmla="*/ 102115 w 517404"/>
                              <a:gd name="connsiteY1498" fmla="*/ 157209 h 454399"/>
                              <a:gd name="connsiteX1499" fmla="*/ 96781 w 517404"/>
                              <a:gd name="connsiteY1499" fmla="*/ 157209 h 454399"/>
                              <a:gd name="connsiteX1500" fmla="*/ 96781 w 517404"/>
                              <a:gd name="connsiteY1500" fmla="*/ 156828 h 454399"/>
                              <a:gd name="connsiteX1501" fmla="*/ 96273 w 517404"/>
                              <a:gd name="connsiteY1501" fmla="*/ 156193 h 454399"/>
                              <a:gd name="connsiteX1502" fmla="*/ 91700 w 517404"/>
                              <a:gd name="connsiteY1502" fmla="*/ 148442 h 454399"/>
                              <a:gd name="connsiteX1503" fmla="*/ 91319 w 517404"/>
                              <a:gd name="connsiteY1503" fmla="*/ 148061 h 454399"/>
                              <a:gd name="connsiteX1504" fmla="*/ 91065 w 517404"/>
                              <a:gd name="connsiteY1504" fmla="*/ 148442 h 454399"/>
                              <a:gd name="connsiteX1505" fmla="*/ 95765 w 517404"/>
                              <a:gd name="connsiteY1505" fmla="*/ 156574 h 454399"/>
                              <a:gd name="connsiteX1506" fmla="*/ 96146 w 517404"/>
                              <a:gd name="connsiteY1506" fmla="*/ 157082 h 454399"/>
                              <a:gd name="connsiteX1507" fmla="*/ 90303 w 517404"/>
                              <a:gd name="connsiteY1507" fmla="*/ 157336 h 454399"/>
                              <a:gd name="connsiteX1508" fmla="*/ 90303 w 517404"/>
                              <a:gd name="connsiteY1508" fmla="*/ 157082 h 454399"/>
                              <a:gd name="connsiteX1509" fmla="*/ 83445 w 517404"/>
                              <a:gd name="connsiteY1509" fmla="*/ 147299 h 454399"/>
                              <a:gd name="connsiteX1510" fmla="*/ 82937 w 517404"/>
                              <a:gd name="connsiteY1510" fmla="*/ 147045 h 454399"/>
                              <a:gd name="connsiteX1511" fmla="*/ 82683 w 517404"/>
                              <a:gd name="connsiteY1511" fmla="*/ 147426 h 454399"/>
                              <a:gd name="connsiteX1512" fmla="*/ 82683 w 517404"/>
                              <a:gd name="connsiteY1512" fmla="*/ 147426 h 454399"/>
                              <a:gd name="connsiteX1513" fmla="*/ 89414 w 517404"/>
                              <a:gd name="connsiteY1513" fmla="*/ 157336 h 454399"/>
                              <a:gd name="connsiteX1514" fmla="*/ 82683 w 517404"/>
                              <a:gd name="connsiteY1514" fmla="*/ 158988 h 454399"/>
                              <a:gd name="connsiteX1515" fmla="*/ 74427 w 517404"/>
                              <a:gd name="connsiteY1515" fmla="*/ 145266 h 454399"/>
                              <a:gd name="connsiteX1516" fmla="*/ 74427 w 517404"/>
                              <a:gd name="connsiteY1516" fmla="*/ 145266 h 454399"/>
                              <a:gd name="connsiteX1517" fmla="*/ 59440 w 517404"/>
                              <a:gd name="connsiteY1517" fmla="*/ 149586 h 454399"/>
                              <a:gd name="connsiteX1518" fmla="*/ 47374 w 517404"/>
                              <a:gd name="connsiteY1518" fmla="*/ 151365 h 454399"/>
                              <a:gd name="connsiteX1519" fmla="*/ 37976 w 517404"/>
                              <a:gd name="connsiteY1519" fmla="*/ 150221 h 454399"/>
                              <a:gd name="connsiteX1520" fmla="*/ 37467 w 517404"/>
                              <a:gd name="connsiteY1520" fmla="*/ 140946 h 454399"/>
                              <a:gd name="connsiteX1521" fmla="*/ 41024 w 517404"/>
                              <a:gd name="connsiteY1521" fmla="*/ 133704 h 454399"/>
                              <a:gd name="connsiteX1522" fmla="*/ 45342 w 517404"/>
                              <a:gd name="connsiteY1522" fmla="*/ 125191 h 454399"/>
                              <a:gd name="connsiteX1523" fmla="*/ 47755 w 517404"/>
                              <a:gd name="connsiteY1523" fmla="*/ 120108 h 454399"/>
                              <a:gd name="connsiteX1524" fmla="*/ 50676 w 517404"/>
                              <a:gd name="connsiteY1524" fmla="*/ 115915 h 454399"/>
                              <a:gd name="connsiteX1525" fmla="*/ 55376 w 517404"/>
                              <a:gd name="connsiteY1525" fmla="*/ 108292 h 454399"/>
                              <a:gd name="connsiteX1526" fmla="*/ 55376 w 517404"/>
                              <a:gd name="connsiteY1526" fmla="*/ 108038 h 454399"/>
                              <a:gd name="connsiteX1527" fmla="*/ 55503 w 517404"/>
                              <a:gd name="connsiteY1527" fmla="*/ 108038 h 454399"/>
                              <a:gd name="connsiteX1528" fmla="*/ 56773 w 517404"/>
                              <a:gd name="connsiteY1528" fmla="*/ 106132 h 454399"/>
                              <a:gd name="connsiteX1529" fmla="*/ 58424 w 517404"/>
                              <a:gd name="connsiteY1529" fmla="*/ 104353 h 454399"/>
                              <a:gd name="connsiteX1530" fmla="*/ 61345 w 517404"/>
                              <a:gd name="connsiteY1530" fmla="*/ 107911 h 454399"/>
                              <a:gd name="connsiteX1531" fmla="*/ 67950 w 517404"/>
                              <a:gd name="connsiteY1531" fmla="*/ 123031 h 454399"/>
                              <a:gd name="connsiteX1532" fmla="*/ 67950 w 517404"/>
                              <a:gd name="connsiteY1532" fmla="*/ 123031 h 454399"/>
                              <a:gd name="connsiteX1533" fmla="*/ 67188 w 517404"/>
                              <a:gd name="connsiteY1533" fmla="*/ 124682 h 454399"/>
                              <a:gd name="connsiteX1534" fmla="*/ 60202 w 517404"/>
                              <a:gd name="connsiteY1534" fmla="*/ 132179 h 454399"/>
                              <a:gd name="connsiteX1535" fmla="*/ 59313 w 517404"/>
                              <a:gd name="connsiteY1535" fmla="*/ 132687 h 454399"/>
                              <a:gd name="connsiteX1536" fmla="*/ 53852 w 517404"/>
                              <a:gd name="connsiteY1536" fmla="*/ 133831 h 454399"/>
                              <a:gd name="connsiteX1537" fmla="*/ 53724 w 517404"/>
                              <a:gd name="connsiteY1537" fmla="*/ 134339 h 454399"/>
                              <a:gd name="connsiteX1538" fmla="*/ 53979 w 517404"/>
                              <a:gd name="connsiteY1538" fmla="*/ 134339 h 454399"/>
                              <a:gd name="connsiteX1539" fmla="*/ 59059 w 517404"/>
                              <a:gd name="connsiteY1539" fmla="*/ 133322 h 454399"/>
                              <a:gd name="connsiteX1540" fmla="*/ 61472 w 517404"/>
                              <a:gd name="connsiteY1540" fmla="*/ 133322 h 454399"/>
                              <a:gd name="connsiteX1541" fmla="*/ 69347 w 517404"/>
                              <a:gd name="connsiteY1541" fmla="*/ 133576 h 454399"/>
                              <a:gd name="connsiteX1542" fmla="*/ 76840 w 517404"/>
                              <a:gd name="connsiteY1542" fmla="*/ 130781 h 454399"/>
                              <a:gd name="connsiteX1543" fmla="*/ 87001 w 517404"/>
                              <a:gd name="connsiteY1543" fmla="*/ 121633 h 454399"/>
                              <a:gd name="connsiteX1544" fmla="*/ 95129 w 517404"/>
                              <a:gd name="connsiteY1544" fmla="*/ 118838 h 454399"/>
                              <a:gd name="connsiteX1545" fmla="*/ 97289 w 517404"/>
                              <a:gd name="connsiteY1545" fmla="*/ 118838 h 454399"/>
                              <a:gd name="connsiteX1546" fmla="*/ 99321 w 517404"/>
                              <a:gd name="connsiteY1546" fmla="*/ 119346 h 454399"/>
                              <a:gd name="connsiteX1547" fmla="*/ 99575 w 517404"/>
                              <a:gd name="connsiteY1547" fmla="*/ 120998 h 454399"/>
                              <a:gd name="connsiteX1548" fmla="*/ 93478 w 517404"/>
                              <a:gd name="connsiteY1548" fmla="*/ 120998 h 454399"/>
                              <a:gd name="connsiteX1549" fmla="*/ 92843 w 517404"/>
                              <a:gd name="connsiteY1549" fmla="*/ 121633 h 454399"/>
                              <a:gd name="connsiteX1550" fmla="*/ 93352 w 517404"/>
                              <a:gd name="connsiteY1550" fmla="*/ 122268 h 454399"/>
                              <a:gd name="connsiteX1551" fmla="*/ 100464 w 517404"/>
                              <a:gd name="connsiteY1551" fmla="*/ 122268 h 454399"/>
                              <a:gd name="connsiteX1552" fmla="*/ 102750 w 517404"/>
                              <a:gd name="connsiteY1552" fmla="*/ 122904 h 454399"/>
                              <a:gd name="connsiteX1553" fmla="*/ 102242 w 517404"/>
                              <a:gd name="connsiteY1553" fmla="*/ 124936 h 454399"/>
                              <a:gd name="connsiteX1554" fmla="*/ 95638 w 517404"/>
                              <a:gd name="connsiteY1554" fmla="*/ 124936 h 454399"/>
                              <a:gd name="connsiteX1555" fmla="*/ 95002 w 517404"/>
                              <a:gd name="connsiteY1555" fmla="*/ 125445 h 454399"/>
                              <a:gd name="connsiteX1556" fmla="*/ 95002 w 517404"/>
                              <a:gd name="connsiteY1556" fmla="*/ 125445 h 454399"/>
                              <a:gd name="connsiteX1557" fmla="*/ 95638 w 517404"/>
                              <a:gd name="connsiteY1557" fmla="*/ 126080 h 454399"/>
                              <a:gd name="connsiteX1558" fmla="*/ 102750 w 517404"/>
                              <a:gd name="connsiteY1558" fmla="*/ 126080 h 454399"/>
                              <a:gd name="connsiteX1559" fmla="*/ 103512 w 517404"/>
                              <a:gd name="connsiteY1559" fmla="*/ 127986 h 454399"/>
                              <a:gd name="connsiteX1560" fmla="*/ 102623 w 517404"/>
                              <a:gd name="connsiteY1560" fmla="*/ 129256 h 454399"/>
                              <a:gd name="connsiteX1561" fmla="*/ 95765 w 517404"/>
                              <a:gd name="connsiteY1561" fmla="*/ 129256 h 454399"/>
                              <a:gd name="connsiteX1562" fmla="*/ 95129 w 517404"/>
                              <a:gd name="connsiteY1562" fmla="*/ 129892 h 454399"/>
                              <a:gd name="connsiteX1563" fmla="*/ 95129 w 517404"/>
                              <a:gd name="connsiteY1563" fmla="*/ 129892 h 454399"/>
                              <a:gd name="connsiteX1564" fmla="*/ 95638 w 517404"/>
                              <a:gd name="connsiteY1564" fmla="*/ 130527 h 454399"/>
                              <a:gd name="connsiteX1565" fmla="*/ 102496 w 517404"/>
                              <a:gd name="connsiteY1565" fmla="*/ 130527 h 454399"/>
                              <a:gd name="connsiteX1566" fmla="*/ 103766 w 517404"/>
                              <a:gd name="connsiteY1566" fmla="*/ 132052 h 454399"/>
                              <a:gd name="connsiteX1567" fmla="*/ 101607 w 517404"/>
                              <a:gd name="connsiteY1567" fmla="*/ 135736 h 454399"/>
                              <a:gd name="connsiteX1568" fmla="*/ 101226 w 517404"/>
                              <a:gd name="connsiteY1568" fmla="*/ 135736 h 454399"/>
                              <a:gd name="connsiteX1569" fmla="*/ 100718 w 517404"/>
                              <a:gd name="connsiteY1569" fmla="*/ 134339 h 454399"/>
                              <a:gd name="connsiteX1570" fmla="*/ 100464 w 517404"/>
                              <a:gd name="connsiteY1570" fmla="*/ 133449 h 454399"/>
                              <a:gd name="connsiteX1571" fmla="*/ 100718 w 517404"/>
                              <a:gd name="connsiteY1571" fmla="*/ 133449 h 454399"/>
                              <a:gd name="connsiteX1572" fmla="*/ 100845 w 517404"/>
                              <a:gd name="connsiteY1572" fmla="*/ 132941 h 454399"/>
                              <a:gd name="connsiteX1573" fmla="*/ 100464 w 517404"/>
                              <a:gd name="connsiteY1573" fmla="*/ 132814 h 454399"/>
                              <a:gd name="connsiteX1574" fmla="*/ 100464 w 517404"/>
                              <a:gd name="connsiteY1574" fmla="*/ 132814 h 454399"/>
                              <a:gd name="connsiteX1575" fmla="*/ 96146 w 517404"/>
                              <a:gd name="connsiteY1575" fmla="*/ 132814 h 454399"/>
                              <a:gd name="connsiteX1576" fmla="*/ 95765 w 517404"/>
                              <a:gd name="connsiteY1576" fmla="*/ 133068 h 454399"/>
                              <a:gd name="connsiteX1577" fmla="*/ 95765 w 517404"/>
                              <a:gd name="connsiteY1577" fmla="*/ 133068 h 454399"/>
                              <a:gd name="connsiteX1578" fmla="*/ 96019 w 517404"/>
                              <a:gd name="connsiteY1578" fmla="*/ 133449 h 454399"/>
                              <a:gd name="connsiteX1579" fmla="*/ 96781 w 517404"/>
                              <a:gd name="connsiteY1579" fmla="*/ 133449 h 454399"/>
                              <a:gd name="connsiteX1580" fmla="*/ 95638 w 517404"/>
                              <a:gd name="connsiteY1580" fmla="*/ 134085 h 454399"/>
                              <a:gd name="connsiteX1581" fmla="*/ 93352 w 517404"/>
                              <a:gd name="connsiteY1581" fmla="*/ 135355 h 454399"/>
                              <a:gd name="connsiteX1582" fmla="*/ 88271 w 517404"/>
                              <a:gd name="connsiteY1582" fmla="*/ 135991 h 454399"/>
                              <a:gd name="connsiteX1583" fmla="*/ 85096 w 517404"/>
                              <a:gd name="connsiteY1583" fmla="*/ 136499 h 454399"/>
                              <a:gd name="connsiteX1584" fmla="*/ 59313 w 517404"/>
                              <a:gd name="connsiteY1584" fmla="*/ 149078 h 454399"/>
                              <a:gd name="connsiteX1585" fmla="*/ 59313 w 517404"/>
                              <a:gd name="connsiteY1585" fmla="*/ 149078 h 454399"/>
                              <a:gd name="connsiteX1586" fmla="*/ 45215 w 517404"/>
                              <a:gd name="connsiteY1586" fmla="*/ 156955 h 454399"/>
                              <a:gd name="connsiteX1587" fmla="*/ 39881 w 517404"/>
                              <a:gd name="connsiteY1587" fmla="*/ 182494 h 454399"/>
                              <a:gd name="connsiteX1588" fmla="*/ 39881 w 517404"/>
                              <a:gd name="connsiteY1588" fmla="*/ 182494 h 454399"/>
                              <a:gd name="connsiteX1589" fmla="*/ 39881 w 517404"/>
                              <a:gd name="connsiteY1589" fmla="*/ 183129 h 454399"/>
                              <a:gd name="connsiteX1590" fmla="*/ 39627 w 517404"/>
                              <a:gd name="connsiteY1590" fmla="*/ 188339 h 454399"/>
                              <a:gd name="connsiteX1591" fmla="*/ 38738 w 517404"/>
                              <a:gd name="connsiteY1591" fmla="*/ 196344 h 454399"/>
                              <a:gd name="connsiteX1592" fmla="*/ 40262 w 517404"/>
                              <a:gd name="connsiteY1592" fmla="*/ 202569 h 454399"/>
                              <a:gd name="connsiteX1593" fmla="*/ 42929 w 517404"/>
                              <a:gd name="connsiteY1593" fmla="*/ 204984 h 454399"/>
                              <a:gd name="connsiteX1594" fmla="*/ 43310 w 517404"/>
                              <a:gd name="connsiteY1594" fmla="*/ 204984 h 454399"/>
                              <a:gd name="connsiteX1595" fmla="*/ 44707 w 517404"/>
                              <a:gd name="connsiteY1595" fmla="*/ 202061 h 454399"/>
                              <a:gd name="connsiteX1596" fmla="*/ 44453 w 517404"/>
                              <a:gd name="connsiteY1596" fmla="*/ 201680 h 454399"/>
                              <a:gd name="connsiteX1597" fmla="*/ 44453 w 517404"/>
                              <a:gd name="connsiteY1597" fmla="*/ 201680 h 454399"/>
                              <a:gd name="connsiteX1598" fmla="*/ 44072 w 517404"/>
                              <a:gd name="connsiteY1598" fmla="*/ 201934 h 454399"/>
                              <a:gd name="connsiteX1599" fmla="*/ 44072 w 517404"/>
                              <a:gd name="connsiteY1599" fmla="*/ 201934 h 454399"/>
                              <a:gd name="connsiteX1600" fmla="*/ 43056 w 517404"/>
                              <a:gd name="connsiteY1600" fmla="*/ 204348 h 454399"/>
                              <a:gd name="connsiteX1601" fmla="*/ 40770 w 517404"/>
                              <a:gd name="connsiteY1601" fmla="*/ 202315 h 454399"/>
                              <a:gd name="connsiteX1602" fmla="*/ 39373 w 517404"/>
                              <a:gd name="connsiteY1602" fmla="*/ 196344 h 454399"/>
                              <a:gd name="connsiteX1603" fmla="*/ 40262 w 517404"/>
                              <a:gd name="connsiteY1603" fmla="*/ 188466 h 454399"/>
                              <a:gd name="connsiteX1604" fmla="*/ 40770 w 517404"/>
                              <a:gd name="connsiteY1604" fmla="*/ 184400 h 454399"/>
                              <a:gd name="connsiteX1605" fmla="*/ 48390 w 517404"/>
                              <a:gd name="connsiteY1605" fmla="*/ 194946 h 454399"/>
                              <a:gd name="connsiteX1606" fmla="*/ 49533 w 517404"/>
                              <a:gd name="connsiteY1606" fmla="*/ 195962 h 454399"/>
                              <a:gd name="connsiteX1607" fmla="*/ 47374 w 517404"/>
                              <a:gd name="connsiteY1607" fmla="*/ 201553 h 454399"/>
                              <a:gd name="connsiteX1608" fmla="*/ 42167 w 517404"/>
                              <a:gd name="connsiteY1608" fmla="*/ 208414 h 454399"/>
                              <a:gd name="connsiteX1609" fmla="*/ 41786 w 517404"/>
                              <a:gd name="connsiteY1609" fmla="*/ 208414 h 454399"/>
                              <a:gd name="connsiteX1610" fmla="*/ 35943 w 517404"/>
                              <a:gd name="connsiteY1610" fmla="*/ 194565 h 454399"/>
                              <a:gd name="connsiteX1611" fmla="*/ 25402 w 517404"/>
                              <a:gd name="connsiteY1611" fmla="*/ 181351 h 454399"/>
                              <a:gd name="connsiteX1612" fmla="*/ 5969 w 517404"/>
                              <a:gd name="connsiteY1612" fmla="*/ 154160 h 454399"/>
                              <a:gd name="connsiteX1613" fmla="*/ 11431 w 517404"/>
                              <a:gd name="connsiteY1613" fmla="*/ 120489 h 454399"/>
                              <a:gd name="connsiteX1614" fmla="*/ 15749 w 517404"/>
                              <a:gd name="connsiteY1614" fmla="*/ 102701 h 454399"/>
                              <a:gd name="connsiteX1615" fmla="*/ 16638 w 517404"/>
                              <a:gd name="connsiteY1615" fmla="*/ 104099 h 454399"/>
                              <a:gd name="connsiteX1616" fmla="*/ 27053 w 517404"/>
                              <a:gd name="connsiteY1616" fmla="*/ 121506 h 454399"/>
                              <a:gd name="connsiteX1617" fmla="*/ 35817 w 517404"/>
                              <a:gd name="connsiteY1617" fmla="*/ 132433 h 454399"/>
                              <a:gd name="connsiteX1618" fmla="*/ 36070 w 517404"/>
                              <a:gd name="connsiteY1618" fmla="*/ 132433 h 454399"/>
                              <a:gd name="connsiteX1619" fmla="*/ 43183 w 517404"/>
                              <a:gd name="connsiteY1619" fmla="*/ 126207 h 454399"/>
                              <a:gd name="connsiteX1620" fmla="*/ 44961 w 517404"/>
                              <a:gd name="connsiteY1620" fmla="*/ 123666 h 454399"/>
                              <a:gd name="connsiteX1621" fmla="*/ 44580 w 517404"/>
                              <a:gd name="connsiteY1621" fmla="*/ 124555 h 454399"/>
                              <a:gd name="connsiteX1622" fmla="*/ 40389 w 517404"/>
                              <a:gd name="connsiteY1622" fmla="*/ 132814 h 454399"/>
                              <a:gd name="connsiteX1623" fmla="*/ 36705 w 517404"/>
                              <a:gd name="connsiteY1623" fmla="*/ 140311 h 454399"/>
                              <a:gd name="connsiteX1624" fmla="*/ 37467 w 517404"/>
                              <a:gd name="connsiteY1624" fmla="*/ 150729 h 454399"/>
                              <a:gd name="connsiteX1625" fmla="*/ 45088 w 517404"/>
                              <a:gd name="connsiteY1625" fmla="*/ 152508 h 454399"/>
                              <a:gd name="connsiteX1626" fmla="*/ 47120 w 517404"/>
                              <a:gd name="connsiteY1626" fmla="*/ 152508 h 454399"/>
                              <a:gd name="connsiteX1627" fmla="*/ 45596 w 517404"/>
                              <a:gd name="connsiteY1627" fmla="*/ 156828 h 454399"/>
                              <a:gd name="connsiteX1628" fmla="*/ 45596 w 517404"/>
                              <a:gd name="connsiteY1628" fmla="*/ 156828 h 454399"/>
                              <a:gd name="connsiteX1629" fmla="*/ 11812 w 517404"/>
                              <a:gd name="connsiteY1629" fmla="*/ 95459 h 454399"/>
                              <a:gd name="connsiteX1630" fmla="*/ 9907 w 517404"/>
                              <a:gd name="connsiteY1630" fmla="*/ 92791 h 454399"/>
                              <a:gd name="connsiteX1631" fmla="*/ 22861 w 517404"/>
                              <a:gd name="connsiteY1631" fmla="*/ 61280 h 454399"/>
                              <a:gd name="connsiteX1632" fmla="*/ 29339 w 517404"/>
                              <a:gd name="connsiteY1632" fmla="*/ 71318 h 454399"/>
                              <a:gd name="connsiteX1633" fmla="*/ 31879 w 517404"/>
                              <a:gd name="connsiteY1633" fmla="*/ 66744 h 454399"/>
                              <a:gd name="connsiteX1634" fmla="*/ 25275 w 517404"/>
                              <a:gd name="connsiteY1634" fmla="*/ 56579 h 454399"/>
                              <a:gd name="connsiteX1635" fmla="*/ 41532 w 517404"/>
                              <a:gd name="connsiteY1635" fmla="*/ 30278 h 454399"/>
                              <a:gd name="connsiteX1636" fmla="*/ 47628 w 517404"/>
                              <a:gd name="connsiteY1636" fmla="*/ 42857 h 454399"/>
                              <a:gd name="connsiteX1637" fmla="*/ 47628 w 517404"/>
                              <a:gd name="connsiteY1637" fmla="*/ 42857 h 454399"/>
                              <a:gd name="connsiteX1638" fmla="*/ 45850 w 517404"/>
                              <a:gd name="connsiteY1638" fmla="*/ 43619 h 454399"/>
                              <a:gd name="connsiteX1639" fmla="*/ 30990 w 517404"/>
                              <a:gd name="connsiteY1639" fmla="*/ 50226 h 454399"/>
                              <a:gd name="connsiteX1640" fmla="*/ 30863 w 517404"/>
                              <a:gd name="connsiteY1640" fmla="*/ 50226 h 454399"/>
                              <a:gd name="connsiteX1641" fmla="*/ 29847 w 517404"/>
                              <a:gd name="connsiteY1641" fmla="*/ 52259 h 454399"/>
                              <a:gd name="connsiteX1642" fmla="*/ 28069 w 517404"/>
                              <a:gd name="connsiteY1642" fmla="*/ 55435 h 454399"/>
                              <a:gd name="connsiteX1643" fmla="*/ 27561 w 517404"/>
                              <a:gd name="connsiteY1643" fmla="*/ 56452 h 454399"/>
                              <a:gd name="connsiteX1644" fmla="*/ 28450 w 517404"/>
                              <a:gd name="connsiteY1644" fmla="*/ 55944 h 454399"/>
                              <a:gd name="connsiteX1645" fmla="*/ 41532 w 517404"/>
                              <a:gd name="connsiteY1645" fmla="*/ 49591 h 454399"/>
                              <a:gd name="connsiteX1646" fmla="*/ 43691 w 517404"/>
                              <a:gd name="connsiteY1646" fmla="*/ 48447 h 454399"/>
                              <a:gd name="connsiteX1647" fmla="*/ 47882 w 517404"/>
                              <a:gd name="connsiteY1647" fmla="*/ 43492 h 454399"/>
                              <a:gd name="connsiteX1648" fmla="*/ 61726 w 517404"/>
                              <a:gd name="connsiteY1648" fmla="*/ 71953 h 454399"/>
                              <a:gd name="connsiteX1649" fmla="*/ 61472 w 517404"/>
                              <a:gd name="connsiteY1649" fmla="*/ 72207 h 454399"/>
                              <a:gd name="connsiteX1650" fmla="*/ 37595 w 517404"/>
                              <a:gd name="connsiteY1650" fmla="*/ 117186 h 454399"/>
                              <a:gd name="connsiteX1651" fmla="*/ 37595 w 517404"/>
                              <a:gd name="connsiteY1651" fmla="*/ 117186 h 454399"/>
                              <a:gd name="connsiteX1652" fmla="*/ 35181 w 517404"/>
                              <a:gd name="connsiteY1652" fmla="*/ 124174 h 454399"/>
                              <a:gd name="connsiteX1653" fmla="*/ 35055 w 517404"/>
                              <a:gd name="connsiteY1653" fmla="*/ 129765 h 454399"/>
                              <a:gd name="connsiteX1654" fmla="*/ 36070 w 517404"/>
                              <a:gd name="connsiteY1654" fmla="*/ 130019 h 454399"/>
                              <a:gd name="connsiteX1655" fmla="*/ 37722 w 517404"/>
                              <a:gd name="connsiteY1655" fmla="*/ 129511 h 454399"/>
                              <a:gd name="connsiteX1656" fmla="*/ 37976 w 517404"/>
                              <a:gd name="connsiteY1656" fmla="*/ 128621 h 454399"/>
                              <a:gd name="connsiteX1657" fmla="*/ 37976 w 517404"/>
                              <a:gd name="connsiteY1657" fmla="*/ 128621 h 454399"/>
                              <a:gd name="connsiteX1658" fmla="*/ 37213 w 517404"/>
                              <a:gd name="connsiteY1658" fmla="*/ 128367 h 454399"/>
                              <a:gd name="connsiteX1659" fmla="*/ 37213 w 517404"/>
                              <a:gd name="connsiteY1659" fmla="*/ 128367 h 454399"/>
                              <a:gd name="connsiteX1660" fmla="*/ 35943 w 517404"/>
                              <a:gd name="connsiteY1660" fmla="*/ 128621 h 454399"/>
                              <a:gd name="connsiteX1661" fmla="*/ 36451 w 517404"/>
                              <a:gd name="connsiteY1661" fmla="*/ 124301 h 454399"/>
                              <a:gd name="connsiteX1662" fmla="*/ 38611 w 517404"/>
                              <a:gd name="connsiteY1662" fmla="*/ 118202 h 454399"/>
                              <a:gd name="connsiteX1663" fmla="*/ 43564 w 517404"/>
                              <a:gd name="connsiteY1663" fmla="*/ 123158 h 454399"/>
                              <a:gd name="connsiteX1664" fmla="*/ 41913 w 517404"/>
                              <a:gd name="connsiteY1664" fmla="*/ 125826 h 454399"/>
                              <a:gd name="connsiteX1665" fmla="*/ 35817 w 517404"/>
                              <a:gd name="connsiteY1665" fmla="*/ 131544 h 454399"/>
                              <a:gd name="connsiteX1666" fmla="*/ 35689 w 517404"/>
                              <a:gd name="connsiteY1666" fmla="*/ 131544 h 454399"/>
                              <a:gd name="connsiteX1667" fmla="*/ 28069 w 517404"/>
                              <a:gd name="connsiteY1667" fmla="*/ 121379 h 454399"/>
                              <a:gd name="connsiteX1668" fmla="*/ 17654 w 517404"/>
                              <a:gd name="connsiteY1668" fmla="*/ 103845 h 454399"/>
                              <a:gd name="connsiteX1669" fmla="*/ 11939 w 517404"/>
                              <a:gd name="connsiteY1669" fmla="*/ 95840 h 454399"/>
                              <a:gd name="connsiteX1670" fmla="*/ 1905 w 517404"/>
                              <a:gd name="connsiteY1670" fmla="*/ 76019 h 454399"/>
                              <a:gd name="connsiteX1671" fmla="*/ 2159 w 517404"/>
                              <a:gd name="connsiteY1671" fmla="*/ 72715 h 454399"/>
                              <a:gd name="connsiteX1672" fmla="*/ 14225 w 517404"/>
                              <a:gd name="connsiteY1672" fmla="*/ 63948 h 454399"/>
                              <a:gd name="connsiteX1673" fmla="*/ 17400 w 517404"/>
                              <a:gd name="connsiteY1673" fmla="*/ 57468 h 454399"/>
                              <a:gd name="connsiteX1674" fmla="*/ 16511 w 517404"/>
                              <a:gd name="connsiteY1674" fmla="*/ 57977 h 454399"/>
                              <a:gd name="connsiteX1675" fmla="*/ 3429 w 517404"/>
                              <a:gd name="connsiteY1675" fmla="*/ 67252 h 454399"/>
                              <a:gd name="connsiteX1676" fmla="*/ 12828 w 517404"/>
                              <a:gd name="connsiteY1676" fmla="*/ 45906 h 454399"/>
                              <a:gd name="connsiteX1677" fmla="*/ 19940 w 517404"/>
                              <a:gd name="connsiteY1677" fmla="*/ 56833 h 454399"/>
                              <a:gd name="connsiteX1678" fmla="*/ 6859 w 517404"/>
                              <a:gd name="connsiteY1678" fmla="*/ 88217 h 454399"/>
                              <a:gd name="connsiteX1679" fmla="*/ 2032 w 517404"/>
                              <a:gd name="connsiteY1679" fmla="*/ 75892 h 454399"/>
                              <a:gd name="connsiteX1680" fmla="*/ 26799 w 517404"/>
                              <a:gd name="connsiteY1680" fmla="*/ 23035 h 454399"/>
                              <a:gd name="connsiteX1681" fmla="*/ 24132 w 517404"/>
                              <a:gd name="connsiteY1681" fmla="*/ 45398 h 454399"/>
                              <a:gd name="connsiteX1682" fmla="*/ 24894 w 517404"/>
                              <a:gd name="connsiteY1682" fmla="*/ 44127 h 454399"/>
                              <a:gd name="connsiteX1683" fmla="*/ 28069 w 517404"/>
                              <a:gd name="connsiteY1683" fmla="*/ 38664 h 454399"/>
                              <a:gd name="connsiteX1684" fmla="*/ 29593 w 517404"/>
                              <a:gd name="connsiteY1684" fmla="*/ 35868 h 454399"/>
                              <a:gd name="connsiteX1685" fmla="*/ 31371 w 517404"/>
                              <a:gd name="connsiteY1685" fmla="*/ 16428 h 454399"/>
                              <a:gd name="connsiteX1686" fmla="*/ 33149 w 517404"/>
                              <a:gd name="connsiteY1686" fmla="*/ 13760 h 454399"/>
                              <a:gd name="connsiteX1687" fmla="*/ 38865 w 517404"/>
                              <a:gd name="connsiteY1687" fmla="*/ 25322 h 454399"/>
                              <a:gd name="connsiteX1688" fmla="*/ 22099 w 517404"/>
                              <a:gd name="connsiteY1688" fmla="*/ 52005 h 454399"/>
                              <a:gd name="connsiteX1689" fmla="*/ 15114 w 517404"/>
                              <a:gd name="connsiteY1689" fmla="*/ 41205 h 454399"/>
                              <a:gd name="connsiteX1690" fmla="*/ 26799 w 517404"/>
                              <a:gd name="connsiteY1690" fmla="*/ 22908 h 454399"/>
                              <a:gd name="connsiteX1691" fmla="*/ 32260 w 517404"/>
                              <a:gd name="connsiteY1691" fmla="*/ 10838 h 454399"/>
                              <a:gd name="connsiteX1692" fmla="*/ 29847 w 517404"/>
                              <a:gd name="connsiteY1692" fmla="*/ 10075 h 454399"/>
                              <a:gd name="connsiteX1693" fmla="*/ 29847 w 517404"/>
                              <a:gd name="connsiteY1693" fmla="*/ 7915 h 454399"/>
                              <a:gd name="connsiteX1694" fmla="*/ 32260 w 517404"/>
                              <a:gd name="connsiteY1694" fmla="*/ 5247 h 454399"/>
                              <a:gd name="connsiteX1695" fmla="*/ 35689 w 517404"/>
                              <a:gd name="connsiteY1695" fmla="*/ 4231 h 454399"/>
                              <a:gd name="connsiteX1696" fmla="*/ 37722 w 517404"/>
                              <a:gd name="connsiteY1696" fmla="*/ 4993 h 454399"/>
                              <a:gd name="connsiteX1697" fmla="*/ 36960 w 517404"/>
                              <a:gd name="connsiteY1697" fmla="*/ 8042 h 454399"/>
                              <a:gd name="connsiteX1698" fmla="*/ 34546 w 517404"/>
                              <a:gd name="connsiteY1698" fmla="*/ 8042 h 454399"/>
                              <a:gd name="connsiteX1699" fmla="*/ 32133 w 517404"/>
                              <a:gd name="connsiteY1699" fmla="*/ 10838 h 454399"/>
                              <a:gd name="connsiteX1700" fmla="*/ 53979 w 517404"/>
                              <a:gd name="connsiteY1700" fmla="*/ 107911 h 454399"/>
                              <a:gd name="connsiteX1701" fmla="*/ 49533 w 517404"/>
                              <a:gd name="connsiteY1701" fmla="*/ 115026 h 454399"/>
                              <a:gd name="connsiteX1702" fmla="*/ 46739 w 517404"/>
                              <a:gd name="connsiteY1702" fmla="*/ 119219 h 454399"/>
                              <a:gd name="connsiteX1703" fmla="*/ 44961 w 517404"/>
                              <a:gd name="connsiteY1703" fmla="*/ 122776 h 454399"/>
                              <a:gd name="connsiteX1704" fmla="*/ 44834 w 517404"/>
                              <a:gd name="connsiteY1704" fmla="*/ 122776 h 454399"/>
                              <a:gd name="connsiteX1705" fmla="*/ 38992 w 517404"/>
                              <a:gd name="connsiteY1705" fmla="*/ 116932 h 454399"/>
                              <a:gd name="connsiteX1706" fmla="*/ 62234 w 517404"/>
                              <a:gd name="connsiteY1706" fmla="*/ 73097 h 454399"/>
                              <a:gd name="connsiteX1707" fmla="*/ 68839 w 517404"/>
                              <a:gd name="connsiteY1707" fmla="*/ 86565 h 454399"/>
                              <a:gd name="connsiteX1708" fmla="*/ 59694 w 517404"/>
                              <a:gd name="connsiteY1708" fmla="*/ 98127 h 454399"/>
                              <a:gd name="connsiteX1709" fmla="*/ 57154 w 517404"/>
                              <a:gd name="connsiteY1709" fmla="*/ 100668 h 454399"/>
                              <a:gd name="connsiteX1710" fmla="*/ 54233 w 517404"/>
                              <a:gd name="connsiteY1710" fmla="*/ 107784 h 454399"/>
                              <a:gd name="connsiteX1711" fmla="*/ 54233 w 517404"/>
                              <a:gd name="connsiteY1711" fmla="*/ 107784 h 454399"/>
                              <a:gd name="connsiteX1712" fmla="*/ 69728 w 517404"/>
                              <a:gd name="connsiteY1712" fmla="*/ 132052 h 454399"/>
                              <a:gd name="connsiteX1713" fmla="*/ 69220 w 517404"/>
                              <a:gd name="connsiteY1713" fmla="*/ 132052 h 454399"/>
                              <a:gd name="connsiteX1714" fmla="*/ 62234 w 517404"/>
                              <a:gd name="connsiteY1714" fmla="*/ 132052 h 454399"/>
                              <a:gd name="connsiteX1715" fmla="*/ 67950 w 517404"/>
                              <a:gd name="connsiteY1715" fmla="*/ 125064 h 454399"/>
                              <a:gd name="connsiteX1716" fmla="*/ 67950 w 517404"/>
                              <a:gd name="connsiteY1716" fmla="*/ 124682 h 454399"/>
                              <a:gd name="connsiteX1717" fmla="*/ 69728 w 517404"/>
                              <a:gd name="connsiteY1717" fmla="*/ 131798 h 454399"/>
                              <a:gd name="connsiteX1718" fmla="*/ 69728 w 517404"/>
                              <a:gd name="connsiteY1718" fmla="*/ 131798 h 454399"/>
                              <a:gd name="connsiteX1719" fmla="*/ 77983 w 517404"/>
                              <a:gd name="connsiteY1719" fmla="*/ 112739 h 454399"/>
                              <a:gd name="connsiteX1720" fmla="*/ 77602 w 517404"/>
                              <a:gd name="connsiteY1720" fmla="*/ 112739 h 454399"/>
                              <a:gd name="connsiteX1721" fmla="*/ 79381 w 517404"/>
                              <a:gd name="connsiteY1721" fmla="*/ 127732 h 454399"/>
                              <a:gd name="connsiteX1722" fmla="*/ 76332 w 517404"/>
                              <a:gd name="connsiteY1722" fmla="*/ 129511 h 454399"/>
                              <a:gd name="connsiteX1723" fmla="*/ 70871 w 517404"/>
                              <a:gd name="connsiteY1723" fmla="*/ 131671 h 454399"/>
                              <a:gd name="connsiteX1724" fmla="*/ 70871 w 517404"/>
                              <a:gd name="connsiteY1724" fmla="*/ 131671 h 454399"/>
                              <a:gd name="connsiteX1725" fmla="*/ 70490 w 517404"/>
                              <a:gd name="connsiteY1725" fmla="*/ 129129 h 454399"/>
                              <a:gd name="connsiteX1726" fmla="*/ 68966 w 517404"/>
                              <a:gd name="connsiteY1726" fmla="*/ 123031 h 454399"/>
                              <a:gd name="connsiteX1727" fmla="*/ 68966 w 517404"/>
                              <a:gd name="connsiteY1727" fmla="*/ 123031 h 454399"/>
                              <a:gd name="connsiteX1728" fmla="*/ 61980 w 517404"/>
                              <a:gd name="connsiteY1728" fmla="*/ 106894 h 454399"/>
                              <a:gd name="connsiteX1729" fmla="*/ 58424 w 517404"/>
                              <a:gd name="connsiteY1729" fmla="*/ 102955 h 454399"/>
                              <a:gd name="connsiteX1730" fmla="*/ 58424 w 517404"/>
                              <a:gd name="connsiteY1730" fmla="*/ 102955 h 454399"/>
                              <a:gd name="connsiteX1731" fmla="*/ 55503 w 517404"/>
                              <a:gd name="connsiteY1731" fmla="*/ 105369 h 454399"/>
                              <a:gd name="connsiteX1732" fmla="*/ 54868 w 517404"/>
                              <a:gd name="connsiteY1732" fmla="*/ 106386 h 454399"/>
                              <a:gd name="connsiteX1733" fmla="*/ 57789 w 517404"/>
                              <a:gd name="connsiteY1733" fmla="*/ 101685 h 454399"/>
                              <a:gd name="connsiteX1734" fmla="*/ 60710 w 517404"/>
                              <a:gd name="connsiteY1734" fmla="*/ 98635 h 454399"/>
                              <a:gd name="connsiteX1735" fmla="*/ 69474 w 517404"/>
                              <a:gd name="connsiteY1735" fmla="*/ 87581 h 454399"/>
                              <a:gd name="connsiteX1736" fmla="*/ 85985 w 517404"/>
                              <a:gd name="connsiteY1736" fmla="*/ 121379 h 454399"/>
                              <a:gd name="connsiteX1737" fmla="*/ 80143 w 517404"/>
                              <a:gd name="connsiteY1737" fmla="*/ 127224 h 454399"/>
                              <a:gd name="connsiteX1738" fmla="*/ 78491 w 517404"/>
                              <a:gd name="connsiteY1738" fmla="*/ 113120 h 454399"/>
                              <a:gd name="connsiteX1739" fmla="*/ 78618 w 517404"/>
                              <a:gd name="connsiteY1739" fmla="*/ 112612 h 454399"/>
                              <a:gd name="connsiteX1740" fmla="*/ 78110 w 517404"/>
                              <a:gd name="connsiteY1740" fmla="*/ 112485 h 454399"/>
                              <a:gd name="connsiteX1741" fmla="*/ 78110 w 517404"/>
                              <a:gd name="connsiteY1741" fmla="*/ 112485 h 454399"/>
                              <a:gd name="connsiteX1742" fmla="*/ 90176 w 517404"/>
                              <a:gd name="connsiteY1742" fmla="*/ 117948 h 454399"/>
                              <a:gd name="connsiteX1743" fmla="*/ 86620 w 517404"/>
                              <a:gd name="connsiteY1743" fmla="*/ 120362 h 454399"/>
                              <a:gd name="connsiteX1744" fmla="*/ 48517 w 517404"/>
                              <a:gd name="connsiteY1744" fmla="*/ 42221 h 454399"/>
                              <a:gd name="connsiteX1745" fmla="*/ 48517 w 517404"/>
                              <a:gd name="connsiteY1745" fmla="*/ 41967 h 454399"/>
                              <a:gd name="connsiteX1746" fmla="*/ 33530 w 517404"/>
                              <a:gd name="connsiteY1746" fmla="*/ 11473 h 454399"/>
                              <a:gd name="connsiteX1747" fmla="*/ 33403 w 517404"/>
                              <a:gd name="connsiteY1747" fmla="*/ 11473 h 454399"/>
                              <a:gd name="connsiteX1748" fmla="*/ 33403 w 517404"/>
                              <a:gd name="connsiteY1748" fmla="*/ 11219 h 454399"/>
                              <a:gd name="connsiteX1749" fmla="*/ 35055 w 517404"/>
                              <a:gd name="connsiteY1749" fmla="*/ 9186 h 454399"/>
                              <a:gd name="connsiteX1750" fmla="*/ 36705 w 517404"/>
                              <a:gd name="connsiteY1750" fmla="*/ 9186 h 454399"/>
                              <a:gd name="connsiteX1751" fmla="*/ 37341 w 517404"/>
                              <a:gd name="connsiteY1751" fmla="*/ 9186 h 454399"/>
                              <a:gd name="connsiteX1752" fmla="*/ 37341 w 517404"/>
                              <a:gd name="connsiteY1752" fmla="*/ 9567 h 454399"/>
                              <a:gd name="connsiteX1753" fmla="*/ 90176 w 517404"/>
                              <a:gd name="connsiteY1753" fmla="*/ 117948 h 454399"/>
                              <a:gd name="connsiteX1754" fmla="*/ 88525 w 517404"/>
                              <a:gd name="connsiteY1754" fmla="*/ 79068 h 454399"/>
                              <a:gd name="connsiteX1755" fmla="*/ 85985 w 517404"/>
                              <a:gd name="connsiteY1755" fmla="*/ 83261 h 454399"/>
                              <a:gd name="connsiteX1756" fmla="*/ 87890 w 517404"/>
                              <a:gd name="connsiteY1756" fmla="*/ 87073 h 454399"/>
                              <a:gd name="connsiteX1757" fmla="*/ 102242 w 517404"/>
                              <a:gd name="connsiteY1757" fmla="*/ 103464 h 454399"/>
                              <a:gd name="connsiteX1758" fmla="*/ 110116 w 517404"/>
                              <a:gd name="connsiteY1758" fmla="*/ 121252 h 454399"/>
                              <a:gd name="connsiteX1759" fmla="*/ 108847 w 517404"/>
                              <a:gd name="connsiteY1759" fmla="*/ 143360 h 454399"/>
                              <a:gd name="connsiteX1760" fmla="*/ 107576 w 517404"/>
                              <a:gd name="connsiteY1760" fmla="*/ 150475 h 454399"/>
                              <a:gd name="connsiteX1761" fmla="*/ 100972 w 517404"/>
                              <a:gd name="connsiteY1761" fmla="*/ 136880 h 454399"/>
                              <a:gd name="connsiteX1762" fmla="*/ 101226 w 517404"/>
                              <a:gd name="connsiteY1762" fmla="*/ 136880 h 454399"/>
                              <a:gd name="connsiteX1763" fmla="*/ 101480 w 517404"/>
                              <a:gd name="connsiteY1763" fmla="*/ 137134 h 454399"/>
                              <a:gd name="connsiteX1764" fmla="*/ 102877 w 517404"/>
                              <a:gd name="connsiteY1764" fmla="*/ 136753 h 454399"/>
                              <a:gd name="connsiteX1765" fmla="*/ 105163 w 517404"/>
                              <a:gd name="connsiteY1765" fmla="*/ 131544 h 454399"/>
                              <a:gd name="connsiteX1766" fmla="*/ 104147 w 517404"/>
                              <a:gd name="connsiteY1766" fmla="*/ 130146 h 454399"/>
                              <a:gd name="connsiteX1767" fmla="*/ 105036 w 517404"/>
                              <a:gd name="connsiteY1767" fmla="*/ 128621 h 454399"/>
                              <a:gd name="connsiteX1768" fmla="*/ 103893 w 517404"/>
                              <a:gd name="connsiteY1768" fmla="*/ 125445 h 454399"/>
                              <a:gd name="connsiteX1769" fmla="*/ 104147 w 517404"/>
                              <a:gd name="connsiteY1769" fmla="*/ 122522 h 454399"/>
                              <a:gd name="connsiteX1770" fmla="*/ 101099 w 517404"/>
                              <a:gd name="connsiteY1770" fmla="*/ 121125 h 454399"/>
                              <a:gd name="connsiteX1771" fmla="*/ 100591 w 517404"/>
                              <a:gd name="connsiteY1771" fmla="*/ 118838 h 454399"/>
                              <a:gd name="connsiteX1772" fmla="*/ 97543 w 517404"/>
                              <a:gd name="connsiteY1772" fmla="*/ 117821 h 454399"/>
                              <a:gd name="connsiteX1773" fmla="*/ 95384 w 517404"/>
                              <a:gd name="connsiteY1773" fmla="*/ 117821 h 454399"/>
                              <a:gd name="connsiteX1774" fmla="*/ 91573 w 517404"/>
                              <a:gd name="connsiteY1774" fmla="*/ 117821 h 454399"/>
                              <a:gd name="connsiteX1775" fmla="*/ 75316 w 517404"/>
                              <a:gd name="connsiteY1775" fmla="*/ 84405 h 454399"/>
                              <a:gd name="connsiteX1776" fmla="*/ 88652 w 517404"/>
                              <a:gd name="connsiteY1776" fmla="*/ 79322 h 454399"/>
                              <a:gd name="connsiteX1777" fmla="*/ 88652 w 517404"/>
                              <a:gd name="connsiteY1777" fmla="*/ 79322 h 454399"/>
                              <a:gd name="connsiteX1778" fmla="*/ 92335 w 517404"/>
                              <a:gd name="connsiteY1778" fmla="*/ 76527 h 454399"/>
                              <a:gd name="connsiteX1779" fmla="*/ 92590 w 517404"/>
                              <a:gd name="connsiteY1779" fmla="*/ 76019 h 454399"/>
                              <a:gd name="connsiteX1780" fmla="*/ 95257 w 517404"/>
                              <a:gd name="connsiteY1780" fmla="*/ 69285 h 454399"/>
                              <a:gd name="connsiteX1781" fmla="*/ 95257 w 517404"/>
                              <a:gd name="connsiteY1781" fmla="*/ 68904 h 454399"/>
                              <a:gd name="connsiteX1782" fmla="*/ 96146 w 517404"/>
                              <a:gd name="connsiteY1782" fmla="*/ 63313 h 454399"/>
                              <a:gd name="connsiteX1783" fmla="*/ 96400 w 517404"/>
                              <a:gd name="connsiteY1783" fmla="*/ 61026 h 454399"/>
                              <a:gd name="connsiteX1784" fmla="*/ 96527 w 517404"/>
                              <a:gd name="connsiteY1784" fmla="*/ 58866 h 454399"/>
                              <a:gd name="connsiteX1785" fmla="*/ 98686 w 517404"/>
                              <a:gd name="connsiteY1785" fmla="*/ 57977 h 454399"/>
                              <a:gd name="connsiteX1786" fmla="*/ 101480 w 517404"/>
                              <a:gd name="connsiteY1786" fmla="*/ 60264 h 454399"/>
                              <a:gd name="connsiteX1787" fmla="*/ 102750 w 517404"/>
                              <a:gd name="connsiteY1787" fmla="*/ 59882 h 454399"/>
                              <a:gd name="connsiteX1788" fmla="*/ 103639 w 517404"/>
                              <a:gd name="connsiteY1788" fmla="*/ 55817 h 454399"/>
                              <a:gd name="connsiteX1789" fmla="*/ 104528 w 517404"/>
                              <a:gd name="connsiteY1789" fmla="*/ 55435 h 454399"/>
                              <a:gd name="connsiteX1790" fmla="*/ 109228 w 517404"/>
                              <a:gd name="connsiteY1790" fmla="*/ 51624 h 454399"/>
                              <a:gd name="connsiteX1791" fmla="*/ 109990 w 517404"/>
                              <a:gd name="connsiteY1791" fmla="*/ 50480 h 454399"/>
                              <a:gd name="connsiteX1792" fmla="*/ 110371 w 517404"/>
                              <a:gd name="connsiteY1792" fmla="*/ 49718 h 454399"/>
                              <a:gd name="connsiteX1793" fmla="*/ 111006 w 517404"/>
                              <a:gd name="connsiteY1793" fmla="*/ 48193 h 454399"/>
                              <a:gd name="connsiteX1794" fmla="*/ 111514 w 517404"/>
                              <a:gd name="connsiteY1794" fmla="*/ 46287 h 454399"/>
                              <a:gd name="connsiteX1795" fmla="*/ 112149 w 517404"/>
                              <a:gd name="connsiteY1795" fmla="*/ 41713 h 454399"/>
                              <a:gd name="connsiteX1796" fmla="*/ 117483 w 517404"/>
                              <a:gd name="connsiteY1796" fmla="*/ 37393 h 454399"/>
                              <a:gd name="connsiteX1797" fmla="*/ 119515 w 517404"/>
                              <a:gd name="connsiteY1797" fmla="*/ 37774 h 454399"/>
                              <a:gd name="connsiteX1798" fmla="*/ 121801 w 517404"/>
                              <a:gd name="connsiteY1798" fmla="*/ 38028 h 454399"/>
                              <a:gd name="connsiteX1799" fmla="*/ 125739 w 517404"/>
                              <a:gd name="connsiteY1799" fmla="*/ 36885 h 454399"/>
                              <a:gd name="connsiteX1800" fmla="*/ 127898 w 517404"/>
                              <a:gd name="connsiteY1800" fmla="*/ 41205 h 454399"/>
                              <a:gd name="connsiteX1801" fmla="*/ 127517 w 517404"/>
                              <a:gd name="connsiteY1801" fmla="*/ 48955 h 454399"/>
                              <a:gd name="connsiteX1802" fmla="*/ 127644 w 517404"/>
                              <a:gd name="connsiteY1802" fmla="*/ 55435 h 454399"/>
                              <a:gd name="connsiteX1803" fmla="*/ 127898 w 517404"/>
                              <a:gd name="connsiteY1803" fmla="*/ 55689 h 454399"/>
                              <a:gd name="connsiteX1804" fmla="*/ 129041 w 517404"/>
                              <a:gd name="connsiteY1804" fmla="*/ 58485 h 454399"/>
                              <a:gd name="connsiteX1805" fmla="*/ 127136 w 517404"/>
                              <a:gd name="connsiteY1805" fmla="*/ 59755 h 454399"/>
                              <a:gd name="connsiteX1806" fmla="*/ 127009 w 517404"/>
                              <a:gd name="connsiteY1806" fmla="*/ 59120 h 454399"/>
                              <a:gd name="connsiteX1807" fmla="*/ 124850 w 517404"/>
                              <a:gd name="connsiteY1807" fmla="*/ 59120 h 454399"/>
                              <a:gd name="connsiteX1808" fmla="*/ 124215 w 517404"/>
                              <a:gd name="connsiteY1808" fmla="*/ 59120 h 454399"/>
                              <a:gd name="connsiteX1809" fmla="*/ 123325 w 517404"/>
                              <a:gd name="connsiteY1809" fmla="*/ 59120 h 454399"/>
                              <a:gd name="connsiteX1810" fmla="*/ 123325 w 517404"/>
                              <a:gd name="connsiteY1810" fmla="*/ 60137 h 454399"/>
                              <a:gd name="connsiteX1811" fmla="*/ 124468 w 517404"/>
                              <a:gd name="connsiteY1811" fmla="*/ 60645 h 454399"/>
                              <a:gd name="connsiteX1812" fmla="*/ 125485 w 517404"/>
                              <a:gd name="connsiteY1812" fmla="*/ 60264 h 454399"/>
                              <a:gd name="connsiteX1813" fmla="*/ 126120 w 517404"/>
                              <a:gd name="connsiteY1813" fmla="*/ 60264 h 454399"/>
                              <a:gd name="connsiteX1814" fmla="*/ 126120 w 517404"/>
                              <a:gd name="connsiteY1814" fmla="*/ 60645 h 454399"/>
                              <a:gd name="connsiteX1815" fmla="*/ 125866 w 517404"/>
                              <a:gd name="connsiteY1815" fmla="*/ 61788 h 454399"/>
                              <a:gd name="connsiteX1816" fmla="*/ 125612 w 517404"/>
                              <a:gd name="connsiteY1816" fmla="*/ 63440 h 454399"/>
                              <a:gd name="connsiteX1817" fmla="*/ 123072 w 517404"/>
                              <a:gd name="connsiteY1817" fmla="*/ 63440 h 454399"/>
                              <a:gd name="connsiteX1818" fmla="*/ 121167 w 517404"/>
                              <a:gd name="connsiteY1818" fmla="*/ 63694 h 454399"/>
                              <a:gd name="connsiteX1819" fmla="*/ 120531 w 517404"/>
                              <a:gd name="connsiteY1819" fmla="*/ 63948 h 454399"/>
                              <a:gd name="connsiteX1820" fmla="*/ 120531 w 517404"/>
                              <a:gd name="connsiteY1820" fmla="*/ 64329 h 454399"/>
                              <a:gd name="connsiteX1821" fmla="*/ 124596 w 517404"/>
                              <a:gd name="connsiteY1821" fmla="*/ 67379 h 454399"/>
                              <a:gd name="connsiteX1822" fmla="*/ 123579 w 517404"/>
                              <a:gd name="connsiteY1822" fmla="*/ 69158 h 454399"/>
                              <a:gd name="connsiteX1823" fmla="*/ 123579 w 517404"/>
                              <a:gd name="connsiteY1823" fmla="*/ 69158 h 454399"/>
                              <a:gd name="connsiteX1824" fmla="*/ 123579 w 517404"/>
                              <a:gd name="connsiteY1824" fmla="*/ 69412 h 454399"/>
                              <a:gd name="connsiteX1825" fmla="*/ 122310 w 517404"/>
                              <a:gd name="connsiteY1825" fmla="*/ 73605 h 454399"/>
                              <a:gd name="connsiteX1826" fmla="*/ 114816 w 517404"/>
                              <a:gd name="connsiteY1826" fmla="*/ 72461 h 454399"/>
                              <a:gd name="connsiteX1827" fmla="*/ 113673 w 517404"/>
                              <a:gd name="connsiteY1827" fmla="*/ 71953 h 454399"/>
                              <a:gd name="connsiteX1828" fmla="*/ 108592 w 517404"/>
                              <a:gd name="connsiteY1828" fmla="*/ 68649 h 454399"/>
                              <a:gd name="connsiteX1829" fmla="*/ 108085 w 517404"/>
                              <a:gd name="connsiteY1829" fmla="*/ 68649 h 454399"/>
                              <a:gd name="connsiteX1830" fmla="*/ 108085 w 517404"/>
                              <a:gd name="connsiteY1830" fmla="*/ 69031 h 454399"/>
                              <a:gd name="connsiteX1831" fmla="*/ 113673 w 517404"/>
                              <a:gd name="connsiteY1831" fmla="*/ 72588 h 454399"/>
                              <a:gd name="connsiteX1832" fmla="*/ 113673 w 517404"/>
                              <a:gd name="connsiteY1832" fmla="*/ 72969 h 454399"/>
                              <a:gd name="connsiteX1833" fmla="*/ 111133 w 517404"/>
                              <a:gd name="connsiteY1833" fmla="*/ 81609 h 454399"/>
                              <a:gd name="connsiteX1834" fmla="*/ 109735 w 517404"/>
                              <a:gd name="connsiteY1834" fmla="*/ 89995 h 454399"/>
                              <a:gd name="connsiteX1835" fmla="*/ 110371 w 517404"/>
                              <a:gd name="connsiteY1835" fmla="*/ 90376 h 454399"/>
                              <a:gd name="connsiteX1836" fmla="*/ 110625 w 517404"/>
                              <a:gd name="connsiteY1836" fmla="*/ 90376 h 454399"/>
                              <a:gd name="connsiteX1837" fmla="*/ 110878 w 517404"/>
                              <a:gd name="connsiteY1837" fmla="*/ 89614 h 454399"/>
                              <a:gd name="connsiteX1838" fmla="*/ 110878 w 517404"/>
                              <a:gd name="connsiteY1838" fmla="*/ 89614 h 454399"/>
                              <a:gd name="connsiteX1839" fmla="*/ 112276 w 517404"/>
                              <a:gd name="connsiteY1839" fmla="*/ 82372 h 454399"/>
                              <a:gd name="connsiteX1840" fmla="*/ 112276 w 517404"/>
                              <a:gd name="connsiteY1840" fmla="*/ 82118 h 454399"/>
                              <a:gd name="connsiteX1841" fmla="*/ 112530 w 517404"/>
                              <a:gd name="connsiteY1841" fmla="*/ 82118 h 454399"/>
                              <a:gd name="connsiteX1842" fmla="*/ 112022 w 517404"/>
                              <a:gd name="connsiteY1842" fmla="*/ 119727 h 454399"/>
                              <a:gd name="connsiteX1843" fmla="*/ 111514 w 517404"/>
                              <a:gd name="connsiteY1843" fmla="*/ 122776 h 454399"/>
                              <a:gd name="connsiteX1844" fmla="*/ 111260 w 517404"/>
                              <a:gd name="connsiteY1844" fmla="*/ 124682 h 454399"/>
                              <a:gd name="connsiteX1845" fmla="*/ 111006 w 517404"/>
                              <a:gd name="connsiteY1845" fmla="*/ 120871 h 454399"/>
                              <a:gd name="connsiteX1846" fmla="*/ 102877 w 517404"/>
                              <a:gd name="connsiteY1846" fmla="*/ 102447 h 454399"/>
                              <a:gd name="connsiteX1847" fmla="*/ 88398 w 517404"/>
                              <a:gd name="connsiteY1847" fmla="*/ 85929 h 454399"/>
                              <a:gd name="connsiteX1848" fmla="*/ 87001 w 517404"/>
                              <a:gd name="connsiteY1848" fmla="*/ 83134 h 454399"/>
                              <a:gd name="connsiteX1849" fmla="*/ 89414 w 517404"/>
                              <a:gd name="connsiteY1849" fmla="*/ 79322 h 454399"/>
                              <a:gd name="connsiteX1850" fmla="*/ 92081 w 517404"/>
                              <a:gd name="connsiteY1850" fmla="*/ 76146 h 454399"/>
                              <a:gd name="connsiteX1851" fmla="*/ 92081 w 517404"/>
                              <a:gd name="connsiteY1851" fmla="*/ 76146 h 454399"/>
                              <a:gd name="connsiteX1852" fmla="*/ 102242 w 517404"/>
                              <a:gd name="connsiteY1852" fmla="*/ 59120 h 454399"/>
                              <a:gd name="connsiteX1853" fmla="*/ 99702 w 517404"/>
                              <a:gd name="connsiteY1853" fmla="*/ 57595 h 454399"/>
                              <a:gd name="connsiteX1854" fmla="*/ 99829 w 517404"/>
                              <a:gd name="connsiteY1854" fmla="*/ 57595 h 454399"/>
                              <a:gd name="connsiteX1855" fmla="*/ 102623 w 517404"/>
                              <a:gd name="connsiteY1855" fmla="*/ 56452 h 454399"/>
                              <a:gd name="connsiteX1856" fmla="*/ 102115 w 517404"/>
                              <a:gd name="connsiteY1856" fmla="*/ 59247 h 454399"/>
                              <a:gd name="connsiteX1857" fmla="*/ 85096 w 517404"/>
                              <a:gd name="connsiteY1857" fmla="*/ 73986 h 454399"/>
                              <a:gd name="connsiteX1858" fmla="*/ 82301 w 517404"/>
                              <a:gd name="connsiteY1858" fmla="*/ 70555 h 454399"/>
                              <a:gd name="connsiteX1859" fmla="*/ 85858 w 517404"/>
                              <a:gd name="connsiteY1859" fmla="*/ 63567 h 454399"/>
                              <a:gd name="connsiteX1860" fmla="*/ 85350 w 517404"/>
                              <a:gd name="connsiteY1860" fmla="*/ 66744 h 454399"/>
                              <a:gd name="connsiteX1861" fmla="*/ 85350 w 517404"/>
                              <a:gd name="connsiteY1861" fmla="*/ 67125 h 454399"/>
                              <a:gd name="connsiteX1862" fmla="*/ 85604 w 517404"/>
                              <a:gd name="connsiteY1862" fmla="*/ 67125 h 454399"/>
                              <a:gd name="connsiteX1863" fmla="*/ 86239 w 517404"/>
                              <a:gd name="connsiteY1863" fmla="*/ 63313 h 454399"/>
                              <a:gd name="connsiteX1864" fmla="*/ 85731 w 517404"/>
                              <a:gd name="connsiteY1864" fmla="*/ 60009 h 454399"/>
                              <a:gd name="connsiteX1865" fmla="*/ 85096 w 517404"/>
                              <a:gd name="connsiteY1865" fmla="*/ 56706 h 454399"/>
                              <a:gd name="connsiteX1866" fmla="*/ 85096 w 517404"/>
                              <a:gd name="connsiteY1866" fmla="*/ 48828 h 454399"/>
                              <a:gd name="connsiteX1867" fmla="*/ 85096 w 517404"/>
                              <a:gd name="connsiteY1867" fmla="*/ 48574 h 454399"/>
                              <a:gd name="connsiteX1868" fmla="*/ 91573 w 517404"/>
                              <a:gd name="connsiteY1868" fmla="*/ 40569 h 454399"/>
                              <a:gd name="connsiteX1869" fmla="*/ 91573 w 517404"/>
                              <a:gd name="connsiteY1869" fmla="*/ 40188 h 454399"/>
                              <a:gd name="connsiteX1870" fmla="*/ 91319 w 517404"/>
                              <a:gd name="connsiteY1870" fmla="*/ 40188 h 454399"/>
                              <a:gd name="connsiteX1871" fmla="*/ 85604 w 517404"/>
                              <a:gd name="connsiteY1871" fmla="*/ 45525 h 454399"/>
                              <a:gd name="connsiteX1872" fmla="*/ 89922 w 517404"/>
                              <a:gd name="connsiteY1872" fmla="*/ 37393 h 454399"/>
                              <a:gd name="connsiteX1873" fmla="*/ 90049 w 517404"/>
                              <a:gd name="connsiteY1873" fmla="*/ 37393 h 454399"/>
                              <a:gd name="connsiteX1874" fmla="*/ 97670 w 517404"/>
                              <a:gd name="connsiteY1874" fmla="*/ 26847 h 454399"/>
                              <a:gd name="connsiteX1875" fmla="*/ 112784 w 517404"/>
                              <a:gd name="connsiteY1875" fmla="*/ 28880 h 454399"/>
                              <a:gd name="connsiteX1876" fmla="*/ 113165 w 517404"/>
                              <a:gd name="connsiteY1876" fmla="*/ 28880 h 454399"/>
                              <a:gd name="connsiteX1877" fmla="*/ 123579 w 517404"/>
                              <a:gd name="connsiteY1877" fmla="*/ 30278 h 454399"/>
                              <a:gd name="connsiteX1878" fmla="*/ 125104 w 517404"/>
                              <a:gd name="connsiteY1878" fmla="*/ 35995 h 454399"/>
                              <a:gd name="connsiteX1879" fmla="*/ 119515 w 517404"/>
                              <a:gd name="connsiteY1879" fmla="*/ 36758 h 454399"/>
                              <a:gd name="connsiteX1880" fmla="*/ 116594 w 517404"/>
                              <a:gd name="connsiteY1880" fmla="*/ 36504 h 454399"/>
                              <a:gd name="connsiteX1881" fmla="*/ 116467 w 517404"/>
                              <a:gd name="connsiteY1881" fmla="*/ 36504 h 454399"/>
                              <a:gd name="connsiteX1882" fmla="*/ 112657 w 517404"/>
                              <a:gd name="connsiteY1882" fmla="*/ 37139 h 454399"/>
                              <a:gd name="connsiteX1883" fmla="*/ 100464 w 517404"/>
                              <a:gd name="connsiteY1883" fmla="*/ 38664 h 454399"/>
                              <a:gd name="connsiteX1884" fmla="*/ 100083 w 517404"/>
                              <a:gd name="connsiteY1884" fmla="*/ 38918 h 454399"/>
                              <a:gd name="connsiteX1885" fmla="*/ 100337 w 517404"/>
                              <a:gd name="connsiteY1885" fmla="*/ 39299 h 454399"/>
                              <a:gd name="connsiteX1886" fmla="*/ 103766 w 517404"/>
                              <a:gd name="connsiteY1886" fmla="*/ 39680 h 454399"/>
                              <a:gd name="connsiteX1887" fmla="*/ 113165 w 517404"/>
                              <a:gd name="connsiteY1887" fmla="*/ 37774 h 454399"/>
                              <a:gd name="connsiteX1888" fmla="*/ 116467 w 517404"/>
                              <a:gd name="connsiteY1888" fmla="*/ 37012 h 454399"/>
                              <a:gd name="connsiteX1889" fmla="*/ 116594 w 517404"/>
                              <a:gd name="connsiteY1889" fmla="*/ 37012 h 454399"/>
                              <a:gd name="connsiteX1890" fmla="*/ 111641 w 517404"/>
                              <a:gd name="connsiteY1890" fmla="*/ 41078 h 454399"/>
                              <a:gd name="connsiteX1891" fmla="*/ 107449 w 517404"/>
                              <a:gd name="connsiteY1891" fmla="*/ 41967 h 454399"/>
                              <a:gd name="connsiteX1892" fmla="*/ 107068 w 517404"/>
                              <a:gd name="connsiteY1892" fmla="*/ 41967 h 454399"/>
                              <a:gd name="connsiteX1893" fmla="*/ 105417 w 517404"/>
                              <a:gd name="connsiteY1893" fmla="*/ 42221 h 454399"/>
                              <a:gd name="connsiteX1894" fmla="*/ 92335 w 517404"/>
                              <a:gd name="connsiteY1894" fmla="*/ 49337 h 454399"/>
                              <a:gd name="connsiteX1895" fmla="*/ 92462 w 517404"/>
                              <a:gd name="connsiteY1895" fmla="*/ 49845 h 454399"/>
                              <a:gd name="connsiteX1896" fmla="*/ 92971 w 517404"/>
                              <a:gd name="connsiteY1896" fmla="*/ 49591 h 454399"/>
                              <a:gd name="connsiteX1897" fmla="*/ 105544 w 517404"/>
                              <a:gd name="connsiteY1897" fmla="*/ 42857 h 454399"/>
                              <a:gd name="connsiteX1898" fmla="*/ 106941 w 517404"/>
                              <a:gd name="connsiteY1898" fmla="*/ 42602 h 454399"/>
                              <a:gd name="connsiteX1899" fmla="*/ 99702 w 517404"/>
                              <a:gd name="connsiteY1899" fmla="*/ 48447 h 454399"/>
                              <a:gd name="connsiteX1900" fmla="*/ 93478 w 517404"/>
                              <a:gd name="connsiteY1900" fmla="*/ 51369 h 454399"/>
                              <a:gd name="connsiteX1901" fmla="*/ 89160 w 517404"/>
                              <a:gd name="connsiteY1901" fmla="*/ 58612 h 454399"/>
                              <a:gd name="connsiteX1902" fmla="*/ 89414 w 517404"/>
                              <a:gd name="connsiteY1902" fmla="*/ 58993 h 454399"/>
                              <a:gd name="connsiteX1903" fmla="*/ 89795 w 517404"/>
                              <a:gd name="connsiteY1903" fmla="*/ 58739 h 454399"/>
                              <a:gd name="connsiteX1904" fmla="*/ 93859 w 517404"/>
                              <a:gd name="connsiteY1904" fmla="*/ 51878 h 454399"/>
                              <a:gd name="connsiteX1905" fmla="*/ 99956 w 517404"/>
                              <a:gd name="connsiteY1905" fmla="*/ 49082 h 454399"/>
                              <a:gd name="connsiteX1906" fmla="*/ 107703 w 517404"/>
                              <a:gd name="connsiteY1906" fmla="*/ 42729 h 454399"/>
                              <a:gd name="connsiteX1907" fmla="*/ 110116 w 517404"/>
                              <a:gd name="connsiteY1907" fmla="*/ 42221 h 454399"/>
                              <a:gd name="connsiteX1908" fmla="*/ 105036 w 517404"/>
                              <a:gd name="connsiteY1908" fmla="*/ 50607 h 454399"/>
                              <a:gd name="connsiteX1909" fmla="*/ 101480 w 517404"/>
                              <a:gd name="connsiteY1909" fmla="*/ 51751 h 454399"/>
                              <a:gd name="connsiteX1910" fmla="*/ 96400 w 517404"/>
                              <a:gd name="connsiteY1910" fmla="*/ 54419 h 454399"/>
                              <a:gd name="connsiteX1911" fmla="*/ 96400 w 517404"/>
                              <a:gd name="connsiteY1911" fmla="*/ 54800 h 454399"/>
                              <a:gd name="connsiteX1912" fmla="*/ 96908 w 517404"/>
                              <a:gd name="connsiteY1912" fmla="*/ 54800 h 454399"/>
                              <a:gd name="connsiteX1913" fmla="*/ 101734 w 517404"/>
                              <a:gd name="connsiteY1913" fmla="*/ 52386 h 454399"/>
                              <a:gd name="connsiteX1914" fmla="*/ 105417 w 517404"/>
                              <a:gd name="connsiteY1914" fmla="*/ 51115 h 454399"/>
                              <a:gd name="connsiteX1915" fmla="*/ 110752 w 517404"/>
                              <a:gd name="connsiteY1915" fmla="*/ 42221 h 454399"/>
                              <a:gd name="connsiteX1916" fmla="*/ 110752 w 517404"/>
                              <a:gd name="connsiteY1916" fmla="*/ 41967 h 454399"/>
                              <a:gd name="connsiteX1917" fmla="*/ 111260 w 517404"/>
                              <a:gd name="connsiteY1917" fmla="*/ 41840 h 454399"/>
                              <a:gd name="connsiteX1918" fmla="*/ 104020 w 517404"/>
                              <a:gd name="connsiteY1918" fmla="*/ 54673 h 454399"/>
                              <a:gd name="connsiteX1919" fmla="*/ 99321 w 517404"/>
                              <a:gd name="connsiteY1919" fmla="*/ 56706 h 454399"/>
                              <a:gd name="connsiteX1920" fmla="*/ 99067 w 517404"/>
                              <a:gd name="connsiteY1920" fmla="*/ 56706 h 454399"/>
                              <a:gd name="connsiteX1921" fmla="*/ 90430 w 517404"/>
                              <a:gd name="connsiteY1921" fmla="*/ 63567 h 454399"/>
                              <a:gd name="connsiteX1922" fmla="*/ 90430 w 517404"/>
                              <a:gd name="connsiteY1922" fmla="*/ 63948 h 454399"/>
                              <a:gd name="connsiteX1923" fmla="*/ 90430 w 517404"/>
                              <a:gd name="connsiteY1923" fmla="*/ 63948 h 454399"/>
                              <a:gd name="connsiteX1924" fmla="*/ 90811 w 517404"/>
                              <a:gd name="connsiteY1924" fmla="*/ 63948 h 454399"/>
                              <a:gd name="connsiteX1925" fmla="*/ 95129 w 517404"/>
                              <a:gd name="connsiteY1925" fmla="*/ 59247 h 454399"/>
                              <a:gd name="connsiteX1926" fmla="*/ 95129 w 517404"/>
                              <a:gd name="connsiteY1926" fmla="*/ 59247 h 454399"/>
                              <a:gd name="connsiteX1927" fmla="*/ 95002 w 517404"/>
                              <a:gd name="connsiteY1927" fmla="*/ 60899 h 454399"/>
                              <a:gd name="connsiteX1928" fmla="*/ 94748 w 517404"/>
                              <a:gd name="connsiteY1928" fmla="*/ 63440 h 454399"/>
                              <a:gd name="connsiteX1929" fmla="*/ 93986 w 517404"/>
                              <a:gd name="connsiteY1929" fmla="*/ 68777 h 454399"/>
                              <a:gd name="connsiteX1930" fmla="*/ 84715 w 517404"/>
                              <a:gd name="connsiteY1930" fmla="*/ 74113 h 454399"/>
                              <a:gd name="connsiteX1931" fmla="*/ 130819 w 517404"/>
                              <a:gd name="connsiteY1931" fmla="*/ 33327 h 454399"/>
                              <a:gd name="connsiteX1932" fmla="*/ 128660 w 517404"/>
                              <a:gd name="connsiteY1932" fmla="*/ 37901 h 454399"/>
                              <a:gd name="connsiteX1933" fmla="*/ 126882 w 517404"/>
                              <a:gd name="connsiteY1933" fmla="*/ 35741 h 454399"/>
                              <a:gd name="connsiteX1934" fmla="*/ 125612 w 517404"/>
                              <a:gd name="connsiteY1934" fmla="*/ 30024 h 454399"/>
                              <a:gd name="connsiteX1935" fmla="*/ 130819 w 517404"/>
                              <a:gd name="connsiteY1935" fmla="*/ 33327 h 454399"/>
                              <a:gd name="connsiteX1936" fmla="*/ 130819 w 517404"/>
                              <a:gd name="connsiteY1936" fmla="*/ 33327 h 454399"/>
                              <a:gd name="connsiteX1937" fmla="*/ 125739 w 517404"/>
                              <a:gd name="connsiteY1937" fmla="*/ 64711 h 454399"/>
                              <a:gd name="connsiteX1938" fmla="*/ 125739 w 517404"/>
                              <a:gd name="connsiteY1938" fmla="*/ 64965 h 454399"/>
                              <a:gd name="connsiteX1939" fmla="*/ 122817 w 517404"/>
                              <a:gd name="connsiteY1939" fmla="*/ 64202 h 454399"/>
                              <a:gd name="connsiteX1940" fmla="*/ 123579 w 517404"/>
                              <a:gd name="connsiteY1940" fmla="*/ 64202 h 454399"/>
                              <a:gd name="connsiteX1941" fmla="*/ 126120 w 517404"/>
                              <a:gd name="connsiteY1941" fmla="*/ 64075 h 454399"/>
                              <a:gd name="connsiteX1942" fmla="*/ 126120 w 517404"/>
                              <a:gd name="connsiteY1942" fmla="*/ 64457 h 454399"/>
                              <a:gd name="connsiteX1943" fmla="*/ 125739 w 517404"/>
                              <a:gd name="connsiteY1943" fmla="*/ 64838 h 454399"/>
                              <a:gd name="connsiteX1944" fmla="*/ 125739 w 517404"/>
                              <a:gd name="connsiteY1944" fmla="*/ 64838 h 454399"/>
                              <a:gd name="connsiteX1945" fmla="*/ 122310 w 517404"/>
                              <a:gd name="connsiteY1945" fmla="*/ 64711 h 454399"/>
                              <a:gd name="connsiteX1946" fmla="*/ 125231 w 517404"/>
                              <a:gd name="connsiteY1946" fmla="*/ 65600 h 454399"/>
                              <a:gd name="connsiteX1947" fmla="*/ 125231 w 517404"/>
                              <a:gd name="connsiteY1947" fmla="*/ 66744 h 454399"/>
                              <a:gd name="connsiteX1948" fmla="*/ 122182 w 517404"/>
                              <a:gd name="connsiteY1948" fmla="*/ 64838 h 454399"/>
                              <a:gd name="connsiteX1949" fmla="*/ 122182 w 517404"/>
                              <a:gd name="connsiteY1949" fmla="*/ 64838 h 454399"/>
                              <a:gd name="connsiteX1950" fmla="*/ 122691 w 517404"/>
                              <a:gd name="connsiteY1950" fmla="*/ 87200 h 454399"/>
                              <a:gd name="connsiteX1951" fmla="*/ 130184 w 517404"/>
                              <a:gd name="connsiteY1951" fmla="*/ 91393 h 454399"/>
                              <a:gd name="connsiteX1952" fmla="*/ 142377 w 517404"/>
                              <a:gd name="connsiteY1952" fmla="*/ 111341 h 454399"/>
                              <a:gd name="connsiteX1953" fmla="*/ 137424 w 517404"/>
                              <a:gd name="connsiteY1953" fmla="*/ 118456 h 454399"/>
                              <a:gd name="connsiteX1954" fmla="*/ 132216 w 517404"/>
                              <a:gd name="connsiteY1954" fmla="*/ 125953 h 454399"/>
                              <a:gd name="connsiteX1955" fmla="*/ 132343 w 517404"/>
                              <a:gd name="connsiteY1955" fmla="*/ 119346 h 454399"/>
                              <a:gd name="connsiteX1956" fmla="*/ 131581 w 517404"/>
                              <a:gd name="connsiteY1956" fmla="*/ 115407 h 454399"/>
                              <a:gd name="connsiteX1957" fmla="*/ 131581 w 517404"/>
                              <a:gd name="connsiteY1957" fmla="*/ 115153 h 454399"/>
                              <a:gd name="connsiteX1958" fmla="*/ 132216 w 517404"/>
                              <a:gd name="connsiteY1958" fmla="*/ 112866 h 454399"/>
                              <a:gd name="connsiteX1959" fmla="*/ 133613 w 517404"/>
                              <a:gd name="connsiteY1959" fmla="*/ 102955 h 454399"/>
                              <a:gd name="connsiteX1960" fmla="*/ 133359 w 517404"/>
                              <a:gd name="connsiteY1960" fmla="*/ 102701 h 454399"/>
                              <a:gd name="connsiteX1961" fmla="*/ 133359 w 517404"/>
                              <a:gd name="connsiteY1961" fmla="*/ 102701 h 454399"/>
                              <a:gd name="connsiteX1962" fmla="*/ 132978 w 517404"/>
                              <a:gd name="connsiteY1962" fmla="*/ 102955 h 454399"/>
                              <a:gd name="connsiteX1963" fmla="*/ 131581 w 517404"/>
                              <a:gd name="connsiteY1963" fmla="*/ 112739 h 454399"/>
                              <a:gd name="connsiteX1964" fmla="*/ 131327 w 517404"/>
                              <a:gd name="connsiteY1964" fmla="*/ 113882 h 454399"/>
                              <a:gd name="connsiteX1965" fmla="*/ 130565 w 517404"/>
                              <a:gd name="connsiteY1965" fmla="*/ 101812 h 454399"/>
                              <a:gd name="connsiteX1966" fmla="*/ 130311 w 517404"/>
                              <a:gd name="connsiteY1966" fmla="*/ 101431 h 454399"/>
                              <a:gd name="connsiteX1967" fmla="*/ 130311 w 517404"/>
                              <a:gd name="connsiteY1967" fmla="*/ 101431 h 454399"/>
                              <a:gd name="connsiteX1968" fmla="*/ 129803 w 517404"/>
                              <a:gd name="connsiteY1968" fmla="*/ 101685 h 454399"/>
                              <a:gd name="connsiteX1969" fmla="*/ 130819 w 517404"/>
                              <a:gd name="connsiteY1969" fmla="*/ 114391 h 454399"/>
                              <a:gd name="connsiteX1970" fmla="*/ 131708 w 517404"/>
                              <a:gd name="connsiteY1970" fmla="*/ 119346 h 454399"/>
                              <a:gd name="connsiteX1971" fmla="*/ 130057 w 517404"/>
                              <a:gd name="connsiteY1971" fmla="*/ 128875 h 454399"/>
                              <a:gd name="connsiteX1972" fmla="*/ 126755 w 517404"/>
                              <a:gd name="connsiteY1972" fmla="*/ 131544 h 454399"/>
                              <a:gd name="connsiteX1973" fmla="*/ 123706 w 517404"/>
                              <a:gd name="connsiteY1973" fmla="*/ 134212 h 454399"/>
                              <a:gd name="connsiteX1974" fmla="*/ 123706 w 517404"/>
                              <a:gd name="connsiteY1974" fmla="*/ 134720 h 454399"/>
                              <a:gd name="connsiteX1975" fmla="*/ 123706 w 517404"/>
                              <a:gd name="connsiteY1975" fmla="*/ 134720 h 454399"/>
                              <a:gd name="connsiteX1976" fmla="*/ 124215 w 517404"/>
                              <a:gd name="connsiteY1976" fmla="*/ 134720 h 454399"/>
                              <a:gd name="connsiteX1977" fmla="*/ 127136 w 517404"/>
                              <a:gd name="connsiteY1977" fmla="*/ 132179 h 454399"/>
                              <a:gd name="connsiteX1978" fmla="*/ 129549 w 517404"/>
                              <a:gd name="connsiteY1978" fmla="*/ 130400 h 454399"/>
                              <a:gd name="connsiteX1979" fmla="*/ 129676 w 517404"/>
                              <a:gd name="connsiteY1979" fmla="*/ 130400 h 454399"/>
                              <a:gd name="connsiteX1980" fmla="*/ 129549 w 517404"/>
                              <a:gd name="connsiteY1980" fmla="*/ 130400 h 454399"/>
                              <a:gd name="connsiteX1981" fmla="*/ 120786 w 517404"/>
                              <a:gd name="connsiteY1981" fmla="*/ 158734 h 454399"/>
                              <a:gd name="connsiteX1982" fmla="*/ 111006 w 517404"/>
                              <a:gd name="connsiteY1982" fmla="*/ 157463 h 454399"/>
                              <a:gd name="connsiteX1983" fmla="*/ 111006 w 517404"/>
                              <a:gd name="connsiteY1983" fmla="*/ 157463 h 454399"/>
                              <a:gd name="connsiteX1984" fmla="*/ 111006 w 517404"/>
                              <a:gd name="connsiteY1984" fmla="*/ 157463 h 454399"/>
                              <a:gd name="connsiteX1985" fmla="*/ 111133 w 517404"/>
                              <a:gd name="connsiteY1985" fmla="*/ 157463 h 454399"/>
                              <a:gd name="connsiteX1986" fmla="*/ 112530 w 517404"/>
                              <a:gd name="connsiteY1986" fmla="*/ 136245 h 454399"/>
                              <a:gd name="connsiteX1987" fmla="*/ 112911 w 517404"/>
                              <a:gd name="connsiteY1987" fmla="*/ 123031 h 454399"/>
                              <a:gd name="connsiteX1988" fmla="*/ 113419 w 517404"/>
                              <a:gd name="connsiteY1988" fmla="*/ 119981 h 454399"/>
                              <a:gd name="connsiteX1989" fmla="*/ 114562 w 517404"/>
                              <a:gd name="connsiteY1989" fmla="*/ 83388 h 454399"/>
                              <a:gd name="connsiteX1990" fmla="*/ 122691 w 517404"/>
                              <a:gd name="connsiteY1990" fmla="*/ 87200 h 454399"/>
                              <a:gd name="connsiteX1991" fmla="*/ 122691 w 517404"/>
                              <a:gd name="connsiteY1991" fmla="*/ 87200 h 454399"/>
                              <a:gd name="connsiteX1992" fmla="*/ 142758 w 517404"/>
                              <a:gd name="connsiteY1992" fmla="*/ 113628 h 454399"/>
                              <a:gd name="connsiteX1993" fmla="*/ 143774 w 517404"/>
                              <a:gd name="connsiteY1993" fmla="*/ 116551 h 454399"/>
                              <a:gd name="connsiteX1994" fmla="*/ 147584 w 517404"/>
                              <a:gd name="connsiteY1994" fmla="*/ 129384 h 454399"/>
                              <a:gd name="connsiteX1995" fmla="*/ 154951 w 517404"/>
                              <a:gd name="connsiteY1995" fmla="*/ 142089 h 454399"/>
                              <a:gd name="connsiteX1996" fmla="*/ 164603 w 517404"/>
                              <a:gd name="connsiteY1996" fmla="*/ 141581 h 454399"/>
                              <a:gd name="connsiteX1997" fmla="*/ 176161 w 517404"/>
                              <a:gd name="connsiteY1997" fmla="*/ 142344 h 454399"/>
                              <a:gd name="connsiteX1998" fmla="*/ 186576 w 517404"/>
                              <a:gd name="connsiteY1998" fmla="*/ 143233 h 454399"/>
                              <a:gd name="connsiteX1999" fmla="*/ 188989 w 517404"/>
                              <a:gd name="connsiteY1999" fmla="*/ 143233 h 454399"/>
                              <a:gd name="connsiteX2000" fmla="*/ 193942 w 517404"/>
                              <a:gd name="connsiteY2000" fmla="*/ 142598 h 454399"/>
                              <a:gd name="connsiteX2001" fmla="*/ 200039 w 517404"/>
                              <a:gd name="connsiteY2001" fmla="*/ 142089 h 454399"/>
                              <a:gd name="connsiteX2002" fmla="*/ 205627 w 517404"/>
                              <a:gd name="connsiteY2002" fmla="*/ 143106 h 454399"/>
                              <a:gd name="connsiteX2003" fmla="*/ 209946 w 517404"/>
                              <a:gd name="connsiteY2003" fmla="*/ 144504 h 454399"/>
                              <a:gd name="connsiteX2004" fmla="*/ 214010 w 517404"/>
                              <a:gd name="connsiteY2004" fmla="*/ 147553 h 454399"/>
                              <a:gd name="connsiteX2005" fmla="*/ 214645 w 517404"/>
                              <a:gd name="connsiteY2005" fmla="*/ 148061 h 454399"/>
                              <a:gd name="connsiteX2006" fmla="*/ 215280 w 517404"/>
                              <a:gd name="connsiteY2006" fmla="*/ 148569 h 454399"/>
                              <a:gd name="connsiteX2007" fmla="*/ 215280 w 517404"/>
                              <a:gd name="connsiteY2007" fmla="*/ 148569 h 454399"/>
                              <a:gd name="connsiteX2008" fmla="*/ 215915 w 517404"/>
                              <a:gd name="connsiteY2008" fmla="*/ 149078 h 454399"/>
                              <a:gd name="connsiteX2009" fmla="*/ 217058 w 517404"/>
                              <a:gd name="connsiteY2009" fmla="*/ 150094 h 454399"/>
                              <a:gd name="connsiteX2010" fmla="*/ 219217 w 517404"/>
                              <a:gd name="connsiteY2010" fmla="*/ 151492 h 454399"/>
                              <a:gd name="connsiteX2011" fmla="*/ 220106 w 517404"/>
                              <a:gd name="connsiteY2011" fmla="*/ 152000 h 454399"/>
                              <a:gd name="connsiteX2012" fmla="*/ 220106 w 517404"/>
                              <a:gd name="connsiteY2012" fmla="*/ 152254 h 454399"/>
                              <a:gd name="connsiteX2013" fmla="*/ 218836 w 517404"/>
                              <a:gd name="connsiteY2013" fmla="*/ 152762 h 454399"/>
                              <a:gd name="connsiteX2014" fmla="*/ 210708 w 517404"/>
                              <a:gd name="connsiteY2014" fmla="*/ 148951 h 454399"/>
                              <a:gd name="connsiteX2015" fmla="*/ 210708 w 517404"/>
                              <a:gd name="connsiteY2015" fmla="*/ 148951 h 454399"/>
                              <a:gd name="connsiteX2016" fmla="*/ 209818 w 517404"/>
                              <a:gd name="connsiteY2016" fmla="*/ 148442 h 454399"/>
                              <a:gd name="connsiteX2017" fmla="*/ 209056 w 517404"/>
                              <a:gd name="connsiteY2017" fmla="*/ 147934 h 454399"/>
                              <a:gd name="connsiteX2018" fmla="*/ 208422 w 517404"/>
                              <a:gd name="connsiteY2018" fmla="*/ 147553 h 454399"/>
                              <a:gd name="connsiteX2019" fmla="*/ 207024 w 517404"/>
                              <a:gd name="connsiteY2019" fmla="*/ 146918 h 454399"/>
                              <a:gd name="connsiteX2020" fmla="*/ 204230 w 517404"/>
                              <a:gd name="connsiteY2020" fmla="*/ 146536 h 454399"/>
                              <a:gd name="connsiteX2021" fmla="*/ 202325 w 517404"/>
                              <a:gd name="connsiteY2021" fmla="*/ 146918 h 454399"/>
                              <a:gd name="connsiteX2022" fmla="*/ 201817 w 517404"/>
                              <a:gd name="connsiteY2022" fmla="*/ 147680 h 454399"/>
                              <a:gd name="connsiteX2023" fmla="*/ 201817 w 517404"/>
                              <a:gd name="connsiteY2023" fmla="*/ 147934 h 454399"/>
                              <a:gd name="connsiteX2024" fmla="*/ 201944 w 517404"/>
                              <a:gd name="connsiteY2024" fmla="*/ 148442 h 454399"/>
                              <a:gd name="connsiteX2025" fmla="*/ 202325 w 517404"/>
                              <a:gd name="connsiteY2025" fmla="*/ 148951 h 454399"/>
                              <a:gd name="connsiteX2026" fmla="*/ 202579 w 517404"/>
                              <a:gd name="connsiteY2026" fmla="*/ 148951 h 454399"/>
                              <a:gd name="connsiteX2027" fmla="*/ 203087 w 517404"/>
                              <a:gd name="connsiteY2027" fmla="*/ 149459 h 454399"/>
                              <a:gd name="connsiteX2028" fmla="*/ 204103 w 517404"/>
                              <a:gd name="connsiteY2028" fmla="*/ 149967 h 454399"/>
                              <a:gd name="connsiteX2029" fmla="*/ 204738 w 517404"/>
                              <a:gd name="connsiteY2029" fmla="*/ 150221 h 454399"/>
                              <a:gd name="connsiteX2030" fmla="*/ 209184 w 517404"/>
                              <a:gd name="connsiteY2030" fmla="*/ 153144 h 454399"/>
                              <a:gd name="connsiteX2031" fmla="*/ 208803 w 517404"/>
                              <a:gd name="connsiteY2031" fmla="*/ 154033 h 454399"/>
                              <a:gd name="connsiteX2032" fmla="*/ 205119 w 517404"/>
                              <a:gd name="connsiteY2032" fmla="*/ 153271 h 454399"/>
                              <a:gd name="connsiteX2033" fmla="*/ 198261 w 517404"/>
                              <a:gd name="connsiteY2033" fmla="*/ 151365 h 454399"/>
                              <a:gd name="connsiteX2034" fmla="*/ 192164 w 517404"/>
                              <a:gd name="connsiteY2034" fmla="*/ 151238 h 454399"/>
                              <a:gd name="connsiteX2035" fmla="*/ 190894 w 517404"/>
                              <a:gd name="connsiteY2035" fmla="*/ 150729 h 454399"/>
                              <a:gd name="connsiteX2036" fmla="*/ 188227 w 517404"/>
                              <a:gd name="connsiteY2036" fmla="*/ 149205 h 454399"/>
                              <a:gd name="connsiteX2037" fmla="*/ 187973 w 517404"/>
                              <a:gd name="connsiteY2037" fmla="*/ 149205 h 454399"/>
                              <a:gd name="connsiteX2038" fmla="*/ 167525 w 517404"/>
                              <a:gd name="connsiteY2038" fmla="*/ 149078 h 454399"/>
                              <a:gd name="connsiteX2039" fmla="*/ 167525 w 517404"/>
                              <a:gd name="connsiteY2039" fmla="*/ 154414 h 454399"/>
                              <a:gd name="connsiteX2040" fmla="*/ 153173 w 517404"/>
                              <a:gd name="connsiteY2040" fmla="*/ 156193 h 454399"/>
                              <a:gd name="connsiteX2041" fmla="*/ 146441 w 517404"/>
                              <a:gd name="connsiteY2041" fmla="*/ 155685 h 454399"/>
                              <a:gd name="connsiteX2042" fmla="*/ 132978 w 517404"/>
                              <a:gd name="connsiteY2042" fmla="*/ 132179 h 454399"/>
                              <a:gd name="connsiteX2043" fmla="*/ 131581 w 517404"/>
                              <a:gd name="connsiteY2043" fmla="*/ 130019 h 454399"/>
                              <a:gd name="connsiteX2044" fmla="*/ 138948 w 517404"/>
                              <a:gd name="connsiteY2044" fmla="*/ 118965 h 454399"/>
                              <a:gd name="connsiteX2045" fmla="*/ 142885 w 517404"/>
                              <a:gd name="connsiteY2045" fmla="*/ 113120 h 454399"/>
                              <a:gd name="connsiteX2046" fmla="*/ 142885 w 517404"/>
                              <a:gd name="connsiteY2046" fmla="*/ 113501 h 454399"/>
                              <a:gd name="connsiteX2047" fmla="*/ 215915 w 517404"/>
                              <a:gd name="connsiteY2047" fmla="*/ 146536 h 454399"/>
                              <a:gd name="connsiteX2048" fmla="*/ 217312 w 517404"/>
                              <a:gd name="connsiteY2048" fmla="*/ 147172 h 454399"/>
                              <a:gd name="connsiteX2049" fmla="*/ 215915 w 517404"/>
                              <a:gd name="connsiteY2049" fmla="*/ 147172 h 454399"/>
                              <a:gd name="connsiteX2050" fmla="*/ 215280 w 517404"/>
                              <a:gd name="connsiteY2050" fmla="*/ 146918 h 454399"/>
                              <a:gd name="connsiteX2051" fmla="*/ 214899 w 517404"/>
                              <a:gd name="connsiteY2051" fmla="*/ 146664 h 454399"/>
                              <a:gd name="connsiteX2052" fmla="*/ 212740 w 517404"/>
                              <a:gd name="connsiteY2052" fmla="*/ 145266 h 454399"/>
                              <a:gd name="connsiteX2053" fmla="*/ 215915 w 517404"/>
                              <a:gd name="connsiteY2053" fmla="*/ 146664 h 454399"/>
                              <a:gd name="connsiteX2054" fmla="*/ 220614 w 517404"/>
                              <a:gd name="connsiteY2054" fmla="*/ 180969 h 454399"/>
                              <a:gd name="connsiteX2055" fmla="*/ 224552 w 517404"/>
                              <a:gd name="connsiteY2055" fmla="*/ 191007 h 454399"/>
                              <a:gd name="connsiteX2056" fmla="*/ 236363 w 517404"/>
                              <a:gd name="connsiteY2056" fmla="*/ 191007 h 454399"/>
                              <a:gd name="connsiteX2057" fmla="*/ 227473 w 517404"/>
                              <a:gd name="connsiteY2057" fmla="*/ 199012 h 454399"/>
                              <a:gd name="connsiteX2058" fmla="*/ 231410 w 517404"/>
                              <a:gd name="connsiteY2058" fmla="*/ 212226 h 454399"/>
                              <a:gd name="connsiteX2059" fmla="*/ 220995 w 517404"/>
                              <a:gd name="connsiteY2059" fmla="*/ 204602 h 454399"/>
                              <a:gd name="connsiteX2060" fmla="*/ 220487 w 517404"/>
                              <a:gd name="connsiteY2060" fmla="*/ 204602 h 454399"/>
                              <a:gd name="connsiteX2061" fmla="*/ 210073 w 517404"/>
                              <a:gd name="connsiteY2061" fmla="*/ 212226 h 454399"/>
                              <a:gd name="connsiteX2062" fmla="*/ 214010 w 517404"/>
                              <a:gd name="connsiteY2062" fmla="*/ 199139 h 454399"/>
                              <a:gd name="connsiteX2063" fmla="*/ 214010 w 517404"/>
                              <a:gd name="connsiteY2063" fmla="*/ 199139 h 454399"/>
                              <a:gd name="connsiteX2064" fmla="*/ 204992 w 517404"/>
                              <a:gd name="connsiteY2064" fmla="*/ 191007 h 454399"/>
                              <a:gd name="connsiteX2065" fmla="*/ 216550 w 517404"/>
                              <a:gd name="connsiteY2065" fmla="*/ 191007 h 454399"/>
                              <a:gd name="connsiteX2066" fmla="*/ 220614 w 517404"/>
                              <a:gd name="connsiteY2066" fmla="*/ 180969 h 454399"/>
                              <a:gd name="connsiteX2067" fmla="*/ 189878 w 517404"/>
                              <a:gd name="connsiteY2067" fmla="*/ 191007 h 454399"/>
                              <a:gd name="connsiteX2068" fmla="*/ 201563 w 517404"/>
                              <a:gd name="connsiteY2068" fmla="*/ 191007 h 454399"/>
                              <a:gd name="connsiteX2069" fmla="*/ 192672 w 517404"/>
                              <a:gd name="connsiteY2069" fmla="*/ 199012 h 454399"/>
                              <a:gd name="connsiteX2070" fmla="*/ 196609 w 517404"/>
                              <a:gd name="connsiteY2070" fmla="*/ 212226 h 454399"/>
                              <a:gd name="connsiteX2071" fmla="*/ 186195 w 517404"/>
                              <a:gd name="connsiteY2071" fmla="*/ 204602 h 454399"/>
                              <a:gd name="connsiteX2072" fmla="*/ 185814 w 517404"/>
                              <a:gd name="connsiteY2072" fmla="*/ 204602 h 454399"/>
                              <a:gd name="connsiteX2073" fmla="*/ 175399 w 517404"/>
                              <a:gd name="connsiteY2073" fmla="*/ 212226 h 454399"/>
                              <a:gd name="connsiteX2074" fmla="*/ 179336 w 517404"/>
                              <a:gd name="connsiteY2074" fmla="*/ 199139 h 454399"/>
                              <a:gd name="connsiteX2075" fmla="*/ 179336 w 517404"/>
                              <a:gd name="connsiteY2075" fmla="*/ 199139 h 454399"/>
                              <a:gd name="connsiteX2076" fmla="*/ 170446 w 517404"/>
                              <a:gd name="connsiteY2076" fmla="*/ 191007 h 454399"/>
                              <a:gd name="connsiteX2077" fmla="*/ 182131 w 517404"/>
                              <a:gd name="connsiteY2077" fmla="*/ 191007 h 454399"/>
                              <a:gd name="connsiteX2078" fmla="*/ 186068 w 517404"/>
                              <a:gd name="connsiteY2078" fmla="*/ 180969 h 454399"/>
                              <a:gd name="connsiteX2079" fmla="*/ 189878 w 517404"/>
                              <a:gd name="connsiteY2079" fmla="*/ 191007 h 454399"/>
                              <a:gd name="connsiteX2080" fmla="*/ 215534 w 517404"/>
                              <a:gd name="connsiteY2080" fmla="*/ 246786 h 454399"/>
                              <a:gd name="connsiteX2081" fmla="*/ 203468 w 517404"/>
                              <a:gd name="connsiteY2081" fmla="*/ 238019 h 454399"/>
                              <a:gd name="connsiteX2082" fmla="*/ 203468 w 517404"/>
                              <a:gd name="connsiteY2082" fmla="*/ 238019 h 454399"/>
                              <a:gd name="connsiteX2083" fmla="*/ 202960 w 517404"/>
                              <a:gd name="connsiteY2083" fmla="*/ 238019 h 454399"/>
                              <a:gd name="connsiteX2084" fmla="*/ 190894 w 517404"/>
                              <a:gd name="connsiteY2084" fmla="*/ 246786 h 454399"/>
                              <a:gd name="connsiteX2085" fmla="*/ 195466 w 517404"/>
                              <a:gd name="connsiteY2085" fmla="*/ 231666 h 454399"/>
                              <a:gd name="connsiteX2086" fmla="*/ 195466 w 517404"/>
                              <a:gd name="connsiteY2086" fmla="*/ 231666 h 454399"/>
                              <a:gd name="connsiteX2087" fmla="*/ 185179 w 517404"/>
                              <a:gd name="connsiteY2087" fmla="*/ 222264 h 454399"/>
                              <a:gd name="connsiteX2088" fmla="*/ 198642 w 517404"/>
                              <a:gd name="connsiteY2088" fmla="*/ 222264 h 454399"/>
                              <a:gd name="connsiteX2089" fmla="*/ 203087 w 517404"/>
                              <a:gd name="connsiteY2089" fmla="*/ 210701 h 454399"/>
                              <a:gd name="connsiteX2090" fmla="*/ 207532 w 517404"/>
                              <a:gd name="connsiteY2090" fmla="*/ 222136 h 454399"/>
                              <a:gd name="connsiteX2091" fmla="*/ 207532 w 517404"/>
                              <a:gd name="connsiteY2091" fmla="*/ 222136 h 454399"/>
                              <a:gd name="connsiteX2092" fmla="*/ 220995 w 517404"/>
                              <a:gd name="connsiteY2092" fmla="*/ 222136 h 454399"/>
                              <a:gd name="connsiteX2093" fmla="*/ 210708 w 517404"/>
                              <a:gd name="connsiteY2093" fmla="*/ 231412 h 454399"/>
                              <a:gd name="connsiteX2094" fmla="*/ 215280 w 517404"/>
                              <a:gd name="connsiteY2094" fmla="*/ 246786 h 454399"/>
                              <a:gd name="connsiteX2095" fmla="*/ 213883 w 517404"/>
                              <a:gd name="connsiteY2095" fmla="*/ 187322 h 454399"/>
                              <a:gd name="connsiteX2096" fmla="*/ 203468 w 517404"/>
                              <a:gd name="connsiteY2096" fmla="*/ 179826 h 454399"/>
                              <a:gd name="connsiteX2097" fmla="*/ 203087 w 517404"/>
                              <a:gd name="connsiteY2097" fmla="*/ 179826 h 454399"/>
                              <a:gd name="connsiteX2098" fmla="*/ 192672 w 517404"/>
                              <a:gd name="connsiteY2098" fmla="*/ 187322 h 454399"/>
                              <a:gd name="connsiteX2099" fmla="*/ 196609 w 517404"/>
                              <a:gd name="connsiteY2099" fmla="*/ 174235 h 454399"/>
                              <a:gd name="connsiteX2100" fmla="*/ 196609 w 517404"/>
                              <a:gd name="connsiteY2100" fmla="*/ 174235 h 454399"/>
                              <a:gd name="connsiteX2101" fmla="*/ 187719 w 517404"/>
                              <a:gd name="connsiteY2101" fmla="*/ 166103 h 454399"/>
                              <a:gd name="connsiteX2102" fmla="*/ 199277 w 517404"/>
                              <a:gd name="connsiteY2102" fmla="*/ 166103 h 454399"/>
                              <a:gd name="connsiteX2103" fmla="*/ 203214 w 517404"/>
                              <a:gd name="connsiteY2103" fmla="*/ 156066 h 454399"/>
                              <a:gd name="connsiteX2104" fmla="*/ 207024 w 517404"/>
                              <a:gd name="connsiteY2104" fmla="*/ 165976 h 454399"/>
                              <a:gd name="connsiteX2105" fmla="*/ 207024 w 517404"/>
                              <a:gd name="connsiteY2105" fmla="*/ 165976 h 454399"/>
                              <a:gd name="connsiteX2106" fmla="*/ 218709 w 517404"/>
                              <a:gd name="connsiteY2106" fmla="*/ 165976 h 454399"/>
                              <a:gd name="connsiteX2107" fmla="*/ 209818 w 517404"/>
                              <a:gd name="connsiteY2107" fmla="*/ 173981 h 454399"/>
                              <a:gd name="connsiteX2108" fmla="*/ 213883 w 517404"/>
                              <a:gd name="connsiteY2108" fmla="*/ 187195 h 454399"/>
                              <a:gd name="connsiteX2109" fmla="*/ 239031 w 517404"/>
                              <a:gd name="connsiteY2109" fmla="*/ 257459 h 454399"/>
                              <a:gd name="connsiteX2110" fmla="*/ 238014 w 517404"/>
                              <a:gd name="connsiteY2110" fmla="*/ 258475 h 454399"/>
                              <a:gd name="connsiteX2111" fmla="*/ 169049 w 517404"/>
                              <a:gd name="connsiteY2111" fmla="*/ 258475 h 454399"/>
                              <a:gd name="connsiteX2112" fmla="*/ 168160 w 517404"/>
                              <a:gd name="connsiteY2112" fmla="*/ 257459 h 454399"/>
                              <a:gd name="connsiteX2113" fmla="*/ 169049 w 517404"/>
                              <a:gd name="connsiteY2113" fmla="*/ 256442 h 454399"/>
                              <a:gd name="connsiteX2114" fmla="*/ 238014 w 517404"/>
                              <a:gd name="connsiteY2114" fmla="*/ 256442 h 454399"/>
                              <a:gd name="connsiteX2115" fmla="*/ 239031 w 517404"/>
                              <a:gd name="connsiteY2115" fmla="*/ 257459 h 454399"/>
                              <a:gd name="connsiteX2116" fmla="*/ 239793 w 517404"/>
                              <a:gd name="connsiteY2116" fmla="*/ 150221 h 454399"/>
                              <a:gd name="connsiteX2117" fmla="*/ 311172 w 517404"/>
                              <a:gd name="connsiteY2117" fmla="*/ 150221 h 454399"/>
                              <a:gd name="connsiteX2118" fmla="*/ 311172 w 517404"/>
                              <a:gd name="connsiteY2118" fmla="*/ 374480 h 454399"/>
                              <a:gd name="connsiteX2119" fmla="*/ 276371 w 517404"/>
                              <a:gd name="connsiteY2119" fmla="*/ 382866 h 454399"/>
                              <a:gd name="connsiteX2120" fmla="*/ 275482 w 517404"/>
                              <a:gd name="connsiteY2120" fmla="*/ 382866 h 454399"/>
                              <a:gd name="connsiteX2121" fmla="*/ 239793 w 517404"/>
                              <a:gd name="connsiteY2121" fmla="*/ 373972 h 454399"/>
                              <a:gd name="connsiteX2122" fmla="*/ 239793 w 517404"/>
                              <a:gd name="connsiteY2122" fmla="*/ 150221 h 454399"/>
                              <a:gd name="connsiteX2123" fmla="*/ 315109 w 517404"/>
                              <a:gd name="connsiteY2123" fmla="*/ 287826 h 454399"/>
                              <a:gd name="connsiteX2124" fmla="*/ 313966 w 517404"/>
                              <a:gd name="connsiteY2124" fmla="*/ 287826 h 454399"/>
                              <a:gd name="connsiteX2125" fmla="*/ 314982 w 517404"/>
                              <a:gd name="connsiteY2125" fmla="*/ 287063 h 454399"/>
                              <a:gd name="connsiteX2126" fmla="*/ 317776 w 517404"/>
                              <a:gd name="connsiteY2126" fmla="*/ 277153 h 454399"/>
                              <a:gd name="connsiteX2127" fmla="*/ 317776 w 517404"/>
                              <a:gd name="connsiteY2127" fmla="*/ 276899 h 454399"/>
                              <a:gd name="connsiteX2128" fmla="*/ 317776 w 517404"/>
                              <a:gd name="connsiteY2128" fmla="*/ 276772 h 454399"/>
                              <a:gd name="connsiteX2129" fmla="*/ 327556 w 517404"/>
                              <a:gd name="connsiteY2129" fmla="*/ 267115 h 454399"/>
                              <a:gd name="connsiteX2130" fmla="*/ 327810 w 517404"/>
                              <a:gd name="connsiteY2130" fmla="*/ 266861 h 454399"/>
                              <a:gd name="connsiteX2131" fmla="*/ 336701 w 517404"/>
                              <a:gd name="connsiteY2131" fmla="*/ 275755 h 454399"/>
                              <a:gd name="connsiteX2132" fmla="*/ 319554 w 517404"/>
                              <a:gd name="connsiteY2132" fmla="*/ 292908 h 454399"/>
                              <a:gd name="connsiteX2133" fmla="*/ 319173 w 517404"/>
                              <a:gd name="connsiteY2133" fmla="*/ 292527 h 454399"/>
                              <a:gd name="connsiteX2134" fmla="*/ 314855 w 517404"/>
                              <a:gd name="connsiteY2134" fmla="*/ 288080 h 454399"/>
                              <a:gd name="connsiteX2135" fmla="*/ 314855 w 517404"/>
                              <a:gd name="connsiteY2135" fmla="*/ 288080 h 454399"/>
                              <a:gd name="connsiteX2136" fmla="*/ 222138 w 517404"/>
                              <a:gd name="connsiteY2136" fmla="*/ 326070 h 454399"/>
                              <a:gd name="connsiteX2137" fmla="*/ 221630 w 517404"/>
                              <a:gd name="connsiteY2137" fmla="*/ 325181 h 454399"/>
                              <a:gd name="connsiteX2138" fmla="*/ 220233 w 517404"/>
                              <a:gd name="connsiteY2138" fmla="*/ 322132 h 454399"/>
                              <a:gd name="connsiteX2139" fmla="*/ 219217 w 517404"/>
                              <a:gd name="connsiteY2139" fmla="*/ 319972 h 454399"/>
                              <a:gd name="connsiteX2140" fmla="*/ 218201 w 517404"/>
                              <a:gd name="connsiteY2140" fmla="*/ 317939 h 454399"/>
                              <a:gd name="connsiteX2141" fmla="*/ 216296 w 517404"/>
                              <a:gd name="connsiteY2141" fmla="*/ 313873 h 454399"/>
                              <a:gd name="connsiteX2142" fmla="*/ 216423 w 517404"/>
                              <a:gd name="connsiteY2142" fmla="*/ 313238 h 454399"/>
                              <a:gd name="connsiteX2143" fmla="*/ 217185 w 517404"/>
                              <a:gd name="connsiteY2143" fmla="*/ 309807 h 454399"/>
                              <a:gd name="connsiteX2144" fmla="*/ 219217 w 517404"/>
                              <a:gd name="connsiteY2144" fmla="*/ 313746 h 454399"/>
                              <a:gd name="connsiteX2145" fmla="*/ 222900 w 517404"/>
                              <a:gd name="connsiteY2145" fmla="*/ 320480 h 454399"/>
                              <a:gd name="connsiteX2146" fmla="*/ 225060 w 517404"/>
                              <a:gd name="connsiteY2146" fmla="*/ 324419 h 454399"/>
                              <a:gd name="connsiteX2147" fmla="*/ 225949 w 517404"/>
                              <a:gd name="connsiteY2147" fmla="*/ 325943 h 454399"/>
                              <a:gd name="connsiteX2148" fmla="*/ 223027 w 517404"/>
                              <a:gd name="connsiteY2148" fmla="*/ 327849 h 454399"/>
                              <a:gd name="connsiteX2149" fmla="*/ 222138 w 517404"/>
                              <a:gd name="connsiteY2149" fmla="*/ 325943 h 454399"/>
                              <a:gd name="connsiteX2150" fmla="*/ 222138 w 517404"/>
                              <a:gd name="connsiteY2150" fmla="*/ 325943 h 454399"/>
                              <a:gd name="connsiteX2151" fmla="*/ 214010 w 517404"/>
                              <a:gd name="connsiteY2151" fmla="*/ 325308 h 454399"/>
                              <a:gd name="connsiteX2152" fmla="*/ 215661 w 517404"/>
                              <a:gd name="connsiteY2152" fmla="*/ 329374 h 454399"/>
                              <a:gd name="connsiteX2153" fmla="*/ 213248 w 517404"/>
                              <a:gd name="connsiteY2153" fmla="*/ 329628 h 454399"/>
                              <a:gd name="connsiteX2154" fmla="*/ 214010 w 517404"/>
                              <a:gd name="connsiteY2154" fmla="*/ 325308 h 454399"/>
                              <a:gd name="connsiteX2155" fmla="*/ 203976 w 517404"/>
                              <a:gd name="connsiteY2155" fmla="*/ 305614 h 454399"/>
                              <a:gd name="connsiteX2156" fmla="*/ 204865 w 517404"/>
                              <a:gd name="connsiteY2156" fmla="*/ 305360 h 454399"/>
                              <a:gd name="connsiteX2157" fmla="*/ 204865 w 517404"/>
                              <a:gd name="connsiteY2157" fmla="*/ 305360 h 454399"/>
                              <a:gd name="connsiteX2158" fmla="*/ 204103 w 517404"/>
                              <a:gd name="connsiteY2158" fmla="*/ 305614 h 454399"/>
                              <a:gd name="connsiteX2159" fmla="*/ 204103 w 517404"/>
                              <a:gd name="connsiteY2159" fmla="*/ 305614 h 454399"/>
                              <a:gd name="connsiteX2160" fmla="*/ 203468 w 517404"/>
                              <a:gd name="connsiteY2160" fmla="*/ 307012 h 454399"/>
                              <a:gd name="connsiteX2161" fmla="*/ 203214 w 517404"/>
                              <a:gd name="connsiteY2161" fmla="*/ 307012 h 454399"/>
                              <a:gd name="connsiteX2162" fmla="*/ 202833 w 517404"/>
                              <a:gd name="connsiteY2162" fmla="*/ 306885 h 454399"/>
                              <a:gd name="connsiteX2163" fmla="*/ 203849 w 517404"/>
                              <a:gd name="connsiteY2163" fmla="*/ 308790 h 454399"/>
                              <a:gd name="connsiteX2164" fmla="*/ 201055 w 517404"/>
                              <a:gd name="connsiteY2164" fmla="*/ 308918 h 454399"/>
                              <a:gd name="connsiteX2165" fmla="*/ 201055 w 517404"/>
                              <a:gd name="connsiteY2165" fmla="*/ 308918 h 454399"/>
                              <a:gd name="connsiteX2166" fmla="*/ 200547 w 517404"/>
                              <a:gd name="connsiteY2166" fmla="*/ 308790 h 454399"/>
                              <a:gd name="connsiteX2167" fmla="*/ 200039 w 517404"/>
                              <a:gd name="connsiteY2167" fmla="*/ 307266 h 454399"/>
                              <a:gd name="connsiteX2168" fmla="*/ 199531 w 517404"/>
                              <a:gd name="connsiteY2168" fmla="*/ 307266 h 454399"/>
                              <a:gd name="connsiteX2169" fmla="*/ 199912 w 517404"/>
                              <a:gd name="connsiteY2169" fmla="*/ 308918 h 454399"/>
                              <a:gd name="connsiteX2170" fmla="*/ 198007 w 517404"/>
                              <a:gd name="connsiteY2170" fmla="*/ 308918 h 454399"/>
                              <a:gd name="connsiteX2171" fmla="*/ 196609 w 517404"/>
                              <a:gd name="connsiteY2171" fmla="*/ 307901 h 454399"/>
                              <a:gd name="connsiteX2172" fmla="*/ 197372 w 517404"/>
                              <a:gd name="connsiteY2172" fmla="*/ 306885 h 454399"/>
                              <a:gd name="connsiteX2173" fmla="*/ 204992 w 517404"/>
                              <a:gd name="connsiteY2173" fmla="*/ 306249 h 454399"/>
                              <a:gd name="connsiteX2174" fmla="*/ 205246 w 517404"/>
                              <a:gd name="connsiteY2174" fmla="*/ 306249 h 454399"/>
                              <a:gd name="connsiteX2175" fmla="*/ 207532 w 517404"/>
                              <a:gd name="connsiteY2175" fmla="*/ 308409 h 454399"/>
                              <a:gd name="connsiteX2176" fmla="*/ 204738 w 517404"/>
                              <a:gd name="connsiteY2176" fmla="*/ 308790 h 454399"/>
                              <a:gd name="connsiteX2177" fmla="*/ 204738 w 517404"/>
                              <a:gd name="connsiteY2177" fmla="*/ 308790 h 454399"/>
                              <a:gd name="connsiteX2178" fmla="*/ 203468 w 517404"/>
                              <a:gd name="connsiteY2178" fmla="*/ 307139 h 454399"/>
                              <a:gd name="connsiteX2179" fmla="*/ 203468 w 517404"/>
                              <a:gd name="connsiteY2179" fmla="*/ 307139 h 454399"/>
                              <a:gd name="connsiteX2180" fmla="*/ 211470 w 517404"/>
                              <a:gd name="connsiteY2180" fmla="*/ 313110 h 454399"/>
                              <a:gd name="connsiteX2181" fmla="*/ 212359 w 517404"/>
                              <a:gd name="connsiteY2181" fmla="*/ 312602 h 454399"/>
                              <a:gd name="connsiteX2182" fmla="*/ 212359 w 517404"/>
                              <a:gd name="connsiteY2182" fmla="*/ 312094 h 454399"/>
                              <a:gd name="connsiteX2183" fmla="*/ 211089 w 517404"/>
                              <a:gd name="connsiteY2183" fmla="*/ 312983 h 454399"/>
                              <a:gd name="connsiteX2184" fmla="*/ 210835 w 517404"/>
                              <a:gd name="connsiteY2184" fmla="*/ 313746 h 454399"/>
                              <a:gd name="connsiteX2185" fmla="*/ 210327 w 517404"/>
                              <a:gd name="connsiteY2185" fmla="*/ 312602 h 454399"/>
                              <a:gd name="connsiteX2186" fmla="*/ 209565 w 517404"/>
                              <a:gd name="connsiteY2186" fmla="*/ 310823 h 454399"/>
                              <a:gd name="connsiteX2187" fmla="*/ 210454 w 517404"/>
                              <a:gd name="connsiteY2187" fmla="*/ 308536 h 454399"/>
                              <a:gd name="connsiteX2188" fmla="*/ 210454 w 517404"/>
                              <a:gd name="connsiteY2188" fmla="*/ 308155 h 454399"/>
                              <a:gd name="connsiteX2189" fmla="*/ 210327 w 517404"/>
                              <a:gd name="connsiteY2189" fmla="*/ 308155 h 454399"/>
                              <a:gd name="connsiteX2190" fmla="*/ 210073 w 517404"/>
                              <a:gd name="connsiteY2190" fmla="*/ 308155 h 454399"/>
                              <a:gd name="connsiteX2191" fmla="*/ 209310 w 517404"/>
                              <a:gd name="connsiteY2191" fmla="*/ 309934 h 454399"/>
                              <a:gd name="connsiteX2192" fmla="*/ 208294 w 517404"/>
                              <a:gd name="connsiteY2192" fmla="*/ 308536 h 454399"/>
                              <a:gd name="connsiteX2193" fmla="*/ 206897 w 517404"/>
                              <a:gd name="connsiteY2193" fmla="*/ 306885 h 454399"/>
                              <a:gd name="connsiteX2194" fmla="*/ 207151 w 517404"/>
                              <a:gd name="connsiteY2194" fmla="*/ 306249 h 454399"/>
                              <a:gd name="connsiteX2195" fmla="*/ 207405 w 517404"/>
                              <a:gd name="connsiteY2195" fmla="*/ 305741 h 454399"/>
                              <a:gd name="connsiteX2196" fmla="*/ 207405 w 517404"/>
                              <a:gd name="connsiteY2196" fmla="*/ 305741 h 454399"/>
                              <a:gd name="connsiteX2197" fmla="*/ 207405 w 517404"/>
                              <a:gd name="connsiteY2197" fmla="*/ 305233 h 454399"/>
                              <a:gd name="connsiteX2198" fmla="*/ 206770 w 517404"/>
                              <a:gd name="connsiteY2198" fmla="*/ 305741 h 454399"/>
                              <a:gd name="connsiteX2199" fmla="*/ 206516 w 517404"/>
                              <a:gd name="connsiteY2199" fmla="*/ 306376 h 454399"/>
                              <a:gd name="connsiteX2200" fmla="*/ 206262 w 517404"/>
                              <a:gd name="connsiteY2200" fmla="*/ 306376 h 454399"/>
                              <a:gd name="connsiteX2201" fmla="*/ 205627 w 517404"/>
                              <a:gd name="connsiteY2201" fmla="*/ 305868 h 454399"/>
                              <a:gd name="connsiteX2202" fmla="*/ 206262 w 517404"/>
                              <a:gd name="connsiteY2202" fmla="*/ 305106 h 454399"/>
                              <a:gd name="connsiteX2203" fmla="*/ 207151 w 517404"/>
                              <a:gd name="connsiteY2203" fmla="*/ 304852 h 454399"/>
                              <a:gd name="connsiteX2204" fmla="*/ 209310 w 517404"/>
                              <a:gd name="connsiteY2204" fmla="*/ 305487 h 454399"/>
                              <a:gd name="connsiteX2205" fmla="*/ 209818 w 517404"/>
                              <a:gd name="connsiteY2205" fmla="*/ 305995 h 454399"/>
                              <a:gd name="connsiteX2206" fmla="*/ 211470 w 517404"/>
                              <a:gd name="connsiteY2206" fmla="*/ 308155 h 454399"/>
                              <a:gd name="connsiteX2207" fmla="*/ 214772 w 517404"/>
                              <a:gd name="connsiteY2207" fmla="*/ 315016 h 454399"/>
                              <a:gd name="connsiteX2208" fmla="*/ 213248 w 517404"/>
                              <a:gd name="connsiteY2208" fmla="*/ 316033 h 454399"/>
                              <a:gd name="connsiteX2209" fmla="*/ 211723 w 517404"/>
                              <a:gd name="connsiteY2209" fmla="*/ 315525 h 454399"/>
                              <a:gd name="connsiteX2210" fmla="*/ 211723 w 517404"/>
                              <a:gd name="connsiteY2210" fmla="*/ 315525 h 454399"/>
                              <a:gd name="connsiteX2211" fmla="*/ 211723 w 517404"/>
                              <a:gd name="connsiteY2211" fmla="*/ 315397 h 454399"/>
                              <a:gd name="connsiteX2212" fmla="*/ 211723 w 517404"/>
                              <a:gd name="connsiteY2212" fmla="*/ 313492 h 454399"/>
                              <a:gd name="connsiteX2213" fmla="*/ 211723 w 517404"/>
                              <a:gd name="connsiteY2213" fmla="*/ 313492 h 454399"/>
                              <a:gd name="connsiteX2214" fmla="*/ 196483 w 517404"/>
                              <a:gd name="connsiteY2214" fmla="*/ 303200 h 454399"/>
                              <a:gd name="connsiteX2215" fmla="*/ 197753 w 517404"/>
                              <a:gd name="connsiteY2215" fmla="*/ 303327 h 454399"/>
                              <a:gd name="connsiteX2216" fmla="*/ 204230 w 517404"/>
                              <a:gd name="connsiteY2216" fmla="*/ 302692 h 454399"/>
                              <a:gd name="connsiteX2217" fmla="*/ 214137 w 517404"/>
                              <a:gd name="connsiteY2217" fmla="*/ 301929 h 454399"/>
                              <a:gd name="connsiteX2218" fmla="*/ 218201 w 517404"/>
                              <a:gd name="connsiteY2218" fmla="*/ 302310 h 454399"/>
                              <a:gd name="connsiteX2219" fmla="*/ 219090 w 517404"/>
                              <a:gd name="connsiteY2219" fmla="*/ 303835 h 454399"/>
                              <a:gd name="connsiteX2220" fmla="*/ 217947 w 517404"/>
                              <a:gd name="connsiteY2220" fmla="*/ 304598 h 454399"/>
                              <a:gd name="connsiteX2221" fmla="*/ 217947 w 517404"/>
                              <a:gd name="connsiteY2221" fmla="*/ 305106 h 454399"/>
                              <a:gd name="connsiteX2222" fmla="*/ 219217 w 517404"/>
                              <a:gd name="connsiteY2222" fmla="*/ 306249 h 454399"/>
                              <a:gd name="connsiteX2223" fmla="*/ 218455 w 517404"/>
                              <a:gd name="connsiteY2223" fmla="*/ 307520 h 454399"/>
                              <a:gd name="connsiteX2224" fmla="*/ 217312 w 517404"/>
                              <a:gd name="connsiteY2224" fmla="*/ 306757 h 454399"/>
                              <a:gd name="connsiteX2225" fmla="*/ 217312 w 517404"/>
                              <a:gd name="connsiteY2225" fmla="*/ 306249 h 454399"/>
                              <a:gd name="connsiteX2226" fmla="*/ 216804 w 517404"/>
                              <a:gd name="connsiteY2226" fmla="*/ 305995 h 454399"/>
                              <a:gd name="connsiteX2227" fmla="*/ 216804 w 517404"/>
                              <a:gd name="connsiteY2227" fmla="*/ 306885 h 454399"/>
                              <a:gd name="connsiteX2228" fmla="*/ 217312 w 517404"/>
                              <a:gd name="connsiteY2228" fmla="*/ 307393 h 454399"/>
                              <a:gd name="connsiteX2229" fmla="*/ 215407 w 517404"/>
                              <a:gd name="connsiteY2229" fmla="*/ 307393 h 454399"/>
                              <a:gd name="connsiteX2230" fmla="*/ 213629 w 517404"/>
                              <a:gd name="connsiteY2230" fmla="*/ 307393 h 454399"/>
                              <a:gd name="connsiteX2231" fmla="*/ 212613 w 517404"/>
                              <a:gd name="connsiteY2231" fmla="*/ 306631 h 454399"/>
                              <a:gd name="connsiteX2232" fmla="*/ 212613 w 517404"/>
                              <a:gd name="connsiteY2232" fmla="*/ 306249 h 454399"/>
                              <a:gd name="connsiteX2233" fmla="*/ 212105 w 517404"/>
                              <a:gd name="connsiteY2233" fmla="*/ 306249 h 454399"/>
                              <a:gd name="connsiteX2234" fmla="*/ 212105 w 517404"/>
                              <a:gd name="connsiteY2234" fmla="*/ 306885 h 454399"/>
                              <a:gd name="connsiteX2235" fmla="*/ 212740 w 517404"/>
                              <a:gd name="connsiteY2235" fmla="*/ 307393 h 454399"/>
                              <a:gd name="connsiteX2236" fmla="*/ 211723 w 517404"/>
                              <a:gd name="connsiteY2236" fmla="*/ 307520 h 454399"/>
                              <a:gd name="connsiteX2237" fmla="*/ 210073 w 517404"/>
                              <a:gd name="connsiteY2237" fmla="*/ 305360 h 454399"/>
                              <a:gd name="connsiteX2238" fmla="*/ 212613 w 517404"/>
                              <a:gd name="connsiteY2238" fmla="*/ 305360 h 454399"/>
                              <a:gd name="connsiteX2239" fmla="*/ 213883 w 517404"/>
                              <a:gd name="connsiteY2239" fmla="*/ 305360 h 454399"/>
                              <a:gd name="connsiteX2240" fmla="*/ 216169 w 517404"/>
                              <a:gd name="connsiteY2240" fmla="*/ 305360 h 454399"/>
                              <a:gd name="connsiteX2241" fmla="*/ 217566 w 517404"/>
                              <a:gd name="connsiteY2241" fmla="*/ 305233 h 454399"/>
                              <a:gd name="connsiteX2242" fmla="*/ 217566 w 517404"/>
                              <a:gd name="connsiteY2242" fmla="*/ 304470 h 454399"/>
                              <a:gd name="connsiteX2243" fmla="*/ 216677 w 517404"/>
                              <a:gd name="connsiteY2243" fmla="*/ 304470 h 454399"/>
                              <a:gd name="connsiteX2244" fmla="*/ 216550 w 517404"/>
                              <a:gd name="connsiteY2244" fmla="*/ 303073 h 454399"/>
                              <a:gd name="connsiteX2245" fmla="*/ 216042 w 517404"/>
                              <a:gd name="connsiteY2245" fmla="*/ 303073 h 454399"/>
                              <a:gd name="connsiteX2246" fmla="*/ 216169 w 517404"/>
                              <a:gd name="connsiteY2246" fmla="*/ 304598 h 454399"/>
                              <a:gd name="connsiteX2247" fmla="*/ 213756 w 517404"/>
                              <a:gd name="connsiteY2247" fmla="*/ 304598 h 454399"/>
                              <a:gd name="connsiteX2248" fmla="*/ 212994 w 517404"/>
                              <a:gd name="connsiteY2248" fmla="*/ 303073 h 454399"/>
                              <a:gd name="connsiteX2249" fmla="*/ 212359 w 517404"/>
                              <a:gd name="connsiteY2249" fmla="*/ 303073 h 454399"/>
                              <a:gd name="connsiteX2250" fmla="*/ 212867 w 517404"/>
                              <a:gd name="connsiteY2250" fmla="*/ 304598 h 454399"/>
                              <a:gd name="connsiteX2251" fmla="*/ 212740 w 517404"/>
                              <a:gd name="connsiteY2251" fmla="*/ 304598 h 454399"/>
                              <a:gd name="connsiteX2252" fmla="*/ 208548 w 517404"/>
                              <a:gd name="connsiteY2252" fmla="*/ 303962 h 454399"/>
                              <a:gd name="connsiteX2253" fmla="*/ 207786 w 517404"/>
                              <a:gd name="connsiteY2253" fmla="*/ 303835 h 454399"/>
                              <a:gd name="connsiteX2254" fmla="*/ 207786 w 517404"/>
                              <a:gd name="connsiteY2254" fmla="*/ 303327 h 454399"/>
                              <a:gd name="connsiteX2255" fmla="*/ 207279 w 517404"/>
                              <a:gd name="connsiteY2255" fmla="*/ 303327 h 454399"/>
                              <a:gd name="connsiteX2256" fmla="*/ 207279 w 517404"/>
                              <a:gd name="connsiteY2256" fmla="*/ 303581 h 454399"/>
                              <a:gd name="connsiteX2257" fmla="*/ 206262 w 517404"/>
                              <a:gd name="connsiteY2257" fmla="*/ 303708 h 454399"/>
                              <a:gd name="connsiteX2258" fmla="*/ 205754 w 517404"/>
                              <a:gd name="connsiteY2258" fmla="*/ 304089 h 454399"/>
                              <a:gd name="connsiteX2259" fmla="*/ 203722 w 517404"/>
                              <a:gd name="connsiteY2259" fmla="*/ 304852 h 454399"/>
                              <a:gd name="connsiteX2260" fmla="*/ 203087 w 517404"/>
                              <a:gd name="connsiteY2260" fmla="*/ 303708 h 454399"/>
                              <a:gd name="connsiteX2261" fmla="*/ 202452 w 517404"/>
                              <a:gd name="connsiteY2261" fmla="*/ 303708 h 454399"/>
                              <a:gd name="connsiteX2262" fmla="*/ 203087 w 517404"/>
                              <a:gd name="connsiteY2262" fmla="*/ 305106 h 454399"/>
                              <a:gd name="connsiteX2263" fmla="*/ 199404 w 517404"/>
                              <a:gd name="connsiteY2263" fmla="*/ 305614 h 454399"/>
                              <a:gd name="connsiteX2264" fmla="*/ 198261 w 517404"/>
                              <a:gd name="connsiteY2264" fmla="*/ 304216 h 454399"/>
                              <a:gd name="connsiteX2265" fmla="*/ 197753 w 517404"/>
                              <a:gd name="connsiteY2265" fmla="*/ 304216 h 454399"/>
                              <a:gd name="connsiteX2266" fmla="*/ 198515 w 517404"/>
                              <a:gd name="connsiteY2266" fmla="*/ 305614 h 454399"/>
                              <a:gd name="connsiteX2267" fmla="*/ 197499 w 517404"/>
                              <a:gd name="connsiteY2267" fmla="*/ 305614 h 454399"/>
                              <a:gd name="connsiteX2268" fmla="*/ 196102 w 517404"/>
                              <a:gd name="connsiteY2268" fmla="*/ 304725 h 454399"/>
                              <a:gd name="connsiteX2269" fmla="*/ 196609 w 517404"/>
                              <a:gd name="connsiteY2269" fmla="*/ 302819 h 454399"/>
                              <a:gd name="connsiteX2270" fmla="*/ 196609 w 517404"/>
                              <a:gd name="connsiteY2270" fmla="*/ 302819 h 454399"/>
                              <a:gd name="connsiteX2271" fmla="*/ 202452 w 517404"/>
                              <a:gd name="connsiteY2271" fmla="*/ 301421 h 454399"/>
                              <a:gd name="connsiteX2272" fmla="*/ 202452 w 517404"/>
                              <a:gd name="connsiteY2272" fmla="*/ 301167 h 454399"/>
                              <a:gd name="connsiteX2273" fmla="*/ 201817 w 517404"/>
                              <a:gd name="connsiteY2273" fmla="*/ 301802 h 454399"/>
                              <a:gd name="connsiteX2274" fmla="*/ 201817 w 517404"/>
                              <a:gd name="connsiteY2274" fmla="*/ 302056 h 454399"/>
                              <a:gd name="connsiteX2275" fmla="*/ 201563 w 517404"/>
                              <a:gd name="connsiteY2275" fmla="*/ 302056 h 454399"/>
                              <a:gd name="connsiteX2276" fmla="*/ 199658 w 517404"/>
                              <a:gd name="connsiteY2276" fmla="*/ 302056 h 454399"/>
                              <a:gd name="connsiteX2277" fmla="*/ 199023 w 517404"/>
                              <a:gd name="connsiteY2277" fmla="*/ 301294 h 454399"/>
                              <a:gd name="connsiteX2278" fmla="*/ 199277 w 517404"/>
                              <a:gd name="connsiteY2278" fmla="*/ 301040 h 454399"/>
                              <a:gd name="connsiteX2279" fmla="*/ 199023 w 517404"/>
                              <a:gd name="connsiteY2279" fmla="*/ 300532 h 454399"/>
                              <a:gd name="connsiteX2280" fmla="*/ 198388 w 517404"/>
                              <a:gd name="connsiteY2280" fmla="*/ 301167 h 454399"/>
                              <a:gd name="connsiteX2281" fmla="*/ 198896 w 517404"/>
                              <a:gd name="connsiteY2281" fmla="*/ 302056 h 454399"/>
                              <a:gd name="connsiteX2282" fmla="*/ 198642 w 517404"/>
                              <a:gd name="connsiteY2282" fmla="*/ 302056 h 454399"/>
                              <a:gd name="connsiteX2283" fmla="*/ 197880 w 517404"/>
                              <a:gd name="connsiteY2283" fmla="*/ 302056 h 454399"/>
                              <a:gd name="connsiteX2284" fmla="*/ 197372 w 517404"/>
                              <a:gd name="connsiteY2284" fmla="*/ 302056 h 454399"/>
                              <a:gd name="connsiteX2285" fmla="*/ 196864 w 517404"/>
                              <a:gd name="connsiteY2285" fmla="*/ 302056 h 454399"/>
                              <a:gd name="connsiteX2286" fmla="*/ 196864 w 517404"/>
                              <a:gd name="connsiteY2286" fmla="*/ 300023 h 454399"/>
                              <a:gd name="connsiteX2287" fmla="*/ 196991 w 517404"/>
                              <a:gd name="connsiteY2287" fmla="*/ 300023 h 454399"/>
                              <a:gd name="connsiteX2288" fmla="*/ 197499 w 517404"/>
                              <a:gd name="connsiteY2288" fmla="*/ 299515 h 454399"/>
                              <a:gd name="connsiteX2289" fmla="*/ 198388 w 517404"/>
                              <a:gd name="connsiteY2289" fmla="*/ 299515 h 454399"/>
                              <a:gd name="connsiteX2290" fmla="*/ 199277 w 517404"/>
                              <a:gd name="connsiteY2290" fmla="*/ 299515 h 454399"/>
                              <a:gd name="connsiteX2291" fmla="*/ 200039 w 517404"/>
                              <a:gd name="connsiteY2291" fmla="*/ 299515 h 454399"/>
                              <a:gd name="connsiteX2292" fmla="*/ 202325 w 517404"/>
                              <a:gd name="connsiteY2292" fmla="*/ 300150 h 454399"/>
                              <a:gd name="connsiteX2293" fmla="*/ 203468 w 517404"/>
                              <a:gd name="connsiteY2293" fmla="*/ 300659 h 454399"/>
                              <a:gd name="connsiteX2294" fmla="*/ 205119 w 517404"/>
                              <a:gd name="connsiteY2294" fmla="*/ 301802 h 454399"/>
                              <a:gd name="connsiteX2295" fmla="*/ 203468 w 517404"/>
                              <a:gd name="connsiteY2295" fmla="*/ 301929 h 454399"/>
                              <a:gd name="connsiteX2296" fmla="*/ 202452 w 517404"/>
                              <a:gd name="connsiteY2296" fmla="*/ 301929 h 454399"/>
                              <a:gd name="connsiteX2297" fmla="*/ 202452 w 517404"/>
                              <a:gd name="connsiteY2297" fmla="*/ 301675 h 454399"/>
                              <a:gd name="connsiteX2298" fmla="*/ 202833 w 517404"/>
                              <a:gd name="connsiteY2298" fmla="*/ 301421 h 454399"/>
                              <a:gd name="connsiteX2299" fmla="*/ 202833 w 517404"/>
                              <a:gd name="connsiteY2299" fmla="*/ 301040 h 454399"/>
                              <a:gd name="connsiteX2300" fmla="*/ 194197 w 517404"/>
                              <a:gd name="connsiteY2300" fmla="*/ 326070 h 454399"/>
                              <a:gd name="connsiteX2301" fmla="*/ 193688 w 517404"/>
                              <a:gd name="connsiteY2301" fmla="*/ 326070 h 454399"/>
                              <a:gd name="connsiteX2302" fmla="*/ 192926 w 517404"/>
                              <a:gd name="connsiteY2302" fmla="*/ 327468 h 454399"/>
                              <a:gd name="connsiteX2303" fmla="*/ 190005 w 517404"/>
                              <a:gd name="connsiteY2303" fmla="*/ 325562 h 454399"/>
                              <a:gd name="connsiteX2304" fmla="*/ 198769 w 517404"/>
                              <a:gd name="connsiteY2304" fmla="*/ 309299 h 454399"/>
                              <a:gd name="connsiteX2305" fmla="*/ 200547 w 517404"/>
                              <a:gd name="connsiteY2305" fmla="*/ 309299 h 454399"/>
                              <a:gd name="connsiteX2306" fmla="*/ 204357 w 517404"/>
                              <a:gd name="connsiteY2306" fmla="*/ 309172 h 454399"/>
                              <a:gd name="connsiteX2307" fmla="*/ 196102 w 517404"/>
                              <a:gd name="connsiteY2307" fmla="*/ 328612 h 454399"/>
                              <a:gd name="connsiteX2308" fmla="*/ 193307 w 517404"/>
                              <a:gd name="connsiteY2308" fmla="*/ 327722 h 454399"/>
                              <a:gd name="connsiteX2309" fmla="*/ 194197 w 517404"/>
                              <a:gd name="connsiteY2309" fmla="*/ 326198 h 454399"/>
                              <a:gd name="connsiteX2310" fmla="*/ 194197 w 517404"/>
                              <a:gd name="connsiteY2310" fmla="*/ 326198 h 454399"/>
                              <a:gd name="connsiteX2311" fmla="*/ 200801 w 517404"/>
                              <a:gd name="connsiteY2311" fmla="*/ 327087 h 454399"/>
                              <a:gd name="connsiteX2312" fmla="*/ 199912 w 517404"/>
                              <a:gd name="connsiteY2312" fmla="*/ 328993 h 454399"/>
                              <a:gd name="connsiteX2313" fmla="*/ 196991 w 517404"/>
                              <a:gd name="connsiteY2313" fmla="*/ 328739 h 454399"/>
                              <a:gd name="connsiteX2314" fmla="*/ 205119 w 517404"/>
                              <a:gd name="connsiteY2314" fmla="*/ 309172 h 454399"/>
                              <a:gd name="connsiteX2315" fmla="*/ 207913 w 517404"/>
                              <a:gd name="connsiteY2315" fmla="*/ 308790 h 454399"/>
                              <a:gd name="connsiteX2316" fmla="*/ 208803 w 517404"/>
                              <a:gd name="connsiteY2316" fmla="*/ 310188 h 454399"/>
                              <a:gd name="connsiteX2317" fmla="*/ 208803 w 517404"/>
                              <a:gd name="connsiteY2317" fmla="*/ 310569 h 454399"/>
                              <a:gd name="connsiteX2318" fmla="*/ 209692 w 517404"/>
                              <a:gd name="connsiteY2318" fmla="*/ 312729 h 454399"/>
                              <a:gd name="connsiteX2319" fmla="*/ 209565 w 517404"/>
                              <a:gd name="connsiteY2319" fmla="*/ 312729 h 454399"/>
                              <a:gd name="connsiteX2320" fmla="*/ 208041 w 517404"/>
                              <a:gd name="connsiteY2320" fmla="*/ 317812 h 454399"/>
                              <a:gd name="connsiteX2321" fmla="*/ 204103 w 517404"/>
                              <a:gd name="connsiteY2321" fmla="*/ 329501 h 454399"/>
                              <a:gd name="connsiteX2322" fmla="*/ 200420 w 517404"/>
                              <a:gd name="connsiteY2322" fmla="*/ 329120 h 454399"/>
                              <a:gd name="connsiteX2323" fmla="*/ 201182 w 517404"/>
                              <a:gd name="connsiteY2323" fmla="*/ 327341 h 454399"/>
                              <a:gd name="connsiteX2324" fmla="*/ 200801 w 517404"/>
                              <a:gd name="connsiteY2324" fmla="*/ 327341 h 454399"/>
                              <a:gd name="connsiteX2325" fmla="*/ 209056 w 517404"/>
                              <a:gd name="connsiteY2325" fmla="*/ 327976 h 454399"/>
                              <a:gd name="connsiteX2326" fmla="*/ 209056 w 517404"/>
                              <a:gd name="connsiteY2326" fmla="*/ 327976 h 454399"/>
                              <a:gd name="connsiteX2327" fmla="*/ 208675 w 517404"/>
                              <a:gd name="connsiteY2327" fmla="*/ 329501 h 454399"/>
                              <a:gd name="connsiteX2328" fmla="*/ 204992 w 517404"/>
                              <a:gd name="connsiteY2328" fmla="*/ 329501 h 454399"/>
                              <a:gd name="connsiteX2329" fmla="*/ 210073 w 517404"/>
                              <a:gd name="connsiteY2329" fmla="*/ 313492 h 454399"/>
                              <a:gd name="connsiteX2330" fmla="*/ 210073 w 517404"/>
                              <a:gd name="connsiteY2330" fmla="*/ 313492 h 454399"/>
                              <a:gd name="connsiteX2331" fmla="*/ 210835 w 517404"/>
                              <a:gd name="connsiteY2331" fmla="*/ 315270 h 454399"/>
                              <a:gd name="connsiteX2332" fmla="*/ 212994 w 517404"/>
                              <a:gd name="connsiteY2332" fmla="*/ 316160 h 454399"/>
                              <a:gd name="connsiteX2333" fmla="*/ 215153 w 517404"/>
                              <a:gd name="connsiteY2333" fmla="*/ 314635 h 454399"/>
                              <a:gd name="connsiteX2334" fmla="*/ 215153 w 517404"/>
                              <a:gd name="connsiteY2334" fmla="*/ 314635 h 454399"/>
                              <a:gd name="connsiteX2335" fmla="*/ 212232 w 517404"/>
                              <a:gd name="connsiteY2335" fmla="*/ 308155 h 454399"/>
                              <a:gd name="connsiteX2336" fmla="*/ 215534 w 517404"/>
                              <a:gd name="connsiteY2336" fmla="*/ 307901 h 454399"/>
                              <a:gd name="connsiteX2337" fmla="*/ 216931 w 517404"/>
                              <a:gd name="connsiteY2337" fmla="*/ 308028 h 454399"/>
                              <a:gd name="connsiteX2338" fmla="*/ 216931 w 517404"/>
                              <a:gd name="connsiteY2338" fmla="*/ 308028 h 454399"/>
                              <a:gd name="connsiteX2339" fmla="*/ 212613 w 517404"/>
                              <a:gd name="connsiteY2339" fmla="*/ 329374 h 454399"/>
                              <a:gd name="connsiteX2340" fmla="*/ 212613 w 517404"/>
                              <a:gd name="connsiteY2340" fmla="*/ 329374 h 454399"/>
                              <a:gd name="connsiteX2341" fmla="*/ 209056 w 517404"/>
                              <a:gd name="connsiteY2341" fmla="*/ 329501 h 454399"/>
                              <a:gd name="connsiteX2342" fmla="*/ 209565 w 517404"/>
                              <a:gd name="connsiteY2342" fmla="*/ 327849 h 454399"/>
                              <a:gd name="connsiteX2343" fmla="*/ 209056 w 517404"/>
                              <a:gd name="connsiteY2343" fmla="*/ 327849 h 454399"/>
                              <a:gd name="connsiteX2344" fmla="*/ 219471 w 517404"/>
                              <a:gd name="connsiteY2344" fmla="*/ 328866 h 454399"/>
                              <a:gd name="connsiteX2345" fmla="*/ 216423 w 517404"/>
                              <a:gd name="connsiteY2345" fmla="*/ 329120 h 454399"/>
                              <a:gd name="connsiteX2346" fmla="*/ 216169 w 517404"/>
                              <a:gd name="connsiteY2346" fmla="*/ 329120 h 454399"/>
                              <a:gd name="connsiteX2347" fmla="*/ 214137 w 517404"/>
                              <a:gd name="connsiteY2347" fmla="*/ 324165 h 454399"/>
                              <a:gd name="connsiteX2348" fmla="*/ 214137 w 517404"/>
                              <a:gd name="connsiteY2348" fmla="*/ 324165 h 454399"/>
                              <a:gd name="connsiteX2349" fmla="*/ 216169 w 517404"/>
                              <a:gd name="connsiteY2349" fmla="*/ 314254 h 454399"/>
                              <a:gd name="connsiteX2350" fmla="*/ 220487 w 517404"/>
                              <a:gd name="connsiteY2350" fmla="*/ 323275 h 454399"/>
                              <a:gd name="connsiteX2351" fmla="*/ 220995 w 517404"/>
                              <a:gd name="connsiteY2351" fmla="*/ 324419 h 454399"/>
                              <a:gd name="connsiteX2352" fmla="*/ 222393 w 517404"/>
                              <a:gd name="connsiteY2352" fmla="*/ 327722 h 454399"/>
                              <a:gd name="connsiteX2353" fmla="*/ 219852 w 517404"/>
                              <a:gd name="connsiteY2353" fmla="*/ 328485 h 454399"/>
                              <a:gd name="connsiteX2354" fmla="*/ 219217 w 517404"/>
                              <a:gd name="connsiteY2354" fmla="*/ 327087 h 454399"/>
                              <a:gd name="connsiteX2355" fmla="*/ 218836 w 517404"/>
                              <a:gd name="connsiteY2355" fmla="*/ 327087 h 454399"/>
                              <a:gd name="connsiteX2356" fmla="*/ 218836 w 517404"/>
                              <a:gd name="connsiteY2356" fmla="*/ 327214 h 454399"/>
                              <a:gd name="connsiteX2357" fmla="*/ 219471 w 517404"/>
                              <a:gd name="connsiteY2357" fmla="*/ 328612 h 454399"/>
                              <a:gd name="connsiteX2358" fmla="*/ 234204 w 517404"/>
                              <a:gd name="connsiteY2358" fmla="*/ 285666 h 454399"/>
                              <a:gd name="connsiteX2359" fmla="*/ 235601 w 517404"/>
                              <a:gd name="connsiteY2359" fmla="*/ 286936 h 454399"/>
                              <a:gd name="connsiteX2360" fmla="*/ 233950 w 517404"/>
                              <a:gd name="connsiteY2360" fmla="*/ 287190 h 454399"/>
                              <a:gd name="connsiteX2361" fmla="*/ 232934 w 517404"/>
                              <a:gd name="connsiteY2361" fmla="*/ 287190 h 454399"/>
                              <a:gd name="connsiteX2362" fmla="*/ 232299 w 517404"/>
                              <a:gd name="connsiteY2362" fmla="*/ 287190 h 454399"/>
                              <a:gd name="connsiteX2363" fmla="*/ 231791 w 517404"/>
                              <a:gd name="connsiteY2363" fmla="*/ 287445 h 454399"/>
                              <a:gd name="connsiteX2364" fmla="*/ 231791 w 517404"/>
                              <a:gd name="connsiteY2364" fmla="*/ 287445 h 454399"/>
                              <a:gd name="connsiteX2365" fmla="*/ 231791 w 517404"/>
                              <a:gd name="connsiteY2365" fmla="*/ 287699 h 454399"/>
                              <a:gd name="connsiteX2366" fmla="*/ 232553 w 517404"/>
                              <a:gd name="connsiteY2366" fmla="*/ 288715 h 454399"/>
                              <a:gd name="connsiteX2367" fmla="*/ 230521 w 517404"/>
                              <a:gd name="connsiteY2367" fmla="*/ 289096 h 454399"/>
                              <a:gd name="connsiteX2368" fmla="*/ 229886 w 517404"/>
                              <a:gd name="connsiteY2368" fmla="*/ 289096 h 454399"/>
                              <a:gd name="connsiteX2369" fmla="*/ 228489 w 517404"/>
                              <a:gd name="connsiteY2369" fmla="*/ 289351 h 454399"/>
                              <a:gd name="connsiteX2370" fmla="*/ 228489 w 517404"/>
                              <a:gd name="connsiteY2370" fmla="*/ 289351 h 454399"/>
                              <a:gd name="connsiteX2371" fmla="*/ 228489 w 517404"/>
                              <a:gd name="connsiteY2371" fmla="*/ 289605 h 454399"/>
                              <a:gd name="connsiteX2372" fmla="*/ 228997 w 517404"/>
                              <a:gd name="connsiteY2372" fmla="*/ 290875 h 454399"/>
                              <a:gd name="connsiteX2373" fmla="*/ 227854 w 517404"/>
                              <a:gd name="connsiteY2373" fmla="*/ 291129 h 454399"/>
                              <a:gd name="connsiteX2374" fmla="*/ 225822 w 517404"/>
                              <a:gd name="connsiteY2374" fmla="*/ 291002 h 454399"/>
                              <a:gd name="connsiteX2375" fmla="*/ 225060 w 517404"/>
                              <a:gd name="connsiteY2375" fmla="*/ 291002 h 454399"/>
                              <a:gd name="connsiteX2376" fmla="*/ 224679 w 517404"/>
                              <a:gd name="connsiteY2376" fmla="*/ 291256 h 454399"/>
                              <a:gd name="connsiteX2377" fmla="*/ 225060 w 517404"/>
                              <a:gd name="connsiteY2377" fmla="*/ 291765 h 454399"/>
                              <a:gd name="connsiteX2378" fmla="*/ 225822 w 517404"/>
                              <a:gd name="connsiteY2378" fmla="*/ 292400 h 454399"/>
                              <a:gd name="connsiteX2379" fmla="*/ 223281 w 517404"/>
                              <a:gd name="connsiteY2379" fmla="*/ 292654 h 454399"/>
                              <a:gd name="connsiteX2380" fmla="*/ 220868 w 517404"/>
                              <a:gd name="connsiteY2380" fmla="*/ 292654 h 454399"/>
                              <a:gd name="connsiteX2381" fmla="*/ 220868 w 517404"/>
                              <a:gd name="connsiteY2381" fmla="*/ 292781 h 454399"/>
                              <a:gd name="connsiteX2382" fmla="*/ 218582 w 517404"/>
                              <a:gd name="connsiteY2382" fmla="*/ 301929 h 454399"/>
                              <a:gd name="connsiteX2383" fmla="*/ 218328 w 517404"/>
                              <a:gd name="connsiteY2383" fmla="*/ 301929 h 454399"/>
                              <a:gd name="connsiteX2384" fmla="*/ 218074 w 517404"/>
                              <a:gd name="connsiteY2384" fmla="*/ 301929 h 454399"/>
                              <a:gd name="connsiteX2385" fmla="*/ 217058 w 517404"/>
                              <a:gd name="connsiteY2385" fmla="*/ 301802 h 454399"/>
                              <a:gd name="connsiteX2386" fmla="*/ 215026 w 517404"/>
                              <a:gd name="connsiteY2386" fmla="*/ 301802 h 454399"/>
                              <a:gd name="connsiteX2387" fmla="*/ 214264 w 517404"/>
                              <a:gd name="connsiteY2387" fmla="*/ 301802 h 454399"/>
                              <a:gd name="connsiteX2388" fmla="*/ 214010 w 517404"/>
                              <a:gd name="connsiteY2388" fmla="*/ 301802 h 454399"/>
                              <a:gd name="connsiteX2389" fmla="*/ 218201 w 517404"/>
                              <a:gd name="connsiteY2389" fmla="*/ 288588 h 454399"/>
                              <a:gd name="connsiteX2390" fmla="*/ 222011 w 517404"/>
                              <a:gd name="connsiteY2390" fmla="*/ 287318 h 454399"/>
                              <a:gd name="connsiteX2391" fmla="*/ 221376 w 517404"/>
                              <a:gd name="connsiteY2391" fmla="*/ 287826 h 454399"/>
                              <a:gd name="connsiteX2392" fmla="*/ 219979 w 517404"/>
                              <a:gd name="connsiteY2392" fmla="*/ 289986 h 454399"/>
                              <a:gd name="connsiteX2393" fmla="*/ 219090 w 517404"/>
                              <a:gd name="connsiteY2393" fmla="*/ 289986 h 454399"/>
                              <a:gd name="connsiteX2394" fmla="*/ 218201 w 517404"/>
                              <a:gd name="connsiteY2394" fmla="*/ 293289 h 454399"/>
                              <a:gd name="connsiteX2395" fmla="*/ 218709 w 517404"/>
                              <a:gd name="connsiteY2395" fmla="*/ 293289 h 454399"/>
                              <a:gd name="connsiteX2396" fmla="*/ 219217 w 517404"/>
                              <a:gd name="connsiteY2396" fmla="*/ 293416 h 454399"/>
                              <a:gd name="connsiteX2397" fmla="*/ 219852 w 517404"/>
                              <a:gd name="connsiteY2397" fmla="*/ 292400 h 454399"/>
                              <a:gd name="connsiteX2398" fmla="*/ 219979 w 517404"/>
                              <a:gd name="connsiteY2398" fmla="*/ 292400 h 454399"/>
                              <a:gd name="connsiteX2399" fmla="*/ 219979 w 517404"/>
                              <a:gd name="connsiteY2399" fmla="*/ 292146 h 454399"/>
                              <a:gd name="connsiteX2400" fmla="*/ 220233 w 517404"/>
                              <a:gd name="connsiteY2400" fmla="*/ 290367 h 454399"/>
                              <a:gd name="connsiteX2401" fmla="*/ 220487 w 517404"/>
                              <a:gd name="connsiteY2401" fmla="*/ 289859 h 454399"/>
                              <a:gd name="connsiteX2402" fmla="*/ 221630 w 517404"/>
                              <a:gd name="connsiteY2402" fmla="*/ 288080 h 454399"/>
                              <a:gd name="connsiteX2403" fmla="*/ 222900 w 517404"/>
                              <a:gd name="connsiteY2403" fmla="*/ 287572 h 454399"/>
                              <a:gd name="connsiteX2404" fmla="*/ 223027 w 517404"/>
                              <a:gd name="connsiteY2404" fmla="*/ 287572 h 454399"/>
                              <a:gd name="connsiteX2405" fmla="*/ 223027 w 517404"/>
                              <a:gd name="connsiteY2405" fmla="*/ 287826 h 454399"/>
                              <a:gd name="connsiteX2406" fmla="*/ 223027 w 517404"/>
                              <a:gd name="connsiteY2406" fmla="*/ 288715 h 454399"/>
                              <a:gd name="connsiteX2407" fmla="*/ 223155 w 517404"/>
                              <a:gd name="connsiteY2407" fmla="*/ 289223 h 454399"/>
                              <a:gd name="connsiteX2408" fmla="*/ 223281 w 517404"/>
                              <a:gd name="connsiteY2408" fmla="*/ 289223 h 454399"/>
                              <a:gd name="connsiteX2409" fmla="*/ 223408 w 517404"/>
                              <a:gd name="connsiteY2409" fmla="*/ 289223 h 454399"/>
                              <a:gd name="connsiteX2410" fmla="*/ 223536 w 517404"/>
                              <a:gd name="connsiteY2410" fmla="*/ 289223 h 454399"/>
                              <a:gd name="connsiteX2411" fmla="*/ 223917 w 517404"/>
                              <a:gd name="connsiteY2411" fmla="*/ 288334 h 454399"/>
                              <a:gd name="connsiteX2412" fmla="*/ 224171 w 517404"/>
                              <a:gd name="connsiteY2412" fmla="*/ 287953 h 454399"/>
                              <a:gd name="connsiteX2413" fmla="*/ 224424 w 517404"/>
                              <a:gd name="connsiteY2413" fmla="*/ 287445 h 454399"/>
                              <a:gd name="connsiteX2414" fmla="*/ 225695 w 517404"/>
                              <a:gd name="connsiteY2414" fmla="*/ 285793 h 454399"/>
                              <a:gd name="connsiteX2415" fmla="*/ 226457 w 517404"/>
                              <a:gd name="connsiteY2415" fmla="*/ 286936 h 454399"/>
                              <a:gd name="connsiteX2416" fmla="*/ 226457 w 517404"/>
                              <a:gd name="connsiteY2416" fmla="*/ 286936 h 454399"/>
                              <a:gd name="connsiteX2417" fmla="*/ 226711 w 517404"/>
                              <a:gd name="connsiteY2417" fmla="*/ 287063 h 454399"/>
                              <a:gd name="connsiteX2418" fmla="*/ 226838 w 517404"/>
                              <a:gd name="connsiteY2418" fmla="*/ 287063 h 454399"/>
                              <a:gd name="connsiteX2419" fmla="*/ 227092 w 517404"/>
                              <a:gd name="connsiteY2419" fmla="*/ 286809 h 454399"/>
                              <a:gd name="connsiteX2420" fmla="*/ 227346 w 517404"/>
                              <a:gd name="connsiteY2420" fmla="*/ 286301 h 454399"/>
                              <a:gd name="connsiteX2421" fmla="*/ 227346 w 517404"/>
                              <a:gd name="connsiteY2421" fmla="*/ 286047 h 454399"/>
                              <a:gd name="connsiteX2422" fmla="*/ 227854 w 517404"/>
                              <a:gd name="connsiteY2422" fmla="*/ 285539 h 454399"/>
                              <a:gd name="connsiteX2423" fmla="*/ 228108 w 517404"/>
                              <a:gd name="connsiteY2423" fmla="*/ 285030 h 454399"/>
                              <a:gd name="connsiteX2424" fmla="*/ 229124 w 517404"/>
                              <a:gd name="connsiteY2424" fmla="*/ 284014 h 454399"/>
                              <a:gd name="connsiteX2425" fmla="*/ 229632 w 517404"/>
                              <a:gd name="connsiteY2425" fmla="*/ 284649 h 454399"/>
                              <a:gd name="connsiteX2426" fmla="*/ 229632 w 517404"/>
                              <a:gd name="connsiteY2426" fmla="*/ 285158 h 454399"/>
                              <a:gd name="connsiteX2427" fmla="*/ 229632 w 517404"/>
                              <a:gd name="connsiteY2427" fmla="*/ 285158 h 454399"/>
                              <a:gd name="connsiteX2428" fmla="*/ 229886 w 517404"/>
                              <a:gd name="connsiteY2428" fmla="*/ 285285 h 454399"/>
                              <a:gd name="connsiteX2429" fmla="*/ 230521 w 517404"/>
                              <a:gd name="connsiteY2429" fmla="*/ 284522 h 454399"/>
                              <a:gd name="connsiteX2430" fmla="*/ 231410 w 517404"/>
                              <a:gd name="connsiteY2430" fmla="*/ 282870 h 454399"/>
                              <a:gd name="connsiteX2431" fmla="*/ 232045 w 517404"/>
                              <a:gd name="connsiteY2431" fmla="*/ 282362 h 454399"/>
                              <a:gd name="connsiteX2432" fmla="*/ 232172 w 517404"/>
                              <a:gd name="connsiteY2432" fmla="*/ 282743 h 454399"/>
                              <a:gd name="connsiteX2433" fmla="*/ 232426 w 517404"/>
                              <a:gd name="connsiteY2433" fmla="*/ 284141 h 454399"/>
                              <a:gd name="connsiteX2434" fmla="*/ 232426 w 517404"/>
                              <a:gd name="connsiteY2434" fmla="*/ 284395 h 454399"/>
                              <a:gd name="connsiteX2435" fmla="*/ 234204 w 517404"/>
                              <a:gd name="connsiteY2435" fmla="*/ 284649 h 454399"/>
                              <a:gd name="connsiteX2436" fmla="*/ 233569 w 517404"/>
                              <a:gd name="connsiteY2436" fmla="*/ 286174 h 454399"/>
                              <a:gd name="connsiteX2437" fmla="*/ 234077 w 517404"/>
                              <a:gd name="connsiteY2437" fmla="*/ 286174 h 454399"/>
                              <a:gd name="connsiteX2438" fmla="*/ 231537 w 517404"/>
                              <a:gd name="connsiteY2438" fmla="*/ 280202 h 454399"/>
                              <a:gd name="connsiteX2439" fmla="*/ 233188 w 517404"/>
                              <a:gd name="connsiteY2439" fmla="*/ 281219 h 454399"/>
                              <a:gd name="connsiteX2440" fmla="*/ 233188 w 517404"/>
                              <a:gd name="connsiteY2440" fmla="*/ 281219 h 454399"/>
                              <a:gd name="connsiteX2441" fmla="*/ 232680 w 517404"/>
                              <a:gd name="connsiteY2441" fmla="*/ 281092 h 454399"/>
                              <a:gd name="connsiteX2442" fmla="*/ 231791 w 517404"/>
                              <a:gd name="connsiteY2442" fmla="*/ 281854 h 454399"/>
                              <a:gd name="connsiteX2443" fmla="*/ 231537 w 517404"/>
                              <a:gd name="connsiteY2443" fmla="*/ 282362 h 454399"/>
                              <a:gd name="connsiteX2444" fmla="*/ 230902 w 517404"/>
                              <a:gd name="connsiteY2444" fmla="*/ 283252 h 454399"/>
                              <a:gd name="connsiteX2445" fmla="*/ 230902 w 517404"/>
                              <a:gd name="connsiteY2445" fmla="*/ 283633 h 454399"/>
                              <a:gd name="connsiteX2446" fmla="*/ 230775 w 517404"/>
                              <a:gd name="connsiteY2446" fmla="*/ 283633 h 454399"/>
                              <a:gd name="connsiteX2447" fmla="*/ 230775 w 517404"/>
                              <a:gd name="connsiteY2447" fmla="*/ 283633 h 454399"/>
                              <a:gd name="connsiteX2448" fmla="*/ 230648 w 517404"/>
                              <a:gd name="connsiteY2448" fmla="*/ 283379 h 454399"/>
                              <a:gd name="connsiteX2449" fmla="*/ 230648 w 517404"/>
                              <a:gd name="connsiteY2449" fmla="*/ 283125 h 454399"/>
                              <a:gd name="connsiteX2450" fmla="*/ 230140 w 517404"/>
                              <a:gd name="connsiteY2450" fmla="*/ 282870 h 454399"/>
                              <a:gd name="connsiteX2451" fmla="*/ 229886 w 517404"/>
                              <a:gd name="connsiteY2451" fmla="*/ 282870 h 454399"/>
                              <a:gd name="connsiteX2452" fmla="*/ 228235 w 517404"/>
                              <a:gd name="connsiteY2452" fmla="*/ 284522 h 454399"/>
                              <a:gd name="connsiteX2453" fmla="*/ 227600 w 517404"/>
                              <a:gd name="connsiteY2453" fmla="*/ 285793 h 454399"/>
                              <a:gd name="connsiteX2454" fmla="*/ 227346 w 517404"/>
                              <a:gd name="connsiteY2454" fmla="*/ 285539 h 454399"/>
                              <a:gd name="connsiteX2455" fmla="*/ 227092 w 517404"/>
                              <a:gd name="connsiteY2455" fmla="*/ 285285 h 454399"/>
                              <a:gd name="connsiteX2456" fmla="*/ 227092 w 517404"/>
                              <a:gd name="connsiteY2456" fmla="*/ 285285 h 454399"/>
                              <a:gd name="connsiteX2457" fmla="*/ 226457 w 517404"/>
                              <a:gd name="connsiteY2457" fmla="*/ 284903 h 454399"/>
                              <a:gd name="connsiteX2458" fmla="*/ 224679 w 517404"/>
                              <a:gd name="connsiteY2458" fmla="*/ 287063 h 454399"/>
                              <a:gd name="connsiteX2459" fmla="*/ 224424 w 517404"/>
                              <a:gd name="connsiteY2459" fmla="*/ 287699 h 454399"/>
                              <a:gd name="connsiteX2460" fmla="*/ 224298 w 517404"/>
                              <a:gd name="connsiteY2460" fmla="*/ 287063 h 454399"/>
                              <a:gd name="connsiteX2461" fmla="*/ 224043 w 517404"/>
                              <a:gd name="connsiteY2461" fmla="*/ 286809 h 454399"/>
                              <a:gd name="connsiteX2462" fmla="*/ 223408 w 517404"/>
                              <a:gd name="connsiteY2462" fmla="*/ 286555 h 454399"/>
                              <a:gd name="connsiteX2463" fmla="*/ 222646 w 517404"/>
                              <a:gd name="connsiteY2463" fmla="*/ 286809 h 454399"/>
                              <a:gd name="connsiteX2464" fmla="*/ 223662 w 517404"/>
                              <a:gd name="connsiteY2464" fmla="*/ 285539 h 454399"/>
                              <a:gd name="connsiteX2465" fmla="*/ 222646 w 517404"/>
                              <a:gd name="connsiteY2465" fmla="*/ 284649 h 454399"/>
                              <a:gd name="connsiteX2466" fmla="*/ 225949 w 517404"/>
                              <a:gd name="connsiteY2466" fmla="*/ 282998 h 454399"/>
                              <a:gd name="connsiteX2467" fmla="*/ 225441 w 517404"/>
                              <a:gd name="connsiteY2467" fmla="*/ 282108 h 454399"/>
                              <a:gd name="connsiteX2468" fmla="*/ 225568 w 517404"/>
                              <a:gd name="connsiteY2468" fmla="*/ 281600 h 454399"/>
                              <a:gd name="connsiteX2469" fmla="*/ 225568 w 517404"/>
                              <a:gd name="connsiteY2469" fmla="*/ 281600 h 454399"/>
                              <a:gd name="connsiteX2470" fmla="*/ 228362 w 517404"/>
                              <a:gd name="connsiteY2470" fmla="*/ 279821 h 454399"/>
                              <a:gd name="connsiteX2471" fmla="*/ 228362 w 517404"/>
                              <a:gd name="connsiteY2471" fmla="*/ 279821 h 454399"/>
                              <a:gd name="connsiteX2472" fmla="*/ 228616 w 517404"/>
                              <a:gd name="connsiteY2472" fmla="*/ 279186 h 454399"/>
                              <a:gd name="connsiteX2473" fmla="*/ 228870 w 517404"/>
                              <a:gd name="connsiteY2473" fmla="*/ 278423 h 454399"/>
                              <a:gd name="connsiteX2474" fmla="*/ 230267 w 517404"/>
                              <a:gd name="connsiteY2474" fmla="*/ 277788 h 454399"/>
                              <a:gd name="connsiteX2475" fmla="*/ 230521 w 517404"/>
                              <a:gd name="connsiteY2475" fmla="*/ 278551 h 454399"/>
                              <a:gd name="connsiteX2476" fmla="*/ 230521 w 517404"/>
                              <a:gd name="connsiteY2476" fmla="*/ 278551 h 454399"/>
                              <a:gd name="connsiteX2477" fmla="*/ 232172 w 517404"/>
                              <a:gd name="connsiteY2477" fmla="*/ 278551 h 454399"/>
                              <a:gd name="connsiteX2478" fmla="*/ 231410 w 517404"/>
                              <a:gd name="connsiteY2478" fmla="*/ 280329 h 454399"/>
                              <a:gd name="connsiteX2479" fmla="*/ 231664 w 517404"/>
                              <a:gd name="connsiteY2479" fmla="*/ 280329 h 454399"/>
                              <a:gd name="connsiteX2480" fmla="*/ 227854 w 517404"/>
                              <a:gd name="connsiteY2480" fmla="*/ 276136 h 454399"/>
                              <a:gd name="connsiteX2481" fmla="*/ 228489 w 517404"/>
                              <a:gd name="connsiteY2481" fmla="*/ 276263 h 454399"/>
                              <a:gd name="connsiteX2482" fmla="*/ 228743 w 517404"/>
                              <a:gd name="connsiteY2482" fmla="*/ 276263 h 454399"/>
                              <a:gd name="connsiteX2483" fmla="*/ 229378 w 517404"/>
                              <a:gd name="connsiteY2483" fmla="*/ 276645 h 454399"/>
                              <a:gd name="connsiteX2484" fmla="*/ 229378 w 517404"/>
                              <a:gd name="connsiteY2484" fmla="*/ 276899 h 454399"/>
                              <a:gd name="connsiteX2485" fmla="*/ 229378 w 517404"/>
                              <a:gd name="connsiteY2485" fmla="*/ 276899 h 454399"/>
                              <a:gd name="connsiteX2486" fmla="*/ 229124 w 517404"/>
                              <a:gd name="connsiteY2486" fmla="*/ 276899 h 454399"/>
                              <a:gd name="connsiteX2487" fmla="*/ 228616 w 517404"/>
                              <a:gd name="connsiteY2487" fmla="*/ 277280 h 454399"/>
                              <a:gd name="connsiteX2488" fmla="*/ 228489 w 517404"/>
                              <a:gd name="connsiteY2488" fmla="*/ 277280 h 454399"/>
                              <a:gd name="connsiteX2489" fmla="*/ 227854 w 517404"/>
                              <a:gd name="connsiteY2489" fmla="*/ 277534 h 454399"/>
                              <a:gd name="connsiteX2490" fmla="*/ 227092 w 517404"/>
                              <a:gd name="connsiteY2490" fmla="*/ 277788 h 454399"/>
                              <a:gd name="connsiteX2491" fmla="*/ 226457 w 517404"/>
                              <a:gd name="connsiteY2491" fmla="*/ 278042 h 454399"/>
                              <a:gd name="connsiteX2492" fmla="*/ 226203 w 517404"/>
                              <a:gd name="connsiteY2492" fmla="*/ 278042 h 454399"/>
                              <a:gd name="connsiteX2493" fmla="*/ 226203 w 517404"/>
                              <a:gd name="connsiteY2493" fmla="*/ 278296 h 454399"/>
                              <a:gd name="connsiteX2494" fmla="*/ 226203 w 517404"/>
                              <a:gd name="connsiteY2494" fmla="*/ 278551 h 454399"/>
                              <a:gd name="connsiteX2495" fmla="*/ 226330 w 517404"/>
                              <a:gd name="connsiteY2495" fmla="*/ 278551 h 454399"/>
                              <a:gd name="connsiteX2496" fmla="*/ 226838 w 517404"/>
                              <a:gd name="connsiteY2496" fmla="*/ 278805 h 454399"/>
                              <a:gd name="connsiteX2497" fmla="*/ 227219 w 517404"/>
                              <a:gd name="connsiteY2497" fmla="*/ 279440 h 454399"/>
                              <a:gd name="connsiteX2498" fmla="*/ 226330 w 517404"/>
                              <a:gd name="connsiteY2498" fmla="*/ 279948 h 454399"/>
                              <a:gd name="connsiteX2499" fmla="*/ 225695 w 517404"/>
                              <a:gd name="connsiteY2499" fmla="*/ 280202 h 454399"/>
                              <a:gd name="connsiteX2500" fmla="*/ 225060 w 517404"/>
                              <a:gd name="connsiteY2500" fmla="*/ 280329 h 454399"/>
                              <a:gd name="connsiteX2501" fmla="*/ 224805 w 517404"/>
                              <a:gd name="connsiteY2501" fmla="*/ 280329 h 454399"/>
                              <a:gd name="connsiteX2502" fmla="*/ 224424 w 517404"/>
                              <a:gd name="connsiteY2502" fmla="*/ 280583 h 454399"/>
                              <a:gd name="connsiteX2503" fmla="*/ 223917 w 517404"/>
                              <a:gd name="connsiteY2503" fmla="*/ 280837 h 454399"/>
                              <a:gd name="connsiteX2504" fmla="*/ 223662 w 517404"/>
                              <a:gd name="connsiteY2504" fmla="*/ 281092 h 454399"/>
                              <a:gd name="connsiteX2505" fmla="*/ 223662 w 517404"/>
                              <a:gd name="connsiteY2505" fmla="*/ 281346 h 454399"/>
                              <a:gd name="connsiteX2506" fmla="*/ 223917 w 517404"/>
                              <a:gd name="connsiteY2506" fmla="*/ 281473 h 454399"/>
                              <a:gd name="connsiteX2507" fmla="*/ 224171 w 517404"/>
                              <a:gd name="connsiteY2507" fmla="*/ 281727 h 454399"/>
                              <a:gd name="connsiteX2508" fmla="*/ 224424 w 517404"/>
                              <a:gd name="connsiteY2508" fmla="*/ 281727 h 454399"/>
                              <a:gd name="connsiteX2509" fmla="*/ 224679 w 517404"/>
                              <a:gd name="connsiteY2509" fmla="*/ 282235 h 454399"/>
                              <a:gd name="connsiteX2510" fmla="*/ 221884 w 517404"/>
                              <a:gd name="connsiteY2510" fmla="*/ 283506 h 454399"/>
                              <a:gd name="connsiteX2511" fmla="*/ 221884 w 517404"/>
                              <a:gd name="connsiteY2511" fmla="*/ 283506 h 454399"/>
                              <a:gd name="connsiteX2512" fmla="*/ 221122 w 517404"/>
                              <a:gd name="connsiteY2512" fmla="*/ 283760 h 454399"/>
                              <a:gd name="connsiteX2513" fmla="*/ 220995 w 517404"/>
                              <a:gd name="connsiteY2513" fmla="*/ 283760 h 454399"/>
                              <a:gd name="connsiteX2514" fmla="*/ 220995 w 517404"/>
                              <a:gd name="connsiteY2514" fmla="*/ 284014 h 454399"/>
                              <a:gd name="connsiteX2515" fmla="*/ 221376 w 517404"/>
                              <a:gd name="connsiteY2515" fmla="*/ 284395 h 454399"/>
                              <a:gd name="connsiteX2516" fmla="*/ 222011 w 517404"/>
                              <a:gd name="connsiteY2516" fmla="*/ 284395 h 454399"/>
                              <a:gd name="connsiteX2517" fmla="*/ 222393 w 517404"/>
                              <a:gd name="connsiteY2517" fmla="*/ 284395 h 454399"/>
                              <a:gd name="connsiteX2518" fmla="*/ 222519 w 517404"/>
                              <a:gd name="connsiteY2518" fmla="*/ 284395 h 454399"/>
                              <a:gd name="connsiteX2519" fmla="*/ 222774 w 517404"/>
                              <a:gd name="connsiteY2519" fmla="*/ 284649 h 454399"/>
                              <a:gd name="connsiteX2520" fmla="*/ 218201 w 517404"/>
                              <a:gd name="connsiteY2520" fmla="*/ 286682 h 454399"/>
                              <a:gd name="connsiteX2521" fmla="*/ 217820 w 517404"/>
                              <a:gd name="connsiteY2521" fmla="*/ 286682 h 454399"/>
                              <a:gd name="connsiteX2522" fmla="*/ 217693 w 517404"/>
                              <a:gd name="connsiteY2522" fmla="*/ 287572 h 454399"/>
                              <a:gd name="connsiteX2523" fmla="*/ 217693 w 517404"/>
                              <a:gd name="connsiteY2523" fmla="*/ 287826 h 454399"/>
                              <a:gd name="connsiteX2524" fmla="*/ 217439 w 517404"/>
                              <a:gd name="connsiteY2524" fmla="*/ 288461 h 454399"/>
                              <a:gd name="connsiteX2525" fmla="*/ 213756 w 517404"/>
                              <a:gd name="connsiteY2525" fmla="*/ 300023 h 454399"/>
                              <a:gd name="connsiteX2526" fmla="*/ 213756 w 517404"/>
                              <a:gd name="connsiteY2526" fmla="*/ 300023 h 454399"/>
                              <a:gd name="connsiteX2527" fmla="*/ 213756 w 517404"/>
                              <a:gd name="connsiteY2527" fmla="*/ 300405 h 454399"/>
                              <a:gd name="connsiteX2528" fmla="*/ 213375 w 517404"/>
                              <a:gd name="connsiteY2528" fmla="*/ 300405 h 454399"/>
                              <a:gd name="connsiteX2529" fmla="*/ 211978 w 517404"/>
                              <a:gd name="connsiteY2529" fmla="*/ 300532 h 454399"/>
                              <a:gd name="connsiteX2530" fmla="*/ 210708 w 517404"/>
                              <a:gd name="connsiteY2530" fmla="*/ 300532 h 454399"/>
                              <a:gd name="connsiteX2531" fmla="*/ 208929 w 517404"/>
                              <a:gd name="connsiteY2531" fmla="*/ 300659 h 454399"/>
                              <a:gd name="connsiteX2532" fmla="*/ 208548 w 517404"/>
                              <a:gd name="connsiteY2532" fmla="*/ 300659 h 454399"/>
                              <a:gd name="connsiteX2533" fmla="*/ 214899 w 517404"/>
                              <a:gd name="connsiteY2533" fmla="*/ 284141 h 454399"/>
                              <a:gd name="connsiteX2534" fmla="*/ 214899 w 517404"/>
                              <a:gd name="connsiteY2534" fmla="*/ 284141 h 454399"/>
                              <a:gd name="connsiteX2535" fmla="*/ 216931 w 517404"/>
                              <a:gd name="connsiteY2535" fmla="*/ 282362 h 454399"/>
                              <a:gd name="connsiteX2536" fmla="*/ 216296 w 517404"/>
                              <a:gd name="connsiteY2536" fmla="*/ 285030 h 454399"/>
                              <a:gd name="connsiteX2537" fmla="*/ 216296 w 517404"/>
                              <a:gd name="connsiteY2537" fmla="*/ 285030 h 454399"/>
                              <a:gd name="connsiteX2538" fmla="*/ 215280 w 517404"/>
                              <a:gd name="connsiteY2538" fmla="*/ 287826 h 454399"/>
                              <a:gd name="connsiteX2539" fmla="*/ 215915 w 517404"/>
                              <a:gd name="connsiteY2539" fmla="*/ 287826 h 454399"/>
                              <a:gd name="connsiteX2540" fmla="*/ 216423 w 517404"/>
                              <a:gd name="connsiteY2540" fmla="*/ 286555 h 454399"/>
                              <a:gd name="connsiteX2541" fmla="*/ 216931 w 517404"/>
                              <a:gd name="connsiteY2541" fmla="*/ 285285 h 454399"/>
                              <a:gd name="connsiteX2542" fmla="*/ 216931 w 517404"/>
                              <a:gd name="connsiteY2542" fmla="*/ 285285 h 454399"/>
                              <a:gd name="connsiteX2543" fmla="*/ 216931 w 517404"/>
                              <a:gd name="connsiteY2543" fmla="*/ 284649 h 454399"/>
                              <a:gd name="connsiteX2544" fmla="*/ 218328 w 517404"/>
                              <a:gd name="connsiteY2544" fmla="*/ 280583 h 454399"/>
                              <a:gd name="connsiteX2545" fmla="*/ 218836 w 517404"/>
                              <a:gd name="connsiteY2545" fmla="*/ 281473 h 454399"/>
                              <a:gd name="connsiteX2546" fmla="*/ 219217 w 517404"/>
                              <a:gd name="connsiteY2546" fmla="*/ 281854 h 454399"/>
                              <a:gd name="connsiteX2547" fmla="*/ 219471 w 517404"/>
                              <a:gd name="connsiteY2547" fmla="*/ 281346 h 454399"/>
                              <a:gd name="connsiteX2548" fmla="*/ 219471 w 517404"/>
                              <a:gd name="connsiteY2548" fmla="*/ 280711 h 454399"/>
                              <a:gd name="connsiteX2549" fmla="*/ 220233 w 517404"/>
                              <a:gd name="connsiteY2549" fmla="*/ 277661 h 454399"/>
                              <a:gd name="connsiteX2550" fmla="*/ 221249 w 517404"/>
                              <a:gd name="connsiteY2550" fmla="*/ 278296 h 454399"/>
                              <a:gd name="connsiteX2551" fmla="*/ 221249 w 517404"/>
                              <a:gd name="connsiteY2551" fmla="*/ 278296 h 454399"/>
                              <a:gd name="connsiteX2552" fmla="*/ 221249 w 517404"/>
                              <a:gd name="connsiteY2552" fmla="*/ 278296 h 454399"/>
                              <a:gd name="connsiteX2553" fmla="*/ 221503 w 517404"/>
                              <a:gd name="connsiteY2553" fmla="*/ 277915 h 454399"/>
                              <a:gd name="connsiteX2554" fmla="*/ 221630 w 517404"/>
                              <a:gd name="connsiteY2554" fmla="*/ 277534 h 454399"/>
                              <a:gd name="connsiteX2555" fmla="*/ 221757 w 517404"/>
                              <a:gd name="connsiteY2555" fmla="*/ 277026 h 454399"/>
                              <a:gd name="connsiteX2556" fmla="*/ 221757 w 517404"/>
                              <a:gd name="connsiteY2556" fmla="*/ 277026 h 454399"/>
                              <a:gd name="connsiteX2557" fmla="*/ 222519 w 517404"/>
                              <a:gd name="connsiteY2557" fmla="*/ 274485 h 454399"/>
                              <a:gd name="connsiteX2558" fmla="*/ 223408 w 517404"/>
                              <a:gd name="connsiteY2558" fmla="*/ 275374 h 454399"/>
                              <a:gd name="connsiteX2559" fmla="*/ 223789 w 517404"/>
                              <a:gd name="connsiteY2559" fmla="*/ 275374 h 454399"/>
                              <a:gd name="connsiteX2560" fmla="*/ 223789 w 517404"/>
                              <a:gd name="connsiteY2560" fmla="*/ 275120 h 454399"/>
                              <a:gd name="connsiteX2561" fmla="*/ 223789 w 517404"/>
                              <a:gd name="connsiteY2561" fmla="*/ 274485 h 454399"/>
                              <a:gd name="connsiteX2562" fmla="*/ 223917 w 517404"/>
                              <a:gd name="connsiteY2562" fmla="*/ 273722 h 454399"/>
                              <a:gd name="connsiteX2563" fmla="*/ 224043 w 517404"/>
                              <a:gd name="connsiteY2563" fmla="*/ 273214 h 454399"/>
                              <a:gd name="connsiteX2564" fmla="*/ 224552 w 517404"/>
                              <a:gd name="connsiteY2564" fmla="*/ 271943 h 454399"/>
                              <a:gd name="connsiteX2565" fmla="*/ 225060 w 517404"/>
                              <a:gd name="connsiteY2565" fmla="*/ 272452 h 454399"/>
                              <a:gd name="connsiteX2566" fmla="*/ 225314 w 517404"/>
                              <a:gd name="connsiteY2566" fmla="*/ 272833 h 454399"/>
                              <a:gd name="connsiteX2567" fmla="*/ 225568 w 517404"/>
                              <a:gd name="connsiteY2567" fmla="*/ 273595 h 454399"/>
                              <a:gd name="connsiteX2568" fmla="*/ 225568 w 517404"/>
                              <a:gd name="connsiteY2568" fmla="*/ 273595 h 454399"/>
                              <a:gd name="connsiteX2569" fmla="*/ 227600 w 517404"/>
                              <a:gd name="connsiteY2569" fmla="*/ 273214 h 454399"/>
                              <a:gd name="connsiteX2570" fmla="*/ 227092 w 517404"/>
                              <a:gd name="connsiteY2570" fmla="*/ 274993 h 454399"/>
                              <a:gd name="connsiteX2571" fmla="*/ 227727 w 517404"/>
                              <a:gd name="connsiteY2571" fmla="*/ 275247 h 454399"/>
                              <a:gd name="connsiteX2572" fmla="*/ 223917 w 517404"/>
                              <a:gd name="connsiteY2572" fmla="*/ 272706 h 454399"/>
                              <a:gd name="connsiteX2573" fmla="*/ 224424 w 517404"/>
                              <a:gd name="connsiteY2573" fmla="*/ 272706 h 454399"/>
                              <a:gd name="connsiteX2574" fmla="*/ 223917 w 517404"/>
                              <a:gd name="connsiteY2574" fmla="*/ 274485 h 454399"/>
                              <a:gd name="connsiteX2575" fmla="*/ 223536 w 517404"/>
                              <a:gd name="connsiteY2575" fmla="*/ 274485 h 454399"/>
                              <a:gd name="connsiteX2576" fmla="*/ 222774 w 517404"/>
                              <a:gd name="connsiteY2576" fmla="*/ 275247 h 454399"/>
                              <a:gd name="connsiteX2577" fmla="*/ 222646 w 517404"/>
                              <a:gd name="connsiteY2577" fmla="*/ 275247 h 454399"/>
                              <a:gd name="connsiteX2578" fmla="*/ 221249 w 517404"/>
                              <a:gd name="connsiteY2578" fmla="*/ 278296 h 454399"/>
                              <a:gd name="connsiteX2579" fmla="*/ 221249 w 517404"/>
                              <a:gd name="connsiteY2579" fmla="*/ 278551 h 454399"/>
                              <a:gd name="connsiteX2580" fmla="*/ 220995 w 517404"/>
                              <a:gd name="connsiteY2580" fmla="*/ 278932 h 454399"/>
                              <a:gd name="connsiteX2581" fmla="*/ 219979 w 517404"/>
                              <a:gd name="connsiteY2581" fmla="*/ 278423 h 454399"/>
                              <a:gd name="connsiteX2582" fmla="*/ 218709 w 517404"/>
                              <a:gd name="connsiteY2582" fmla="*/ 282108 h 454399"/>
                              <a:gd name="connsiteX2583" fmla="*/ 217947 w 517404"/>
                              <a:gd name="connsiteY2583" fmla="*/ 281473 h 454399"/>
                              <a:gd name="connsiteX2584" fmla="*/ 217693 w 517404"/>
                              <a:gd name="connsiteY2584" fmla="*/ 281473 h 454399"/>
                              <a:gd name="connsiteX2585" fmla="*/ 217693 w 517404"/>
                              <a:gd name="connsiteY2585" fmla="*/ 281219 h 454399"/>
                              <a:gd name="connsiteX2586" fmla="*/ 216804 w 517404"/>
                              <a:gd name="connsiteY2586" fmla="*/ 280711 h 454399"/>
                              <a:gd name="connsiteX2587" fmla="*/ 216550 w 517404"/>
                              <a:gd name="connsiteY2587" fmla="*/ 280711 h 454399"/>
                              <a:gd name="connsiteX2588" fmla="*/ 218709 w 517404"/>
                              <a:gd name="connsiteY2588" fmla="*/ 277915 h 454399"/>
                              <a:gd name="connsiteX2589" fmla="*/ 218074 w 517404"/>
                              <a:gd name="connsiteY2589" fmla="*/ 277407 h 454399"/>
                              <a:gd name="connsiteX2590" fmla="*/ 218074 w 517404"/>
                              <a:gd name="connsiteY2590" fmla="*/ 276390 h 454399"/>
                              <a:gd name="connsiteX2591" fmla="*/ 219598 w 517404"/>
                              <a:gd name="connsiteY2591" fmla="*/ 274230 h 454399"/>
                              <a:gd name="connsiteX2592" fmla="*/ 219852 w 517404"/>
                              <a:gd name="connsiteY2592" fmla="*/ 274230 h 454399"/>
                              <a:gd name="connsiteX2593" fmla="*/ 219852 w 517404"/>
                              <a:gd name="connsiteY2593" fmla="*/ 273214 h 454399"/>
                              <a:gd name="connsiteX2594" fmla="*/ 219852 w 517404"/>
                              <a:gd name="connsiteY2594" fmla="*/ 271816 h 454399"/>
                              <a:gd name="connsiteX2595" fmla="*/ 220487 w 517404"/>
                              <a:gd name="connsiteY2595" fmla="*/ 270673 h 454399"/>
                              <a:gd name="connsiteX2596" fmla="*/ 221503 w 517404"/>
                              <a:gd name="connsiteY2596" fmla="*/ 271943 h 454399"/>
                              <a:gd name="connsiteX2597" fmla="*/ 221630 w 517404"/>
                              <a:gd name="connsiteY2597" fmla="*/ 271943 h 454399"/>
                              <a:gd name="connsiteX2598" fmla="*/ 223408 w 517404"/>
                              <a:gd name="connsiteY2598" fmla="*/ 271181 h 454399"/>
                              <a:gd name="connsiteX2599" fmla="*/ 223408 w 517404"/>
                              <a:gd name="connsiteY2599" fmla="*/ 273087 h 454399"/>
                              <a:gd name="connsiteX2600" fmla="*/ 223789 w 517404"/>
                              <a:gd name="connsiteY2600" fmla="*/ 273087 h 454399"/>
                              <a:gd name="connsiteX2601" fmla="*/ 212105 w 517404"/>
                              <a:gd name="connsiteY2601" fmla="*/ 271689 h 454399"/>
                              <a:gd name="connsiteX2602" fmla="*/ 212232 w 517404"/>
                              <a:gd name="connsiteY2602" fmla="*/ 271689 h 454399"/>
                              <a:gd name="connsiteX2603" fmla="*/ 212994 w 517404"/>
                              <a:gd name="connsiteY2603" fmla="*/ 271689 h 454399"/>
                              <a:gd name="connsiteX2604" fmla="*/ 213629 w 517404"/>
                              <a:gd name="connsiteY2604" fmla="*/ 271689 h 454399"/>
                              <a:gd name="connsiteX2605" fmla="*/ 213629 w 517404"/>
                              <a:gd name="connsiteY2605" fmla="*/ 272071 h 454399"/>
                              <a:gd name="connsiteX2606" fmla="*/ 213375 w 517404"/>
                              <a:gd name="connsiteY2606" fmla="*/ 272960 h 454399"/>
                              <a:gd name="connsiteX2607" fmla="*/ 212994 w 517404"/>
                              <a:gd name="connsiteY2607" fmla="*/ 273722 h 454399"/>
                              <a:gd name="connsiteX2608" fmla="*/ 212613 w 517404"/>
                              <a:gd name="connsiteY2608" fmla="*/ 274230 h 454399"/>
                              <a:gd name="connsiteX2609" fmla="*/ 211978 w 517404"/>
                              <a:gd name="connsiteY2609" fmla="*/ 275501 h 454399"/>
                              <a:gd name="connsiteX2610" fmla="*/ 212232 w 517404"/>
                              <a:gd name="connsiteY2610" fmla="*/ 275501 h 454399"/>
                              <a:gd name="connsiteX2611" fmla="*/ 213248 w 517404"/>
                              <a:gd name="connsiteY2611" fmla="*/ 275501 h 454399"/>
                              <a:gd name="connsiteX2612" fmla="*/ 213502 w 517404"/>
                              <a:gd name="connsiteY2612" fmla="*/ 275501 h 454399"/>
                              <a:gd name="connsiteX2613" fmla="*/ 213502 w 517404"/>
                              <a:gd name="connsiteY2613" fmla="*/ 276009 h 454399"/>
                              <a:gd name="connsiteX2614" fmla="*/ 212486 w 517404"/>
                              <a:gd name="connsiteY2614" fmla="*/ 277661 h 454399"/>
                              <a:gd name="connsiteX2615" fmla="*/ 211978 w 517404"/>
                              <a:gd name="connsiteY2615" fmla="*/ 278042 h 454399"/>
                              <a:gd name="connsiteX2616" fmla="*/ 211723 w 517404"/>
                              <a:gd name="connsiteY2616" fmla="*/ 278296 h 454399"/>
                              <a:gd name="connsiteX2617" fmla="*/ 211470 w 517404"/>
                              <a:gd name="connsiteY2617" fmla="*/ 278551 h 454399"/>
                              <a:gd name="connsiteX2618" fmla="*/ 211216 w 517404"/>
                              <a:gd name="connsiteY2618" fmla="*/ 279059 h 454399"/>
                              <a:gd name="connsiteX2619" fmla="*/ 211216 w 517404"/>
                              <a:gd name="connsiteY2619" fmla="*/ 279059 h 454399"/>
                              <a:gd name="connsiteX2620" fmla="*/ 211342 w 517404"/>
                              <a:gd name="connsiteY2620" fmla="*/ 279440 h 454399"/>
                              <a:gd name="connsiteX2621" fmla="*/ 211342 w 517404"/>
                              <a:gd name="connsiteY2621" fmla="*/ 279440 h 454399"/>
                              <a:gd name="connsiteX2622" fmla="*/ 211723 w 517404"/>
                              <a:gd name="connsiteY2622" fmla="*/ 279313 h 454399"/>
                              <a:gd name="connsiteX2623" fmla="*/ 211851 w 517404"/>
                              <a:gd name="connsiteY2623" fmla="*/ 279313 h 454399"/>
                              <a:gd name="connsiteX2624" fmla="*/ 212232 w 517404"/>
                              <a:gd name="connsiteY2624" fmla="*/ 279186 h 454399"/>
                              <a:gd name="connsiteX2625" fmla="*/ 212740 w 517404"/>
                              <a:gd name="connsiteY2625" fmla="*/ 279059 h 454399"/>
                              <a:gd name="connsiteX2626" fmla="*/ 212994 w 517404"/>
                              <a:gd name="connsiteY2626" fmla="*/ 279186 h 454399"/>
                              <a:gd name="connsiteX2627" fmla="*/ 212994 w 517404"/>
                              <a:gd name="connsiteY2627" fmla="*/ 279694 h 454399"/>
                              <a:gd name="connsiteX2628" fmla="*/ 212994 w 517404"/>
                              <a:gd name="connsiteY2628" fmla="*/ 279694 h 454399"/>
                              <a:gd name="connsiteX2629" fmla="*/ 212867 w 517404"/>
                              <a:gd name="connsiteY2629" fmla="*/ 280075 h 454399"/>
                              <a:gd name="connsiteX2630" fmla="*/ 211470 w 517404"/>
                              <a:gd name="connsiteY2630" fmla="*/ 282616 h 454399"/>
                              <a:gd name="connsiteX2631" fmla="*/ 211089 w 517404"/>
                              <a:gd name="connsiteY2631" fmla="*/ 282998 h 454399"/>
                              <a:gd name="connsiteX2632" fmla="*/ 210580 w 517404"/>
                              <a:gd name="connsiteY2632" fmla="*/ 283506 h 454399"/>
                              <a:gd name="connsiteX2633" fmla="*/ 210073 w 517404"/>
                              <a:gd name="connsiteY2633" fmla="*/ 285920 h 454399"/>
                              <a:gd name="connsiteX2634" fmla="*/ 210454 w 517404"/>
                              <a:gd name="connsiteY2634" fmla="*/ 286428 h 454399"/>
                              <a:gd name="connsiteX2635" fmla="*/ 211089 w 517404"/>
                              <a:gd name="connsiteY2635" fmla="*/ 287063 h 454399"/>
                              <a:gd name="connsiteX2636" fmla="*/ 212105 w 517404"/>
                              <a:gd name="connsiteY2636" fmla="*/ 284268 h 454399"/>
                              <a:gd name="connsiteX2637" fmla="*/ 212105 w 517404"/>
                              <a:gd name="connsiteY2637" fmla="*/ 284268 h 454399"/>
                              <a:gd name="connsiteX2638" fmla="*/ 211723 w 517404"/>
                              <a:gd name="connsiteY2638" fmla="*/ 282998 h 454399"/>
                              <a:gd name="connsiteX2639" fmla="*/ 213629 w 517404"/>
                              <a:gd name="connsiteY2639" fmla="*/ 278805 h 454399"/>
                              <a:gd name="connsiteX2640" fmla="*/ 212994 w 517404"/>
                              <a:gd name="connsiteY2640" fmla="*/ 278423 h 454399"/>
                              <a:gd name="connsiteX2641" fmla="*/ 212740 w 517404"/>
                              <a:gd name="connsiteY2641" fmla="*/ 278423 h 454399"/>
                              <a:gd name="connsiteX2642" fmla="*/ 212740 w 517404"/>
                              <a:gd name="connsiteY2642" fmla="*/ 278169 h 454399"/>
                              <a:gd name="connsiteX2643" fmla="*/ 214010 w 517404"/>
                              <a:gd name="connsiteY2643" fmla="*/ 275374 h 454399"/>
                              <a:gd name="connsiteX2644" fmla="*/ 214010 w 517404"/>
                              <a:gd name="connsiteY2644" fmla="*/ 275374 h 454399"/>
                              <a:gd name="connsiteX2645" fmla="*/ 213883 w 517404"/>
                              <a:gd name="connsiteY2645" fmla="*/ 274612 h 454399"/>
                              <a:gd name="connsiteX2646" fmla="*/ 213629 w 517404"/>
                              <a:gd name="connsiteY2646" fmla="*/ 273595 h 454399"/>
                              <a:gd name="connsiteX2647" fmla="*/ 214391 w 517404"/>
                              <a:gd name="connsiteY2647" fmla="*/ 272071 h 454399"/>
                              <a:gd name="connsiteX2648" fmla="*/ 214899 w 517404"/>
                              <a:gd name="connsiteY2648" fmla="*/ 272325 h 454399"/>
                              <a:gd name="connsiteX2649" fmla="*/ 214899 w 517404"/>
                              <a:gd name="connsiteY2649" fmla="*/ 272325 h 454399"/>
                              <a:gd name="connsiteX2650" fmla="*/ 215153 w 517404"/>
                              <a:gd name="connsiteY2650" fmla="*/ 272325 h 454399"/>
                              <a:gd name="connsiteX2651" fmla="*/ 215280 w 517404"/>
                              <a:gd name="connsiteY2651" fmla="*/ 272325 h 454399"/>
                              <a:gd name="connsiteX2652" fmla="*/ 215026 w 517404"/>
                              <a:gd name="connsiteY2652" fmla="*/ 271181 h 454399"/>
                              <a:gd name="connsiteX2653" fmla="*/ 214645 w 517404"/>
                              <a:gd name="connsiteY2653" fmla="*/ 268513 h 454399"/>
                              <a:gd name="connsiteX2654" fmla="*/ 216042 w 517404"/>
                              <a:gd name="connsiteY2654" fmla="*/ 269656 h 454399"/>
                              <a:gd name="connsiteX2655" fmla="*/ 216296 w 517404"/>
                              <a:gd name="connsiteY2655" fmla="*/ 269656 h 454399"/>
                              <a:gd name="connsiteX2656" fmla="*/ 217693 w 517404"/>
                              <a:gd name="connsiteY2656" fmla="*/ 268386 h 454399"/>
                              <a:gd name="connsiteX2657" fmla="*/ 218328 w 517404"/>
                              <a:gd name="connsiteY2657" fmla="*/ 270292 h 454399"/>
                              <a:gd name="connsiteX2658" fmla="*/ 218455 w 517404"/>
                              <a:gd name="connsiteY2658" fmla="*/ 270292 h 454399"/>
                              <a:gd name="connsiteX2659" fmla="*/ 219852 w 517404"/>
                              <a:gd name="connsiteY2659" fmla="*/ 270165 h 454399"/>
                              <a:gd name="connsiteX2660" fmla="*/ 219979 w 517404"/>
                              <a:gd name="connsiteY2660" fmla="*/ 270165 h 454399"/>
                              <a:gd name="connsiteX2661" fmla="*/ 220487 w 517404"/>
                              <a:gd name="connsiteY2661" fmla="*/ 270165 h 454399"/>
                              <a:gd name="connsiteX2662" fmla="*/ 220487 w 517404"/>
                              <a:gd name="connsiteY2662" fmla="*/ 270419 h 454399"/>
                              <a:gd name="connsiteX2663" fmla="*/ 219979 w 517404"/>
                              <a:gd name="connsiteY2663" fmla="*/ 270927 h 454399"/>
                              <a:gd name="connsiteX2664" fmla="*/ 218836 w 517404"/>
                              <a:gd name="connsiteY2664" fmla="*/ 272071 h 454399"/>
                              <a:gd name="connsiteX2665" fmla="*/ 218201 w 517404"/>
                              <a:gd name="connsiteY2665" fmla="*/ 272960 h 454399"/>
                              <a:gd name="connsiteX2666" fmla="*/ 218201 w 517404"/>
                              <a:gd name="connsiteY2666" fmla="*/ 272960 h 454399"/>
                              <a:gd name="connsiteX2667" fmla="*/ 218201 w 517404"/>
                              <a:gd name="connsiteY2667" fmla="*/ 273087 h 454399"/>
                              <a:gd name="connsiteX2668" fmla="*/ 218582 w 517404"/>
                              <a:gd name="connsiteY2668" fmla="*/ 273087 h 454399"/>
                              <a:gd name="connsiteX2669" fmla="*/ 219090 w 517404"/>
                              <a:gd name="connsiteY2669" fmla="*/ 273087 h 454399"/>
                              <a:gd name="connsiteX2670" fmla="*/ 219344 w 517404"/>
                              <a:gd name="connsiteY2670" fmla="*/ 273087 h 454399"/>
                              <a:gd name="connsiteX2671" fmla="*/ 219598 w 517404"/>
                              <a:gd name="connsiteY2671" fmla="*/ 273341 h 454399"/>
                              <a:gd name="connsiteX2672" fmla="*/ 219598 w 517404"/>
                              <a:gd name="connsiteY2672" fmla="*/ 273722 h 454399"/>
                              <a:gd name="connsiteX2673" fmla="*/ 219217 w 517404"/>
                              <a:gd name="connsiteY2673" fmla="*/ 274103 h 454399"/>
                              <a:gd name="connsiteX2674" fmla="*/ 218582 w 517404"/>
                              <a:gd name="connsiteY2674" fmla="*/ 274993 h 454399"/>
                              <a:gd name="connsiteX2675" fmla="*/ 218201 w 517404"/>
                              <a:gd name="connsiteY2675" fmla="*/ 275374 h 454399"/>
                              <a:gd name="connsiteX2676" fmla="*/ 218201 w 517404"/>
                              <a:gd name="connsiteY2676" fmla="*/ 275374 h 454399"/>
                              <a:gd name="connsiteX2677" fmla="*/ 217820 w 517404"/>
                              <a:gd name="connsiteY2677" fmla="*/ 275882 h 454399"/>
                              <a:gd name="connsiteX2678" fmla="*/ 217566 w 517404"/>
                              <a:gd name="connsiteY2678" fmla="*/ 276263 h 454399"/>
                              <a:gd name="connsiteX2679" fmla="*/ 217566 w 517404"/>
                              <a:gd name="connsiteY2679" fmla="*/ 276645 h 454399"/>
                              <a:gd name="connsiteX2680" fmla="*/ 217693 w 517404"/>
                              <a:gd name="connsiteY2680" fmla="*/ 276772 h 454399"/>
                              <a:gd name="connsiteX2681" fmla="*/ 218963 w 517404"/>
                              <a:gd name="connsiteY2681" fmla="*/ 277280 h 454399"/>
                              <a:gd name="connsiteX2682" fmla="*/ 217693 w 517404"/>
                              <a:gd name="connsiteY2682" fmla="*/ 278678 h 454399"/>
                              <a:gd name="connsiteX2683" fmla="*/ 217058 w 517404"/>
                              <a:gd name="connsiteY2683" fmla="*/ 279186 h 454399"/>
                              <a:gd name="connsiteX2684" fmla="*/ 216677 w 517404"/>
                              <a:gd name="connsiteY2684" fmla="*/ 279440 h 454399"/>
                              <a:gd name="connsiteX2685" fmla="*/ 216296 w 517404"/>
                              <a:gd name="connsiteY2685" fmla="*/ 279694 h 454399"/>
                              <a:gd name="connsiteX2686" fmla="*/ 215915 w 517404"/>
                              <a:gd name="connsiteY2686" fmla="*/ 280329 h 454399"/>
                              <a:gd name="connsiteX2687" fmla="*/ 216042 w 517404"/>
                              <a:gd name="connsiteY2687" fmla="*/ 280329 h 454399"/>
                              <a:gd name="connsiteX2688" fmla="*/ 216169 w 517404"/>
                              <a:gd name="connsiteY2688" fmla="*/ 280456 h 454399"/>
                              <a:gd name="connsiteX2689" fmla="*/ 216804 w 517404"/>
                              <a:gd name="connsiteY2689" fmla="*/ 280456 h 454399"/>
                              <a:gd name="connsiteX2690" fmla="*/ 217058 w 517404"/>
                              <a:gd name="connsiteY2690" fmla="*/ 280456 h 454399"/>
                              <a:gd name="connsiteX2691" fmla="*/ 217566 w 517404"/>
                              <a:gd name="connsiteY2691" fmla="*/ 280456 h 454399"/>
                              <a:gd name="connsiteX2692" fmla="*/ 217820 w 517404"/>
                              <a:gd name="connsiteY2692" fmla="*/ 280456 h 454399"/>
                              <a:gd name="connsiteX2693" fmla="*/ 215026 w 517404"/>
                              <a:gd name="connsiteY2693" fmla="*/ 284014 h 454399"/>
                              <a:gd name="connsiteX2694" fmla="*/ 214518 w 517404"/>
                              <a:gd name="connsiteY2694" fmla="*/ 284268 h 454399"/>
                              <a:gd name="connsiteX2695" fmla="*/ 214264 w 517404"/>
                              <a:gd name="connsiteY2695" fmla="*/ 284268 h 454399"/>
                              <a:gd name="connsiteX2696" fmla="*/ 209692 w 517404"/>
                              <a:gd name="connsiteY2696" fmla="*/ 296593 h 454399"/>
                              <a:gd name="connsiteX2697" fmla="*/ 208675 w 517404"/>
                              <a:gd name="connsiteY2697" fmla="*/ 299388 h 454399"/>
                              <a:gd name="connsiteX2698" fmla="*/ 208675 w 517404"/>
                              <a:gd name="connsiteY2698" fmla="*/ 299388 h 454399"/>
                              <a:gd name="connsiteX2699" fmla="*/ 208548 w 517404"/>
                              <a:gd name="connsiteY2699" fmla="*/ 299896 h 454399"/>
                              <a:gd name="connsiteX2700" fmla="*/ 208167 w 517404"/>
                              <a:gd name="connsiteY2700" fmla="*/ 300786 h 454399"/>
                              <a:gd name="connsiteX2701" fmla="*/ 206770 w 517404"/>
                              <a:gd name="connsiteY2701" fmla="*/ 300913 h 454399"/>
                              <a:gd name="connsiteX2702" fmla="*/ 204230 w 517404"/>
                              <a:gd name="connsiteY2702" fmla="*/ 299134 h 454399"/>
                              <a:gd name="connsiteX2703" fmla="*/ 205119 w 517404"/>
                              <a:gd name="connsiteY2703" fmla="*/ 297228 h 454399"/>
                              <a:gd name="connsiteX2704" fmla="*/ 205119 w 517404"/>
                              <a:gd name="connsiteY2704" fmla="*/ 296974 h 454399"/>
                              <a:gd name="connsiteX2705" fmla="*/ 205373 w 517404"/>
                              <a:gd name="connsiteY2705" fmla="*/ 296593 h 454399"/>
                              <a:gd name="connsiteX2706" fmla="*/ 205373 w 517404"/>
                              <a:gd name="connsiteY2706" fmla="*/ 296339 h 454399"/>
                              <a:gd name="connsiteX2707" fmla="*/ 206389 w 517404"/>
                              <a:gd name="connsiteY2707" fmla="*/ 294179 h 454399"/>
                              <a:gd name="connsiteX2708" fmla="*/ 206643 w 517404"/>
                              <a:gd name="connsiteY2708" fmla="*/ 293543 h 454399"/>
                              <a:gd name="connsiteX2709" fmla="*/ 207660 w 517404"/>
                              <a:gd name="connsiteY2709" fmla="*/ 290875 h 454399"/>
                              <a:gd name="connsiteX2710" fmla="*/ 207786 w 517404"/>
                              <a:gd name="connsiteY2710" fmla="*/ 290367 h 454399"/>
                              <a:gd name="connsiteX2711" fmla="*/ 208675 w 517404"/>
                              <a:gd name="connsiteY2711" fmla="*/ 287826 h 454399"/>
                              <a:gd name="connsiteX2712" fmla="*/ 208929 w 517404"/>
                              <a:gd name="connsiteY2712" fmla="*/ 286936 h 454399"/>
                              <a:gd name="connsiteX2713" fmla="*/ 209692 w 517404"/>
                              <a:gd name="connsiteY2713" fmla="*/ 283125 h 454399"/>
                              <a:gd name="connsiteX2714" fmla="*/ 209692 w 517404"/>
                              <a:gd name="connsiteY2714" fmla="*/ 282743 h 454399"/>
                              <a:gd name="connsiteX2715" fmla="*/ 209184 w 517404"/>
                              <a:gd name="connsiteY2715" fmla="*/ 282743 h 454399"/>
                              <a:gd name="connsiteX2716" fmla="*/ 208803 w 517404"/>
                              <a:gd name="connsiteY2716" fmla="*/ 282362 h 454399"/>
                              <a:gd name="connsiteX2717" fmla="*/ 209946 w 517404"/>
                              <a:gd name="connsiteY2717" fmla="*/ 278296 h 454399"/>
                              <a:gd name="connsiteX2718" fmla="*/ 209437 w 517404"/>
                              <a:gd name="connsiteY2718" fmla="*/ 278042 h 454399"/>
                              <a:gd name="connsiteX2719" fmla="*/ 209056 w 517404"/>
                              <a:gd name="connsiteY2719" fmla="*/ 278042 h 454399"/>
                              <a:gd name="connsiteX2720" fmla="*/ 209056 w 517404"/>
                              <a:gd name="connsiteY2720" fmla="*/ 278042 h 454399"/>
                              <a:gd name="connsiteX2721" fmla="*/ 210199 w 517404"/>
                              <a:gd name="connsiteY2721" fmla="*/ 274612 h 454399"/>
                              <a:gd name="connsiteX2722" fmla="*/ 209184 w 517404"/>
                              <a:gd name="connsiteY2722" fmla="*/ 274230 h 454399"/>
                              <a:gd name="connsiteX2723" fmla="*/ 208929 w 517404"/>
                              <a:gd name="connsiteY2723" fmla="*/ 273722 h 454399"/>
                              <a:gd name="connsiteX2724" fmla="*/ 209692 w 517404"/>
                              <a:gd name="connsiteY2724" fmla="*/ 270673 h 454399"/>
                              <a:gd name="connsiteX2725" fmla="*/ 209437 w 517404"/>
                              <a:gd name="connsiteY2725" fmla="*/ 270673 h 454399"/>
                              <a:gd name="connsiteX2726" fmla="*/ 209056 w 517404"/>
                              <a:gd name="connsiteY2726" fmla="*/ 269783 h 454399"/>
                              <a:gd name="connsiteX2727" fmla="*/ 208803 w 517404"/>
                              <a:gd name="connsiteY2727" fmla="*/ 269275 h 454399"/>
                              <a:gd name="connsiteX2728" fmla="*/ 209437 w 517404"/>
                              <a:gd name="connsiteY2728" fmla="*/ 267623 h 454399"/>
                              <a:gd name="connsiteX2729" fmla="*/ 209946 w 517404"/>
                              <a:gd name="connsiteY2729" fmla="*/ 267878 h 454399"/>
                              <a:gd name="connsiteX2730" fmla="*/ 210073 w 517404"/>
                              <a:gd name="connsiteY2730" fmla="*/ 267878 h 454399"/>
                              <a:gd name="connsiteX2731" fmla="*/ 211342 w 517404"/>
                              <a:gd name="connsiteY2731" fmla="*/ 266480 h 454399"/>
                              <a:gd name="connsiteX2732" fmla="*/ 212105 w 517404"/>
                              <a:gd name="connsiteY2732" fmla="*/ 268259 h 454399"/>
                              <a:gd name="connsiteX2733" fmla="*/ 212359 w 517404"/>
                              <a:gd name="connsiteY2733" fmla="*/ 268259 h 454399"/>
                              <a:gd name="connsiteX2734" fmla="*/ 214010 w 517404"/>
                              <a:gd name="connsiteY2734" fmla="*/ 267623 h 454399"/>
                              <a:gd name="connsiteX2735" fmla="*/ 214264 w 517404"/>
                              <a:gd name="connsiteY2735" fmla="*/ 267623 h 454399"/>
                              <a:gd name="connsiteX2736" fmla="*/ 212994 w 517404"/>
                              <a:gd name="connsiteY2736" fmla="*/ 270038 h 454399"/>
                              <a:gd name="connsiteX2737" fmla="*/ 212486 w 517404"/>
                              <a:gd name="connsiteY2737" fmla="*/ 270927 h 454399"/>
                              <a:gd name="connsiteX2738" fmla="*/ 212486 w 517404"/>
                              <a:gd name="connsiteY2738" fmla="*/ 271181 h 454399"/>
                              <a:gd name="connsiteX2739" fmla="*/ 201309 w 517404"/>
                              <a:gd name="connsiteY2739" fmla="*/ 272452 h 454399"/>
                              <a:gd name="connsiteX2740" fmla="*/ 201944 w 517404"/>
                              <a:gd name="connsiteY2740" fmla="*/ 272452 h 454399"/>
                              <a:gd name="connsiteX2741" fmla="*/ 202706 w 517404"/>
                              <a:gd name="connsiteY2741" fmla="*/ 273976 h 454399"/>
                              <a:gd name="connsiteX2742" fmla="*/ 202579 w 517404"/>
                              <a:gd name="connsiteY2742" fmla="*/ 274739 h 454399"/>
                              <a:gd name="connsiteX2743" fmla="*/ 202325 w 517404"/>
                              <a:gd name="connsiteY2743" fmla="*/ 275628 h 454399"/>
                              <a:gd name="connsiteX2744" fmla="*/ 202071 w 517404"/>
                              <a:gd name="connsiteY2744" fmla="*/ 275628 h 454399"/>
                              <a:gd name="connsiteX2745" fmla="*/ 202071 w 517404"/>
                              <a:gd name="connsiteY2745" fmla="*/ 276136 h 454399"/>
                              <a:gd name="connsiteX2746" fmla="*/ 203468 w 517404"/>
                              <a:gd name="connsiteY2746" fmla="*/ 278678 h 454399"/>
                              <a:gd name="connsiteX2747" fmla="*/ 203468 w 517404"/>
                              <a:gd name="connsiteY2747" fmla="*/ 279059 h 454399"/>
                              <a:gd name="connsiteX2748" fmla="*/ 203087 w 517404"/>
                              <a:gd name="connsiteY2748" fmla="*/ 279059 h 454399"/>
                              <a:gd name="connsiteX2749" fmla="*/ 202452 w 517404"/>
                              <a:gd name="connsiteY2749" fmla="*/ 279567 h 454399"/>
                              <a:gd name="connsiteX2750" fmla="*/ 204484 w 517404"/>
                              <a:gd name="connsiteY2750" fmla="*/ 283887 h 454399"/>
                              <a:gd name="connsiteX2751" fmla="*/ 204103 w 517404"/>
                              <a:gd name="connsiteY2751" fmla="*/ 284649 h 454399"/>
                              <a:gd name="connsiteX2752" fmla="*/ 204103 w 517404"/>
                              <a:gd name="connsiteY2752" fmla="*/ 284649 h 454399"/>
                              <a:gd name="connsiteX2753" fmla="*/ 204103 w 517404"/>
                              <a:gd name="connsiteY2753" fmla="*/ 284903 h 454399"/>
                              <a:gd name="connsiteX2754" fmla="*/ 204357 w 517404"/>
                              <a:gd name="connsiteY2754" fmla="*/ 285539 h 454399"/>
                              <a:gd name="connsiteX2755" fmla="*/ 204611 w 517404"/>
                              <a:gd name="connsiteY2755" fmla="*/ 285285 h 454399"/>
                              <a:gd name="connsiteX2756" fmla="*/ 205119 w 517404"/>
                              <a:gd name="connsiteY2756" fmla="*/ 285030 h 454399"/>
                              <a:gd name="connsiteX2757" fmla="*/ 205500 w 517404"/>
                              <a:gd name="connsiteY2757" fmla="*/ 284649 h 454399"/>
                              <a:gd name="connsiteX2758" fmla="*/ 205500 w 517404"/>
                              <a:gd name="connsiteY2758" fmla="*/ 284395 h 454399"/>
                              <a:gd name="connsiteX2759" fmla="*/ 205500 w 517404"/>
                              <a:gd name="connsiteY2759" fmla="*/ 284268 h 454399"/>
                              <a:gd name="connsiteX2760" fmla="*/ 204992 w 517404"/>
                              <a:gd name="connsiteY2760" fmla="*/ 283760 h 454399"/>
                              <a:gd name="connsiteX2761" fmla="*/ 204611 w 517404"/>
                              <a:gd name="connsiteY2761" fmla="*/ 283379 h 454399"/>
                              <a:gd name="connsiteX2762" fmla="*/ 203087 w 517404"/>
                              <a:gd name="connsiteY2762" fmla="*/ 280965 h 454399"/>
                              <a:gd name="connsiteX2763" fmla="*/ 202833 w 517404"/>
                              <a:gd name="connsiteY2763" fmla="*/ 280075 h 454399"/>
                              <a:gd name="connsiteX2764" fmla="*/ 202833 w 517404"/>
                              <a:gd name="connsiteY2764" fmla="*/ 280075 h 454399"/>
                              <a:gd name="connsiteX2765" fmla="*/ 203087 w 517404"/>
                              <a:gd name="connsiteY2765" fmla="*/ 279694 h 454399"/>
                              <a:gd name="connsiteX2766" fmla="*/ 203214 w 517404"/>
                              <a:gd name="connsiteY2766" fmla="*/ 279694 h 454399"/>
                              <a:gd name="connsiteX2767" fmla="*/ 203976 w 517404"/>
                              <a:gd name="connsiteY2767" fmla="*/ 280075 h 454399"/>
                              <a:gd name="connsiteX2768" fmla="*/ 204103 w 517404"/>
                              <a:gd name="connsiteY2768" fmla="*/ 280075 h 454399"/>
                              <a:gd name="connsiteX2769" fmla="*/ 204484 w 517404"/>
                              <a:gd name="connsiteY2769" fmla="*/ 280075 h 454399"/>
                              <a:gd name="connsiteX2770" fmla="*/ 204611 w 517404"/>
                              <a:gd name="connsiteY2770" fmla="*/ 280075 h 454399"/>
                              <a:gd name="connsiteX2771" fmla="*/ 204611 w 517404"/>
                              <a:gd name="connsiteY2771" fmla="*/ 279567 h 454399"/>
                              <a:gd name="connsiteX2772" fmla="*/ 204357 w 517404"/>
                              <a:gd name="connsiteY2772" fmla="*/ 279186 h 454399"/>
                              <a:gd name="connsiteX2773" fmla="*/ 204357 w 517404"/>
                              <a:gd name="connsiteY2773" fmla="*/ 278932 h 454399"/>
                              <a:gd name="connsiteX2774" fmla="*/ 204103 w 517404"/>
                              <a:gd name="connsiteY2774" fmla="*/ 278932 h 454399"/>
                              <a:gd name="connsiteX2775" fmla="*/ 203722 w 517404"/>
                              <a:gd name="connsiteY2775" fmla="*/ 278551 h 454399"/>
                              <a:gd name="connsiteX2776" fmla="*/ 202960 w 517404"/>
                              <a:gd name="connsiteY2776" fmla="*/ 277534 h 454399"/>
                              <a:gd name="connsiteX2777" fmla="*/ 202579 w 517404"/>
                              <a:gd name="connsiteY2777" fmla="*/ 277026 h 454399"/>
                              <a:gd name="connsiteX2778" fmla="*/ 202579 w 517404"/>
                              <a:gd name="connsiteY2778" fmla="*/ 276645 h 454399"/>
                              <a:gd name="connsiteX2779" fmla="*/ 202579 w 517404"/>
                              <a:gd name="connsiteY2779" fmla="*/ 276518 h 454399"/>
                              <a:gd name="connsiteX2780" fmla="*/ 203468 w 517404"/>
                              <a:gd name="connsiteY2780" fmla="*/ 276263 h 454399"/>
                              <a:gd name="connsiteX2781" fmla="*/ 204103 w 517404"/>
                              <a:gd name="connsiteY2781" fmla="*/ 276263 h 454399"/>
                              <a:gd name="connsiteX2782" fmla="*/ 203595 w 517404"/>
                              <a:gd name="connsiteY2782" fmla="*/ 274993 h 454399"/>
                              <a:gd name="connsiteX2783" fmla="*/ 203341 w 517404"/>
                              <a:gd name="connsiteY2783" fmla="*/ 274612 h 454399"/>
                              <a:gd name="connsiteX2784" fmla="*/ 202960 w 517404"/>
                              <a:gd name="connsiteY2784" fmla="*/ 273976 h 454399"/>
                              <a:gd name="connsiteX2785" fmla="*/ 202452 w 517404"/>
                              <a:gd name="connsiteY2785" fmla="*/ 272833 h 454399"/>
                              <a:gd name="connsiteX2786" fmla="*/ 202452 w 517404"/>
                              <a:gd name="connsiteY2786" fmla="*/ 272833 h 454399"/>
                              <a:gd name="connsiteX2787" fmla="*/ 203087 w 517404"/>
                              <a:gd name="connsiteY2787" fmla="*/ 272452 h 454399"/>
                              <a:gd name="connsiteX2788" fmla="*/ 203087 w 517404"/>
                              <a:gd name="connsiteY2788" fmla="*/ 272452 h 454399"/>
                              <a:gd name="connsiteX2789" fmla="*/ 203722 w 517404"/>
                              <a:gd name="connsiteY2789" fmla="*/ 272452 h 454399"/>
                              <a:gd name="connsiteX2790" fmla="*/ 203849 w 517404"/>
                              <a:gd name="connsiteY2790" fmla="*/ 272452 h 454399"/>
                              <a:gd name="connsiteX2791" fmla="*/ 203468 w 517404"/>
                              <a:gd name="connsiteY2791" fmla="*/ 271435 h 454399"/>
                              <a:gd name="connsiteX2792" fmla="*/ 202198 w 517404"/>
                              <a:gd name="connsiteY2792" fmla="*/ 269148 h 454399"/>
                              <a:gd name="connsiteX2793" fmla="*/ 202325 w 517404"/>
                              <a:gd name="connsiteY2793" fmla="*/ 269148 h 454399"/>
                              <a:gd name="connsiteX2794" fmla="*/ 203976 w 517404"/>
                              <a:gd name="connsiteY2794" fmla="*/ 269656 h 454399"/>
                              <a:gd name="connsiteX2795" fmla="*/ 204230 w 517404"/>
                              <a:gd name="connsiteY2795" fmla="*/ 269656 h 454399"/>
                              <a:gd name="connsiteX2796" fmla="*/ 205119 w 517404"/>
                              <a:gd name="connsiteY2796" fmla="*/ 267878 h 454399"/>
                              <a:gd name="connsiteX2797" fmla="*/ 206262 w 517404"/>
                              <a:gd name="connsiteY2797" fmla="*/ 269529 h 454399"/>
                              <a:gd name="connsiteX2798" fmla="*/ 206389 w 517404"/>
                              <a:gd name="connsiteY2798" fmla="*/ 269529 h 454399"/>
                              <a:gd name="connsiteX2799" fmla="*/ 206897 w 517404"/>
                              <a:gd name="connsiteY2799" fmla="*/ 269021 h 454399"/>
                              <a:gd name="connsiteX2800" fmla="*/ 207405 w 517404"/>
                              <a:gd name="connsiteY2800" fmla="*/ 268767 h 454399"/>
                              <a:gd name="connsiteX2801" fmla="*/ 207786 w 517404"/>
                              <a:gd name="connsiteY2801" fmla="*/ 268767 h 454399"/>
                              <a:gd name="connsiteX2802" fmla="*/ 208167 w 517404"/>
                              <a:gd name="connsiteY2802" fmla="*/ 268767 h 454399"/>
                              <a:gd name="connsiteX2803" fmla="*/ 208167 w 517404"/>
                              <a:gd name="connsiteY2803" fmla="*/ 269402 h 454399"/>
                              <a:gd name="connsiteX2804" fmla="*/ 207786 w 517404"/>
                              <a:gd name="connsiteY2804" fmla="*/ 270038 h 454399"/>
                              <a:gd name="connsiteX2805" fmla="*/ 207532 w 517404"/>
                              <a:gd name="connsiteY2805" fmla="*/ 270546 h 454399"/>
                              <a:gd name="connsiteX2806" fmla="*/ 207151 w 517404"/>
                              <a:gd name="connsiteY2806" fmla="*/ 271181 h 454399"/>
                              <a:gd name="connsiteX2807" fmla="*/ 207151 w 517404"/>
                              <a:gd name="connsiteY2807" fmla="*/ 271435 h 454399"/>
                              <a:gd name="connsiteX2808" fmla="*/ 206770 w 517404"/>
                              <a:gd name="connsiteY2808" fmla="*/ 272198 h 454399"/>
                              <a:gd name="connsiteX2809" fmla="*/ 206897 w 517404"/>
                              <a:gd name="connsiteY2809" fmla="*/ 272198 h 454399"/>
                              <a:gd name="connsiteX2810" fmla="*/ 207279 w 517404"/>
                              <a:gd name="connsiteY2810" fmla="*/ 272198 h 454399"/>
                              <a:gd name="connsiteX2811" fmla="*/ 208167 w 517404"/>
                              <a:gd name="connsiteY2811" fmla="*/ 272071 h 454399"/>
                              <a:gd name="connsiteX2812" fmla="*/ 208548 w 517404"/>
                              <a:gd name="connsiteY2812" fmla="*/ 272071 h 454399"/>
                              <a:gd name="connsiteX2813" fmla="*/ 207786 w 517404"/>
                              <a:gd name="connsiteY2813" fmla="*/ 274358 h 454399"/>
                              <a:gd name="connsiteX2814" fmla="*/ 207786 w 517404"/>
                              <a:gd name="connsiteY2814" fmla="*/ 274612 h 454399"/>
                              <a:gd name="connsiteX2815" fmla="*/ 207532 w 517404"/>
                              <a:gd name="connsiteY2815" fmla="*/ 274866 h 454399"/>
                              <a:gd name="connsiteX2816" fmla="*/ 207279 w 517404"/>
                              <a:gd name="connsiteY2816" fmla="*/ 275247 h 454399"/>
                              <a:gd name="connsiteX2817" fmla="*/ 207151 w 517404"/>
                              <a:gd name="connsiteY2817" fmla="*/ 275628 h 454399"/>
                              <a:gd name="connsiteX2818" fmla="*/ 207151 w 517404"/>
                              <a:gd name="connsiteY2818" fmla="*/ 275882 h 454399"/>
                              <a:gd name="connsiteX2819" fmla="*/ 207405 w 517404"/>
                              <a:gd name="connsiteY2819" fmla="*/ 275882 h 454399"/>
                              <a:gd name="connsiteX2820" fmla="*/ 207405 w 517404"/>
                              <a:gd name="connsiteY2820" fmla="*/ 275882 h 454399"/>
                              <a:gd name="connsiteX2821" fmla="*/ 208675 w 517404"/>
                              <a:gd name="connsiteY2821" fmla="*/ 275882 h 454399"/>
                              <a:gd name="connsiteX2822" fmla="*/ 208675 w 517404"/>
                              <a:gd name="connsiteY2822" fmla="*/ 276645 h 454399"/>
                              <a:gd name="connsiteX2823" fmla="*/ 208422 w 517404"/>
                              <a:gd name="connsiteY2823" fmla="*/ 277280 h 454399"/>
                              <a:gd name="connsiteX2824" fmla="*/ 207786 w 517404"/>
                              <a:gd name="connsiteY2824" fmla="*/ 278423 h 454399"/>
                              <a:gd name="connsiteX2825" fmla="*/ 207532 w 517404"/>
                              <a:gd name="connsiteY2825" fmla="*/ 278805 h 454399"/>
                              <a:gd name="connsiteX2826" fmla="*/ 207279 w 517404"/>
                              <a:gd name="connsiteY2826" fmla="*/ 279313 h 454399"/>
                              <a:gd name="connsiteX2827" fmla="*/ 207024 w 517404"/>
                              <a:gd name="connsiteY2827" fmla="*/ 279821 h 454399"/>
                              <a:gd name="connsiteX2828" fmla="*/ 207151 w 517404"/>
                              <a:gd name="connsiteY2828" fmla="*/ 279821 h 454399"/>
                              <a:gd name="connsiteX2829" fmla="*/ 207151 w 517404"/>
                              <a:gd name="connsiteY2829" fmla="*/ 279948 h 454399"/>
                              <a:gd name="connsiteX2830" fmla="*/ 207532 w 517404"/>
                              <a:gd name="connsiteY2830" fmla="*/ 279821 h 454399"/>
                              <a:gd name="connsiteX2831" fmla="*/ 207786 w 517404"/>
                              <a:gd name="connsiteY2831" fmla="*/ 279821 h 454399"/>
                              <a:gd name="connsiteX2832" fmla="*/ 208294 w 517404"/>
                              <a:gd name="connsiteY2832" fmla="*/ 279440 h 454399"/>
                              <a:gd name="connsiteX2833" fmla="*/ 208422 w 517404"/>
                              <a:gd name="connsiteY2833" fmla="*/ 279440 h 454399"/>
                              <a:gd name="connsiteX2834" fmla="*/ 207405 w 517404"/>
                              <a:gd name="connsiteY2834" fmla="*/ 282743 h 454399"/>
                              <a:gd name="connsiteX2835" fmla="*/ 207151 w 517404"/>
                              <a:gd name="connsiteY2835" fmla="*/ 283125 h 454399"/>
                              <a:gd name="connsiteX2836" fmla="*/ 206643 w 517404"/>
                              <a:gd name="connsiteY2836" fmla="*/ 284014 h 454399"/>
                              <a:gd name="connsiteX2837" fmla="*/ 207279 w 517404"/>
                              <a:gd name="connsiteY2837" fmla="*/ 287445 h 454399"/>
                              <a:gd name="connsiteX2838" fmla="*/ 205119 w 517404"/>
                              <a:gd name="connsiteY2838" fmla="*/ 293670 h 454399"/>
                              <a:gd name="connsiteX2839" fmla="*/ 201944 w 517404"/>
                              <a:gd name="connsiteY2839" fmla="*/ 285158 h 454399"/>
                              <a:gd name="connsiteX2840" fmla="*/ 201944 w 517404"/>
                              <a:gd name="connsiteY2840" fmla="*/ 285158 h 454399"/>
                              <a:gd name="connsiteX2841" fmla="*/ 201690 w 517404"/>
                              <a:gd name="connsiteY2841" fmla="*/ 279948 h 454399"/>
                              <a:gd name="connsiteX2842" fmla="*/ 201055 w 517404"/>
                              <a:gd name="connsiteY2842" fmla="*/ 279567 h 454399"/>
                              <a:gd name="connsiteX2843" fmla="*/ 200039 w 517404"/>
                              <a:gd name="connsiteY2843" fmla="*/ 280329 h 454399"/>
                              <a:gd name="connsiteX2844" fmla="*/ 200039 w 517404"/>
                              <a:gd name="connsiteY2844" fmla="*/ 276772 h 454399"/>
                              <a:gd name="connsiteX2845" fmla="*/ 198769 w 517404"/>
                              <a:gd name="connsiteY2845" fmla="*/ 276772 h 454399"/>
                              <a:gd name="connsiteX2846" fmla="*/ 198388 w 517404"/>
                              <a:gd name="connsiteY2846" fmla="*/ 276518 h 454399"/>
                              <a:gd name="connsiteX2847" fmla="*/ 198388 w 517404"/>
                              <a:gd name="connsiteY2847" fmla="*/ 276518 h 454399"/>
                              <a:gd name="connsiteX2848" fmla="*/ 198134 w 517404"/>
                              <a:gd name="connsiteY2848" fmla="*/ 273595 h 454399"/>
                              <a:gd name="connsiteX2849" fmla="*/ 198134 w 517404"/>
                              <a:gd name="connsiteY2849" fmla="*/ 273341 h 454399"/>
                              <a:gd name="connsiteX2850" fmla="*/ 197880 w 517404"/>
                              <a:gd name="connsiteY2850" fmla="*/ 273214 h 454399"/>
                              <a:gd name="connsiteX2851" fmla="*/ 197499 w 517404"/>
                              <a:gd name="connsiteY2851" fmla="*/ 272960 h 454399"/>
                              <a:gd name="connsiteX2852" fmla="*/ 196609 w 517404"/>
                              <a:gd name="connsiteY2852" fmla="*/ 272198 h 454399"/>
                              <a:gd name="connsiteX2853" fmla="*/ 196483 w 517404"/>
                              <a:gd name="connsiteY2853" fmla="*/ 270927 h 454399"/>
                              <a:gd name="connsiteX2854" fmla="*/ 197753 w 517404"/>
                              <a:gd name="connsiteY2854" fmla="*/ 271054 h 454399"/>
                              <a:gd name="connsiteX2855" fmla="*/ 198007 w 517404"/>
                              <a:gd name="connsiteY2855" fmla="*/ 271054 h 454399"/>
                              <a:gd name="connsiteX2856" fmla="*/ 198515 w 517404"/>
                              <a:gd name="connsiteY2856" fmla="*/ 269275 h 454399"/>
                              <a:gd name="connsiteX2857" fmla="*/ 199912 w 517404"/>
                              <a:gd name="connsiteY2857" fmla="*/ 270419 h 454399"/>
                              <a:gd name="connsiteX2858" fmla="*/ 200166 w 517404"/>
                              <a:gd name="connsiteY2858" fmla="*/ 270419 h 454399"/>
                              <a:gd name="connsiteX2859" fmla="*/ 201563 w 517404"/>
                              <a:gd name="connsiteY2859" fmla="*/ 269275 h 454399"/>
                              <a:gd name="connsiteX2860" fmla="*/ 201182 w 517404"/>
                              <a:gd name="connsiteY2860" fmla="*/ 271943 h 454399"/>
                              <a:gd name="connsiteX2861" fmla="*/ 201182 w 517404"/>
                              <a:gd name="connsiteY2861" fmla="*/ 272579 h 454399"/>
                              <a:gd name="connsiteX2862" fmla="*/ 201182 w 517404"/>
                              <a:gd name="connsiteY2862" fmla="*/ 272579 h 454399"/>
                              <a:gd name="connsiteX2863" fmla="*/ 196483 w 517404"/>
                              <a:gd name="connsiteY2863" fmla="*/ 274103 h 454399"/>
                              <a:gd name="connsiteX2864" fmla="*/ 196483 w 517404"/>
                              <a:gd name="connsiteY2864" fmla="*/ 274103 h 454399"/>
                              <a:gd name="connsiteX2865" fmla="*/ 196737 w 517404"/>
                              <a:gd name="connsiteY2865" fmla="*/ 274230 h 454399"/>
                              <a:gd name="connsiteX2866" fmla="*/ 196737 w 517404"/>
                              <a:gd name="connsiteY2866" fmla="*/ 274230 h 454399"/>
                              <a:gd name="connsiteX2867" fmla="*/ 197753 w 517404"/>
                              <a:gd name="connsiteY2867" fmla="*/ 273468 h 454399"/>
                              <a:gd name="connsiteX2868" fmla="*/ 197880 w 517404"/>
                              <a:gd name="connsiteY2868" fmla="*/ 273468 h 454399"/>
                              <a:gd name="connsiteX2869" fmla="*/ 198134 w 517404"/>
                              <a:gd name="connsiteY2869" fmla="*/ 276136 h 454399"/>
                              <a:gd name="connsiteX2870" fmla="*/ 198261 w 517404"/>
                              <a:gd name="connsiteY2870" fmla="*/ 277407 h 454399"/>
                              <a:gd name="connsiteX2871" fmla="*/ 198642 w 517404"/>
                              <a:gd name="connsiteY2871" fmla="*/ 277407 h 454399"/>
                              <a:gd name="connsiteX2872" fmla="*/ 199658 w 517404"/>
                              <a:gd name="connsiteY2872" fmla="*/ 276899 h 454399"/>
                              <a:gd name="connsiteX2873" fmla="*/ 199912 w 517404"/>
                              <a:gd name="connsiteY2873" fmla="*/ 276899 h 454399"/>
                              <a:gd name="connsiteX2874" fmla="*/ 199912 w 517404"/>
                              <a:gd name="connsiteY2874" fmla="*/ 280202 h 454399"/>
                              <a:gd name="connsiteX2875" fmla="*/ 199912 w 517404"/>
                              <a:gd name="connsiteY2875" fmla="*/ 281219 h 454399"/>
                              <a:gd name="connsiteX2876" fmla="*/ 199912 w 517404"/>
                              <a:gd name="connsiteY2876" fmla="*/ 281219 h 454399"/>
                              <a:gd name="connsiteX2877" fmla="*/ 199912 w 517404"/>
                              <a:gd name="connsiteY2877" fmla="*/ 281219 h 454399"/>
                              <a:gd name="connsiteX2878" fmla="*/ 200166 w 517404"/>
                              <a:gd name="connsiteY2878" fmla="*/ 280837 h 454399"/>
                              <a:gd name="connsiteX2879" fmla="*/ 201055 w 517404"/>
                              <a:gd name="connsiteY2879" fmla="*/ 279821 h 454399"/>
                              <a:gd name="connsiteX2880" fmla="*/ 201182 w 517404"/>
                              <a:gd name="connsiteY2880" fmla="*/ 279821 h 454399"/>
                              <a:gd name="connsiteX2881" fmla="*/ 201436 w 517404"/>
                              <a:gd name="connsiteY2881" fmla="*/ 285030 h 454399"/>
                              <a:gd name="connsiteX2882" fmla="*/ 201436 w 517404"/>
                              <a:gd name="connsiteY2882" fmla="*/ 285539 h 454399"/>
                              <a:gd name="connsiteX2883" fmla="*/ 204738 w 517404"/>
                              <a:gd name="connsiteY2883" fmla="*/ 293925 h 454399"/>
                              <a:gd name="connsiteX2884" fmla="*/ 201817 w 517404"/>
                              <a:gd name="connsiteY2884" fmla="*/ 299515 h 454399"/>
                              <a:gd name="connsiteX2885" fmla="*/ 199023 w 517404"/>
                              <a:gd name="connsiteY2885" fmla="*/ 291638 h 454399"/>
                              <a:gd name="connsiteX2886" fmla="*/ 198769 w 517404"/>
                              <a:gd name="connsiteY2886" fmla="*/ 291002 h 454399"/>
                              <a:gd name="connsiteX2887" fmla="*/ 198769 w 517404"/>
                              <a:gd name="connsiteY2887" fmla="*/ 290748 h 454399"/>
                              <a:gd name="connsiteX2888" fmla="*/ 198261 w 517404"/>
                              <a:gd name="connsiteY2888" fmla="*/ 289223 h 454399"/>
                              <a:gd name="connsiteX2889" fmla="*/ 198261 w 517404"/>
                              <a:gd name="connsiteY2889" fmla="*/ 288715 h 454399"/>
                              <a:gd name="connsiteX2890" fmla="*/ 198007 w 517404"/>
                              <a:gd name="connsiteY2890" fmla="*/ 288080 h 454399"/>
                              <a:gd name="connsiteX2891" fmla="*/ 198007 w 517404"/>
                              <a:gd name="connsiteY2891" fmla="*/ 288080 h 454399"/>
                              <a:gd name="connsiteX2892" fmla="*/ 198007 w 517404"/>
                              <a:gd name="connsiteY2892" fmla="*/ 287826 h 454399"/>
                              <a:gd name="connsiteX2893" fmla="*/ 198007 w 517404"/>
                              <a:gd name="connsiteY2893" fmla="*/ 287826 h 454399"/>
                              <a:gd name="connsiteX2894" fmla="*/ 196228 w 517404"/>
                              <a:gd name="connsiteY2894" fmla="*/ 284649 h 454399"/>
                              <a:gd name="connsiteX2895" fmla="*/ 199912 w 517404"/>
                              <a:gd name="connsiteY2895" fmla="*/ 286682 h 454399"/>
                              <a:gd name="connsiteX2896" fmla="*/ 199912 w 517404"/>
                              <a:gd name="connsiteY2896" fmla="*/ 286682 h 454399"/>
                              <a:gd name="connsiteX2897" fmla="*/ 200166 w 517404"/>
                              <a:gd name="connsiteY2897" fmla="*/ 287572 h 454399"/>
                              <a:gd name="connsiteX2898" fmla="*/ 200547 w 517404"/>
                              <a:gd name="connsiteY2898" fmla="*/ 287572 h 454399"/>
                              <a:gd name="connsiteX2899" fmla="*/ 200674 w 517404"/>
                              <a:gd name="connsiteY2899" fmla="*/ 287445 h 454399"/>
                              <a:gd name="connsiteX2900" fmla="*/ 200420 w 517404"/>
                              <a:gd name="connsiteY2900" fmla="*/ 286682 h 454399"/>
                              <a:gd name="connsiteX2901" fmla="*/ 200420 w 517404"/>
                              <a:gd name="connsiteY2901" fmla="*/ 286682 h 454399"/>
                              <a:gd name="connsiteX2902" fmla="*/ 200166 w 517404"/>
                              <a:gd name="connsiteY2902" fmla="*/ 286174 h 454399"/>
                              <a:gd name="connsiteX2903" fmla="*/ 200166 w 517404"/>
                              <a:gd name="connsiteY2903" fmla="*/ 286174 h 454399"/>
                              <a:gd name="connsiteX2904" fmla="*/ 196102 w 517404"/>
                              <a:gd name="connsiteY2904" fmla="*/ 283506 h 454399"/>
                              <a:gd name="connsiteX2905" fmla="*/ 196864 w 517404"/>
                              <a:gd name="connsiteY2905" fmla="*/ 283252 h 454399"/>
                              <a:gd name="connsiteX2906" fmla="*/ 197372 w 517404"/>
                              <a:gd name="connsiteY2906" fmla="*/ 283252 h 454399"/>
                              <a:gd name="connsiteX2907" fmla="*/ 197626 w 517404"/>
                              <a:gd name="connsiteY2907" fmla="*/ 282743 h 454399"/>
                              <a:gd name="connsiteX2908" fmla="*/ 196864 w 517404"/>
                              <a:gd name="connsiteY2908" fmla="*/ 282362 h 454399"/>
                              <a:gd name="connsiteX2909" fmla="*/ 196737 w 517404"/>
                              <a:gd name="connsiteY2909" fmla="*/ 282362 h 454399"/>
                              <a:gd name="connsiteX2910" fmla="*/ 194197 w 517404"/>
                              <a:gd name="connsiteY2910" fmla="*/ 280583 h 454399"/>
                              <a:gd name="connsiteX2911" fmla="*/ 194578 w 517404"/>
                              <a:gd name="connsiteY2911" fmla="*/ 280075 h 454399"/>
                              <a:gd name="connsiteX2912" fmla="*/ 195085 w 517404"/>
                              <a:gd name="connsiteY2912" fmla="*/ 279821 h 454399"/>
                              <a:gd name="connsiteX2913" fmla="*/ 195085 w 517404"/>
                              <a:gd name="connsiteY2913" fmla="*/ 279821 h 454399"/>
                              <a:gd name="connsiteX2914" fmla="*/ 195340 w 517404"/>
                              <a:gd name="connsiteY2914" fmla="*/ 279567 h 454399"/>
                              <a:gd name="connsiteX2915" fmla="*/ 194323 w 517404"/>
                              <a:gd name="connsiteY2915" fmla="*/ 278678 h 454399"/>
                              <a:gd name="connsiteX2916" fmla="*/ 194069 w 517404"/>
                              <a:gd name="connsiteY2916" fmla="*/ 278678 h 454399"/>
                              <a:gd name="connsiteX2917" fmla="*/ 192291 w 517404"/>
                              <a:gd name="connsiteY2917" fmla="*/ 277026 h 454399"/>
                              <a:gd name="connsiteX2918" fmla="*/ 192672 w 517404"/>
                              <a:gd name="connsiteY2918" fmla="*/ 276518 h 454399"/>
                              <a:gd name="connsiteX2919" fmla="*/ 193053 w 517404"/>
                              <a:gd name="connsiteY2919" fmla="*/ 276263 h 454399"/>
                              <a:gd name="connsiteX2920" fmla="*/ 193434 w 517404"/>
                              <a:gd name="connsiteY2920" fmla="*/ 276263 h 454399"/>
                              <a:gd name="connsiteX2921" fmla="*/ 192545 w 517404"/>
                              <a:gd name="connsiteY2921" fmla="*/ 275501 h 454399"/>
                              <a:gd name="connsiteX2922" fmla="*/ 191148 w 517404"/>
                              <a:gd name="connsiteY2922" fmla="*/ 274612 h 454399"/>
                              <a:gd name="connsiteX2923" fmla="*/ 190386 w 517404"/>
                              <a:gd name="connsiteY2923" fmla="*/ 273976 h 454399"/>
                              <a:gd name="connsiteX2924" fmla="*/ 190386 w 517404"/>
                              <a:gd name="connsiteY2924" fmla="*/ 273976 h 454399"/>
                              <a:gd name="connsiteX2925" fmla="*/ 190513 w 517404"/>
                              <a:gd name="connsiteY2925" fmla="*/ 273976 h 454399"/>
                              <a:gd name="connsiteX2926" fmla="*/ 192037 w 517404"/>
                              <a:gd name="connsiteY2926" fmla="*/ 273722 h 454399"/>
                              <a:gd name="connsiteX2927" fmla="*/ 192291 w 517404"/>
                              <a:gd name="connsiteY2927" fmla="*/ 273722 h 454399"/>
                              <a:gd name="connsiteX2928" fmla="*/ 192291 w 517404"/>
                              <a:gd name="connsiteY2928" fmla="*/ 271816 h 454399"/>
                              <a:gd name="connsiteX2929" fmla="*/ 194069 w 517404"/>
                              <a:gd name="connsiteY2929" fmla="*/ 272706 h 454399"/>
                              <a:gd name="connsiteX2930" fmla="*/ 194069 w 517404"/>
                              <a:gd name="connsiteY2930" fmla="*/ 272706 h 454399"/>
                              <a:gd name="connsiteX2931" fmla="*/ 195340 w 517404"/>
                              <a:gd name="connsiteY2931" fmla="*/ 271181 h 454399"/>
                              <a:gd name="connsiteX2932" fmla="*/ 195466 w 517404"/>
                              <a:gd name="connsiteY2932" fmla="*/ 273849 h 454399"/>
                              <a:gd name="connsiteX2933" fmla="*/ 195721 w 517404"/>
                              <a:gd name="connsiteY2933" fmla="*/ 274230 h 454399"/>
                              <a:gd name="connsiteX2934" fmla="*/ 195721 w 517404"/>
                              <a:gd name="connsiteY2934" fmla="*/ 274230 h 454399"/>
                              <a:gd name="connsiteX2935" fmla="*/ 188354 w 517404"/>
                              <a:gd name="connsiteY2935" fmla="*/ 274485 h 454399"/>
                              <a:gd name="connsiteX2936" fmla="*/ 190005 w 517404"/>
                              <a:gd name="connsiteY2936" fmla="*/ 274993 h 454399"/>
                              <a:gd name="connsiteX2937" fmla="*/ 190005 w 517404"/>
                              <a:gd name="connsiteY2937" fmla="*/ 274739 h 454399"/>
                              <a:gd name="connsiteX2938" fmla="*/ 190513 w 517404"/>
                              <a:gd name="connsiteY2938" fmla="*/ 273849 h 454399"/>
                              <a:gd name="connsiteX2939" fmla="*/ 191656 w 517404"/>
                              <a:gd name="connsiteY2939" fmla="*/ 274739 h 454399"/>
                              <a:gd name="connsiteX2940" fmla="*/ 191783 w 517404"/>
                              <a:gd name="connsiteY2940" fmla="*/ 275628 h 454399"/>
                              <a:gd name="connsiteX2941" fmla="*/ 191783 w 517404"/>
                              <a:gd name="connsiteY2941" fmla="*/ 276136 h 454399"/>
                              <a:gd name="connsiteX2942" fmla="*/ 191783 w 517404"/>
                              <a:gd name="connsiteY2942" fmla="*/ 276136 h 454399"/>
                              <a:gd name="connsiteX2943" fmla="*/ 191783 w 517404"/>
                              <a:gd name="connsiteY2943" fmla="*/ 276390 h 454399"/>
                              <a:gd name="connsiteX2944" fmla="*/ 191783 w 517404"/>
                              <a:gd name="connsiteY2944" fmla="*/ 276390 h 454399"/>
                              <a:gd name="connsiteX2945" fmla="*/ 193942 w 517404"/>
                              <a:gd name="connsiteY2945" fmla="*/ 278551 h 454399"/>
                              <a:gd name="connsiteX2946" fmla="*/ 194450 w 517404"/>
                              <a:gd name="connsiteY2946" fmla="*/ 278932 h 454399"/>
                              <a:gd name="connsiteX2947" fmla="*/ 193942 w 517404"/>
                              <a:gd name="connsiteY2947" fmla="*/ 279059 h 454399"/>
                              <a:gd name="connsiteX2948" fmla="*/ 193434 w 517404"/>
                              <a:gd name="connsiteY2948" fmla="*/ 279821 h 454399"/>
                              <a:gd name="connsiteX2949" fmla="*/ 193434 w 517404"/>
                              <a:gd name="connsiteY2949" fmla="*/ 280075 h 454399"/>
                              <a:gd name="connsiteX2950" fmla="*/ 196356 w 517404"/>
                              <a:gd name="connsiteY2950" fmla="*/ 282235 h 454399"/>
                              <a:gd name="connsiteX2951" fmla="*/ 195213 w 517404"/>
                              <a:gd name="connsiteY2951" fmla="*/ 282870 h 454399"/>
                              <a:gd name="connsiteX2952" fmla="*/ 195213 w 517404"/>
                              <a:gd name="connsiteY2952" fmla="*/ 282870 h 454399"/>
                              <a:gd name="connsiteX2953" fmla="*/ 195466 w 517404"/>
                              <a:gd name="connsiteY2953" fmla="*/ 283633 h 454399"/>
                              <a:gd name="connsiteX2954" fmla="*/ 194578 w 517404"/>
                              <a:gd name="connsiteY2954" fmla="*/ 283125 h 454399"/>
                              <a:gd name="connsiteX2955" fmla="*/ 193688 w 517404"/>
                              <a:gd name="connsiteY2955" fmla="*/ 283887 h 454399"/>
                              <a:gd name="connsiteX2956" fmla="*/ 191910 w 517404"/>
                              <a:gd name="connsiteY2956" fmla="*/ 280456 h 454399"/>
                              <a:gd name="connsiteX2957" fmla="*/ 191148 w 517404"/>
                              <a:gd name="connsiteY2957" fmla="*/ 280965 h 454399"/>
                              <a:gd name="connsiteX2958" fmla="*/ 190894 w 517404"/>
                              <a:gd name="connsiteY2958" fmla="*/ 281346 h 454399"/>
                              <a:gd name="connsiteX2959" fmla="*/ 190640 w 517404"/>
                              <a:gd name="connsiteY2959" fmla="*/ 280837 h 454399"/>
                              <a:gd name="connsiteX2960" fmla="*/ 190640 w 517404"/>
                              <a:gd name="connsiteY2960" fmla="*/ 280837 h 454399"/>
                              <a:gd name="connsiteX2961" fmla="*/ 188862 w 517404"/>
                              <a:gd name="connsiteY2961" fmla="*/ 277915 h 454399"/>
                              <a:gd name="connsiteX2962" fmla="*/ 188862 w 517404"/>
                              <a:gd name="connsiteY2962" fmla="*/ 277915 h 454399"/>
                              <a:gd name="connsiteX2963" fmla="*/ 188481 w 517404"/>
                              <a:gd name="connsiteY2963" fmla="*/ 278169 h 454399"/>
                              <a:gd name="connsiteX2964" fmla="*/ 188481 w 517404"/>
                              <a:gd name="connsiteY2964" fmla="*/ 278169 h 454399"/>
                              <a:gd name="connsiteX2965" fmla="*/ 188100 w 517404"/>
                              <a:gd name="connsiteY2965" fmla="*/ 278678 h 454399"/>
                              <a:gd name="connsiteX2966" fmla="*/ 188100 w 517404"/>
                              <a:gd name="connsiteY2966" fmla="*/ 278042 h 454399"/>
                              <a:gd name="connsiteX2967" fmla="*/ 187846 w 517404"/>
                              <a:gd name="connsiteY2967" fmla="*/ 277534 h 454399"/>
                              <a:gd name="connsiteX2968" fmla="*/ 187211 w 517404"/>
                              <a:gd name="connsiteY2968" fmla="*/ 276263 h 454399"/>
                              <a:gd name="connsiteX2969" fmla="*/ 188100 w 517404"/>
                              <a:gd name="connsiteY2969" fmla="*/ 276009 h 454399"/>
                              <a:gd name="connsiteX2970" fmla="*/ 188354 w 517404"/>
                              <a:gd name="connsiteY2970" fmla="*/ 276009 h 454399"/>
                              <a:gd name="connsiteX2971" fmla="*/ 188354 w 517404"/>
                              <a:gd name="connsiteY2971" fmla="*/ 274103 h 454399"/>
                              <a:gd name="connsiteX2972" fmla="*/ 181241 w 517404"/>
                              <a:gd name="connsiteY2972" fmla="*/ 283252 h 454399"/>
                              <a:gd name="connsiteX2973" fmla="*/ 182893 w 517404"/>
                              <a:gd name="connsiteY2973" fmla="*/ 283252 h 454399"/>
                              <a:gd name="connsiteX2974" fmla="*/ 182893 w 517404"/>
                              <a:gd name="connsiteY2974" fmla="*/ 281981 h 454399"/>
                              <a:gd name="connsiteX2975" fmla="*/ 184163 w 517404"/>
                              <a:gd name="connsiteY2975" fmla="*/ 282362 h 454399"/>
                              <a:gd name="connsiteX2976" fmla="*/ 184798 w 517404"/>
                              <a:gd name="connsiteY2976" fmla="*/ 282362 h 454399"/>
                              <a:gd name="connsiteX2977" fmla="*/ 185179 w 517404"/>
                              <a:gd name="connsiteY2977" fmla="*/ 282362 h 454399"/>
                              <a:gd name="connsiteX2978" fmla="*/ 184925 w 517404"/>
                              <a:gd name="connsiteY2978" fmla="*/ 282616 h 454399"/>
                              <a:gd name="connsiteX2979" fmla="*/ 184671 w 517404"/>
                              <a:gd name="connsiteY2979" fmla="*/ 283125 h 454399"/>
                              <a:gd name="connsiteX2980" fmla="*/ 184671 w 517404"/>
                              <a:gd name="connsiteY2980" fmla="*/ 283379 h 454399"/>
                              <a:gd name="connsiteX2981" fmla="*/ 187719 w 517404"/>
                              <a:gd name="connsiteY2981" fmla="*/ 284649 h 454399"/>
                              <a:gd name="connsiteX2982" fmla="*/ 187846 w 517404"/>
                              <a:gd name="connsiteY2982" fmla="*/ 284649 h 454399"/>
                              <a:gd name="connsiteX2983" fmla="*/ 188354 w 517404"/>
                              <a:gd name="connsiteY2983" fmla="*/ 284649 h 454399"/>
                              <a:gd name="connsiteX2984" fmla="*/ 188100 w 517404"/>
                              <a:gd name="connsiteY2984" fmla="*/ 285030 h 454399"/>
                              <a:gd name="connsiteX2985" fmla="*/ 187719 w 517404"/>
                              <a:gd name="connsiteY2985" fmla="*/ 286047 h 454399"/>
                              <a:gd name="connsiteX2986" fmla="*/ 191275 w 517404"/>
                              <a:gd name="connsiteY2986" fmla="*/ 287063 h 454399"/>
                              <a:gd name="connsiteX2987" fmla="*/ 190513 w 517404"/>
                              <a:gd name="connsiteY2987" fmla="*/ 287953 h 454399"/>
                              <a:gd name="connsiteX2988" fmla="*/ 195721 w 517404"/>
                              <a:gd name="connsiteY2988" fmla="*/ 289477 h 454399"/>
                              <a:gd name="connsiteX2989" fmla="*/ 195721 w 517404"/>
                              <a:gd name="connsiteY2989" fmla="*/ 290621 h 454399"/>
                              <a:gd name="connsiteX2990" fmla="*/ 195721 w 517404"/>
                              <a:gd name="connsiteY2990" fmla="*/ 290621 h 454399"/>
                              <a:gd name="connsiteX2991" fmla="*/ 195847 w 517404"/>
                              <a:gd name="connsiteY2991" fmla="*/ 290875 h 454399"/>
                              <a:gd name="connsiteX2992" fmla="*/ 196356 w 517404"/>
                              <a:gd name="connsiteY2992" fmla="*/ 291765 h 454399"/>
                              <a:gd name="connsiteX2993" fmla="*/ 196609 w 517404"/>
                              <a:gd name="connsiteY2993" fmla="*/ 291765 h 454399"/>
                              <a:gd name="connsiteX2994" fmla="*/ 196737 w 517404"/>
                              <a:gd name="connsiteY2994" fmla="*/ 291765 h 454399"/>
                              <a:gd name="connsiteX2995" fmla="*/ 196991 w 517404"/>
                              <a:gd name="connsiteY2995" fmla="*/ 291765 h 454399"/>
                              <a:gd name="connsiteX2996" fmla="*/ 196356 w 517404"/>
                              <a:gd name="connsiteY2996" fmla="*/ 289477 h 454399"/>
                              <a:gd name="connsiteX2997" fmla="*/ 196356 w 517404"/>
                              <a:gd name="connsiteY2997" fmla="*/ 289477 h 454399"/>
                              <a:gd name="connsiteX2998" fmla="*/ 195847 w 517404"/>
                              <a:gd name="connsiteY2998" fmla="*/ 289351 h 454399"/>
                              <a:gd name="connsiteX2999" fmla="*/ 195340 w 517404"/>
                              <a:gd name="connsiteY2999" fmla="*/ 289351 h 454399"/>
                              <a:gd name="connsiteX3000" fmla="*/ 190767 w 517404"/>
                              <a:gd name="connsiteY3000" fmla="*/ 288207 h 454399"/>
                              <a:gd name="connsiteX3001" fmla="*/ 191529 w 517404"/>
                              <a:gd name="connsiteY3001" fmla="*/ 287699 h 454399"/>
                              <a:gd name="connsiteX3002" fmla="*/ 191910 w 517404"/>
                              <a:gd name="connsiteY3002" fmla="*/ 287699 h 454399"/>
                              <a:gd name="connsiteX3003" fmla="*/ 192418 w 517404"/>
                              <a:gd name="connsiteY3003" fmla="*/ 287190 h 454399"/>
                              <a:gd name="connsiteX3004" fmla="*/ 191910 w 517404"/>
                              <a:gd name="connsiteY3004" fmla="*/ 286936 h 454399"/>
                              <a:gd name="connsiteX3005" fmla="*/ 191402 w 517404"/>
                              <a:gd name="connsiteY3005" fmla="*/ 286936 h 454399"/>
                              <a:gd name="connsiteX3006" fmla="*/ 188227 w 517404"/>
                              <a:gd name="connsiteY3006" fmla="*/ 286301 h 454399"/>
                              <a:gd name="connsiteX3007" fmla="*/ 188354 w 517404"/>
                              <a:gd name="connsiteY3007" fmla="*/ 285793 h 454399"/>
                              <a:gd name="connsiteX3008" fmla="*/ 188354 w 517404"/>
                              <a:gd name="connsiteY3008" fmla="*/ 285793 h 454399"/>
                              <a:gd name="connsiteX3009" fmla="*/ 188862 w 517404"/>
                              <a:gd name="connsiteY3009" fmla="*/ 285285 h 454399"/>
                              <a:gd name="connsiteX3010" fmla="*/ 188862 w 517404"/>
                              <a:gd name="connsiteY3010" fmla="*/ 285030 h 454399"/>
                              <a:gd name="connsiteX3011" fmla="*/ 188862 w 517404"/>
                              <a:gd name="connsiteY3011" fmla="*/ 285030 h 454399"/>
                              <a:gd name="connsiteX3012" fmla="*/ 187973 w 517404"/>
                              <a:gd name="connsiteY3012" fmla="*/ 284903 h 454399"/>
                              <a:gd name="connsiteX3013" fmla="*/ 187465 w 517404"/>
                              <a:gd name="connsiteY3013" fmla="*/ 284903 h 454399"/>
                              <a:gd name="connsiteX3014" fmla="*/ 187465 w 517404"/>
                              <a:gd name="connsiteY3014" fmla="*/ 284903 h 454399"/>
                              <a:gd name="connsiteX3015" fmla="*/ 185433 w 517404"/>
                              <a:gd name="connsiteY3015" fmla="*/ 284395 h 454399"/>
                              <a:gd name="connsiteX3016" fmla="*/ 184925 w 517404"/>
                              <a:gd name="connsiteY3016" fmla="*/ 284014 h 454399"/>
                              <a:gd name="connsiteX3017" fmla="*/ 185687 w 517404"/>
                              <a:gd name="connsiteY3017" fmla="*/ 283125 h 454399"/>
                              <a:gd name="connsiteX3018" fmla="*/ 185814 w 517404"/>
                              <a:gd name="connsiteY3018" fmla="*/ 283125 h 454399"/>
                              <a:gd name="connsiteX3019" fmla="*/ 185814 w 517404"/>
                              <a:gd name="connsiteY3019" fmla="*/ 282870 h 454399"/>
                              <a:gd name="connsiteX3020" fmla="*/ 184798 w 517404"/>
                              <a:gd name="connsiteY3020" fmla="*/ 282616 h 454399"/>
                              <a:gd name="connsiteX3021" fmla="*/ 184290 w 517404"/>
                              <a:gd name="connsiteY3021" fmla="*/ 282616 h 454399"/>
                              <a:gd name="connsiteX3022" fmla="*/ 183655 w 517404"/>
                              <a:gd name="connsiteY3022" fmla="*/ 282616 h 454399"/>
                              <a:gd name="connsiteX3023" fmla="*/ 182766 w 517404"/>
                              <a:gd name="connsiteY3023" fmla="*/ 282362 h 454399"/>
                              <a:gd name="connsiteX3024" fmla="*/ 182384 w 517404"/>
                              <a:gd name="connsiteY3024" fmla="*/ 282108 h 454399"/>
                              <a:gd name="connsiteX3025" fmla="*/ 182384 w 517404"/>
                              <a:gd name="connsiteY3025" fmla="*/ 282108 h 454399"/>
                              <a:gd name="connsiteX3026" fmla="*/ 183147 w 517404"/>
                              <a:gd name="connsiteY3026" fmla="*/ 281473 h 454399"/>
                              <a:gd name="connsiteX3027" fmla="*/ 183909 w 517404"/>
                              <a:gd name="connsiteY3027" fmla="*/ 281092 h 454399"/>
                              <a:gd name="connsiteX3028" fmla="*/ 184163 w 517404"/>
                              <a:gd name="connsiteY3028" fmla="*/ 281092 h 454399"/>
                              <a:gd name="connsiteX3029" fmla="*/ 183528 w 517404"/>
                              <a:gd name="connsiteY3029" fmla="*/ 279313 h 454399"/>
                              <a:gd name="connsiteX3030" fmla="*/ 185433 w 517404"/>
                              <a:gd name="connsiteY3030" fmla="*/ 279567 h 454399"/>
                              <a:gd name="connsiteX3031" fmla="*/ 185433 w 517404"/>
                              <a:gd name="connsiteY3031" fmla="*/ 279313 h 454399"/>
                              <a:gd name="connsiteX3032" fmla="*/ 185687 w 517404"/>
                              <a:gd name="connsiteY3032" fmla="*/ 278296 h 454399"/>
                              <a:gd name="connsiteX3033" fmla="*/ 186195 w 517404"/>
                              <a:gd name="connsiteY3033" fmla="*/ 277534 h 454399"/>
                              <a:gd name="connsiteX3034" fmla="*/ 186449 w 517404"/>
                              <a:gd name="connsiteY3034" fmla="*/ 277788 h 454399"/>
                              <a:gd name="connsiteX3035" fmla="*/ 186957 w 517404"/>
                              <a:gd name="connsiteY3035" fmla="*/ 278678 h 454399"/>
                              <a:gd name="connsiteX3036" fmla="*/ 187211 w 517404"/>
                              <a:gd name="connsiteY3036" fmla="*/ 279313 h 454399"/>
                              <a:gd name="connsiteX3037" fmla="*/ 187465 w 517404"/>
                              <a:gd name="connsiteY3037" fmla="*/ 279948 h 454399"/>
                              <a:gd name="connsiteX3038" fmla="*/ 187846 w 517404"/>
                              <a:gd name="connsiteY3038" fmla="*/ 280837 h 454399"/>
                              <a:gd name="connsiteX3039" fmla="*/ 187973 w 517404"/>
                              <a:gd name="connsiteY3039" fmla="*/ 280837 h 454399"/>
                              <a:gd name="connsiteX3040" fmla="*/ 188100 w 517404"/>
                              <a:gd name="connsiteY3040" fmla="*/ 280837 h 454399"/>
                              <a:gd name="connsiteX3041" fmla="*/ 188100 w 517404"/>
                              <a:gd name="connsiteY3041" fmla="*/ 280837 h 454399"/>
                              <a:gd name="connsiteX3042" fmla="*/ 188862 w 517404"/>
                              <a:gd name="connsiteY3042" fmla="*/ 279694 h 454399"/>
                              <a:gd name="connsiteX3043" fmla="*/ 189116 w 517404"/>
                              <a:gd name="connsiteY3043" fmla="*/ 279948 h 454399"/>
                              <a:gd name="connsiteX3044" fmla="*/ 190005 w 517404"/>
                              <a:gd name="connsiteY3044" fmla="*/ 281854 h 454399"/>
                              <a:gd name="connsiteX3045" fmla="*/ 190005 w 517404"/>
                              <a:gd name="connsiteY3045" fmla="*/ 282489 h 454399"/>
                              <a:gd name="connsiteX3046" fmla="*/ 190386 w 517404"/>
                              <a:gd name="connsiteY3046" fmla="*/ 283125 h 454399"/>
                              <a:gd name="connsiteX3047" fmla="*/ 190640 w 517404"/>
                              <a:gd name="connsiteY3047" fmla="*/ 283125 h 454399"/>
                              <a:gd name="connsiteX3048" fmla="*/ 190894 w 517404"/>
                              <a:gd name="connsiteY3048" fmla="*/ 283125 h 454399"/>
                              <a:gd name="connsiteX3049" fmla="*/ 191402 w 517404"/>
                              <a:gd name="connsiteY3049" fmla="*/ 282489 h 454399"/>
                              <a:gd name="connsiteX3050" fmla="*/ 191783 w 517404"/>
                              <a:gd name="connsiteY3050" fmla="*/ 282235 h 454399"/>
                              <a:gd name="connsiteX3051" fmla="*/ 193053 w 517404"/>
                              <a:gd name="connsiteY3051" fmla="*/ 285158 h 454399"/>
                              <a:gd name="connsiteX3052" fmla="*/ 193053 w 517404"/>
                              <a:gd name="connsiteY3052" fmla="*/ 285539 h 454399"/>
                              <a:gd name="connsiteX3053" fmla="*/ 193053 w 517404"/>
                              <a:gd name="connsiteY3053" fmla="*/ 285539 h 454399"/>
                              <a:gd name="connsiteX3054" fmla="*/ 193307 w 517404"/>
                              <a:gd name="connsiteY3054" fmla="*/ 286174 h 454399"/>
                              <a:gd name="connsiteX3055" fmla="*/ 193816 w 517404"/>
                              <a:gd name="connsiteY3055" fmla="*/ 286174 h 454399"/>
                              <a:gd name="connsiteX3056" fmla="*/ 193816 w 517404"/>
                              <a:gd name="connsiteY3056" fmla="*/ 285285 h 454399"/>
                              <a:gd name="connsiteX3057" fmla="*/ 194323 w 517404"/>
                              <a:gd name="connsiteY3057" fmla="*/ 284776 h 454399"/>
                              <a:gd name="connsiteX3058" fmla="*/ 196991 w 517404"/>
                              <a:gd name="connsiteY3058" fmla="*/ 288588 h 454399"/>
                              <a:gd name="connsiteX3059" fmla="*/ 196991 w 517404"/>
                              <a:gd name="connsiteY3059" fmla="*/ 288588 h 454399"/>
                              <a:gd name="connsiteX3060" fmla="*/ 197118 w 517404"/>
                              <a:gd name="connsiteY3060" fmla="*/ 289096 h 454399"/>
                              <a:gd name="connsiteX3061" fmla="*/ 197372 w 517404"/>
                              <a:gd name="connsiteY3061" fmla="*/ 289859 h 454399"/>
                              <a:gd name="connsiteX3062" fmla="*/ 197753 w 517404"/>
                              <a:gd name="connsiteY3062" fmla="*/ 291129 h 454399"/>
                              <a:gd name="connsiteX3063" fmla="*/ 197753 w 517404"/>
                              <a:gd name="connsiteY3063" fmla="*/ 291129 h 454399"/>
                              <a:gd name="connsiteX3064" fmla="*/ 198007 w 517404"/>
                              <a:gd name="connsiteY3064" fmla="*/ 292273 h 454399"/>
                              <a:gd name="connsiteX3065" fmla="*/ 198388 w 517404"/>
                              <a:gd name="connsiteY3065" fmla="*/ 293416 h 454399"/>
                              <a:gd name="connsiteX3066" fmla="*/ 198388 w 517404"/>
                              <a:gd name="connsiteY3066" fmla="*/ 293416 h 454399"/>
                              <a:gd name="connsiteX3067" fmla="*/ 200547 w 517404"/>
                              <a:gd name="connsiteY3067" fmla="*/ 300150 h 454399"/>
                              <a:gd name="connsiteX3068" fmla="*/ 195594 w 517404"/>
                              <a:gd name="connsiteY3068" fmla="*/ 299896 h 454399"/>
                              <a:gd name="connsiteX3069" fmla="*/ 194197 w 517404"/>
                              <a:gd name="connsiteY3069" fmla="*/ 293289 h 454399"/>
                              <a:gd name="connsiteX3070" fmla="*/ 194197 w 517404"/>
                              <a:gd name="connsiteY3070" fmla="*/ 293035 h 454399"/>
                              <a:gd name="connsiteX3071" fmla="*/ 193942 w 517404"/>
                              <a:gd name="connsiteY3071" fmla="*/ 293035 h 454399"/>
                              <a:gd name="connsiteX3072" fmla="*/ 191656 w 517404"/>
                              <a:gd name="connsiteY3072" fmla="*/ 293289 h 454399"/>
                              <a:gd name="connsiteX3073" fmla="*/ 188862 w 517404"/>
                              <a:gd name="connsiteY3073" fmla="*/ 292654 h 454399"/>
                              <a:gd name="connsiteX3074" fmla="*/ 190005 w 517404"/>
                              <a:gd name="connsiteY3074" fmla="*/ 291765 h 454399"/>
                              <a:gd name="connsiteX3075" fmla="*/ 190259 w 517404"/>
                              <a:gd name="connsiteY3075" fmla="*/ 291256 h 454399"/>
                              <a:gd name="connsiteX3076" fmla="*/ 189878 w 517404"/>
                              <a:gd name="connsiteY3076" fmla="*/ 291002 h 454399"/>
                              <a:gd name="connsiteX3077" fmla="*/ 189116 w 517404"/>
                              <a:gd name="connsiteY3077" fmla="*/ 291129 h 454399"/>
                              <a:gd name="connsiteX3078" fmla="*/ 187084 w 517404"/>
                              <a:gd name="connsiteY3078" fmla="*/ 291129 h 454399"/>
                              <a:gd name="connsiteX3079" fmla="*/ 185814 w 517404"/>
                              <a:gd name="connsiteY3079" fmla="*/ 290875 h 454399"/>
                              <a:gd name="connsiteX3080" fmla="*/ 186322 w 517404"/>
                              <a:gd name="connsiteY3080" fmla="*/ 289732 h 454399"/>
                              <a:gd name="connsiteX3081" fmla="*/ 186322 w 517404"/>
                              <a:gd name="connsiteY3081" fmla="*/ 289477 h 454399"/>
                              <a:gd name="connsiteX3082" fmla="*/ 186449 w 517404"/>
                              <a:gd name="connsiteY3082" fmla="*/ 289351 h 454399"/>
                              <a:gd name="connsiteX3083" fmla="*/ 185560 w 517404"/>
                              <a:gd name="connsiteY3083" fmla="*/ 289096 h 454399"/>
                              <a:gd name="connsiteX3084" fmla="*/ 184417 w 517404"/>
                              <a:gd name="connsiteY3084" fmla="*/ 289096 h 454399"/>
                              <a:gd name="connsiteX3085" fmla="*/ 182384 w 517404"/>
                              <a:gd name="connsiteY3085" fmla="*/ 288715 h 454399"/>
                              <a:gd name="connsiteX3086" fmla="*/ 183020 w 517404"/>
                              <a:gd name="connsiteY3086" fmla="*/ 287699 h 454399"/>
                              <a:gd name="connsiteX3087" fmla="*/ 183147 w 517404"/>
                              <a:gd name="connsiteY3087" fmla="*/ 287699 h 454399"/>
                              <a:gd name="connsiteX3088" fmla="*/ 183147 w 517404"/>
                              <a:gd name="connsiteY3088" fmla="*/ 287318 h 454399"/>
                              <a:gd name="connsiteX3089" fmla="*/ 182639 w 517404"/>
                              <a:gd name="connsiteY3089" fmla="*/ 287190 h 454399"/>
                              <a:gd name="connsiteX3090" fmla="*/ 182131 w 517404"/>
                              <a:gd name="connsiteY3090" fmla="*/ 287190 h 454399"/>
                              <a:gd name="connsiteX3091" fmla="*/ 181115 w 517404"/>
                              <a:gd name="connsiteY3091" fmla="*/ 287190 h 454399"/>
                              <a:gd name="connsiteX3092" fmla="*/ 179464 w 517404"/>
                              <a:gd name="connsiteY3092" fmla="*/ 286936 h 454399"/>
                              <a:gd name="connsiteX3093" fmla="*/ 180988 w 517404"/>
                              <a:gd name="connsiteY3093" fmla="*/ 285793 h 454399"/>
                              <a:gd name="connsiteX3094" fmla="*/ 181115 w 517404"/>
                              <a:gd name="connsiteY3094" fmla="*/ 285793 h 454399"/>
                              <a:gd name="connsiteX3095" fmla="*/ 180860 w 517404"/>
                              <a:gd name="connsiteY3095" fmla="*/ 283887 h 454399"/>
                              <a:gd name="connsiteX3096" fmla="*/ 167779 w 517404"/>
                              <a:gd name="connsiteY3096" fmla="*/ 273849 h 454399"/>
                              <a:gd name="connsiteX3097" fmla="*/ 135772 w 517404"/>
                              <a:gd name="connsiteY3097" fmla="*/ 208160 h 454399"/>
                              <a:gd name="connsiteX3098" fmla="*/ 135772 w 517404"/>
                              <a:gd name="connsiteY3098" fmla="*/ 208160 h 454399"/>
                              <a:gd name="connsiteX3099" fmla="*/ 132724 w 517404"/>
                              <a:gd name="connsiteY3099" fmla="*/ 182621 h 454399"/>
                              <a:gd name="connsiteX3100" fmla="*/ 123579 w 517404"/>
                              <a:gd name="connsiteY3100" fmla="*/ 162038 h 454399"/>
                              <a:gd name="connsiteX3101" fmla="*/ 122055 w 517404"/>
                              <a:gd name="connsiteY3101" fmla="*/ 159115 h 454399"/>
                              <a:gd name="connsiteX3102" fmla="*/ 130565 w 517404"/>
                              <a:gd name="connsiteY3102" fmla="*/ 131289 h 454399"/>
                              <a:gd name="connsiteX3103" fmla="*/ 131454 w 517404"/>
                              <a:gd name="connsiteY3103" fmla="*/ 132687 h 454399"/>
                              <a:gd name="connsiteX3104" fmla="*/ 145806 w 517404"/>
                              <a:gd name="connsiteY3104" fmla="*/ 156828 h 454399"/>
                              <a:gd name="connsiteX3105" fmla="*/ 152792 w 517404"/>
                              <a:gd name="connsiteY3105" fmla="*/ 157336 h 454399"/>
                              <a:gd name="connsiteX3106" fmla="*/ 167144 w 517404"/>
                              <a:gd name="connsiteY3106" fmla="*/ 155558 h 454399"/>
                              <a:gd name="connsiteX3107" fmla="*/ 167144 w 517404"/>
                              <a:gd name="connsiteY3107" fmla="*/ 266480 h 454399"/>
                              <a:gd name="connsiteX3108" fmla="*/ 167651 w 517404"/>
                              <a:gd name="connsiteY3108" fmla="*/ 273595 h 454399"/>
                              <a:gd name="connsiteX3109" fmla="*/ 167651 w 517404"/>
                              <a:gd name="connsiteY3109" fmla="*/ 273595 h 454399"/>
                              <a:gd name="connsiteX3110" fmla="*/ 115578 w 517404"/>
                              <a:gd name="connsiteY3110" fmla="*/ 159242 h 454399"/>
                              <a:gd name="connsiteX3111" fmla="*/ 121039 w 517404"/>
                              <a:gd name="connsiteY3111" fmla="*/ 160132 h 454399"/>
                              <a:gd name="connsiteX3112" fmla="*/ 122436 w 517404"/>
                              <a:gd name="connsiteY3112" fmla="*/ 162673 h 454399"/>
                              <a:gd name="connsiteX3113" fmla="*/ 131327 w 517404"/>
                              <a:gd name="connsiteY3113" fmla="*/ 182875 h 454399"/>
                              <a:gd name="connsiteX3114" fmla="*/ 134248 w 517404"/>
                              <a:gd name="connsiteY3114" fmla="*/ 205365 h 454399"/>
                              <a:gd name="connsiteX3115" fmla="*/ 111387 w 517404"/>
                              <a:gd name="connsiteY3115" fmla="*/ 158607 h 454399"/>
                              <a:gd name="connsiteX3116" fmla="*/ 114308 w 517404"/>
                              <a:gd name="connsiteY3116" fmla="*/ 158861 h 454399"/>
                              <a:gd name="connsiteX3117" fmla="*/ 116975 w 517404"/>
                              <a:gd name="connsiteY3117" fmla="*/ 162927 h 454399"/>
                              <a:gd name="connsiteX3118" fmla="*/ 117229 w 517404"/>
                              <a:gd name="connsiteY3118" fmla="*/ 162927 h 454399"/>
                              <a:gd name="connsiteX3119" fmla="*/ 117229 w 517404"/>
                              <a:gd name="connsiteY3119" fmla="*/ 163054 h 454399"/>
                              <a:gd name="connsiteX3120" fmla="*/ 117356 w 517404"/>
                              <a:gd name="connsiteY3120" fmla="*/ 162546 h 454399"/>
                              <a:gd name="connsiteX3121" fmla="*/ 115197 w 517404"/>
                              <a:gd name="connsiteY3121" fmla="*/ 158988 h 454399"/>
                              <a:gd name="connsiteX3122" fmla="*/ 115197 w 517404"/>
                              <a:gd name="connsiteY3122" fmla="*/ 158988 h 454399"/>
                              <a:gd name="connsiteX3123" fmla="*/ 108466 w 517404"/>
                              <a:gd name="connsiteY3123" fmla="*/ 152381 h 454399"/>
                              <a:gd name="connsiteX3124" fmla="*/ 109863 w 517404"/>
                              <a:gd name="connsiteY3124" fmla="*/ 143487 h 454399"/>
                              <a:gd name="connsiteX3125" fmla="*/ 111133 w 517404"/>
                              <a:gd name="connsiteY3125" fmla="*/ 136626 h 454399"/>
                              <a:gd name="connsiteX3126" fmla="*/ 110116 w 517404"/>
                              <a:gd name="connsiteY3126" fmla="*/ 156066 h 454399"/>
                              <a:gd name="connsiteX3127" fmla="*/ 108466 w 517404"/>
                              <a:gd name="connsiteY3127" fmla="*/ 152508 h 454399"/>
                              <a:gd name="connsiteX3128" fmla="*/ 168160 w 517404"/>
                              <a:gd name="connsiteY3128" fmla="*/ 277661 h 454399"/>
                              <a:gd name="connsiteX3129" fmla="*/ 168160 w 517404"/>
                              <a:gd name="connsiteY3129" fmla="*/ 277661 h 454399"/>
                              <a:gd name="connsiteX3130" fmla="*/ 170827 w 517404"/>
                              <a:gd name="connsiteY3130" fmla="*/ 292781 h 454399"/>
                              <a:gd name="connsiteX3131" fmla="*/ 136788 w 517404"/>
                              <a:gd name="connsiteY3131" fmla="*/ 223280 h 454399"/>
                              <a:gd name="connsiteX3132" fmla="*/ 94367 w 517404"/>
                              <a:gd name="connsiteY3132" fmla="*/ 136499 h 454399"/>
                              <a:gd name="connsiteX3133" fmla="*/ 96400 w 517404"/>
                              <a:gd name="connsiteY3133" fmla="*/ 135355 h 454399"/>
                              <a:gd name="connsiteX3134" fmla="*/ 97670 w 517404"/>
                              <a:gd name="connsiteY3134" fmla="*/ 134720 h 454399"/>
                              <a:gd name="connsiteX3135" fmla="*/ 98305 w 517404"/>
                              <a:gd name="connsiteY3135" fmla="*/ 134720 h 454399"/>
                              <a:gd name="connsiteX3136" fmla="*/ 168032 w 517404"/>
                              <a:gd name="connsiteY3136" fmla="*/ 277661 h 454399"/>
                              <a:gd name="connsiteX3137" fmla="*/ 159777 w 517404"/>
                              <a:gd name="connsiteY3137" fmla="*/ 379943 h 454399"/>
                              <a:gd name="connsiteX3138" fmla="*/ 159015 w 517404"/>
                              <a:gd name="connsiteY3138" fmla="*/ 379943 h 454399"/>
                              <a:gd name="connsiteX3139" fmla="*/ 157618 w 517404"/>
                              <a:gd name="connsiteY3139" fmla="*/ 379943 h 454399"/>
                              <a:gd name="connsiteX3140" fmla="*/ 157110 w 517404"/>
                              <a:gd name="connsiteY3140" fmla="*/ 379943 h 454399"/>
                              <a:gd name="connsiteX3141" fmla="*/ 157110 w 517404"/>
                              <a:gd name="connsiteY3141" fmla="*/ 379435 h 454399"/>
                              <a:gd name="connsiteX3142" fmla="*/ 157237 w 517404"/>
                              <a:gd name="connsiteY3142" fmla="*/ 379435 h 454399"/>
                              <a:gd name="connsiteX3143" fmla="*/ 158126 w 517404"/>
                              <a:gd name="connsiteY3143" fmla="*/ 378927 h 454399"/>
                              <a:gd name="connsiteX3144" fmla="*/ 158761 w 517404"/>
                              <a:gd name="connsiteY3144" fmla="*/ 378927 h 454399"/>
                              <a:gd name="connsiteX3145" fmla="*/ 159523 w 517404"/>
                              <a:gd name="connsiteY3145" fmla="*/ 379181 h 454399"/>
                              <a:gd name="connsiteX3146" fmla="*/ 160031 w 517404"/>
                              <a:gd name="connsiteY3146" fmla="*/ 379689 h 454399"/>
                              <a:gd name="connsiteX3147" fmla="*/ 160031 w 517404"/>
                              <a:gd name="connsiteY3147" fmla="*/ 379689 h 454399"/>
                              <a:gd name="connsiteX3148" fmla="*/ 157745 w 517404"/>
                              <a:gd name="connsiteY3148" fmla="*/ 374099 h 454399"/>
                              <a:gd name="connsiteX3149" fmla="*/ 161174 w 517404"/>
                              <a:gd name="connsiteY3149" fmla="*/ 376894 h 454399"/>
                              <a:gd name="connsiteX3150" fmla="*/ 161301 w 517404"/>
                              <a:gd name="connsiteY3150" fmla="*/ 376894 h 454399"/>
                              <a:gd name="connsiteX3151" fmla="*/ 161301 w 517404"/>
                              <a:gd name="connsiteY3151" fmla="*/ 377275 h 454399"/>
                              <a:gd name="connsiteX3152" fmla="*/ 161047 w 517404"/>
                              <a:gd name="connsiteY3152" fmla="*/ 378165 h 454399"/>
                              <a:gd name="connsiteX3153" fmla="*/ 160158 w 517404"/>
                              <a:gd name="connsiteY3153" fmla="*/ 377910 h 454399"/>
                              <a:gd name="connsiteX3154" fmla="*/ 159650 w 517404"/>
                              <a:gd name="connsiteY3154" fmla="*/ 377783 h 454399"/>
                              <a:gd name="connsiteX3155" fmla="*/ 159142 w 517404"/>
                              <a:gd name="connsiteY3155" fmla="*/ 377783 h 454399"/>
                              <a:gd name="connsiteX3156" fmla="*/ 157491 w 517404"/>
                              <a:gd name="connsiteY3156" fmla="*/ 376767 h 454399"/>
                              <a:gd name="connsiteX3157" fmla="*/ 155840 w 517404"/>
                              <a:gd name="connsiteY3157" fmla="*/ 375115 h 454399"/>
                              <a:gd name="connsiteX3158" fmla="*/ 155840 w 517404"/>
                              <a:gd name="connsiteY3158" fmla="*/ 374861 h 454399"/>
                              <a:gd name="connsiteX3159" fmla="*/ 155332 w 517404"/>
                              <a:gd name="connsiteY3159" fmla="*/ 374607 h 454399"/>
                              <a:gd name="connsiteX3160" fmla="*/ 155078 w 517404"/>
                              <a:gd name="connsiteY3160" fmla="*/ 374988 h 454399"/>
                              <a:gd name="connsiteX3161" fmla="*/ 155332 w 517404"/>
                              <a:gd name="connsiteY3161" fmla="*/ 375369 h 454399"/>
                              <a:gd name="connsiteX3162" fmla="*/ 157237 w 517404"/>
                              <a:gd name="connsiteY3162" fmla="*/ 377402 h 454399"/>
                              <a:gd name="connsiteX3163" fmla="*/ 158761 w 517404"/>
                              <a:gd name="connsiteY3163" fmla="*/ 378673 h 454399"/>
                              <a:gd name="connsiteX3164" fmla="*/ 156856 w 517404"/>
                              <a:gd name="connsiteY3164" fmla="*/ 379181 h 454399"/>
                              <a:gd name="connsiteX3165" fmla="*/ 156602 w 517404"/>
                              <a:gd name="connsiteY3165" fmla="*/ 379435 h 454399"/>
                              <a:gd name="connsiteX3166" fmla="*/ 156475 w 517404"/>
                              <a:gd name="connsiteY3166" fmla="*/ 380706 h 454399"/>
                              <a:gd name="connsiteX3167" fmla="*/ 156983 w 517404"/>
                              <a:gd name="connsiteY3167" fmla="*/ 380960 h 454399"/>
                              <a:gd name="connsiteX3168" fmla="*/ 157110 w 517404"/>
                              <a:gd name="connsiteY3168" fmla="*/ 380960 h 454399"/>
                              <a:gd name="connsiteX3169" fmla="*/ 158126 w 517404"/>
                              <a:gd name="connsiteY3169" fmla="*/ 380706 h 454399"/>
                              <a:gd name="connsiteX3170" fmla="*/ 159015 w 517404"/>
                              <a:gd name="connsiteY3170" fmla="*/ 380706 h 454399"/>
                              <a:gd name="connsiteX3171" fmla="*/ 159777 w 517404"/>
                              <a:gd name="connsiteY3171" fmla="*/ 380706 h 454399"/>
                              <a:gd name="connsiteX3172" fmla="*/ 159650 w 517404"/>
                              <a:gd name="connsiteY3172" fmla="*/ 381595 h 454399"/>
                              <a:gd name="connsiteX3173" fmla="*/ 159396 w 517404"/>
                              <a:gd name="connsiteY3173" fmla="*/ 381849 h 454399"/>
                              <a:gd name="connsiteX3174" fmla="*/ 159015 w 517404"/>
                              <a:gd name="connsiteY3174" fmla="*/ 381849 h 454399"/>
                              <a:gd name="connsiteX3175" fmla="*/ 158634 w 517404"/>
                              <a:gd name="connsiteY3175" fmla="*/ 382103 h 454399"/>
                              <a:gd name="connsiteX3176" fmla="*/ 158126 w 517404"/>
                              <a:gd name="connsiteY3176" fmla="*/ 382103 h 454399"/>
                              <a:gd name="connsiteX3177" fmla="*/ 155713 w 517404"/>
                              <a:gd name="connsiteY3177" fmla="*/ 381341 h 454399"/>
                              <a:gd name="connsiteX3178" fmla="*/ 154951 w 517404"/>
                              <a:gd name="connsiteY3178" fmla="*/ 380833 h 454399"/>
                              <a:gd name="connsiteX3179" fmla="*/ 154062 w 517404"/>
                              <a:gd name="connsiteY3179" fmla="*/ 379943 h 454399"/>
                              <a:gd name="connsiteX3180" fmla="*/ 152538 w 517404"/>
                              <a:gd name="connsiteY3180" fmla="*/ 378927 h 454399"/>
                              <a:gd name="connsiteX3181" fmla="*/ 152283 w 517404"/>
                              <a:gd name="connsiteY3181" fmla="*/ 378927 h 454399"/>
                              <a:gd name="connsiteX3182" fmla="*/ 152283 w 517404"/>
                              <a:gd name="connsiteY3182" fmla="*/ 378927 h 454399"/>
                              <a:gd name="connsiteX3183" fmla="*/ 150887 w 517404"/>
                              <a:gd name="connsiteY3183" fmla="*/ 378037 h 454399"/>
                              <a:gd name="connsiteX3184" fmla="*/ 149108 w 517404"/>
                              <a:gd name="connsiteY3184" fmla="*/ 376259 h 454399"/>
                              <a:gd name="connsiteX3185" fmla="*/ 148219 w 517404"/>
                              <a:gd name="connsiteY3185" fmla="*/ 374988 h 454399"/>
                              <a:gd name="connsiteX3186" fmla="*/ 144663 w 517404"/>
                              <a:gd name="connsiteY3186" fmla="*/ 371049 h 454399"/>
                              <a:gd name="connsiteX3187" fmla="*/ 142504 w 517404"/>
                              <a:gd name="connsiteY3187" fmla="*/ 369652 h 454399"/>
                              <a:gd name="connsiteX3188" fmla="*/ 138948 w 517404"/>
                              <a:gd name="connsiteY3188" fmla="*/ 368254 h 454399"/>
                              <a:gd name="connsiteX3189" fmla="*/ 135518 w 517404"/>
                              <a:gd name="connsiteY3189" fmla="*/ 366348 h 454399"/>
                              <a:gd name="connsiteX3190" fmla="*/ 136026 w 517404"/>
                              <a:gd name="connsiteY3190" fmla="*/ 362918 h 454399"/>
                              <a:gd name="connsiteX3191" fmla="*/ 137678 w 517404"/>
                              <a:gd name="connsiteY3191" fmla="*/ 361520 h 454399"/>
                              <a:gd name="connsiteX3192" fmla="*/ 141234 w 517404"/>
                              <a:gd name="connsiteY3192" fmla="*/ 359741 h 454399"/>
                              <a:gd name="connsiteX3193" fmla="*/ 142758 w 517404"/>
                              <a:gd name="connsiteY3193" fmla="*/ 359360 h 454399"/>
                              <a:gd name="connsiteX3194" fmla="*/ 144790 w 517404"/>
                              <a:gd name="connsiteY3194" fmla="*/ 359233 h 454399"/>
                              <a:gd name="connsiteX3195" fmla="*/ 145298 w 517404"/>
                              <a:gd name="connsiteY3195" fmla="*/ 359233 h 454399"/>
                              <a:gd name="connsiteX3196" fmla="*/ 149363 w 517404"/>
                              <a:gd name="connsiteY3196" fmla="*/ 359995 h 454399"/>
                              <a:gd name="connsiteX3197" fmla="*/ 149744 w 517404"/>
                              <a:gd name="connsiteY3197" fmla="*/ 359995 h 454399"/>
                              <a:gd name="connsiteX3198" fmla="*/ 150632 w 517404"/>
                              <a:gd name="connsiteY3198" fmla="*/ 360503 h 454399"/>
                              <a:gd name="connsiteX3199" fmla="*/ 151268 w 517404"/>
                              <a:gd name="connsiteY3199" fmla="*/ 361774 h 454399"/>
                              <a:gd name="connsiteX3200" fmla="*/ 154316 w 517404"/>
                              <a:gd name="connsiteY3200" fmla="*/ 367110 h 454399"/>
                              <a:gd name="connsiteX3201" fmla="*/ 158253 w 517404"/>
                              <a:gd name="connsiteY3201" fmla="*/ 369779 h 454399"/>
                              <a:gd name="connsiteX3202" fmla="*/ 159142 w 517404"/>
                              <a:gd name="connsiteY3202" fmla="*/ 370287 h 454399"/>
                              <a:gd name="connsiteX3203" fmla="*/ 160158 w 517404"/>
                              <a:gd name="connsiteY3203" fmla="*/ 371049 h 454399"/>
                              <a:gd name="connsiteX3204" fmla="*/ 160158 w 517404"/>
                              <a:gd name="connsiteY3204" fmla="*/ 371049 h 454399"/>
                              <a:gd name="connsiteX3205" fmla="*/ 160412 w 517404"/>
                              <a:gd name="connsiteY3205" fmla="*/ 371049 h 454399"/>
                              <a:gd name="connsiteX3206" fmla="*/ 160412 w 517404"/>
                              <a:gd name="connsiteY3206" fmla="*/ 371049 h 454399"/>
                              <a:gd name="connsiteX3207" fmla="*/ 160412 w 517404"/>
                              <a:gd name="connsiteY3207" fmla="*/ 371049 h 454399"/>
                              <a:gd name="connsiteX3208" fmla="*/ 160920 w 517404"/>
                              <a:gd name="connsiteY3208" fmla="*/ 371685 h 454399"/>
                              <a:gd name="connsiteX3209" fmla="*/ 161174 w 517404"/>
                              <a:gd name="connsiteY3209" fmla="*/ 372955 h 454399"/>
                              <a:gd name="connsiteX3210" fmla="*/ 161174 w 517404"/>
                              <a:gd name="connsiteY3210" fmla="*/ 372955 h 454399"/>
                              <a:gd name="connsiteX3211" fmla="*/ 159142 w 517404"/>
                              <a:gd name="connsiteY3211" fmla="*/ 371685 h 454399"/>
                              <a:gd name="connsiteX3212" fmla="*/ 158888 w 517404"/>
                              <a:gd name="connsiteY3212" fmla="*/ 371939 h 454399"/>
                              <a:gd name="connsiteX3213" fmla="*/ 158888 w 517404"/>
                              <a:gd name="connsiteY3213" fmla="*/ 372066 h 454399"/>
                              <a:gd name="connsiteX3214" fmla="*/ 159142 w 517404"/>
                              <a:gd name="connsiteY3214" fmla="*/ 372193 h 454399"/>
                              <a:gd name="connsiteX3215" fmla="*/ 161301 w 517404"/>
                              <a:gd name="connsiteY3215" fmla="*/ 373972 h 454399"/>
                              <a:gd name="connsiteX3216" fmla="*/ 161301 w 517404"/>
                              <a:gd name="connsiteY3216" fmla="*/ 374353 h 454399"/>
                              <a:gd name="connsiteX3217" fmla="*/ 161682 w 517404"/>
                              <a:gd name="connsiteY3217" fmla="*/ 375115 h 454399"/>
                              <a:gd name="connsiteX3218" fmla="*/ 161682 w 517404"/>
                              <a:gd name="connsiteY3218" fmla="*/ 376005 h 454399"/>
                              <a:gd name="connsiteX3219" fmla="*/ 161682 w 517404"/>
                              <a:gd name="connsiteY3219" fmla="*/ 376259 h 454399"/>
                              <a:gd name="connsiteX3220" fmla="*/ 161682 w 517404"/>
                              <a:gd name="connsiteY3220" fmla="*/ 376259 h 454399"/>
                              <a:gd name="connsiteX3221" fmla="*/ 161682 w 517404"/>
                              <a:gd name="connsiteY3221" fmla="*/ 376259 h 454399"/>
                              <a:gd name="connsiteX3222" fmla="*/ 158253 w 517404"/>
                              <a:gd name="connsiteY3222" fmla="*/ 373463 h 454399"/>
                              <a:gd name="connsiteX3223" fmla="*/ 157872 w 517404"/>
                              <a:gd name="connsiteY3223" fmla="*/ 373590 h 454399"/>
                              <a:gd name="connsiteX3224" fmla="*/ 157872 w 517404"/>
                              <a:gd name="connsiteY3224" fmla="*/ 373590 h 454399"/>
                              <a:gd name="connsiteX3225" fmla="*/ 157745 w 517404"/>
                              <a:gd name="connsiteY3225" fmla="*/ 374099 h 454399"/>
                              <a:gd name="connsiteX3226" fmla="*/ 158380 w 517404"/>
                              <a:gd name="connsiteY3226" fmla="*/ 374226 h 454399"/>
                              <a:gd name="connsiteX3227" fmla="*/ 158380 w 517404"/>
                              <a:gd name="connsiteY3227" fmla="*/ 374226 h 454399"/>
                              <a:gd name="connsiteX3228" fmla="*/ 213121 w 517404"/>
                              <a:gd name="connsiteY3228" fmla="*/ 378165 h 454399"/>
                              <a:gd name="connsiteX3229" fmla="*/ 209310 w 517404"/>
                              <a:gd name="connsiteY3229" fmla="*/ 380070 h 454399"/>
                              <a:gd name="connsiteX3230" fmla="*/ 205627 w 517404"/>
                              <a:gd name="connsiteY3230" fmla="*/ 379054 h 454399"/>
                              <a:gd name="connsiteX3231" fmla="*/ 198769 w 517404"/>
                              <a:gd name="connsiteY3231" fmla="*/ 377275 h 454399"/>
                              <a:gd name="connsiteX3232" fmla="*/ 196356 w 517404"/>
                              <a:gd name="connsiteY3232" fmla="*/ 373590 h 454399"/>
                              <a:gd name="connsiteX3233" fmla="*/ 196609 w 517404"/>
                              <a:gd name="connsiteY3233" fmla="*/ 369270 h 454399"/>
                              <a:gd name="connsiteX3234" fmla="*/ 196864 w 517404"/>
                              <a:gd name="connsiteY3234" fmla="*/ 365713 h 454399"/>
                              <a:gd name="connsiteX3235" fmla="*/ 197118 w 517404"/>
                              <a:gd name="connsiteY3235" fmla="*/ 362409 h 454399"/>
                              <a:gd name="connsiteX3236" fmla="*/ 197372 w 517404"/>
                              <a:gd name="connsiteY3236" fmla="*/ 359360 h 454399"/>
                              <a:gd name="connsiteX3237" fmla="*/ 197499 w 517404"/>
                              <a:gd name="connsiteY3237" fmla="*/ 357200 h 454399"/>
                              <a:gd name="connsiteX3238" fmla="*/ 197753 w 517404"/>
                              <a:gd name="connsiteY3238" fmla="*/ 355294 h 454399"/>
                              <a:gd name="connsiteX3239" fmla="*/ 198007 w 517404"/>
                              <a:gd name="connsiteY3239" fmla="*/ 353515 h 454399"/>
                              <a:gd name="connsiteX3240" fmla="*/ 198261 w 517404"/>
                              <a:gd name="connsiteY3240" fmla="*/ 351482 h 454399"/>
                              <a:gd name="connsiteX3241" fmla="*/ 198007 w 517404"/>
                              <a:gd name="connsiteY3241" fmla="*/ 349830 h 454399"/>
                              <a:gd name="connsiteX3242" fmla="*/ 197499 w 517404"/>
                              <a:gd name="connsiteY3242" fmla="*/ 351355 h 454399"/>
                              <a:gd name="connsiteX3243" fmla="*/ 197499 w 517404"/>
                              <a:gd name="connsiteY3243" fmla="*/ 353388 h 454399"/>
                              <a:gd name="connsiteX3244" fmla="*/ 197499 w 517404"/>
                              <a:gd name="connsiteY3244" fmla="*/ 355167 h 454399"/>
                              <a:gd name="connsiteX3245" fmla="*/ 197372 w 517404"/>
                              <a:gd name="connsiteY3245" fmla="*/ 357200 h 454399"/>
                              <a:gd name="connsiteX3246" fmla="*/ 197118 w 517404"/>
                              <a:gd name="connsiteY3246" fmla="*/ 359360 h 454399"/>
                              <a:gd name="connsiteX3247" fmla="*/ 196864 w 517404"/>
                              <a:gd name="connsiteY3247" fmla="*/ 362409 h 454399"/>
                              <a:gd name="connsiteX3248" fmla="*/ 196483 w 517404"/>
                              <a:gd name="connsiteY3248" fmla="*/ 365713 h 454399"/>
                              <a:gd name="connsiteX3249" fmla="*/ 196102 w 517404"/>
                              <a:gd name="connsiteY3249" fmla="*/ 369270 h 454399"/>
                              <a:gd name="connsiteX3250" fmla="*/ 195594 w 517404"/>
                              <a:gd name="connsiteY3250" fmla="*/ 373590 h 454399"/>
                              <a:gd name="connsiteX3251" fmla="*/ 192037 w 517404"/>
                              <a:gd name="connsiteY3251" fmla="*/ 376005 h 454399"/>
                              <a:gd name="connsiteX3252" fmla="*/ 180098 w 517404"/>
                              <a:gd name="connsiteY3252" fmla="*/ 374607 h 454399"/>
                              <a:gd name="connsiteX3253" fmla="*/ 177939 w 517404"/>
                              <a:gd name="connsiteY3253" fmla="*/ 370541 h 454399"/>
                              <a:gd name="connsiteX3254" fmla="*/ 177939 w 517404"/>
                              <a:gd name="connsiteY3254" fmla="*/ 366221 h 454399"/>
                              <a:gd name="connsiteX3255" fmla="*/ 177939 w 517404"/>
                              <a:gd name="connsiteY3255" fmla="*/ 362663 h 454399"/>
                              <a:gd name="connsiteX3256" fmla="*/ 177939 w 517404"/>
                              <a:gd name="connsiteY3256" fmla="*/ 359360 h 454399"/>
                              <a:gd name="connsiteX3257" fmla="*/ 177939 w 517404"/>
                              <a:gd name="connsiteY3257" fmla="*/ 356310 h 454399"/>
                              <a:gd name="connsiteX3258" fmla="*/ 177939 w 517404"/>
                              <a:gd name="connsiteY3258" fmla="*/ 354023 h 454399"/>
                              <a:gd name="connsiteX3259" fmla="*/ 177939 w 517404"/>
                              <a:gd name="connsiteY3259" fmla="*/ 352117 h 454399"/>
                              <a:gd name="connsiteX3260" fmla="*/ 177939 w 517404"/>
                              <a:gd name="connsiteY3260" fmla="*/ 350212 h 454399"/>
                              <a:gd name="connsiteX3261" fmla="*/ 178193 w 517404"/>
                              <a:gd name="connsiteY3261" fmla="*/ 348306 h 454399"/>
                              <a:gd name="connsiteX3262" fmla="*/ 177812 w 517404"/>
                              <a:gd name="connsiteY3262" fmla="*/ 346654 h 454399"/>
                              <a:gd name="connsiteX3263" fmla="*/ 177558 w 517404"/>
                              <a:gd name="connsiteY3263" fmla="*/ 348306 h 454399"/>
                              <a:gd name="connsiteX3264" fmla="*/ 177558 w 517404"/>
                              <a:gd name="connsiteY3264" fmla="*/ 350212 h 454399"/>
                              <a:gd name="connsiteX3265" fmla="*/ 177558 w 517404"/>
                              <a:gd name="connsiteY3265" fmla="*/ 352117 h 454399"/>
                              <a:gd name="connsiteX3266" fmla="*/ 177558 w 517404"/>
                              <a:gd name="connsiteY3266" fmla="*/ 354023 h 454399"/>
                              <a:gd name="connsiteX3267" fmla="*/ 177558 w 517404"/>
                              <a:gd name="connsiteY3267" fmla="*/ 356310 h 454399"/>
                              <a:gd name="connsiteX3268" fmla="*/ 177558 w 517404"/>
                              <a:gd name="connsiteY3268" fmla="*/ 359360 h 454399"/>
                              <a:gd name="connsiteX3269" fmla="*/ 177558 w 517404"/>
                              <a:gd name="connsiteY3269" fmla="*/ 362663 h 454399"/>
                              <a:gd name="connsiteX3270" fmla="*/ 177558 w 517404"/>
                              <a:gd name="connsiteY3270" fmla="*/ 366221 h 454399"/>
                              <a:gd name="connsiteX3271" fmla="*/ 177304 w 517404"/>
                              <a:gd name="connsiteY3271" fmla="*/ 370541 h 454399"/>
                              <a:gd name="connsiteX3272" fmla="*/ 174891 w 517404"/>
                              <a:gd name="connsiteY3272" fmla="*/ 374480 h 454399"/>
                              <a:gd name="connsiteX3273" fmla="*/ 173748 w 517404"/>
                              <a:gd name="connsiteY3273" fmla="*/ 374480 h 454399"/>
                              <a:gd name="connsiteX3274" fmla="*/ 164603 w 517404"/>
                              <a:gd name="connsiteY3274" fmla="*/ 374988 h 454399"/>
                              <a:gd name="connsiteX3275" fmla="*/ 163968 w 517404"/>
                              <a:gd name="connsiteY3275" fmla="*/ 374988 h 454399"/>
                              <a:gd name="connsiteX3276" fmla="*/ 162063 w 517404"/>
                              <a:gd name="connsiteY3276" fmla="*/ 375242 h 454399"/>
                              <a:gd name="connsiteX3277" fmla="*/ 161047 w 517404"/>
                              <a:gd name="connsiteY3277" fmla="*/ 371049 h 454399"/>
                              <a:gd name="connsiteX3278" fmla="*/ 161047 w 517404"/>
                              <a:gd name="connsiteY3278" fmla="*/ 371049 h 454399"/>
                              <a:gd name="connsiteX3279" fmla="*/ 160158 w 517404"/>
                              <a:gd name="connsiteY3279" fmla="*/ 367492 h 454399"/>
                              <a:gd name="connsiteX3280" fmla="*/ 160158 w 517404"/>
                              <a:gd name="connsiteY3280" fmla="*/ 364315 h 454399"/>
                              <a:gd name="connsiteX3281" fmla="*/ 160031 w 517404"/>
                              <a:gd name="connsiteY3281" fmla="*/ 361393 h 454399"/>
                              <a:gd name="connsiteX3282" fmla="*/ 160031 w 517404"/>
                              <a:gd name="connsiteY3282" fmla="*/ 358597 h 454399"/>
                              <a:gd name="connsiteX3283" fmla="*/ 160031 w 517404"/>
                              <a:gd name="connsiteY3283" fmla="*/ 356692 h 454399"/>
                              <a:gd name="connsiteX3284" fmla="*/ 160031 w 517404"/>
                              <a:gd name="connsiteY3284" fmla="*/ 354913 h 454399"/>
                              <a:gd name="connsiteX3285" fmla="*/ 160031 w 517404"/>
                              <a:gd name="connsiteY3285" fmla="*/ 353261 h 454399"/>
                              <a:gd name="connsiteX3286" fmla="*/ 160031 w 517404"/>
                              <a:gd name="connsiteY3286" fmla="*/ 351482 h 454399"/>
                              <a:gd name="connsiteX3287" fmla="*/ 159523 w 517404"/>
                              <a:gd name="connsiteY3287" fmla="*/ 350085 h 454399"/>
                              <a:gd name="connsiteX3288" fmla="*/ 159269 w 517404"/>
                              <a:gd name="connsiteY3288" fmla="*/ 351482 h 454399"/>
                              <a:gd name="connsiteX3289" fmla="*/ 159396 w 517404"/>
                              <a:gd name="connsiteY3289" fmla="*/ 353261 h 454399"/>
                              <a:gd name="connsiteX3290" fmla="*/ 159396 w 517404"/>
                              <a:gd name="connsiteY3290" fmla="*/ 354913 h 454399"/>
                              <a:gd name="connsiteX3291" fmla="*/ 159396 w 517404"/>
                              <a:gd name="connsiteY3291" fmla="*/ 356692 h 454399"/>
                              <a:gd name="connsiteX3292" fmla="*/ 159396 w 517404"/>
                              <a:gd name="connsiteY3292" fmla="*/ 358597 h 454399"/>
                              <a:gd name="connsiteX3293" fmla="*/ 159396 w 517404"/>
                              <a:gd name="connsiteY3293" fmla="*/ 361393 h 454399"/>
                              <a:gd name="connsiteX3294" fmla="*/ 159523 w 517404"/>
                              <a:gd name="connsiteY3294" fmla="*/ 364315 h 454399"/>
                              <a:gd name="connsiteX3295" fmla="*/ 159523 w 517404"/>
                              <a:gd name="connsiteY3295" fmla="*/ 367492 h 454399"/>
                              <a:gd name="connsiteX3296" fmla="*/ 155459 w 517404"/>
                              <a:gd name="connsiteY3296" fmla="*/ 367619 h 454399"/>
                              <a:gd name="connsiteX3297" fmla="*/ 154062 w 517404"/>
                              <a:gd name="connsiteY3297" fmla="*/ 366348 h 454399"/>
                              <a:gd name="connsiteX3298" fmla="*/ 151140 w 517404"/>
                              <a:gd name="connsiteY3298" fmla="*/ 361266 h 454399"/>
                              <a:gd name="connsiteX3299" fmla="*/ 150887 w 517404"/>
                              <a:gd name="connsiteY3299" fmla="*/ 360757 h 454399"/>
                              <a:gd name="connsiteX3300" fmla="*/ 151521 w 517404"/>
                              <a:gd name="connsiteY3300" fmla="*/ 360376 h 454399"/>
                              <a:gd name="connsiteX3301" fmla="*/ 151521 w 517404"/>
                              <a:gd name="connsiteY3301" fmla="*/ 359487 h 454399"/>
                              <a:gd name="connsiteX3302" fmla="*/ 151521 w 517404"/>
                              <a:gd name="connsiteY3302" fmla="*/ 359233 h 454399"/>
                              <a:gd name="connsiteX3303" fmla="*/ 149997 w 517404"/>
                              <a:gd name="connsiteY3303" fmla="*/ 356437 h 454399"/>
                              <a:gd name="connsiteX3304" fmla="*/ 149997 w 517404"/>
                              <a:gd name="connsiteY3304" fmla="*/ 355675 h 454399"/>
                              <a:gd name="connsiteX3305" fmla="*/ 148219 w 517404"/>
                              <a:gd name="connsiteY3305" fmla="*/ 351609 h 454399"/>
                              <a:gd name="connsiteX3306" fmla="*/ 144536 w 517404"/>
                              <a:gd name="connsiteY3306" fmla="*/ 320734 h 454399"/>
                              <a:gd name="connsiteX3307" fmla="*/ 141615 w 517404"/>
                              <a:gd name="connsiteY3307" fmla="*/ 303327 h 454399"/>
                              <a:gd name="connsiteX3308" fmla="*/ 136534 w 517404"/>
                              <a:gd name="connsiteY3308" fmla="*/ 273595 h 454399"/>
                              <a:gd name="connsiteX3309" fmla="*/ 136280 w 517404"/>
                              <a:gd name="connsiteY3309" fmla="*/ 240941 h 454399"/>
                              <a:gd name="connsiteX3310" fmla="*/ 136534 w 517404"/>
                              <a:gd name="connsiteY3310" fmla="*/ 226838 h 454399"/>
                              <a:gd name="connsiteX3311" fmla="*/ 171843 w 517404"/>
                              <a:gd name="connsiteY3311" fmla="*/ 299261 h 454399"/>
                              <a:gd name="connsiteX3312" fmla="*/ 214010 w 517404"/>
                              <a:gd name="connsiteY3312" fmla="*/ 362663 h 454399"/>
                              <a:gd name="connsiteX3313" fmla="*/ 215407 w 517404"/>
                              <a:gd name="connsiteY3313" fmla="*/ 364315 h 454399"/>
                              <a:gd name="connsiteX3314" fmla="*/ 214899 w 517404"/>
                              <a:gd name="connsiteY3314" fmla="*/ 367365 h 454399"/>
                              <a:gd name="connsiteX3315" fmla="*/ 214391 w 517404"/>
                              <a:gd name="connsiteY3315" fmla="*/ 370668 h 454399"/>
                              <a:gd name="connsiteX3316" fmla="*/ 213756 w 517404"/>
                              <a:gd name="connsiteY3316" fmla="*/ 374226 h 454399"/>
                              <a:gd name="connsiteX3317" fmla="*/ 212994 w 517404"/>
                              <a:gd name="connsiteY3317" fmla="*/ 378546 h 454399"/>
                              <a:gd name="connsiteX3318" fmla="*/ 212994 w 517404"/>
                              <a:gd name="connsiteY3318" fmla="*/ 378546 h 454399"/>
                              <a:gd name="connsiteX3319" fmla="*/ 227727 w 517404"/>
                              <a:gd name="connsiteY3319" fmla="*/ 386423 h 454399"/>
                              <a:gd name="connsiteX3320" fmla="*/ 223917 w 517404"/>
                              <a:gd name="connsiteY3320" fmla="*/ 385280 h 454399"/>
                              <a:gd name="connsiteX3321" fmla="*/ 215661 w 517404"/>
                              <a:gd name="connsiteY3321" fmla="*/ 382230 h 454399"/>
                              <a:gd name="connsiteX3322" fmla="*/ 213756 w 517404"/>
                              <a:gd name="connsiteY3322" fmla="*/ 378165 h 454399"/>
                              <a:gd name="connsiteX3323" fmla="*/ 214391 w 517404"/>
                              <a:gd name="connsiteY3323" fmla="*/ 373845 h 454399"/>
                              <a:gd name="connsiteX3324" fmla="*/ 215026 w 517404"/>
                              <a:gd name="connsiteY3324" fmla="*/ 370287 h 454399"/>
                              <a:gd name="connsiteX3325" fmla="*/ 215534 w 517404"/>
                              <a:gd name="connsiteY3325" fmla="*/ 366983 h 454399"/>
                              <a:gd name="connsiteX3326" fmla="*/ 218201 w 517404"/>
                              <a:gd name="connsiteY3326" fmla="*/ 365077 h 454399"/>
                              <a:gd name="connsiteX3327" fmla="*/ 229886 w 517404"/>
                              <a:gd name="connsiteY3327" fmla="*/ 372320 h 454399"/>
                              <a:gd name="connsiteX3328" fmla="*/ 231029 w 517404"/>
                              <a:gd name="connsiteY3328" fmla="*/ 373463 h 454399"/>
                              <a:gd name="connsiteX3329" fmla="*/ 230394 w 517404"/>
                              <a:gd name="connsiteY3329" fmla="*/ 376259 h 454399"/>
                              <a:gd name="connsiteX3330" fmla="*/ 229759 w 517404"/>
                              <a:gd name="connsiteY3330" fmla="*/ 379181 h 454399"/>
                              <a:gd name="connsiteX3331" fmla="*/ 228997 w 517404"/>
                              <a:gd name="connsiteY3331" fmla="*/ 382357 h 454399"/>
                              <a:gd name="connsiteX3332" fmla="*/ 227981 w 517404"/>
                              <a:gd name="connsiteY3332" fmla="*/ 386296 h 454399"/>
                              <a:gd name="connsiteX3333" fmla="*/ 241825 w 517404"/>
                              <a:gd name="connsiteY3333" fmla="*/ 389473 h 454399"/>
                              <a:gd name="connsiteX3334" fmla="*/ 239793 w 517404"/>
                              <a:gd name="connsiteY3334" fmla="*/ 390870 h 454399"/>
                              <a:gd name="connsiteX3335" fmla="*/ 231791 w 517404"/>
                              <a:gd name="connsiteY3335" fmla="*/ 388202 h 454399"/>
                              <a:gd name="connsiteX3336" fmla="*/ 228108 w 517404"/>
                              <a:gd name="connsiteY3336" fmla="*/ 386550 h 454399"/>
                              <a:gd name="connsiteX3337" fmla="*/ 228870 w 517404"/>
                              <a:gd name="connsiteY3337" fmla="*/ 382612 h 454399"/>
                              <a:gd name="connsiteX3338" fmla="*/ 229632 w 517404"/>
                              <a:gd name="connsiteY3338" fmla="*/ 379435 h 454399"/>
                              <a:gd name="connsiteX3339" fmla="*/ 230394 w 517404"/>
                              <a:gd name="connsiteY3339" fmla="*/ 376513 h 454399"/>
                              <a:gd name="connsiteX3340" fmla="*/ 232553 w 517404"/>
                              <a:gd name="connsiteY3340" fmla="*/ 373972 h 454399"/>
                              <a:gd name="connsiteX3341" fmla="*/ 244746 w 517404"/>
                              <a:gd name="connsiteY3341" fmla="*/ 379181 h 454399"/>
                              <a:gd name="connsiteX3342" fmla="*/ 244746 w 517404"/>
                              <a:gd name="connsiteY3342" fmla="*/ 379181 h 454399"/>
                              <a:gd name="connsiteX3343" fmla="*/ 244492 w 517404"/>
                              <a:gd name="connsiteY3343" fmla="*/ 380833 h 454399"/>
                              <a:gd name="connsiteX3344" fmla="*/ 243984 w 517404"/>
                              <a:gd name="connsiteY3344" fmla="*/ 382357 h 454399"/>
                              <a:gd name="connsiteX3345" fmla="*/ 243476 w 517404"/>
                              <a:gd name="connsiteY3345" fmla="*/ 384136 h 454399"/>
                              <a:gd name="connsiteX3346" fmla="*/ 242714 w 517404"/>
                              <a:gd name="connsiteY3346" fmla="*/ 386550 h 454399"/>
                              <a:gd name="connsiteX3347" fmla="*/ 242079 w 517404"/>
                              <a:gd name="connsiteY3347" fmla="*/ 389219 h 454399"/>
                              <a:gd name="connsiteX3348" fmla="*/ 242079 w 517404"/>
                              <a:gd name="connsiteY3348" fmla="*/ 389219 h 454399"/>
                              <a:gd name="connsiteX3349" fmla="*/ 307996 w 517404"/>
                              <a:gd name="connsiteY3349" fmla="*/ 391252 h 454399"/>
                              <a:gd name="connsiteX3350" fmla="*/ 297835 w 517404"/>
                              <a:gd name="connsiteY3350" fmla="*/ 393793 h 454399"/>
                              <a:gd name="connsiteX3351" fmla="*/ 296439 w 517404"/>
                              <a:gd name="connsiteY3351" fmla="*/ 393666 h 454399"/>
                              <a:gd name="connsiteX3352" fmla="*/ 295930 w 517404"/>
                              <a:gd name="connsiteY3352" fmla="*/ 392268 h 454399"/>
                              <a:gd name="connsiteX3353" fmla="*/ 295423 w 517404"/>
                              <a:gd name="connsiteY3353" fmla="*/ 390997 h 454399"/>
                              <a:gd name="connsiteX3354" fmla="*/ 294915 w 517404"/>
                              <a:gd name="connsiteY3354" fmla="*/ 389473 h 454399"/>
                              <a:gd name="connsiteX3355" fmla="*/ 294406 w 517404"/>
                              <a:gd name="connsiteY3355" fmla="*/ 388456 h 454399"/>
                              <a:gd name="connsiteX3356" fmla="*/ 294406 w 517404"/>
                              <a:gd name="connsiteY3356" fmla="*/ 389727 h 454399"/>
                              <a:gd name="connsiteX3357" fmla="*/ 295041 w 517404"/>
                              <a:gd name="connsiteY3357" fmla="*/ 391252 h 454399"/>
                              <a:gd name="connsiteX3358" fmla="*/ 295549 w 517404"/>
                              <a:gd name="connsiteY3358" fmla="*/ 392522 h 454399"/>
                              <a:gd name="connsiteX3359" fmla="*/ 296058 w 517404"/>
                              <a:gd name="connsiteY3359" fmla="*/ 393920 h 454399"/>
                              <a:gd name="connsiteX3360" fmla="*/ 294660 w 517404"/>
                              <a:gd name="connsiteY3360" fmla="*/ 394555 h 454399"/>
                              <a:gd name="connsiteX3361" fmla="*/ 277387 w 517404"/>
                              <a:gd name="connsiteY3361" fmla="*/ 395826 h 454399"/>
                              <a:gd name="connsiteX3362" fmla="*/ 274720 w 517404"/>
                              <a:gd name="connsiteY3362" fmla="*/ 395826 h 454399"/>
                              <a:gd name="connsiteX3363" fmla="*/ 256431 w 517404"/>
                              <a:gd name="connsiteY3363" fmla="*/ 394809 h 454399"/>
                              <a:gd name="connsiteX3364" fmla="*/ 255288 w 517404"/>
                              <a:gd name="connsiteY3364" fmla="*/ 393920 h 454399"/>
                              <a:gd name="connsiteX3365" fmla="*/ 255796 w 517404"/>
                              <a:gd name="connsiteY3365" fmla="*/ 392522 h 454399"/>
                              <a:gd name="connsiteX3366" fmla="*/ 256304 w 517404"/>
                              <a:gd name="connsiteY3366" fmla="*/ 391252 h 454399"/>
                              <a:gd name="connsiteX3367" fmla="*/ 256939 w 517404"/>
                              <a:gd name="connsiteY3367" fmla="*/ 389727 h 454399"/>
                              <a:gd name="connsiteX3368" fmla="*/ 256939 w 517404"/>
                              <a:gd name="connsiteY3368" fmla="*/ 388456 h 454399"/>
                              <a:gd name="connsiteX3369" fmla="*/ 256431 w 517404"/>
                              <a:gd name="connsiteY3369" fmla="*/ 389473 h 454399"/>
                              <a:gd name="connsiteX3370" fmla="*/ 255923 w 517404"/>
                              <a:gd name="connsiteY3370" fmla="*/ 390997 h 454399"/>
                              <a:gd name="connsiteX3371" fmla="*/ 255542 w 517404"/>
                              <a:gd name="connsiteY3371" fmla="*/ 392268 h 454399"/>
                              <a:gd name="connsiteX3372" fmla="*/ 255034 w 517404"/>
                              <a:gd name="connsiteY3372" fmla="*/ 393666 h 454399"/>
                              <a:gd name="connsiteX3373" fmla="*/ 253763 w 517404"/>
                              <a:gd name="connsiteY3373" fmla="*/ 394301 h 454399"/>
                              <a:gd name="connsiteX3374" fmla="*/ 242587 w 517404"/>
                              <a:gd name="connsiteY3374" fmla="*/ 391887 h 454399"/>
                              <a:gd name="connsiteX3375" fmla="*/ 241825 w 517404"/>
                              <a:gd name="connsiteY3375" fmla="*/ 389600 h 454399"/>
                              <a:gd name="connsiteX3376" fmla="*/ 242587 w 517404"/>
                              <a:gd name="connsiteY3376" fmla="*/ 386932 h 454399"/>
                              <a:gd name="connsiteX3377" fmla="*/ 243349 w 517404"/>
                              <a:gd name="connsiteY3377" fmla="*/ 384517 h 454399"/>
                              <a:gd name="connsiteX3378" fmla="*/ 243857 w 517404"/>
                              <a:gd name="connsiteY3378" fmla="*/ 382739 h 454399"/>
                              <a:gd name="connsiteX3379" fmla="*/ 244365 w 517404"/>
                              <a:gd name="connsiteY3379" fmla="*/ 381214 h 454399"/>
                              <a:gd name="connsiteX3380" fmla="*/ 245762 w 517404"/>
                              <a:gd name="connsiteY3380" fmla="*/ 380070 h 454399"/>
                              <a:gd name="connsiteX3381" fmla="*/ 274847 w 517404"/>
                              <a:gd name="connsiteY3381" fmla="*/ 386042 h 454399"/>
                              <a:gd name="connsiteX3382" fmla="*/ 275863 w 517404"/>
                              <a:gd name="connsiteY3382" fmla="*/ 386042 h 454399"/>
                              <a:gd name="connsiteX3383" fmla="*/ 305837 w 517404"/>
                              <a:gd name="connsiteY3383" fmla="*/ 379689 h 454399"/>
                              <a:gd name="connsiteX3384" fmla="*/ 306091 w 517404"/>
                              <a:gd name="connsiteY3384" fmla="*/ 379689 h 454399"/>
                              <a:gd name="connsiteX3385" fmla="*/ 306599 w 517404"/>
                              <a:gd name="connsiteY3385" fmla="*/ 381214 h 454399"/>
                              <a:gd name="connsiteX3386" fmla="*/ 307107 w 517404"/>
                              <a:gd name="connsiteY3386" fmla="*/ 382739 h 454399"/>
                              <a:gd name="connsiteX3387" fmla="*/ 307615 w 517404"/>
                              <a:gd name="connsiteY3387" fmla="*/ 384517 h 454399"/>
                              <a:gd name="connsiteX3388" fmla="*/ 308377 w 517404"/>
                              <a:gd name="connsiteY3388" fmla="*/ 386932 h 454399"/>
                              <a:gd name="connsiteX3389" fmla="*/ 309139 w 517404"/>
                              <a:gd name="connsiteY3389" fmla="*/ 389600 h 454399"/>
                              <a:gd name="connsiteX3390" fmla="*/ 307742 w 517404"/>
                              <a:gd name="connsiteY3390" fmla="*/ 391379 h 454399"/>
                              <a:gd name="connsiteX3391" fmla="*/ 307742 w 517404"/>
                              <a:gd name="connsiteY3391" fmla="*/ 391379 h 454399"/>
                              <a:gd name="connsiteX3392" fmla="*/ 322094 w 517404"/>
                              <a:gd name="connsiteY3392" fmla="*/ 379435 h 454399"/>
                              <a:gd name="connsiteX3393" fmla="*/ 322856 w 517404"/>
                              <a:gd name="connsiteY3393" fmla="*/ 382612 h 454399"/>
                              <a:gd name="connsiteX3394" fmla="*/ 322602 w 517404"/>
                              <a:gd name="connsiteY3394" fmla="*/ 386169 h 454399"/>
                              <a:gd name="connsiteX3395" fmla="*/ 322094 w 517404"/>
                              <a:gd name="connsiteY3395" fmla="*/ 386423 h 454399"/>
                              <a:gd name="connsiteX3396" fmla="*/ 319808 w 517404"/>
                              <a:gd name="connsiteY3396" fmla="*/ 387313 h 454399"/>
                              <a:gd name="connsiteX3397" fmla="*/ 312442 w 517404"/>
                              <a:gd name="connsiteY3397" fmla="*/ 389981 h 454399"/>
                              <a:gd name="connsiteX3398" fmla="*/ 310029 w 517404"/>
                              <a:gd name="connsiteY3398" fmla="*/ 389473 h 454399"/>
                              <a:gd name="connsiteX3399" fmla="*/ 309267 w 517404"/>
                              <a:gd name="connsiteY3399" fmla="*/ 386805 h 454399"/>
                              <a:gd name="connsiteX3400" fmla="*/ 308505 w 517404"/>
                              <a:gd name="connsiteY3400" fmla="*/ 384390 h 454399"/>
                              <a:gd name="connsiteX3401" fmla="*/ 307996 w 517404"/>
                              <a:gd name="connsiteY3401" fmla="*/ 382612 h 454399"/>
                              <a:gd name="connsiteX3402" fmla="*/ 307488 w 517404"/>
                              <a:gd name="connsiteY3402" fmla="*/ 381087 h 454399"/>
                              <a:gd name="connsiteX3403" fmla="*/ 307234 w 517404"/>
                              <a:gd name="connsiteY3403" fmla="*/ 379689 h 454399"/>
                              <a:gd name="connsiteX3404" fmla="*/ 307234 w 517404"/>
                              <a:gd name="connsiteY3404" fmla="*/ 379435 h 454399"/>
                              <a:gd name="connsiteX3405" fmla="*/ 311299 w 517404"/>
                              <a:gd name="connsiteY3405" fmla="*/ 378037 h 454399"/>
                              <a:gd name="connsiteX3406" fmla="*/ 311299 w 517404"/>
                              <a:gd name="connsiteY3406" fmla="*/ 378292 h 454399"/>
                              <a:gd name="connsiteX3407" fmla="*/ 313331 w 517404"/>
                              <a:gd name="connsiteY3407" fmla="*/ 377402 h 454399"/>
                              <a:gd name="connsiteX3408" fmla="*/ 318919 w 517404"/>
                              <a:gd name="connsiteY3408" fmla="*/ 374734 h 454399"/>
                              <a:gd name="connsiteX3409" fmla="*/ 321459 w 517404"/>
                              <a:gd name="connsiteY3409" fmla="*/ 376767 h 454399"/>
                              <a:gd name="connsiteX3410" fmla="*/ 322221 w 517404"/>
                              <a:gd name="connsiteY3410" fmla="*/ 379562 h 454399"/>
                              <a:gd name="connsiteX3411" fmla="*/ 312823 w 517404"/>
                              <a:gd name="connsiteY3411" fmla="*/ 256696 h 454399"/>
                              <a:gd name="connsiteX3412" fmla="*/ 382551 w 517404"/>
                              <a:gd name="connsiteY3412" fmla="*/ 256696 h 454399"/>
                              <a:gd name="connsiteX3413" fmla="*/ 383566 w 517404"/>
                              <a:gd name="connsiteY3413" fmla="*/ 257713 h 454399"/>
                              <a:gd name="connsiteX3414" fmla="*/ 382551 w 517404"/>
                              <a:gd name="connsiteY3414" fmla="*/ 258729 h 454399"/>
                              <a:gd name="connsiteX3415" fmla="*/ 312823 w 517404"/>
                              <a:gd name="connsiteY3415" fmla="*/ 258729 h 454399"/>
                              <a:gd name="connsiteX3416" fmla="*/ 311807 w 517404"/>
                              <a:gd name="connsiteY3416" fmla="*/ 257840 h 454399"/>
                              <a:gd name="connsiteX3417" fmla="*/ 312696 w 517404"/>
                              <a:gd name="connsiteY3417" fmla="*/ 256823 h 454399"/>
                              <a:gd name="connsiteX3418" fmla="*/ 312696 w 517404"/>
                              <a:gd name="connsiteY3418" fmla="*/ 256823 h 454399"/>
                              <a:gd name="connsiteX3419" fmla="*/ 336827 w 517404"/>
                              <a:gd name="connsiteY3419" fmla="*/ 231920 h 454399"/>
                              <a:gd name="connsiteX3420" fmla="*/ 336827 w 517404"/>
                              <a:gd name="connsiteY3420" fmla="*/ 235859 h 454399"/>
                              <a:gd name="connsiteX3421" fmla="*/ 336827 w 517404"/>
                              <a:gd name="connsiteY3421" fmla="*/ 235859 h 454399"/>
                              <a:gd name="connsiteX3422" fmla="*/ 336827 w 517404"/>
                              <a:gd name="connsiteY3422" fmla="*/ 236748 h 454399"/>
                              <a:gd name="connsiteX3423" fmla="*/ 336827 w 517404"/>
                              <a:gd name="connsiteY3423" fmla="*/ 238400 h 454399"/>
                              <a:gd name="connsiteX3424" fmla="*/ 333779 w 517404"/>
                              <a:gd name="connsiteY3424" fmla="*/ 241322 h 454399"/>
                              <a:gd name="connsiteX3425" fmla="*/ 334160 w 517404"/>
                              <a:gd name="connsiteY3425" fmla="*/ 239798 h 454399"/>
                              <a:gd name="connsiteX3426" fmla="*/ 334287 w 517404"/>
                              <a:gd name="connsiteY3426" fmla="*/ 237256 h 454399"/>
                              <a:gd name="connsiteX3427" fmla="*/ 334287 w 517404"/>
                              <a:gd name="connsiteY3427" fmla="*/ 237002 h 454399"/>
                              <a:gd name="connsiteX3428" fmla="*/ 333779 w 517404"/>
                              <a:gd name="connsiteY3428" fmla="*/ 237002 h 454399"/>
                              <a:gd name="connsiteX3429" fmla="*/ 332636 w 517404"/>
                              <a:gd name="connsiteY3429" fmla="*/ 239289 h 454399"/>
                              <a:gd name="connsiteX3430" fmla="*/ 332128 w 517404"/>
                              <a:gd name="connsiteY3430" fmla="*/ 240687 h 454399"/>
                              <a:gd name="connsiteX3431" fmla="*/ 331874 w 517404"/>
                              <a:gd name="connsiteY3431" fmla="*/ 240179 h 454399"/>
                              <a:gd name="connsiteX3432" fmla="*/ 333652 w 517404"/>
                              <a:gd name="connsiteY3432" fmla="*/ 235096 h 454399"/>
                              <a:gd name="connsiteX3433" fmla="*/ 333779 w 517404"/>
                              <a:gd name="connsiteY3433" fmla="*/ 235096 h 454399"/>
                              <a:gd name="connsiteX3434" fmla="*/ 334287 w 517404"/>
                              <a:gd name="connsiteY3434" fmla="*/ 231158 h 454399"/>
                              <a:gd name="connsiteX3435" fmla="*/ 334795 w 517404"/>
                              <a:gd name="connsiteY3435" fmla="*/ 227473 h 454399"/>
                              <a:gd name="connsiteX3436" fmla="*/ 334922 w 517404"/>
                              <a:gd name="connsiteY3436" fmla="*/ 226075 h 454399"/>
                              <a:gd name="connsiteX3437" fmla="*/ 334541 w 517404"/>
                              <a:gd name="connsiteY3437" fmla="*/ 219722 h 454399"/>
                              <a:gd name="connsiteX3438" fmla="*/ 334033 w 517404"/>
                              <a:gd name="connsiteY3438" fmla="*/ 217181 h 454399"/>
                              <a:gd name="connsiteX3439" fmla="*/ 334033 w 517404"/>
                              <a:gd name="connsiteY3439" fmla="*/ 217181 h 454399"/>
                              <a:gd name="connsiteX3440" fmla="*/ 336192 w 517404"/>
                              <a:gd name="connsiteY3440" fmla="*/ 212988 h 454399"/>
                              <a:gd name="connsiteX3441" fmla="*/ 337335 w 517404"/>
                              <a:gd name="connsiteY3441" fmla="*/ 213878 h 454399"/>
                              <a:gd name="connsiteX3442" fmla="*/ 337844 w 517404"/>
                              <a:gd name="connsiteY3442" fmla="*/ 214386 h 454399"/>
                              <a:gd name="connsiteX3443" fmla="*/ 338225 w 517404"/>
                              <a:gd name="connsiteY3443" fmla="*/ 214894 h 454399"/>
                              <a:gd name="connsiteX3444" fmla="*/ 338606 w 517404"/>
                              <a:gd name="connsiteY3444" fmla="*/ 215529 h 454399"/>
                              <a:gd name="connsiteX3445" fmla="*/ 338987 w 517404"/>
                              <a:gd name="connsiteY3445" fmla="*/ 216292 h 454399"/>
                              <a:gd name="connsiteX3446" fmla="*/ 338732 w 517404"/>
                              <a:gd name="connsiteY3446" fmla="*/ 217689 h 454399"/>
                              <a:gd name="connsiteX3447" fmla="*/ 337335 w 517404"/>
                              <a:gd name="connsiteY3447" fmla="*/ 223026 h 454399"/>
                              <a:gd name="connsiteX3448" fmla="*/ 337335 w 517404"/>
                              <a:gd name="connsiteY3448" fmla="*/ 223026 h 454399"/>
                              <a:gd name="connsiteX3449" fmla="*/ 336827 w 517404"/>
                              <a:gd name="connsiteY3449" fmla="*/ 231666 h 454399"/>
                              <a:gd name="connsiteX3450" fmla="*/ 336827 w 517404"/>
                              <a:gd name="connsiteY3450" fmla="*/ 231666 h 454399"/>
                              <a:gd name="connsiteX3451" fmla="*/ 319046 w 517404"/>
                              <a:gd name="connsiteY3451" fmla="*/ 207271 h 454399"/>
                              <a:gd name="connsiteX3452" fmla="*/ 321332 w 517404"/>
                              <a:gd name="connsiteY3452" fmla="*/ 206889 h 454399"/>
                              <a:gd name="connsiteX3453" fmla="*/ 321713 w 517404"/>
                              <a:gd name="connsiteY3453" fmla="*/ 206889 h 454399"/>
                              <a:gd name="connsiteX3454" fmla="*/ 322856 w 517404"/>
                              <a:gd name="connsiteY3454" fmla="*/ 206254 h 454399"/>
                              <a:gd name="connsiteX3455" fmla="*/ 323237 w 517404"/>
                              <a:gd name="connsiteY3455" fmla="*/ 204856 h 454399"/>
                              <a:gd name="connsiteX3456" fmla="*/ 324126 w 517404"/>
                              <a:gd name="connsiteY3456" fmla="*/ 203332 h 454399"/>
                              <a:gd name="connsiteX3457" fmla="*/ 324381 w 517404"/>
                              <a:gd name="connsiteY3457" fmla="*/ 202823 h 454399"/>
                              <a:gd name="connsiteX3458" fmla="*/ 323873 w 517404"/>
                              <a:gd name="connsiteY3458" fmla="*/ 202061 h 454399"/>
                              <a:gd name="connsiteX3459" fmla="*/ 323873 w 517404"/>
                              <a:gd name="connsiteY3459" fmla="*/ 198885 h 454399"/>
                              <a:gd name="connsiteX3460" fmla="*/ 323873 w 517404"/>
                              <a:gd name="connsiteY3460" fmla="*/ 198885 h 454399"/>
                              <a:gd name="connsiteX3461" fmla="*/ 323873 w 517404"/>
                              <a:gd name="connsiteY3461" fmla="*/ 198503 h 454399"/>
                              <a:gd name="connsiteX3462" fmla="*/ 323745 w 517404"/>
                              <a:gd name="connsiteY3462" fmla="*/ 195200 h 454399"/>
                              <a:gd name="connsiteX3463" fmla="*/ 324507 w 517404"/>
                              <a:gd name="connsiteY3463" fmla="*/ 195200 h 454399"/>
                              <a:gd name="connsiteX3464" fmla="*/ 324254 w 517404"/>
                              <a:gd name="connsiteY3464" fmla="*/ 194565 h 454399"/>
                              <a:gd name="connsiteX3465" fmla="*/ 325269 w 517404"/>
                              <a:gd name="connsiteY3465" fmla="*/ 191515 h 454399"/>
                              <a:gd name="connsiteX3466" fmla="*/ 325397 w 517404"/>
                              <a:gd name="connsiteY3466" fmla="*/ 191515 h 454399"/>
                              <a:gd name="connsiteX3467" fmla="*/ 325650 w 517404"/>
                              <a:gd name="connsiteY3467" fmla="*/ 191261 h 454399"/>
                              <a:gd name="connsiteX3468" fmla="*/ 325397 w 517404"/>
                              <a:gd name="connsiteY3468" fmla="*/ 190880 h 454399"/>
                              <a:gd name="connsiteX3469" fmla="*/ 325397 w 517404"/>
                              <a:gd name="connsiteY3469" fmla="*/ 189355 h 454399"/>
                              <a:gd name="connsiteX3470" fmla="*/ 326793 w 517404"/>
                              <a:gd name="connsiteY3470" fmla="*/ 187704 h 454399"/>
                              <a:gd name="connsiteX3471" fmla="*/ 327302 w 517404"/>
                              <a:gd name="connsiteY3471" fmla="*/ 187704 h 454399"/>
                              <a:gd name="connsiteX3472" fmla="*/ 327556 w 517404"/>
                              <a:gd name="connsiteY3472" fmla="*/ 187195 h 454399"/>
                              <a:gd name="connsiteX3473" fmla="*/ 327556 w 517404"/>
                              <a:gd name="connsiteY3473" fmla="*/ 186814 h 454399"/>
                              <a:gd name="connsiteX3474" fmla="*/ 327683 w 517404"/>
                              <a:gd name="connsiteY3474" fmla="*/ 186687 h 454399"/>
                              <a:gd name="connsiteX3475" fmla="*/ 327683 w 517404"/>
                              <a:gd name="connsiteY3475" fmla="*/ 186687 h 454399"/>
                              <a:gd name="connsiteX3476" fmla="*/ 328699 w 517404"/>
                              <a:gd name="connsiteY3476" fmla="*/ 183511 h 454399"/>
                              <a:gd name="connsiteX3477" fmla="*/ 328699 w 517404"/>
                              <a:gd name="connsiteY3477" fmla="*/ 183511 h 454399"/>
                              <a:gd name="connsiteX3478" fmla="*/ 328826 w 517404"/>
                              <a:gd name="connsiteY3478" fmla="*/ 183383 h 454399"/>
                              <a:gd name="connsiteX3479" fmla="*/ 328826 w 517404"/>
                              <a:gd name="connsiteY3479" fmla="*/ 183383 h 454399"/>
                              <a:gd name="connsiteX3480" fmla="*/ 331366 w 517404"/>
                              <a:gd name="connsiteY3480" fmla="*/ 179953 h 454399"/>
                              <a:gd name="connsiteX3481" fmla="*/ 331620 w 517404"/>
                              <a:gd name="connsiteY3481" fmla="*/ 179953 h 454399"/>
                              <a:gd name="connsiteX3482" fmla="*/ 331747 w 517404"/>
                              <a:gd name="connsiteY3482" fmla="*/ 179445 h 454399"/>
                              <a:gd name="connsiteX3483" fmla="*/ 334287 w 517404"/>
                              <a:gd name="connsiteY3483" fmla="*/ 176776 h 454399"/>
                              <a:gd name="connsiteX3484" fmla="*/ 334541 w 517404"/>
                              <a:gd name="connsiteY3484" fmla="*/ 176776 h 454399"/>
                              <a:gd name="connsiteX3485" fmla="*/ 334541 w 517404"/>
                              <a:gd name="connsiteY3485" fmla="*/ 176522 h 454399"/>
                              <a:gd name="connsiteX3486" fmla="*/ 336954 w 517404"/>
                              <a:gd name="connsiteY3486" fmla="*/ 174489 h 454399"/>
                              <a:gd name="connsiteX3487" fmla="*/ 337335 w 517404"/>
                              <a:gd name="connsiteY3487" fmla="*/ 174489 h 454399"/>
                              <a:gd name="connsiteX3488" fmla="*/ 337589 w 517404"/>
                              <a:gd name="connsiteY3488" fmla="*/ 174489 h 454399"/>
                              <a:gd name="connsiteX3489" fmla="*/ 339749 w 517404"/>
                              <a:gd name="connsiteY3489" fmla="*/ 173219 h 454399"/>
                              <a:gd name="connsiteX3490" fmla="*/ 340765 w 517404"/>
                              <a:gd name="connsiteY3490" fmla="*/ 173346 h 454399"/>
                              <a:gd name="connsiteX3491" fmla="*/ 341654 w 517404"/>
                              <a:gd name="connsiteY3491" fmla="*/ 173346 h 454399"/>
                              <a:gd name="connsiteX3492" fmla="*/ 341908 w 517404"/>
                              <a:gd name="connsiteY3492" fmla="*/ 173346 h 454399"/>
                              <a:gd name="connsiteX3493" fmla="*/ 342162 w 517404"/>
                              <a:gd name="connsiteY3493" fmla="*/ 173092 h 454399"/>
                              <a:gd name="connsiteX3494" fmla="*/ 344448 w 517404"/>
                              <a:gd name="connsiteY3494" fmla="*/ 171694 h 454399"/>
                              <a:gd name="connsiteX3495" fmla="*/ 346099 w 517404"/>
                              <a:gd name="connsiteY3495" fmla="*/ 172456 h 454399"/>
                              <a:gd name="connsiteX3496" fmla="*/ 346353 w 517404"/>
                              <a:gd name="connsiteY3496" fmla="*/ 172711 h 454399"/>
                              <a:gd name="connsiteX3497" fmla="*/ 346607 w 517404"/>
                              <a:gd name="connsiteY3497" fmla="*/ 172456 h 454399"/>
                              <a:gd name="connsiteX3498" fmla="*/ 343686 w 517404"/>
                              <a:gd name="connsiteY3498" fmla="*/ 196471 h 454399"/>
                              <a:gd name="connsiteX3499" fmla="*/ 343432 w 517404"/>
                              <a:gd name="connsiteY3499" fmla="*/ 196471 h 454399"/>
                              <a:gd name="connsiteX3500" fmla="*/ 342924 w 517404"/>
                              <a:gd name="connsiteY3500" fmla="*/ 197106 h 454399"/>
                              <a:gd name="connsiteX3501" fmla="*/ 344575 w 517404"/>
                              <a:gd name="connsiteY3501" fmla="*/ 199012 h 454399"/>
                              <a:gd name="connsiteX3502" fmla="*/ 344575 w 517404"/>
                              <a:gd name="connsiteY3502" fmla="*/ 199647 h 454399"/>
                              <a:gd name="connsiteX3503" fmla="*/ 345337 w 517404"/>
                              <a:gd name="connsiteY3503" fmla="*/ 201934 h 454399"/>
                              <a:gd name="connsiteX3504" fmla="*/ 344702 w 517404"/>
                              <a:gd name="connsiteY3504" fmla="*/ 202188 h 454399"/>
                              <a:gd name="connsiteX3505" fmla="*/ 343813 w 517404"/>
                              <a:gd name="connsiteY3505" fmla="*/ 202951 h 454399"/>
                              <a:gd name="connsiteX3506" fmla="*/ 343813 w 517404"/>
                              <a:gd name="connsiteY3506" fmla="*/ 203967 h 454399"/>
                              <a:gd name="connsiteX3507" fmla="*/ 343686 w 517404"/>
                              <a:gd name="connsiteY3507" fmla="*/ 205365 h 454399"/>
                              <a:gd name="connsiteX3508" fmla="*/ 342924 w 517404"/>
                              <a:gd name="connsiteY3508" fmla="*/ 206635 h 454399"/>
                              <a:gd name="connsiteX3509" fmla="*/ 343051 w 517404"/>
                              <a:gd name="connsiteY3509" fmla="*/ 207652 h 454399"/>
                              <a:gd name="connsiteX3510" fmla="*/ 343051 w 517404"/>
                              <a:gd name="connsiteY3510" fmla="*/ 207652 h 454399"/>
                              <a:gd name="connsiteX3511" fmla="*/ 342416 w 517404"/>
                              <a:gd name="connsiteY3511" fmla="*/ 209176 h 454399"/>
                              <a:gd name="connsiteX3512" fmla="*/ 343305 w 517404"/>
                              <a:gd name="connsiteY3512" fmla="*/ 212480 h 454399"/>
                              <a:gd name="connsiteX3513" fmla="*/ 343813 w 517404"/>
                              <a:gd name="connsiteY3513" fmla="*/ 214005 h 454399"/>
                              <a:gd name="connsiteX3514" fmla="*/ 342416 w 517404"/>
                              <a:gd name="connsiteY3514" fmla="*/ 222899 h 454399"/>
                              <a:gd name="connsiteX3515" fmla="*/ 342416 w 517404"/>
                              <a:gd name="connsiteY3515" fmla="*/ 222899 h 454399"/>
                              <a:gd name="connsiteX3516" fmla="*/ 342543 w 517404"/>
                              <a:gd name="connsiteY3516" fmla="*/ 232936 h 454399"/>
                              <a:gd name="connsiteX3517" fmla="*/ 342797 w 517404"/>
                              <a:gd name="connsiteY3517" fmla="*/ 236875 h 454399"/>
                              <a:gd name="connsiteX3518" fmla="*/ 342797 w 517404"/>
                              <a:gd name="connsiteY3518" fmla="*/ 238019 h 454399"/>
                              <a:gd name="connsiteX3519" fmla="*/ 342924 w 517404"/>
                              <a:gd name="connsiteY3519" fmla="*/ 239925 h 454399"/>
                              <a:gd name="connsiteX3520" fmla="*/ 340002 w 517404"/>
                              <a:gd name="connsiteY3520" fmla="*/ 243355 h 454399"/>
                              <a:gd name="connsiteX3521" fmla="*/ 340130 w 517404"/>
                              <a:gd name="connsiteY3521" fmla="*/ 241576 h 454399"/>
                              <a:gd name="connsiteX3522" fmla="*/ 340130 w 517404"/>
                              <a:gd name="connsiteY3522" fmla="*/ 238781 h 454399"/>
                              <a:gd name="connsiteX3523" fmla="*/ 339876 w 517404"/>
                              <a:gd name="connsiteY3523" fmla="*/ 238527 h 454399"/>
                              <a:gd name="connsiteX3524" fmla="*/ 339621 w 517404"/>
                              <a:gd name="connsiteY3524" fmla="*/ 238527 h 454399"/>
                              <a:gd name="connsiteX3525" fmla="*/ 338478 w 517404"/>
                              <a:gd name="connsiteY3525" fmla="*/ 241068 h 454399"/>
                              <a:gd name="connsiteX3526" fmla="*/ 338097 w 517404"/>
                              <a:gd name="connsiteY3526" fmla="*/ 242847 h 454399"/>
                              <a:gd name="connsiteX3527" fmla="*/ 337716 w 517404"/>
                              <a:gd name="connsiteY3527" fmla="*/ 242339 h 454399"/>
                              <a:gd name="connsiteX3528" fmla="*/ 339494 w 517404"/>
                              <a:gd name="connsiteY3528" fmla="*/ 236621 h 454399"/>
                              <a:gd name="connsiteX3529" fmla="*/ 339494 w 517404"/>
                              <a:gd name="connsiteY3529" fmla="*/ 236621 h 454399"/>
                              <a:gd name="connsiteX3530" fmla="*/ 339494 w 517404"/>
                              <a:gd name="connsiteY3530" fmla="*/ 236367 h 454399"/>
                              <a:gd name="connsiteX3531" fmla="*/ 339749 w 517404"/>
                              <a:gd name="connsiteY3531" fmla="*/ 233063 h 454399"/>
                              <a:gd name="connsiteX3532" fmla="*/ 340130 w 517404"/>
                              <a:gd name="connsiteY3532" fmla="*/ 227981 h 454399"/>
                              <a:gd name="connsiteX3533" fmla="*/ 340130 w 517404"/>
                              <a:gd name="connsiteY3533" fmla="*/ 227600 h 454399"/>
                              <a:gd name="connsiteX3534" fmla="*/ 339240 w 517404"/>
                              <a:gd name="connsiteY3534" fmla="*/ 217054 h 454399"/>
                              <a:gd name="connsiteX3535" fmla="*/ 339240 w 517404"/>
                              <a:gd name="connsiteY3535" fmla="*/ 217054 h 454399"/>
                              <a:gd name="connsiteX3536" fmla="*/ 339240 w 517404"/>
                              <a:gd name="connsiteY3536" fmla="*/ 216673 h 454399"/>
                              <a:gd name="connsiteX3537" fmla="*/ 338478 w 517404"/>
                              <a:gd name="connsiteY3537" fmla="*/ 215275 h 454399"/>
                              <a:gd name="connsiteX3538" fmla="*/ 337463 w 517404"/>
                              <a:gd name="connsiteY3538" fmla="*/ 214132 h 454399"/>
                              <a:gd name="connsiteX3539" fmla="*/ 335811 w 517404"/>
                              <a:gd name="connsiteY3539" fmla="*/ 212861 h 454399"/>
                              <a:gd name="connsiteX3540" fmla="*/ 335557 w 517404"/>
                              <a:gd name="connsiteY3540" fmla="*/ 212480 h 454399"/>
                              <a:gd name="connsiteX3541" fmla="*/ 335176 w 517404"/>
                              <a:gd name="connsiteY3541" fmla="*/ 212353 h 454399"/>
                              <a:gd name="connsiteX3542" fmla="*/ 334541 w 517404"/>
                              <a:gd name="connsiteY3542" fmla="*/ 213242 h 454399"/>
                              <a:gd name="connsiteX3543" fmla="*/ 332382 w 517404"/>
                              <a:gd name="connsiteY3543" fmla="*/ 217562 h 454399"/>
                              <a:gd name="connsiteX3544" fmla="*/ 332382 w 517404"/>
                              <a:gd name="connsiteY3544" fmla="*/ 217562 h 454399"/>
                              <a:gd name="connsiteX3545" fmla="*/ 332255 w 517404"/>
                              <a:gd name="connsiteY3545" fmla="*/ 217943 h 454399"/>
                              <a:gd name="connsiteX3546" fmla="*/ 331747 w 517404"/>
                              <a:gd name="connsiteY3546" fmla="*/ 219722 h 454399"/>
                              <a:gd name="connsiteX3547" fmla="*/ 331366 w 517404"/>
                              <a:gd name="connsiteY3547" fmla="*/ 220612 h 454399"/>
                              <a:gd name="connsiteX3548" fmla="*/ 328826 w 517404"/>
                              <a:gd name="connsiteY3548" fmla="*/ 224169 h 454399"/>
                              <a:gd name="connsiteX3549" fmla="*/ 328064 w 517404"/>
                              <a:gd name="connsiteY3549" fmla="*/ 224169 h 454399"/>
                              <a:gd name="connsiteX3550" fmla="*/ 325397 w 517404"/>
                              <a:gd name="connsiteY3550" fmla="*/ 218833 h 454399"/>
                              <a:gd name="connsiteX3551" fmla="*/ 322475 w 517404"/>
                              <a:gd name="connsiteY3551" fmla="*/ 211718 h 454399"/>
                              <a:gd name="connsiteX3552" fmla="*/ 322221 w 517404"/>
                              <a:gd name="connsiteY3552" fmla="*/ 211718 h 454399"/>
                              <a:gd name="connsiteX3553" fmla="*/ 321967 w 517404"/>
                              <a:gd name="connsiteY3553" fmla="*/ 211718 h 454399"/>
                              <a:gd name="connsiteX3554" fmla="*/ 320062 w 517404"/>
                              <a:gd name="connsiteY3554" fmla="*/ 212226 h 454399"/>
                              <a:gd name="connsiteX3555" fmla="*/ 316125 w 517404"/>
                              <a:gd name="connsiteY3555" fmla="*/ 210193 h 454399"/>
                              <a:gd name="connsiteX3556" fmla="*/ 318665 w 517404"/>
                              <a:gd name="connsiteY3556" fmla="*/ 207652 h 454399"/>
                              <a:gd name="connsiteX3557" fmla="*/ 318665 w 517404"/>
                              <a:gd name="connsiteY3557" fmla="*/ 207652 h 454399"/>
                              <a:gd name="connsiteX3558" fmla="*/ 346099 w 517404"/>
                              <a:gd name="connsiteY3558" fmla="*/ 159624 h 454399"/>
                              <a:gd name="connsiteX3559" fmla="*/ 350925 w 517404"/>
                              <a:gd name="connsiteY3559" fmla="*/ 157463 h 454399"/>
                              <a:gd name="connsiteX3560" fmla="*/ 351179 w 517404"/>
                              <a:gd name="connsiteY3560" fmla="*/ 157463 h 454399"/>
                              <a:gd name="connsiteX3561" fmla="*/ 358165 w 517404"/>
                              <a:gd name="connsiteY3561" fmla="*/ 164198 h 454399"/>
                              <a:gd name="connsiteX3562" fmla="*/ 356260 w 517404"/>
                              <a:gd name="connsiteY3562" fmla="*/ 169153 h 454399"/>
                              <a:gd name="connsiteX3563" fmla="*/ 354989 w 517404"/>
                              <a:gd name="connsiteY3563" fmla="*/ 170169 h 454399"/>
                              <a:gd name="connsiteX3564" fmla="*/ 354482 w 517404"/>
                              <a:gd name="connsiteY3564" fmla="*/ 170169 h 454399"/>
                              <a:gd name="connsiteX3565" fmla="*/ 354482 w 517404"/>
                              <a:gd name="connsiteY3565" fmla="*/ 170169 h 454399"/>
                              <a:gd name="connsiteX3566" fmla="*/ 354482 w 517404"/>
                              <a:gd name="connsiteY3566" fmla="*/ 169407 h 454399"/>
                              <a:gd name="connsiteX3567" fmla="*/ 354101 w 517404"/>
                              <a:gd name="connsiteY3567" fmla="*/ 167374 h 454399"/>
                              <a:gd name="connsiteX3568" fmla="*/ 354355 w 517404"/>
                              <a:gd name="connsiteY3568" fmla="*/ 167374 h 454399"/>
                              <a:gd name="connsiteX3569" fmla="*/ 355370 w 517404"/>
                              <a:gd name="connsiteY3569" fmla="*/ 164325 h 454399"/>
                              <a:gd name="connsiteX3570" fmla="*/ 351179 w 517404"/>
                              <a:gd name="connsiteY3570" fmla="*/ 160386 h 454399"/>
                              <a:gd name="connsiteX3571" fmla="*/ 351179 w 517404"/>
                              <a:gd name="connsiteY3571" fmla="*/ 160386 h 454399"/>
                              <a:gd name="connsiteX3572" fmla="*/ 347115 w 517404"/>
                              <a:gd name="connsiteY3572" fmla="*/ 164706 h 454399"/>
                              <a:gd name="connsiteX3573" fmla="*/ 348131 w 517404"/>
                              <a:gd name="connsiteY3573" fmla="*/ 167120 h 454399"/>
                              <a:gd name="connsiteX3574" fmla="*/ 347877 w 517404"/>
                              <a:gd name="connsiteY3574" fmla="*/ 169407 h 454399"/>
                              <a:gd name="connsiteX3575" fmla="*/ 347877 w 517404"/>
                              <a:gd name="connsiteY3575" fmla="*/ 170424 h 454399"/>
                              <a:gd name="connsiteX3576" fmla="*/ 344448 w 517404"/>
                              <a:gd name="connsiteY3576" fmla="*/ 164706 h 454399"/>
                              <a:gd name="connsiteX3577" fmla="*/ 346099 w 517404"/>
                              <a:gd name="connsiteY3577" fmla="*/ 159624 h 454399"/>
                              <a:gd name="connsiteX3578" fmla="*/ 353593 w 517404"/>
                              <a:gd name="connsiteY3578" fmla="*/ 170932 h 454399"/>
                              <a:gd name="connsiteX3579" fmla="*/ 353593 w 517404"/>
                              <a:gd name="connsiteY3579" fmla="*/ 171313 h 454399"/>
                              <a:gd name="connsiteX3580" fmla="*/ 357022 w 517404"/>
                              <a:gd name="connsiteY3580" fmla="*/ 196216 h 454399"/>
                              <a:gd name="connsiteX3581" fmla="*/ 355752 w 517404"/>
                              <a:gd name="connsiteY3581" fmla="*/ 196852 h 454399"/>
                              <a:gd name="connsiteX3582" fmla="*/ 353339 w 517404"/>
                              <a:gd name="connsiteY3582" fmla="*/ 197741 h 454399"/>
                              <a:gd name="connsiteX3583" fmla="*/ 353339 w 517404"/>
                              <a:gd name="connsiteY3583" fmla="*/ 197741 h 454399"/>
                              <a:gd name="connsiteX3584" fmla="*/ 352322 w 517404"/>
                              <a:gd name="connsiteY3584" fmla="*/ 197868 h 454399"/>
                              <a:gd name="connsiteX3585" fmla="*/ 351179 w 517404"/>
                              <a:gd name="connsiteY3585" fmla="*/ 197868 h 454399"/>
                              <a:gd name="connsiteX3586" fmla="*/ 345464 w 517404"/>
                              <a:gd name="connsiteY3586" fmla="*/ 196471 h 454399"/>
                              <a:gd name="connsiteX3587" fmla="*/ 348639 w 517404"/>
                              <a:gd name="connsiteY3587" fmla="*/ 171186 h 454399"/>
                              <a:gd name="connsiteX3588" fmla="*/ 348639 w 517404"/>
                              <a:gd name="connsiteY3588" fmla="*/ 170805 h 454399"/>
                              <a:gd name="connsiteX3589" fmla="*/ 348639 w 517404"/>
                              <a:gd name="connsiteY3589" fmla="*/ 170296 h 454399"/>
                              <a:gd name="connsiteX3590" fmla="*/ 348639 w 517404"/>
                              <a:gd name="connsiteY3590" fmla="*/ 170296 h 454399"/>
                              <a:gd name="connsiteX3591" fmla="*/ 348639 w 517404"/>
                              <a:gd name="connsiteY3591" fmla="*/ 169788 h 454399"/>
                              <a:gd name="connsiteX3592" fmla="*/ 348639 w 517404"/>
                              <a:gd name="connsiteY3592" fmla="*/ 167882 h 454399"/>
                              <a:gd name="connsiteX3593" fmla="*/ 348766 w 517404"/>
                              <a:gd name="connsiteY3593" fmla="*/ 167374 h 454399"/>
                              <a:gd name="connsiteX3594" fmla="*/ 348766 w 517404"/>
                              <a:gd name="connsiteY3594" fmla="*/ 166993 h 454399"/>
                              <a:gd name="connsiteX3595" fmla="*/ 352703 w 517404"/>
                              <a:gd name="connsiteY3595" fmla="*/ 166993 h 454399"/>
                              <a:gd name="connsiteX3596" fmla="*/ 352703 w 517404"/>
                              <a:gd name="connsiteY3596" fmla="*/ 168009 h 454399"/>
                              <a:gd name="connsiteX3597" fmla="*/ 352958 w 517404"/>
                              <a:gd name="connsiteY3597" fmla="*/ 169915 h 454399"/>
                              <a:gd name="connsiteX3598" fmla="*/ 352958 w 517404"/>
                              <a:gd name="connsiteY3598" fmla="*/ 170169 h 454399"/>
                              <a:gd name="connsiteX3599" fmla="*/ 352958 w 517404"/>
                              <a:gd name="connsiteY3599" fmla="*/ 170169 h 454399"/>
                              <a:gd name="connsiteX3600" fmla="*/ 353465 w 517404"/>
                              <a:gd name="connsiteY3600" fmla="*/ 170805 h 454399"/>
                              <a:gd name="connsiteX3601" fmla="*/ 363499 w 517404"/>
                              <a:gd name="connsiteY3601" fmla="*/ 237892 h 454399"/>
                              <a:gd name="connsiteX3602" fmla="*/ 362991 w 517404"/>
                              <a:gd name="connsiteY3602" fmla="*/ 240306 h 454399"/>
                              <a:gd name="connsiteX3603" fmla="*/ 362102 w 517404"/>
                              <a:gd name="connsiteY3603" fmla="*/ 240941 h 454399"/>
                              <a:gd name="connsiteX3604" fmla="*/ 360705 w 517404"/>
                              <a:gd name="connsiteY3604" fmla="*/ 241703 h 454399"/>
                              <a:gd name="connsiteX3605" fmla="*/ 360959 w 517404"/>
                              <a:gd name="connsiteY3605" fmla="*/ 237511 h 454399"/>
                              <a:gd name="connsiteX3606" fmla="*/ 360070 w 517404"/>
                              <a:gd name="connsiteY3606" fmla="*/ 238527 h 454399"/>
                              <a:gd name="connsiteX3607" fmla="*/ 358927 w 517404"/>
                              <a:gd name="connsiteY3607" fmla="*/ 241322 h 454399"/>
                              <a:gd name="connsiteX3608" fmla="*/ 358927 w 517404"/>
                              <a:gd name="connsiteY3608" fmla="*/ 241576 h 454399"/>
                              <a:gd name="connsiteX3609" fmla="*/ 358038 w 517404"/>
                              <a:gd name="connsiteY3609" fmla="*/ 241322 h 454399"/>
                              <a:gd name="connsiteX3610" fmla="*/ 360070 w 517404"/>
                              <a:gd name="connsiteY3610" fmla="*/ 236875 h 454399"/>
                              <a:gd name="connsiteX3611" fmla="*/ 360578 w 517404"/>
                              <a:gd name="connsiteY3611" fmla="*/ 236367 h 454399"/>
                              <a:gd name="connsiteX3612" fmla="*/ 361467 w 517404"/>
                              <a:gd name="connsiteY3612" fmla="*/ 235096 h 454399"/>
                              <a:gd name="connsiteX3613" fmla="*/ 362356 w 517404"/>
                              <a:gd name="connsiteY3613" fmla="*/ 231158 h 454399"/>
                              <a:gd name="connsiteX3614" fmla="*/ 361848 w 517404"/>
                              <a:gd name="connsiteY3614" fmla="*/ 223026 h 454399"/>
                              <a:gd name="connsiteX3615" fmla="*/ 360832 w 517404"/>
                              <a:gd name="connsiteY3615" fmla="*/ 218198 h 454399"/>
                              <a:gd name="connsiteX3616" fmla="*/ 359435 w 517404"/>
                              <a:gd name="connsiteY3616" fmla="*/ 215275 h 454399"/>
                              <a:gd name="connsiteX3617" fmla="*/ 358292 w 517404"/>
                              <a:gd name="connsiteY3617" fmla="*/ 212734 h 454399"/>
                              <a:gd name="connsiteX3618" fmla="*/ 358546 w 517404"/>
                              <a:gd name="connsiteY3618" fmla="*/ 212353 h 454399"/>
                              <a:gd name="connsiteX3619" fmla="*/ 358292 w 517404"/>
                              <a:gd name="connsiteY3619" fmla="*/ 212099 h 454399"/>
                              <a:gd name="connsiteX3620" fmla="*/ 357530 w 517404"/>
                              <a:gd name="connsiteY3620" fmla="*/ 209685 h 454399"/>
                              <a:gd name="connsiteX3621" fmla="*/ 357784 w 517404"/>
                              <a:gd name="connsiteY3621" fmla="*/ 209303 h 454399"/>
                              <a:gd name="connsiteX3622" fmla="*/ 357403 w 517404"/>
                              <a:gd name="connsiteY3622" fmla="*/ 209049 h 454399"/>
                              <a:gd name="connsiteX3623" fmla="*/ 356895 w 517404"/>
                              <a:gd name="connsiteY3623" fmla="*/ 206889 h 454399"/>
                              <a:gd name="connsiteX3624" fmla="*/ 357149 w 517404"/>
                              <a:gd name="connsiteY3624" fmla="*/ 206000 h 454399"/>
                              <a:gd name="connsiteX3625" fmla="*/ 356641 w 517404"/>
                              <a:gd name="connsiteY3625" fmla="*/ 205111 h 454399"/>
                              <a:gd name="connsiteX3626" fmla="*/ 356895 w 517404"/>
                              <a:gd name="connsiteY3626" fmla="*/ 202951 h 454399"/>
                              <a:gd name="connsiteX3627" fmla="*/ 357022 w 517404"/>
                              <a:gd name="connsiteY3627" fmla="*/ 201807 h 454399"/>
                              <a:gd name="connsiteX3628" fmla="*/ 357911 w 517404"/>
                              <a:gd name="connsiteY3628" fmla="*/ 199520 h 454399"/>
                              <a:gd name="connsiteX3629" fmla="*/ 358165 w 517404"/>
                              <a:gd name="connsiteY3629" fmla="*/ 199266 h 454399"/>
                              <a:gd name="connsiteX3630" fmla="*/ 358165 w 517404"/>
                              <a:gd name="connsiteY3630" fmla="*/ 199266 h 454399"/>
                              <a:gd name="connsiteX3631" fmla="*/ 357911 w 517404"/>
                              <a:gd name="connsiteY3631" fmla="*/ 200028 h 454399"/>
                              <a:gd name="connsiteX3632" fmla="*/ 357403 w 517404"/>
                              <a:gd name="connsiteY3632" fmla="*/ 201680 h 454399"/>
                              <a:gd name="connsiteX3633" fmla="*/ 357911 w 517404"/>
                              <a:gd name="connsiteY3633" fmla="*/ 202951 h 454399"/>
                              <a:gd name="connsiteX3634" fmla="*/ 358292 w 517404"/>
                              <a:gd name="connsiteY3634" fmla="*/ 203967 h 454399"/>
                              <a:gd name="connsiteX3635" fmla="*/ 358038 w 517404"/>
                              <a:gd name="connsiteY3635" fmla="*/ 204729 h 454399"/>
                              <a:gd name="connsiteX3636" fmla="*/ 359054 w 517404"/>
                              <a:gd name="connsiteY3636" fmla="*/ 208160 h 454399"/>
                              <a:gd name="connsiteX3637" fmla="*/ 359054 w 517404"/>
                              <a:gd name="connsiteY3637" fmla="*/ 208160 h 454399"/>
                              <a:gd name="connsiteX3638" fmla="*/ 360451 w 517404"/>
                              <a:gd name="connsiteY3638" fmla="*/ 211209 h 454399"/>
                              <a:gd name="connsiteX3639" fmla="*/ 362356 w 517404"/>
                              <a:gd name="connsiteY3639" fmla="*/ 214767 h 454399"/>
                              <a:gd name="connsiteX3640" fmla="*/ 364134 w 517404"/>
                              <a:gd name="connsiteY3640" fmla="*/ 216927 h 454399"/>
                              <a:gd name="connsiteX3641" fmla="*/ 365912 w 517404"/>
                              <a:gd name="connsiteY3641" fmla="*/ 221882 h 454399"/>
                              <a:gd name="connsiteX3642" fmla="*/ 366421 w 517404"/>
                              <a:gd name="connsiteY3642" fmla="*/ 222645 h 454399"/>
                              <a:gd name="connsiteX3643" fmla="*/ 365659 w 517404"/>
                              <a:gd name="connsiteY3643" fmla="*/ 224042 h 454399"/>
                              <a:gd name="connsiteX3644" fmla="*/ 364896 w 517404"/>
                              <a:gd name="connsiteY3644" fmla="*/ 225821 h 454399"/>
                              <a:gd name="connsiteX3645" fmla="*/ 364515 w 517404"/>
                              <a:gd name="connsiteY3645" fmla="*/ 231666 h 454399"/>
                              <a:gd name="connsiteX3646" fmla="*/ 364261 w 517404"/>
                              <a:gd name="connsiteY3646" fmla="*/ 235351 h 454399"/>
                              <a:gd name="connsiteX3647" fmla="*/ 363372 w 517404"/>
                              <a:gd name="connsiteY3647" fmla="*/ 237892 h 454399"/>
                              <a:gd name="connsiteX3648" fmla="*/ 363372 w 517404"/>
                              <a:gd name="connsiteY3648" fmla="*/ 237892 h 454399"/>
                              <a:gd name="connsiteX3649" fmla="*/ 360070 w 517404"/>
                              <a:gd name="connsiteY3649" fmla="*/ 173600 h 454399"/>
                              <a:gd name="connsiteX3650" fmla="*/ 360832 w 517404"/>
                              <a:gd name="connsiteY3650" fmla="*/ 173854 h 454399"/>
                              <a:gd name="connsiteX3651" fmla="*/ 364007 w 517404"/>
                              <a:gd name="connsiteY3651" fmla="*/ 176522 h 454399"/>
                              <a:gd name="connsiteX3652" fmla="*/ 364007 w 517404"/>
                              <a:gd name="connsiteY3652" fmla="*/ 176522 h 454399"/>
                              <a:gd name="connsiteX3653" fmla="*/ 364261 w 517404"/>
                              <a:gd name="connsiteY3653" fmla="*/ 176776 h 454399"/>
                              <a:gd name="connsiteX3654" fmla="*/ 367564 w 517404"/>
                              <a:gd name="connsiteY3654" fmla="*/ 180080 h 454399"/>
                              <a:gd name="connsiteX3655" fmla="*/ 367564 w 517404"/>
                              <a:gd name="connsiteY3655" fmla="*/ 180334 h 454399"/>
                              <a:gd name="connsiteX3656" fmla="*/ 367817 w 517404"/>
                              <a:gd name="connsiteY3656" fmla="*/ 180334 h 454399"/>
                              <a:gd name="connsiteX3657" fmla="*/ 369723 w 517404"/>
                              <a:gd name="connsiteY3657" fmla="*/ 183511 h 454399"/>
                              <a:gd name="connsiteX3658" fmla="*/ 369723 w 517404"/>
                              <a:gd name="connsiteY3658" fmla="*/ 183765 h 454399"/>
                              <a:gd name="connsiteX3659" fmla="*/ 369977 w 517404"/>
                              <a:gd name="connsiteY3659" fmla="*/ 183765 h 454399"/>
                              <a:gd name="connsiteX3660" fmla="*/ 372136 w 517404"/>
                              <a:gd name="connsiteY3660" fmla="*/ 187322 h 454399"/>
                              <a:gd name="connsiteX3661" fmla="*/ 372136 w 517404"/>
                              <a:gd name="connsiteY3661" fmla="*/ 187576 h 454399"/>
                              <a:gd name="connsiteX3662" fmla="*/ 372263 w 517404"/>
                              <a:gd name="connsiteY3662" fmla="*/ 187576 h 454399"/>
                              <a:gd name="connsiteX3663" fmla="*/ 373660 w 517404"/>
                              <a:gd name="connsiteY3663" fmla="*/ 190880 h 454399"/>
                              <a:gd name="connsiteX3664" fmla="*/ 373660 w 517404"/>
                              <a:gd name="connsiteY3664" fmla="*/ 190880 h 454399"/>
                              <a:gd name="connsiteX3665" fmla="*/ 373660 w 517404"/>
                              <a:gd name="connsiteY3665" fmla="*/ 191134 h 454399"/>
                              <a:gd name="connsiteX3666" fmla="*/ 374168 w 517404"/>
                              <a:gd name="connsiteY3666" fmla="*/ 192151 h 454399"/>
                              <a:gd name="connsiteX3667" fmla="*/ 374422 w 517404"/>
                              <a:gd name="connsiteY3667" fmla="*/ 194056 h 454399"/>
                              <a:gd name="connsiteX3668" fmla="*/ 374422 w 517404"/>
                              <a:gd name="connsiteY3668" fmla="*/ 194311 h 454399"/>
                              <a:gd name="connsiteX3669" fmla="*/ 374676 w 517404"/>
                              <a:gd name="connsiteY3669" fmla="*/ 194565 h 454399"/>
                              <a:gd name="connsiteX3670" fmla="*/ 375565 w 517404"/>
                              <a:gd name="connsiteY3670" fmla="*/ 197868 h 454399"/>
                              <a:gd name="connsiteX3671" fmla="*/ 375565 w 517404"/>
                              <a:gd name="connsiteY3671" fmla="*/ 197868 h 454399"/>
                              <a:gd name="connsiteX3672" fmla="*/ 375565 w 517404"/>
                              <a:gd name="connsiteY3672" fmla="*/ 198122 h 454399"/>
                              <a:gd name="connsiteX3673" fmla="*/ 375692 w 517404"/>
                              <a:gd name="connsiteY3673" fmla="*/ 205111 h 454399"/>
                              <a:gd name="connsiteX3674" fmla="*/ 375438 w 517404"/>
                              <a:gd name="connsiteY3674" fmla="*/ 205365 h 454399"/>
                              <a:gd name="connsiteX3675" fmla="*/ 375692 w 517404"/>
                              <a:gd name="connsiteY3675" fmla="*/ 205619 h 454399"/>
                              <a:gd name="connsiteX3676" fmla="*/ 375692 w 517404"/>
                              <a:gd name="connsiteY3676" fmla="*/ 209558 h 454399"/>
                              <a:gd name="connsiteX3677" fmla="*/ 375438 w 517404"/>
                              <a:gd name="connsiteY3677" fmla="*/ 209939 h 454399"/>
                              <a:gd name="connsiteX3678" fmla="*/ 375692 w 517404"/>
                              <a:gd name="connsiteY3678" fmla="*/ 210320 h 454399"/>
                              <a:gd name="connsiteX3679" fmla="*/ 376200 w 517404"/>
                              <a:gd name="connsiteY3679" fmla="*/ 214640 h 454399"/>
                              <a:gd name="connsiteX3680" fmla="*/ 375438 w 517404"/>
                              <a:gd name="connsiteY3680" fmla="*/ 215656 h 454399"/>
                              <a:gd name="connsiteX3681" fmla="*/ 374041 w 517404"/>
                              <a:gd name="connsiteY3681" fmla="*/ 215911 h 454399"/>
                              <a:gd name="connsiteX3682" fmla="*/ 371882 w 517404"/>
                              <a:gd name="connsiteY3682" fmla="*/ 214640 h 454399"/>
                              <a:gd name="connsiteX3683" fmla="*/ 371628 w 517404"/>
                              <a:gd name="connsiteY3683" fmla="*/ 212480 h 454399"/>
                              <a:gd name="connsiteX3684" fmla="*/ 371628 w 517404"/>
                              <a:gd name="connsiteY3684" fmla="*/ 210574 h 454399"/>
                              <a:gd name="connsiteX3685" fmla="*/ 372009 w 517404"/>
                              <a:gd name="connsiteY3685" fmla="*/ 208922 h 454399"/>
                              <a:gd name="connsiteX3686" fmla="*/ 372009 w 517404"/>
                              <a:gd name="connsiteY3686" fmla="*/ 207016 h 454399"/>
                              <a:gd name="connsiteX3687" fmla="*/ 371755 w 517404"/>
                              <a:gd name="connsiteY3687" fmla="*/ 204094 h 454399"/>
                              <a:gd name="connsiteX3688" fmla="*/ 371755 w 517404"/>
                              <a:gd name="connsiteY3688" fmla="*/ 203840 h 454399"/>
                              <a:gd name="connsiteX3689" fmla="*/ 372136 w 517404"/>
                              <a:gd name="connsiteY3689" fmla="*/ 203205 h 454399"/>
                              <a:gd name="connsiteX3690" fmla="*/ 371882 w 517404"/>
                              <a:gd name="connsiteY3690" fmla="*/ 199647 h 454399"/>
                              <a:gd name="connsiteX3691" fmla="*/ 371882 w 517404"/>
                              <a:gd name="connsiteY3691" fmla="*/ 199647 h 454399"/>
                              <a:gd name="connsiteX3692" fmla="*/ 372644 w 517404"/>
                              <a:gd name="connsiteY3692" fmla="*/ 195835 h 454399"/>
                              <a:gd name="connsiteX3693" fmla="*/ 372009 w 517404"/>
                              <a:gd name="connsiteY3693" fmla="*/ 195454 h 454399"/>
                              <a:gd name="connsiteX3694" fmla="*/ 372009 w 517404"/>
                              <a:gd name="connsiteY3694" fmla="*/ 195454 h 454399"/>
                              <a:gd name="connsiteX3695" fmla="*/ 371628 w 517404"/>
                              <a:gd name="connsiteY3695" fmla="*/ 195962 h 454399"/>
                              <a:gd name="connsiteX3696" fmla="*/ 371120 w 517404"/>
                              <a:gd name="connsiteY3696" fmla="*/ 198885 h 454399"/>
                              <a:gd name="connsiteX3697" fmla="*/ 370866 w 517404"/>
                              <a:gd name="connsiteY3697" fmla="*/ 199901 h 454399"/>
                              <a:gd name="connsiteX3698" fmla="*/ 371120 w 517404"/>
                              <a:gd name="connsiteY3698" fmla="*/ 202696 h 454399"/>
                              <a:gd name="connsiteX3699" fmla="*/ 370866 w 517404"/>
                              <a:gd name="connsiteY3699" fmla="*/ 203205 h 454399"/>
                              <a:gd name="connsiteX3700" fmla="*/ 370104 w 517404"/>
                              <a:gd name="connsiteY3700" fmla="*/ 203205 h 454399"/>
                              <a:gd name="connsiteX3701" fmla="*/ 370485 w 517404"/>
                              <a:gd name="connsiteY3701" fmla="*/ 203967 h 454399"/>
                              <a:gd name="connsiteX3702" fmla="*/ 370993 w 517404"/>
                              <a:gd name="connsiteY3702" fmla="*/ 204602 h 454399"/>
                              <a:gd name="connsiteX3703" fmla="*/ 370993 w 517404"/>
                              <a:gd name="connsiteY3703" fmla="*/ 206762 h 454399"/>
                              <a:gd name="connsiteX3704" fmla="*/ 370739 w 517404"/>
                              <a:gd name="connsiteY3704" fmla="*/ 207143 h 454399"/>
                              <a:gd name="connsiteX3705" fmla="*/ 370993 w 517404"/>
                              <a:gd name="connsiteY3705" fmla="*/ 207398 h 454399"/>
                              <a:gd name="connsiteX3706" fmla="*/ 370993 w 517404"/>
                              <a:gd name="connsiteY3706" fmla="*/ 208414 h 454399"/>
                              <a:gd name="connsiteX3707" fmla="*/ 370358 w 517404"/>
                              <a:gd name="connsiteY3707" fmla="*/ 210574 h 454399"/>
                              <a:gd name="connsiteX3708" fmla="*/ 370358 w 517404"/>
                              <a:gd name="connsiteY3708" fmla="*/ 212480 h 454399"/>
                              <a:gd name="connsiteX3709" fmla="*/ 370358 w 517404"/>
                              <a:gd name="connsiteY3709" fmla="*/ 212480 h 454399"/>
                              <a:gd name="connsiteX3710" fmla="*/ 370612 w 517404"/>
                              <a:gd name="connsiteY3710" fmla="*/ 214767 h 454399"/>
                              <a:gd name="connsiteX3711" fmla="*/ 372263 w 517404"/>
                              <a:gd name="connsiteY3711" fmla="*/ 217816 h 454399"/>
                              <a:gd name="connsiteX3712" fmla="*/ 371628 w 517404"/>
                              <a:gd name="connsiteY3712" fmla="*/ 220612 h 454399"/>
                              <a:gd name="connsiteX3713" fmla="*/ 370612 w 517404"/>
                              <a:gd name="connsiteY3713" fmla="*/ 224551 h 454399"/>
                              <a:gd name="connsiteX3714" fmla="*/ 371120 w 517404"/>
                              <a:gd name="connsiteY3714" fmla="*/ 230904 h 454399"/>
                              <a:gd name="connsiteX3715" fmla="*/ 371374 w 517404"/>
                              <a:gd name="connsiteY3715" fmla="*/ 234969 h 454399"/>
                              <a:gd name="connsiteX3716" fmla="*/ 370866 w 517404"/>
                              <a:gd name="connsiteY3716" fmla="*/ 237765 h 454399"/>
                              <a:gd name="connsiteX3717" fmla="*/ 370612 w 517404"/>
                              <a:gd name="connsiteY3717" fmla="*/ 240433 h 454399"/>
                              <a:gd name="connsiteX3718" fmla="*/ 369850 w 517404"/>
                              <a:gd name="connsiteY3718" fmla="*/ 241322 h 454399"/>
                              <a:gd name="connsiteX3719" fmla="*/ 368198 w 517404"/>
                              <a:gd name="connsiteY3719" fmla="*/ 242339 h 454399"/>
                              <a:gd name="connsiteX3720" fmla="*/ 367817 w 517404"/>
                              <a:gd name="connsiteY3720" fmla="*/ 237765 h 454399"/>
                              <a:gd name="connsiteX3721" fmla="*/ 367055 w 517404"/>
                              <a:gd name="connsiteY3721" fmla="*/ 238781 h 454399"/>
                              <a:gd name="connsiteX3722" fmla="*/ 366166 w 517404"/>
                              <a:gd name="connsiteY3722" fmla="*/ 242085 h 454399"/>
                              <a:gd name="connsiteX3723" fmla="*/ 366166 w 517404"/>
                              <a:gd name="connsiteY3723" fmla="*/ 242466 h 454399"/>
                              <a:gd name="connsiteX3724" fmla="*/ 366040 w 517404"/>
                              <a:gd name="connsiteY3724" fmla="*/ 242466 h 454399"/>
                              <a:gd name="connsiteX3725" fmla="*/ 365150 w 517404"/>
                              <a:gd name="connsiteY3725" fmla="*/ 242339 h 454399"/>
                              <a:gd name="connsiteX3726" fmla="*/ 366547 w 517404"/>
                              <a:gd name="connsiteY3726" fmla="*/ 237002 h 454399"/>
                              <a:gd name="connsiteX3727" fmla="*/ 367183 w 517404"/>
                              <a:gd name="connsiteY3727" fmla="*/ 236367 h 454399"/>
                              <a:gd name="connsiteX3728" fmla="*/ 367945 w 517404"/>
                              <a:gd name="connsiteY3728" fmla="*/ 234969 h 454399"/>
                              <a:gd name="connsiteX3729" fmla="*/ 368326 w 517404"/>
                              <a:gd name="connsiteY3729" fmla="*/ 232555 h 454399"/>
                              <a:gd name="connsiteX3730" fmla="*/ 368707 w 517404"/>
                              <a:gd name="connsiteY3730" fmla="*/ 230522 h 454399"/>
                              <a:gd name="connsiteX3731" fmla="*/ 366802 w 517404"/>
                              <a:gd name="connsiteY3731" fmla="*/ 222772 h 454399"/>
                              <a:gd name="connsiteX3732" fmla="*/ 366547 w 517404"/>
                              <a:gd name="connsiteY3732" fmla="*/ 222390 h 454399"/>
                              <a:gd name="connsiteX3733" fmla="*/ 365785 w 517404"/>
                              <a:gd name="connsiteY3733" fmla="*/ 221247 h 454399"/>
                              <a:gd name="connsiteX3734" fmla="*/ 364134 w 517404"/>
                              <a:gd name="connsiteY3734" fmla="*/ 216800 h 454399"/>
                              <a:gd name="connsiteX3735" fmla="*/ 362229 w 517404"/>
                              <a:gd name="connsiteY3735" fmla="*/ 213878 h 454399"/>
                              <a:gd name="connsiteX3736" fmla="*/ 360578 w 517404"/>
                              <a:gd name="connsiteY3736" fmla="*/ 211209 h 454399"/>
                              <a:gd name="connsiteX3737" fmla="*/ 360578 w 517404"/>
                              <a:gd name="connsiteY3737" fmla="*/ 210828 h 454399"/>
                              <a:gd name="connsiteX3738" fmla="*/ 360451 w 517404"/>
                              <a:gd name="connsiteY3738" fmla="*/ 210574 h 454399"/>
                              <a:gd name="connsiteX3739" fmla="*/ 359181 w 517404"/>
                              <a:gd name="connsiteY3739" fmla="*/ 208033 h 454399"/>
                              <a:gd name="connsiteX3740" fmla="*/ 359181 w 517404"/>
                              <a:gd name="connsiteY3740" fmla="*/ 207525 h 454399"/>
                              <a:gd name="connsiteX3741" fmla="*/ 358927 w 517404"/>
                              <a:gd name="connsiteY3741" fmla="*/ 207398 h 454399"/>
                              <a:gd name="connsiteX3742" fmla="*/ 358038 w 517404"/>
                              <a:gd name="connsiteY3742" fmla="*/ 204856 h 454399"/>
                              <a:gd name="connsiteX3743" fmla="*/ 358292 w 517404"/>
                              <a:gd name="connsiteY3743" fmla="*/ 203713 h 454399"/>
                              <a:gd name="connsiteX3744" fmla="*/ 357784 w 517404"/>
                              <a:gd name="connsiteY3744" fmla="*/ 202315 h 454399"/>
                              <a:gd name="connsiteX3745" fmla="*/ 357403 w 517404"/>
                              <a:gd name="connsiteY3745" fmla="*/ 201426 h 454399"/>
                              <a:gd name="connsiteX3746" fmla="*/ 357784 w 517404"/>
                              <a:gd name="connsiteY3746" fmla="*/ 200409 h 454399"/>
                              <a:gd name="connsiteX3747" fmla="*/ 358165 w 517404"/>
                              <a:gd name="connsiteY3747" fmla="*/ 199266 h 454399"/>
                              <a:gd name="connsiteX3748" fmla="*/ 357657 w 517404"/>
                              <a:gd name="connsiteY3748" fmla="*/ 198122 h 454399"/>
                              <a:gd name="connsiteX3749" fmla="*/ 357657 w 517404"/>
                              <a:gd name="connsiteY3749" fmla="*/ 197360 h 454399"/>
                              <a:gd name="connsiteX3750" fmla="*/ 357911 w 517404"/>
                              <a:gd name="connsiteY3750" fmla="*/ 196979 h 454399"/>
                              <a:gd name="connsiteX3751" fmla="*/ 357403 w 517404"/>
                              <a:gd name="connsiteY3751" fmla="*/ 196598 h 454399"/>
                              <a:gd name="connsiteX3752" fmla="*/ 357403 w 517404"/>
                              <a:gd name="connsiteY3752" fmla="*/ 196344 h 454399"/>
                              <a:gd name="connsiteX3753" fmla="*/ 353846 w 517404"/>
                              <a:gd name="connsiteY3753" fmla="*/ 171186 h 454399"/>
                              <a:gd name="connsiteX3754" fmla="*/ 355625 w 517404"/>
                              <a:gd name="connsiteY3754" fmla="*/ 172329 h 454399"/>
                              <a:gd name="connsiteX3755" fmla="*/ 355879 w 517404"/>
                              <a:gd name="connsiteY3755" fmla="*/ 172583 h 454399"/>
                              <a:gd name="connsiteX3756" fmla="*/ 356133 w 517404"/>
                              <a:gd name="connsiteY3756" fmla="*/ 172583 h 454399"/>
                              <a:gd name="connsiteX3757" fmla="*/ 357149 w 517404"/>
                              <a:gd name="connsiteY3757" fmla="*/ 172456 h 454399"/>
                              <a:gd name="connsiteX3758" fmla="*/ 358673 w 517404"/>
                              <a:gd name="connsiteY3758" fmla="*/ 173219 h 454399"/>
                              <a:gd name="connsiteX3759" fmla="*/ 359181 w 517404"/>
                              <a:gd name="connsiteY3759" fmla="*/ 173600 h 454399"/>
                              <a:gd name="connsiteX3760" fmla="*/ 359181 w 517404"/>
                              <a:gd name="connsiteY3760" fmla="*/ 173600 h 454399"/>
                              <a:gd name="connsiteX3761" fmla="*/ 425988 w 517404"/>
                              <a:gd name="connsiteY3761" fmla="*/ 66744 h 454399"/>
                              <a:gd name="connsiteX3762" fmla="*/ 425988 w 517404"/>
                              <a:gd name="connsiteY3762" fmla="*/ 66108 h 454399"/>
                              <a:gd name="connsiteX3763" fmla="*/ 427004 w 517404"/>
                              <a:gd name="connsiteY3763" fmla="*/ 65092 h 454399"/>
                              <a:gd name="connsiteX3764" fmla="*/ 431322 w 517404"/>
                              <a:gd name="connsiteY3764" fmla="*/ 65092 h 454399"/>
                              <a:gd name="connsiteX3765" fmla="*/ 431449 w 517404"/>
                              <a:gd name="connsiteY3765" fmla="*/ 65727 h 454399"/>
                              <a:gd name="connsiteX3766" fmla="*/ 427893 w 517404"/>
                              <a:gd name="connsiteY3766" fmla="*/ 67760 h 454399"/>
                              <a:gd name="connsiteX3767" fmla="*/ 427004 w 517404"/>
                              <a:gd name="connsiteY3767" fmla="*/ 67379 h 454399"/>
                              <a:gd name="connsiteX3768" fmla="*/ 425988 w 517404"/>
                              <a:gd name="connsiteY3768" fmla="*/ 66871 h 454399"/>
                              <a:gd name="connsiteX3769" fmla="*/ 454819 w 517404"/>
                              <a:gd name="connsiteY3769" fmla="*/ 24179 h 454399"/>
                              <a:gd name="connsiteX3770" fmla="*/ 463455 w 517404"/>
                              <a:gd name="connsiteY3770" fmla="*/ 25577 h 454399"/>
                              <a:gd name="connsiteX3771" fmla="*/ 462566 w 517404"/>
                              <a:gd name="connsiteY3771" fmla="*/ 25577 h 454399"/>
                              <a:gd name="connsiteX3772" fmla="*/ 453802 w 517404"/>
                              <a:gd name="connsiteY3772" fmla="*/ 26974 h 454399"/>
                              <a:gd name="connsiteX3773" fmla="*/ 444404 w 517404"/>
                              <a:gd name="connsiteY3773" fmla="*/ 34598 h 454399"/>
                              <a:gd name="connsiteX3774" fmla="*/ 444404 w 517404"/>
                              <a:gd name="connsiteY3774" fmla="*/ 34598 h 454399"/>
                              <a:gd name="connsiteX3775" fmla="*/ 443896 w 517404"/>
                              <a:gd name="connsiteY3775" fmla="*/ 34852 h 454399"/>
                              <a:gd name="connsiteX3776" fmla="*/ 437418 w 517404"/>
                              <a:gd name="connsiteY3776" fmla="*/ 34725 h 454399"/>
                              <a:gd name="connsiteX3777" fmla="*/ 447579 w 517404"/>
                              <a:gd name="connsiteY3777" fmla="*/ 27864 h 454399"/>
                              <a:gd name="connsiteX3778" fmla="*/ 447833 w 517404"/>
                              <a:gd name="connsiteY3778" fmla="*/ 27482 h 454399"/>
                              <a:gd name="connsiteX3779" fmla="*/ 447579 w 517404"/>
                              <a:gd name="connsiteY3779" fmla="*/ 27228 h 454399"/>
                              <a:gd name="connsiteX3780" fmla="*/ 436910 w 517404"/>
                              <a:gd name="connsiteY3780" fmla="*/ 34598 h 454399"/>
                              <a:gd name="connsiteX3781" fmla="*/ 436910 w 517404"/>
                              <a:gd name="connsiteY3781" fmla="*/ 34979 h 454399"/>
                              <a:gd name="connsiteX3782" fmla="*/ 434497 w 517404"/>
                              <a:gd name="connsiteY3782" fmla="*/ 36249 h 454399"/>
                              <a:gd name="connsiteX3783" fmla="*/ 434116 w 517404"/>
                              <a:gd name="connsiteY3783" fmla="*/ 36249 h 454399"/>
                              <a:gd name="connsiteX3784" fmla="*/ 433735 w 517404"/>
                              <a:gd name="connsiteY3784" fmla="*/ 34598 h 454399"/>
                              <a:gd name="connsiteX3785" fmla="*/ 454946 w 517404"/>
                              <a:gd name="connsiteY3785" fmla="*/ 24179 h 454399"/>
                              <a:gd name="connsiteX3786" fmla="*/ 454946 w 517404"/>
                              <a:gd name="connsiteY3786" fmla="*/ 24179 h 454399"/>
                              <a:gd name="connsiteX3787" fmla="*/ 468154 w 517404"/>
                              <a:gd name="connsiteY3787" fmla="*/ 32311 h 454399"/>
                              <a:gd name="connsiteX3788" fmla="*/ 453040 w 517404"/>
                              <a:gd name="connsiteY3788" fmla="*/ 33708 h 454399"/>
                              <a:gd name="connsiteX3789" fmla="*/ 447198 w 517404"/>
                              <a:gd name="connsiteY3789" fmla="*/ 33073 h 454399"/>
                              <a:gd name="connsiteX3790" fmla="*/ 467519 w 517404"/>
                              <a:gd name="connsiteY3790" fmla="*/ 30151 h 454399"/>
                              <a:gd name="connsiteX3791" fmla="*/ 467773 w 517404"/>
                              <a:gd name="connsiteY3791" fmla="*/ 30151 h 454399"/>
                              <a:gd name="connsiteX3792" fmla="*/ 468154 w 517404"/>
                              <a:gd name="connsiteY3792" fmla="*/ 29897 h 454399"/>
                              <a:gd name="connsiteX3793" fmla="*/ 470568 w 517404"/>
                              <a:gd name="connsiteY3793" fmla="*/ 31675 h 454399"/>
                              <a:gd name="connsiteX3794" fmla="*/ 470441 w 517404"/>
                              <a:gd name="connsiteY3794" fmla="*/ 34471 h 454399"/>
                              <a:gd name="connsiteX3795" fmla="*/ 457486 w 517404"/>
                              <a:gd name="connsiteY3795" fmla="*/ 39172 h 454399"/>
                              <a:gd name="connsiteX3796" fmla="*/ 457486 w 517404"/>
                              <a:gd name="connsiteY3796" fmla="*/ 39172 h 454399"/>
                              <a:gd name="connsiteX3797" fmla="*/ 445801 w 517404"/>
                              <a:gd name="connsiteY3797" fmla="*/ 35233 h 454399"/>
                              <a:gd name="connsiteX3798" fmla="*/ 445420 w 517404"/>
                              <a:gd name="connsiteY3798" fmla="*/ 35233 h 454399"/>
                              <a:gd name="connsiteX3799" fmla="*/ 452914 w 517404"/>
                              <a:gd name="connsiteY3799" fmla="*/ 34471 h 454399"/>
                              <a:gd name="connsiteX3800" fmla="*/ 468662 w 517404"/>
                              <a:gd name="connsiteY3800" fmla="*/ 33073 h 454399"/>
                              <a:gd name="connsiteX3801" fmla="*/ 468662 w 517404"/>
                              <a:gd name="connsiteY3801" fmla="*/ 32692 h 454399"/>
                              <a:gd name="connsiteX3802" fmla="*/ 468281 w 517404"/>
                              <a:gd name="connsiteY3802" fmla="*/ 32311 h 454399"/>
                              <a:gd name="connsiteX3803" fmla="*/ 464598 w 517404"/>
                              <a:gd name="connsiteY3803" fmla="*/ 26085 h 454399"/>
                              <a:gd name="connsiteX3804" fmla="*/ 464598 w 517404"/>
                              <a:gd name="connsiteY3804" fmla="*/ 26085 h 454399"/>
                              <a:gd name="connsiteX3805" fmla="*/ 465868 w 517404"/>
                              <a:gd name="connsiteY3805" fmla="*/ 27101 h 454399"/>
                              <a:gd name="connsiteX3806" fmla="*/ 467647 w 517404"/>
                              <a:gd name="connsiteY3806" fmla="*/ 29134 h 454399"/>
                              <a:gd name="connsiteX3807" fmla="*/ 467392 w 517404"/>
                              <a:gd name="connsiteY3807" fmla="*/ 29134 h 454399"/>
                              <a:gd name="connsiteX3808" fmla="*/ 448214 w 517404"/>
                              <a:gd name="connsiteY3808" fmla="*/ 31167 h 454399"/>
                              <a:gd name="connsiteX3809" fmla="*/ 454057 w 517404"/>
                              <a:gd name="connsiteY3809" fmla="*/ 27355 h 454399"/>
                              <a:gd name="connsiteX3810" fmla="*/ 462439 w 517404"/>
                              <a:gd name="connsiteY3810" fmla="*/ 26085 h 454399"/>
                              <a:gd name="connsiteX3811" fmla="*/ 464598 w 517404"/>
                              <a:gd name="connsiteY3811" fmla="*/ 26085 h 454399"/>
                              <a:gd name="connsiteX3812" fmla="*/ 464598 w 517404"/>
                              <a:gd name="connsiteY3812" fmla="*/ 26085 h 454399"/>
                              <a:gd name="connsiteX3813" fmla="*/ 473235 w 517404"/>
                              <a:gd name="connsiteY3813" fmla="*/ 10584 h 454399"/>
                              <a:gd name="connsiteX3814" fmla="*/ 472600 w 517404"/>
                              <a:gd name="connsiteY3814" fmla="*/ 6899 h 454399"/>
                              <a:gd name="connsiteX3815" fmla="*/ 471838 w 517404"/>
                              <a:gd name="connsiteY3815" fmla="*/ 3468 h 454399"/>
                              <a:gd name="connsiteX3816" fmla="*/ 477045 w 517404"/>
                              <a:gd name="connsiteY3816" fmla="*/ 1689 h 454399"/>
                              <a:gd name="connsiteX3817" fmla="*/ 479458 w 517404"/>
                              <a:gd name="connsiteY3817" fmla="*/ 3850 h 454399"/>
                              <a:gd name="connsiteX3818" fmla="*/ 479712 w 517404"/>
                              <a:gd name="connsiteY3818" fmla="*/ 6645 h 454399"/>
                              <a:gd name="connsiteX3819" fmla="*/ 476791 w 517404"/>
                              <a:gd name="connsiteY3819" fmla="*/ 8678 h 454399"/>
                              <a:gd name="connsiteX3820" fmla="*/ 473997 w 517404"/>
                              <a:gd name="connsiteY3820" fmla="*/ 11092 h 454399"/>
                              <a:gd name="connsiteX3821" fmla="*/ 469678 w 517404"/>
                              <a:gd name="connsiteY3821" fmla="*/ 22400 h 454399"/>
                              <a:gd name="connsiteX3822" fmla="*/ 468916 w 517404"/>
                              <a:gd name="connsiteY3822" fmla="*/ 22654 h 454399"/>
                              <a:gd name="connsiteX3823" fmla="*/ 473489 w 517404"/>
                              <a:gd name="connsiteY3823" fmla="*/ 10457 h 454399"/>
                              <a:gd name="connsiteX3824" fmla="*/ 473489 w 517404"/>
                              <a:gd name="connsiteY3824" fmla="*/ 10457 h 454399"/>
                              <a:gd name="connsiteX3825" fmla="*/ 473870 w 517404"/>
                              <a:gd name="connsiteY3825" fmla="*/ 22781 h 454399"/>
                              <a:gd name="connsiteX3826" fmla="*/ 473616 w 517404"/>
                              <a:gd name="connsiteY3826" fmla="*/ 23162 h 454399"/>
                              <a:gd name="connsiteX3827" fmla="*/ 473108 w 517404"/>
                              <a:gd name="connsiteY3827" fmla="*/ 22908 h 454399"/>
                              <a:gd name="connsiteX3828" fmla="*/ 473362 w 517404"/>
                              <a:gd name="connsiteY3828" fmla="*/ 22527 h 454399"/>
                              <a:gd name="connsiteX3829" fmla="*/ 473997 w 517404"/>
                              <a:gd name="connsiteY3829" fmla="*/ 22654 h 454399"/>
                              <a:gd name="connsiteX3830" fmla="*/ 473997 w 517404"/>
                              <a:gd name="connsiteY3830" fmla="*/ 22654 h 454399"/>
                              <a:gd name="connsiteX3831" fmla="*/ 477553 w 517404"/>
                              <a:gd name="connsiteY3831" fmla="*/ 24179 h 454399"/>
                              <a:gd name="connsiteX3832" fmla="*/ 478442 w 517404"/>
                              <a:gd name="connsiteY3832" fmla="*/ 23289 h 454399"/>
                              <a:gd name="connsiteX3833" fmla="*/ 487460 w 517404"/>
                              <a:gd name="connsiteY3833" fmla="*/ 14141 h 454399"/>
                              <a:gd name="connsiteX3834" fmla="*/ 488349 w 517404"/>
                              <a:gd name="connsiteY3834" fmla="*/ 10584 h 454399"/>
                              <a:gd name="connsiteX3835" fmla="*/ 488984 w 517404"/>
                              <a:gd name="connsiteY3835" fmla="*/ 7153 h 454399"/>
                              <a:gd name="connsiteX3836" fmla="*/ 491524 w 517404"/>
                              <a:gd name="connsiteY3836" fmla="*/ 6137 h 454399"/>
                              <a:gd name="connsiteX3837" fmla="*/ 494445 w 517404"/>
                              <a:gd name="connsiteY3837" fmla="*/ 7534 h 454399"/>
                              <a:gd name="connsiteX3838" fmla="*/ 495715 w 517404"/>
                              <a:gd name="connsiteY3838" fmla="*/ 10584 h 454399"/>
                              <a:gd name="connsiteX3839" fmla="*/ 491270 w 517404"/>
                              <a:gd name="connsiteY3839" fmla="*/ 13887 h 454399"/>
                              <a:gd name="connsiteX3840" fmla="*/ 487714 w 517404"/>
                              <a:gd name="connsiteY3840" fmla="*/ 14904 h 454399"/>
                              <a:gd name="connsiteX3841" fmla="*/ 479077 w 517404"/>
                              <a:gd name="connsiteY3841" fmla="*/ 23798 h 454399"/>
                              <a:gd name="connsiteX3842" fmla="*/ 478188 w 517404"/>
                              <a:gd name="connsiteY3842" fmla="*/ 24687 h 454399"/>
                              <a:gd name="connsiteX3843" fmla="*/ 477553 w 517404"/>
                              <a:gd name="connsiteY3843" fmla="*/ 25322 h 454399"/>
                              <a:gd name="connsiteX3844" fmla="*/ 476918 w 517404"/>
                              <a:gd name="connsiteY3844" fmla="*/ 24814 h 454399"/>
                              <a:gd name="connsiteX3845" fmla="*/ 477553 w 517404"/>
                              <a:gd name="connsiteY3845" fmla="*/ 24179 h 454399"/>
                              <a:gd name="connsiteX3846" fmla="*/ 477553 w 517404"/>
                              <a:gd name="connsiteY3846" fmla="*/ 24179 h 454399"/>
                              <a:gd name="connsiteX3847" fmla="*/ 478442 w 517404"/>
                              <a:gd name="connsiteY3847" fmla="*/ 73478 h 454399"/>
                              <a:gd name="connsiteX3848" fmla="*/ 479331 w 517404"/>
                              <a:gd name="connsiteY3848" fmla="*/ 70682 h 454399"/>
                              <a:gd name="connsiteX3849" fmla="*/ 480728 w 517404"/>
                              <a:gd name="connsiteY3849" fmla="*/ 66744 h 454399"/>
                              <a:gd name="connsiteX3850" fmla="*/ 480982 w 517404"/>
                              <a:gd name="connsiteY3850" fmla="*/ 72715 h 454399"/>
                              <a:gd name="connsiteX3851" fmla="*/ 480220 w 517404"/>
                              <a:gd name="connsiteY3851" fmla="*/ 74113 h 454399"/>
                              <a:gd name="connsiteX3852" fmla="*/ 478315 w 517404"/>
                              <a:gd name="connsiteY3852" fmla="*/ 77035 h 454399"/>
                              <a:gd name="connsiteX3853" fmla="*/ 478315 w 517404"/>
                              <a:gd name="connsiteY3853" fmla="*/ 73351 h 454399"/>
                              <a:gd name="connsiteX3854" fmla="*/ 476664 w 517404"/>
                              <a:gd name="connsiteY3854" fmla="*/ 62297 h 454399"/>
                              <a:gd name="connsiteX3855" fmla="*/ 487968 w 517404"/>
                              <a:gd name="connsiteY3855" fmla="*/ 50607 h 454399"/>
                              <a:gd name="connsiteX3856" fmla="*/ 491016 w 517404"/>
                              <a:gd name="connsiteY3856" fmla="*/ 50734 h 454399"/>
                              <a:gd name="connsiteX3857" fmla="*/ 491016 w 517404"/>
                              <a:gd name="connsiteY3857" fmla="*/ 51115 h 454399"/>
                              <a:gd name="connsiteX3858" fmla="*/ 486825 w 517404"/>
                              <a:gd name="connsiteY3858" fmla="*/ 58993 h 454399"/>
                              <a:gd name="connsiteX3859" fmla="*/ 481110 w 517404"/>
                              <a:gd name="connsiteY3859" fmla="*/ 64075 h 454399"/>
                              <a:gd name="connsiteX3860" fmla="*/ 480347 w 517404"/>
                              <a:gd name="connsiteY3860" fmla="*/ 65092 h 454399"/>
                              <a:gd name="connsiteX3861" fmla="*/ 478188 w 517404"/>
                              <a:gd name="connsiteY3861" fmla="*/ 70428 h 454399"/>
                              <a:gd name="connsiteX3862" fmla="*/ 477045 w 517404"/>
                              <a:gd name="connsiteY3862" fmla="*/ 73605 h 454399"/>
                              <a:gd name="connsiteX3863" fmla="*/ 476664 w 517404"/>
                              <a:gd name="connsiteY3863" fmla="*/ 69158 h 454399"/>
                              <a:gd name="connsiteX3864" fmla="*/ 476664 w 517404"/>
                              <a:gd name="connsiteY3864" fmla="*/ 62424 h 454399"/>
                              <a:gd name="connsiteX3865" fmla="*/ 476664 w 517404"/>
                              <a:gd name="connsiteY3865" fmla="*/ 62424 h 454399"/>
                              <a:gd name="connsiteX3866" fmla="*/ 489619 w 517404"/>
                              <a:gd name="connsiteY3866" fmla="*/ 47558 h 454399"/>
                              <a:gd name="connsiteX3867" fmla="*/ 490508 w 517404"/>
                              <a:gd name="connsiteY3867" fmla="*/ 47685 h 454399"/>
                              <a:gd name="connsiteX3868" fmla="*/ 493683 w 517404"/>
                              <a:gd name="connsiteY3868" fmla="*/ 48447 h 454399"/>
                              <a:gd name="connsiteX3869" fmla="*/ 496350 w 517404"/>
                              <a:gd name="connsiteY3869" fmla="*/ 50480 h 454399"/>
                              <a:gd name="connsiteX3870" fmla="*/ 497239 w 517404"/>
                              <a:gd name="connsiteY3870" fmla="*/ 51115 h 454399"/>
                              <a:gd name="connsiteX3871" fmla="*/ 496096 w 517404"/>
                              <a:gd name="connsiteY3871" fmla="*/ 52513 h 454399"/>
                              <a:gd name="connsiteX3872" fmla="*/ 496096 w 517404"/>
                              <a:gd name="connsiteY3872" fmla="*/ 52259 h 454399"/>
                              <a:gd name="connsiteX3873" fmla="*/ 492794 w 517404"/>
                              <a:gd name="connsiteY3873" fmla="*/ 49972 h 454399"/>
                              <a:gd name="connsiteX3874" fmla="*/ 489111 w 517404"/>
                              <a:gd name="connsiteY3874" fmla="*/ 49209 h 454399"/>
                              <a:gd name="connsiteX3875" fmla="*/ 488857 w 517404"/>
                              <a:gd name="connsiteY3875" fmla="*/ 49209 h 454399"/>
                              <a:gd name="connsiteX3876" fmla="*/ 489492 w 517404"/>
                              <a:gd name="connsiteY3876" fmla="*/ 47558 h 454399"/>
                              <a:gd name="connsiteX3877" fmla="*/ 489492 w 517404"/>
                              <a:gd name="connsiteY3877" fmla="*/ 47558 h 454399"/>
                              <a:gd name="connsiteX3878" fmla="*/ 490508 w 517404"/>
                              <a:gd name="connsiteY3878" fmla="*/ 45271 h 454399"/>
                              <a:gd name="connsiteX3879" fmla="*/ 491143 w 517404"/>
                              <a:gd name="connsiteY3879" fmla="*/ 44381 h 454399"/>
                              <a:gd name="connsiteX3880" fmla="*/ 491270 w 517404"/>
                              <a:gd name="connsiteY3880" fmla="*/ 44381 h 454399"/>
                              <a:gd name="connsiteX3881" fmla="*/ 492159 w 517404"/>
                              <a:gd name="connsiteY3881" fmla="*/ 44635 h 454399"/>
                              <a:gd name="connsiteX3882" fmla="*/ 495462 w 517404"/>
                              <a:gd name="connsiteY3882" fmla="*/ 45271 h 454399"/>
                              <a:gd name="connsiteX3883" fmla="*/ 498129 w 517404"/>
                              <a:gd name="connsiteY3883" fmla="*/ 47304 h 454399"/>
                              <a:gd name="connsiteX3884" fmla="*/ 499018 w 517404"/>
                              <a:gd name="connsiteY3884" fmla="*/ 47939 h 454399"/>
                              <a:gd name="connsiteX3885" fmla="*/ 497748 w 517404"/>
                              <a:gd name="connsiteY3885" fmla="*/ 49718 h 454399"/>
                              <a:gd name="connsiteX3886" fmla="*/ 497620 w 517404"/>
                              <a:gd name="connsiteY3886" fmla="*/ 49718 h 454399"/>
                              <a:gd name="connsiteX3887" fmla="*/ 490889 w 517404"/>
                              <a:gd name="connsiteY3887" fmla="*/ 46414 h 454399"/>
                              <a:gd name="connsiteX3888" fmla="*/ 490762 w 517404"/>
                              <a:gd name="connsiteY3888" fmla="*/ 46414 h 454399"/>
                              <a:gd name="connsiteX3889" fmla="*/ 490762 w 517404"/>
                              <a:gd name="connsiteY3889" fmla="*/ 45144 h 454399"/>
                              <a:gd name="connsiteX3890" fmla="*/ 492540 w 517404"/>
                              <a:gd name="connsiteY3890" fmla="*/ 41205 h 454399"/>
                              <a:gd name="connsiteX3891" fmla="*/ 496731 w 517404"/>
                              <a:gd name="connsiteY3891" fmla="*/ 42221 h 454399"/>
                              <a:gd name="connsiteX3892" fmla="*/ 500161 w 517404"/>
                              <a:gd name="connsiteY3892" fmla="*/ 45017 h 454399"/>
                              <a:gd name="connsiteX3893" fmla="*/ 500542 w 517404"/>
                              <a:gd name="connsiteY3893" fmla="*/ 45017 h 454399"/>
                              <a:gd name="connsiteX3894" fmla="*/ 499272 w 517404"/>
                              <a:gd name="connsiteY3894" fmla="*/ 46922 h 454399"/>
                              <a:gd name="connsiteX3895" fmla="*/ 499018 w 517404"/>
                              <a:gd name="connsiteY3895" fmla="*/ 46922 h 454399"/>
                              <a:gd name="connsiteX3896" fmla="*/ 495969 w 517404"/>
                              <a:gd name="connsiteY3896" fmla="*/ 44381 h 454399"/>
                              <a:gd name="connsiteX3897" fmla="*/ 492159 w 517404"/>
                              <a:gd name="connsiteY3897" fmla="*/ 43492 h 454399"/>
                              <a:gd name="connsiteX3898" fmla="*/ 491905 w 517404"/>
                              <a:gd name="connsiteY3898" fmla="*/ 43492 h 454399"/>
                              <a:gd name="connsiteX3899" fmla="*/ 491651 w 517404"/>
                              <a:gd name="connsiteY3899" fmla="*/ 43238 h 454399"/>
                              <a:gd name="connsiteX3900" fmla="*/ 492413 w 517404"/>
                              <a:gd name="connsiteY3900" fmla="*/ 41332 h 454399"/>
                              <a:gd name="connsiteX3901" fmla="*/ 492413 w 517404"/>
                              <a:gd name="connsiteY3901" fmla="*/ 41332 h 454399"/>
                              <a:gd name="connsiteX3902" fmla="*/ 495843 w 517404"/>
                              <a:gd name="connsiteY3902" fmla="*/ 39172 h 454399"/>
                              <a:gd name="connsiteX3903" fmla="*/ 495843 w 517404"/>
                              <a:gd name="connsiteY3903" fmla="*/ 39172 h 454399"/>
                              <a:gd name="connsiteX3904" fmla="*/ 498637 w 517404"/>
                              <a:gd name="connsiteY3904" fmla="*/ 38155 h 454399"/>
                              <a:gd name="connsiteX3905" fmla="*/ 499399 w 517404"/>
                              <a:gd name="connsiteY3905" fmla="*/ 40697 h 454399"/>
                              <a:gd name="connsiteX3906" fmla="*/ 503717 w 517404"/>
                              <a:gd name="connsiteY3906" fmla="*/ 42729 h 454399"/>
                              <a:gd name="connsiteX3907" fmla="*/ 500288 w 517404"/>
                              <a:gd name="connsiteY3907" fmla="*/ 43492 h 454399"/>
                              <a:gd name="connsiteX3908" fmla="*/ 497748 w 517404"/>
                              <a:gd name="connsiteY3908" fmla="*/ 41205 h 454399"/>
                              <a:gd name="connsiteX3909" fmla="*/ 497748 w 517404"/>
                              <a:gd name="connsiteY3909" fmla="*/ 40569 h 454399"/>
                              <a:gd name="connsiteX3910" fmla="*/ 496858 w 517404"/>
                              <a:gd name="connsiteY3910" fmla="*/ 40824 h 454399"/>
                              <a:gd name="connsiteX3911" fmla="*/ 493175 w 517404"/>
                              <a:gd name="connsiteY3911" fmla="*/ 40188 h 454399"/>
                              <a:gd name="connsiteX3912" fmla="*/ 491905 w 517404"/>
                              <a:gd name="connsiteY3912" fmla="*/ 37266 h 454399"/>
                              <a:gd name="connsiteX3913" fmla="*/ 495969 w 517404"/>
                              <a:gd name="connsiteY3913" fmla="*/ 39299 h 454399"/>
                              <a:gd name="connsiteX3914" fmla="*/ 495969 w 517404"/>
                              <a:gd name="connsiteY3914" fmla="*/ 39299 h 454399"/>
                              <a:gd name="connsiteX3915" fmla="*/ 489492 w 517404"/>
                              <a:gd name="connsiteY3915" fmla="*/ 76019 h 454399"/>
                              <a:gd name="connsiteX3916" fmla="*/ 487206 w 517404"/>
                              <a:gd name="connsiteY3916" fmla="*/ 78560 h 454399"/>
                              <a:gd name="connsiteX3917" fmla="*/ 487079 w 517404"/>
                              <a:gd name="connsiteY3917" fmla="*/ 76781 h 454399"/>
                              <a:gd name="connsiteX3918" fmla="*/ 486825 w 517404"/>
                              <a:gd name="connsiteY3918" fmla="*/ 75638 h 454399"/>
                              <a:gd name="connsiteX3919" fmla="*/ 485936 w 517404"/>
                              <a:gd name="connsiteY3919" fmla="*/ 75892 h 454399"/>
                              <a:gd name="connsiteX3920" fmla="*/ 483777 w 517404"/>
                              <a:gd name="connsiteY3920" fmla="*/ 79958 h 454399"/>
                              <a:gd name="connsiteX3921" fmla="*/ 483777 w 517404"/>
                              <a:gd name="connsiteY3921" fmla="*/ 80212 h 454399"/>
                              <a:gd name="connsiteX3922" fmla="*/ 483523 w 517404"/>
                              <a:gd name="connsiteY3922" fmla="*/ 79704 h 454399"/>
                              <a:gd name="connsiteX3923" fmla="*/ 482887 w 517404"/>
                              <a:gd name="connsiteY3923" fmla="*/ 75892 h 454399"/>
                              <a:gd name="connsiteX3924" fmla="*/ 482379 w 517404"/>
                              <a:gd name="connsiteY3924" fmla="*/ 72461 h 454399"/>
                              <a:gd name="connsiteX3925" fmla="*/ 482887 w 517404"/>
                              <a:gd name="connsiteY3925" fmla="*/ 63694 h 454399"/>
                              <a:gd name="connsiteX3926" fmla="*/ 487460 w 517404"/>
                              <a:gd name="connsiteY3926" fmla="*/ 59882 h 454399"/>
                              <a:gd name="connsiteX3927" fmla="*/ 492413 w 517404"/>
                              <a:gd name="connsiteY3927" fmla="*/ 50988 h 454399"/>
                              <a:gd name="connsiteX3928" fmla="*/ 493048 w 517404"/>
                              <a:gd name="connsiteY3928" fmla="*/ 51242 h 454399"/>
                              <a:gd name="connsiteX3929" fmla="*/ 490381 w 517404"/>
                              <a:gd name="connsiteY3929" fmla="*/ 66871 h 454399"/>
                              <a:gd name="connsiteX3930" fmla="*/ 486825 w 517404"/>
                              <a:gd name="connsiteY3930" fmla="*/ 73732 h 454399"/>
                              <a:gd name="connsiteX3931" fmla="*/ 487333 w 517404"/>
                              <a:gd name="connsiteY3931" fmla="*/ 74494 h 454399"/>
                              <a:gd name="connsiteX3932" fmla="*/ 487460 w 517404"/>
                              <a:gd name="connsiteY3932" fmla="*/ 74494 h 454399"/>
                              <a:gd name="connsiteX3933" fmla="*/ 488095 w 517404"/>
                              <a:gd name="connsiteY3933" fmla="*/ 73986 h 454399"/>
                              <a:gd name="connsiteX3934" fmla="*/ 491524 w 517404"/>
                              <a:gd name="connsiteY3934" fmla="*/ 67760 h 454399"/>
                              <a:gd name="connsiteX3935" fmla="*/ 495462 w 517404"/>
                              <a:gd name="connsiteY3935" fmla="*/ 53275 h 454399"/>
                              <a:gd name="connsiteX3936" fmla="*/ 496224 w 517404"/>
                              <a:gd name="connsiteY3936" fmla="*/ 54165 h 454399"/>
                              <a:gd name="connsiteX3937" fmla="*/ 489619 w 517404"/>
                              <a:gd name="connsiteY3937" fmla="*/ 75892 h 454399"/>
                              <a:gd name="connsiteX3938" fmla="*/ 489619 w 517404"/>
                              <a:gd name="connsiteY3938" fmla="*/ 75892 h 454399"/>
                              <a:gd name="connsiteX3939" fmla="*/ 500415 w 517404"/>
                              <a:gd name="connsiteY3939" fmla="*/ 59501 h 454399"/>
                              <a:gd name="connsiteX3940" fmla="*/ 499399 w 517404"/>
                              <a:gd name="connsiteY3940" fmla="*/ 68649 h 454399"/>
                              <a:gd name="connsiteX3941" fmla="*/ 495843 w 517404"/>
                              <a:gd name="connsiteY3941" fmla="*/ 81736 h 454399"/>
                              <a:gd name="connsiteX3942" fmla="*/ 491778 w 517404"/>
                              <a:gd name="connsiteY3942" fmla="*/ 75511 h 454399"/>
                              <a:gd name="connsiteX3943" fmla="*/ 498764 w 517404"/>
                              <a:gd name="connsiteY3943" fmla="*/ 56579 h 454399"/>
                              <a:gd name="connsiteX3944" fmla="*/ 500415 w 517404"/>
                              <a:gd name="connsiteY3944" fmla="*/ 59501 h 454399"/>
                              <a:gd name="connsiteX3945" fmla="*/ 391060 w 517404"/>
                              <a:gd name="connsiteY3945" fmla="*/ 377656 h 454399"/>
                              <a:gd name="connsiteX3946" fmla="*/ 391060 w 517404"/>
                              <a:gd name="connsiteY3946" fmla="*/ 377656 h 454399"/>
                              <a:gd name="connsiteX3947" fmla="*/ 391314 w 517404"/>
                              <a:gd name="connsiteY3947" fmla="*/ 377402 h 454399"/>
                              <a:gd name="connsiteX3948" fmla="*/ 391441 w 517404"/>
                              <a:gd name="connsiteY3948" fmla="*/ 377402 h 454399"/>
                              <a:gd name="connsiteX3949" fmla="*/ 392076 w 517404"/>
                              <a:gd name="connsiteY3949" fmla="*/ 376767 h 454399"/>
                              <a:gd name="connsiteX3950" fmla="*/ 392203 w 517404"/>
                              <a:gd name="connsiteY3950" fmla="*/ 376767 h 454399"/>
                              <a:gd name="connsiteX3951" fmla="*/ 393981 w 517404"/>
                              <a:gd name="connsiteY3951" fmla="*/ 377910 h 454399"/>
                              <a:gd name="connsiteX3952" fmla="*/ 393981 w 517404"/>
                              <a:gd name="connsiteY3952" fmla="*/ 377910 h 454399"/>
                              <a:gd name="connsiteX3953" fmla="*/ 393727 w 517404"/>
                              <a:gd name="connsiteY3953" fmla="*/ 378292 h 454399"/>
                              <a:gd name="connsiteX3954" fmla="*/ 393727 w 517404"/>
                              <a:gd name="connsiteY3954" fmla="*/ 378292 h 454399"/>
                              <a:gd name="connsiteX3955" fmla="*/ 393092 w 517404"/>
                              <a:gd name="connsiteY3955" fmla="*/ 378419 h 454399"/>
                              <a:gd name="connsiteX3956" fmla="*/ 392330 w 517404"/>
                              <a:gd name="connsiteY3956" fmla="*/ 378037 h 454399"/>
                              <a:gd name="connsiteX3957" fmla="*/ 391060 w 517404"/>
                              <a:gd name="connsiteY3957" fmla="*/ 377529 h 454399"/>
                              <a:gd name="connsiteX3958" fmla="*/ 390806 w 517404"/>
                              <a:gd name="connsiteY3958" fmla="*/ 377529 h 454399"/>
                              <a:gd name="connsiteX3959" fmla="*/ 390933 w 517404"/>
                              <a:gd name="connsiteY3959" fmla="*/ 377529 h 454399"/>
                              <a:gd name="connsiteX3960" fmla="*/ 474124 w 517404"/>
                              <a:gd name="connsiteY3960" fmla="*/ 72715 h 454399"/>
                              <a:gd name="connsiteX3961" fmla="*/ 471711 w 517404"/>
                              <a:gd name="connsiteY3961" fmla="*/ 73732 h 454399"/>
                              <a:gd name="connsiteX3962" fmla="*/ 475267 w 517404"/>
                              <a:gd name="connsiteY3962" fmla="*/ 66744 h 454399"/>
                              <a:gd name="connsiteX3963" fmla="*/ 475521 w 517404"/>
                              <a:gd name="connsiteY3963" fmla="*/ 69285 h 454399"/>
                              <a:gd name="connsiteX3964" fmla="*/ 475775 w 517404"/>
                              <a:gd name="connsiteY3964" fmla="*/ 71064 h 454399"/>
                              <a:gd name="connsiteX3965" fmla="*/ 474124 w 517404"/>
                              <a:gd name="connsiteY3965" fmla="*/ 72715 h 454399"/>
                              <a:gd name="connsiteX3966" fmla="*/ 496858 w 517404"/>
                              <a:gd name="connsiteY3966" fmla="*/ 27864 h 454399"/>
                              <a:gd name="connsiteX3967" fmla="*/ 497367 w 517404"/>
                              <a:gd name="connsiteY3967" fmla="*/ 26847 h 454399"/>
                              <a:gd name="connsiteX3968" fmla="*/ 504479 w 517404"/>
                              <a:gd name="connsiteY3968" fmla="*/ 25958 h 454399"/>
                              <a:gd name="connsiteX3969" fmla="*/ 508162 w 517404"/>
                              <a:gd name="connsiteY3969" fmla="*/ 31548 h 454399"/>
                              <a:gd name="connsiteX3970" fmla="*/ 507654 w 517404"/>
                              <a:gd name="connsiteY3970" fmla="*/ 32692 h 454399"/>
                              <a:gd name="connsiteX3971" fmla="*/ 504860 w 517404"/>
                              <a:gd name="connsiteY3971" fmla="*/ 29261 h 454399"/>
                              <a:gd name="connsiteX3972" fmla="*/ 503844 w 517404"/>
                              <a:gd name="connsiteY3972" fmla="*/ 27355 h 454399"/>
                              <a:gd name="connsiteX3973" fmla="*/ 502955 w 517404"/>
                              <a:gd name="connsiteY3973" fmla="*/ 27482 h 454399"/>
                              <a:gd name="connsiteX3974" fmla="*/ 496858 w 517404"/>
                              <a:gd name="connsiteY3974" fmla="*/ 27864 h 454399"/>
                              <a:gd name="connsiteX3975" fmla="*/ 496858 w 517404"/>
                              <a:gd name="connsiteY3975" fmla="*/ 27864 h 454399"/>
                              <a:gd name="connsiteX3976" fmla="*/ 499018 w 517404"/>
                              <a:gd name="connsiteY3976" fmla="*/ 30913 h 454399"/>
                              <a:gd name="connsiteX3977" fmla="*/ 499145 w 517404"/>
                              <a:gd name="connsiteY3977" fmla="*/ 30913 h 454399"/>
                              <a:gd name="connsiteX3978" fmla="*/ 497367 w 517404"/>
                              <a:gd name="connsiteY3978" fmla="*/ 32946 h 454399"/>
                              <a:gd name="connsiteX3979" fmla="*/ 497367 w 517404"/>
                              <a:gd name="connsiteY3979" fmla="*/ 32692 h 454399"/>
                              <a:gd name="connsiteX3980" fmla="*/ 496605 w 517404"/>
                              <a:gd name="connsiteY3980" fmla="*/ 31548 h 454399"/>
                              <a:gd name="connsiteX3981" fmla="*/ 499018 w 517404"/>
                              <a:gd name="connsiteY3981" fmla="*/ 30913 h 454399"/>
                              <a:gd name="connsiteX3982" fmla="*/ 499018 w 517404"/>
                              <a:gd name="connsiteY3982" fmla="*/ 30913 h 454399"/>
                              <a:gd name="connsiteX3983" fmla="*/ 496096 w 517404"/>
                              <a:gd name="connsiteY3983" fmla="*/ 33200 h 454399"/>
                              <a:gd name="connsiteX3984" fmla="*/ 495588 w 517404"/>
                              <a:gd name="connsiteY3984" fmla="*/ 32692 h 454399"/>
                              <a:gd name="connsiteX3985" fmla="*/ 495969 w 517404"/>
                              <a:gd name="connsiteY3985" fmla="*/ 32311 h 454399"/>
                              <a:gd name="connsiteX3986" fmla="*/ 495969 w 517404"/>
                              <a:gd name="connsiteY3986" fmla="*/ 32311 h 454399"/>
                              <a:gd name="connsiteX3987" fmla="*/ 496477 w 517404"/>
                              <a:gd name="connsiteY3987" fmla="*/ 32692 h 454399"/>
                              <a:gd name="connsiteX3988" fmla="*/ 495969 w 517404"/>
                              <a:gd name="connsiteY3988" fmla="*/ 33200 h 454399"/>
                              <a:gd name="connsiteX3989" fmla="*/ 493937 w 517404"/>
                              <a:gd name="connsiteY3989" fmla="*/ 34217 h 454399"/>
                              <a:gd name="connsiteX3990" fmla="*/ 493556 w 517404"/>
                              <a:gd name="connsiteY3990" fmla="*/ 34217 h 454399"/>
                              <a:gd name="connsiteX3991" fmla="*/ 494826 w 517404"/>
                              <a:gd name="connsiteY3991" fmla="*/ 32819 h 454399"/>
                              <a:gd name="connsiteX3992" fmla="*/ 495588 w 517404"/>
                              <a:gd name="connsiteY3992" fmla="*/ 33962 h 454399"/>
                              <a:gd name="connsiteX3993" fmla="*/ 493937 w 517404"/>
                              <a:gd name="connsiteY3993" fmla="*/ 34344 h 454399"/>
                              <a:gd name="connsiteX3994" fmla="*/ 514513 w 517404"/>
                              <a:gd name="connsiteY3994" fmla="*/ 3341 h 454399"/>
                              <a:gd name="connsiteX3995" fmla="*/ 504479 w 517404"/>
                              <a:gd name="connsiteY3995" fmla="*/ 24560 h 454399"/>
                              <a:gd name="connsiteX3996" fmla="*/ 500542 w 517404"/>
                              <a:gd name="connsiteY3996" fmla="*/ 25577 h 454399"/>
                              <a:gd name="connsiteX3997" fmla="*/ 514386 w 517404"/>
                              <a:gd name="connsiteY3997" fmla="*/ 3341 h 454399"/>
                              <a:gd name="connsiteX3998" fmla="*/ 514386 w 517404"/>
                              <a:gd name="connsiteY3998" fmla="*/ 3341 h 454399"/>
                              <a:gd name="connsiteX3999" fmla="*/ 515656 w 517404"/>
                              <a:gd name="connsiteY3999" fmla="*/ 3722 h 454399"/>
                              <a:gd name="connsiteX4000" fmla="*/ 507654 w 517404"/>
                              <a:gd name="connsiteY4000" fmla="*/ 27991 h 454399"/>
                              <a:gd name="connsiteX4001" fmla="*/ 507273 w 517404"/>
                              <a:gd name="connsiteY4001" fmla="*/ 28626 h 454399"/>
                              <a:gd name="connsiteX4002" fmla="*/ 505622 w 517404"/>
                              <a:gd name="connsiteY4002" fmla="*/ 25068 h 454399"/>
                              <a:gd name="connsiteX4003" fmla="*/ 515656 w 517404"/>
                              <a:gd name="connsiteY4003" fmla="*/ 3595 h 454399"/>
                              <a:gd name="connsiteX4004" fmla="*/ 504987 w 517404"/>
                              <a:gd name="connsiteY4004" fmla="*/ 39299 h 454399"/>
                              <a:gd name="connsiteX4005" fmla="*/ 504225 w 517404"/>
                              <a:gd name="connsiteY4005" fmla="*/ 37901 h 454399"/>
                              <a:gd name="connsiteX4006" fmla="*/ 504479 w 517404"/>
                              <a:gd name="connsiteY4006" fmla="*/ 37901 h 454399"/>
                              <a:gd name="connsiteX4007" fmla="*/ 505114 w 517404"/>
                              <a:gd name="connsiteY4007" fmla="*/ 37647 h 454399"/>
                              <a:gd name="connsiteX4008" fmla="*/ 505495 w 517404"/>
                              <a:gd name="connsiteY4008" fmla="*/ 37139 h 454399"/>
                              <a:gd name="connsiteX4009" fmla="*/ 504987 w 517404"/>
                              <a:gd name="connsiteY4009" fmla="*/ 39426 h 454399"/>
                              <a:gd name="connsiteX4010" fmla="*/ 504987 w 517404"/>
                              <a:gd name="connsiteY4010" fmla="*/ 39426 h 454399"/>
                              <a:gd name="connsiteX4011" fmla="*/ 504098 w 517404"/>
                              <a:gd name="connsiteY4011" fmla="*/ 36249 h 454399"/>
                              <a:gd name="connsiteX4012" fmla="*/ 504733 w 517404"/>
                              <a:gd name="connsiteY4012" fmla="*/ 36249 h 454399"/>
                              <a:gd name="connsiteX4013" fmla="*/ 504860 w 517404"/>
                              <a:gd name="connsiteY4013" fmla="*/ 36631 h 454399"/>
                              <a:gd name="connsiteX4014" fmla="*/ 504352 w 517404"/>
                              <a:gd name="connsiteY4014" fmla="*/ 37139 h 454399"/>
                              <a:gd name="connsiteX4015" fmla="*/ 503971 w 517404"/>
                              <a:gd name="connsiteY4015" fmla="*/ 37012 h 454399"/>
                              <a:gd name="connsiteX4016" fmla="*/ 503971 w 517404"/>
                              <a:gd name="connsiteY4016" fmla="*/ 36377 h 454399"/>
                              <a:gd name="connsiteX4017" fmla="*/ 503971 w 517404"/>
                              <a:gd name="connsiteY4017" fmla="*/ 36377 h 454399"/>
                              <a:gd name="connsiteX4018" fmla="*/ 504098 w 517404"/>
                              <a:gd name="connsiteY4018" fmla="*/ 33073 h 454399"/>
                              <a:gd name="connsiteX4019" fmla="*/ 505368 w 517404"/>
                              <a:gd name="connsiteY4019" fmla="*/ 36122 h 454399"/>
                              <a:gd name="connsiteX4020" fmla="*/ 505368 w 517404"/>
                              <a:gd name="connsiteY4020" fmla="*/ 35868 h 454399"/>
                              <a:gd name="connsiteX4021" fmla="*/ 503590 w 517404"/>
                              <a:gd name="connsiteY4021" fmla="*/ 35614 h 454399"/>
                              <a:gd name="connsiteX4022" fmla="*/ 503590 w 517404"/>
                              <a:gd name="connsiteY4022" fmla="*/ 35614 h 454399"/>
                              <a:gd name="connsiteX4023" fmla="*/ 504098 w 517404"/>
                              <a:gd name="connsiteY4023" fmla="*/ 33073 h 454399"/>
                              <a:gd name="connsiteX4024" fmla="*/ 513116 w 517404"/>
                              <a:gd name="connsiteY4024" fmla="*/ 270038 h 454399"/>
                              <a:gd name="connsiteX4025" fmla="*/ 512862 w 517404"/>
                              <a:gd name="connsiteY4025" fmla="*/ 269402 h 454399"/>
                              <a:gd name="connsiteX4026" fmla="*/ 512862 w 517404"/>
                              <a:gd name="connsiteY4026" fmla="*/ 256696 h 454399"/>
                              <a:gd name="connsiteX4027" fmla="*/ 513369 w 517404"/>
                              <a:gd name="connsiteY4027" fmla="*/ 256950 h 454399"/>
                              <a:gd name="connsiteX4028" fmla="*/ 514005 w 517404"/>
                              <a:gd name="connsiteY4028" fmla="*/ 256315 h 454399"/>
                              <a:gd name="connsiteX4029" fmla="*/ 511845 w 517404"/>
                              <a:gd name="connsiteY4029" fmla="*/ 245134 h 454399"/>
                              <a:gd name="connsiteX4030" fmla="*/ 511845 w 517404"/>
                              <a:gd name="connsiteY4030" fmla="*/ 244880 h 454399"/>
                              <a:gd name="connsiteX4031" fmla="*/ 510830 w 517404"/>
                              <a:gd name="connsiteY4031" fmla="*/ 240560 h 454399"/>
                              <a:gd name="connsiteX4032" fmla="*/ 509051 w 517404"/>
                              <a:gd name="connsiteY4032" fmla="*/ 228998 h 454399"/>
                              <a:gd name="connsiteX4033" fmla="*/ 509432 w 517404"/>
                              <a:gd name="connsiteY4033" fmla="*/ 230014 h 454399"/>
                              <a:gd name="connsiteX4034" fmla="*/ 510702 w 517404"/>
                              <a:gd name="connsiteY4034" fmla="*/ 234715 h 454399"/>
                              <a:gd name="connsiteX4035" fmla="*/ 511338 w 517404"/>
                              <a:gd name="connsiteY4035" fmla="*/ 235351 h 454399"/>
                              <a:gd name="connsiteX4036" fmla="*/ 511338 w 517404"/>
                              <a:gd name="connsiteY4036" fmla="*/ 235351 h 454399"/>
                              <a:gd name="connsiteX4037" fmla="*/ 511973 w 517404"/>
                              <a:gd name="connsiteY4037" fmla="*/ 234715 h 454399"/>
                              <a:gd name="connsiteX4038" fmla="*/ 511973 w 517404"/>
                              <a:gd name="connsiteY4038" fmla="*/ 234715 h 454399"/>
                              <a:gd name="connsiteX4039" fmla="*/ 510702 w 517404"/>
                              <a:gd name="connsiteY4039" fmla="*/ 229760 h 454399"/>
                              <a:gd name="connsiteX4040" fmla="*/ 508924 w 517404"/>
                              <a:gd name="connsiteY4040" fmla="*/ 223534 h 454399"/>
                              <a:gd name="connsiteX4041" fmla="*/ 508924 w 517404"/>
                              <a:gd name="connsiteY4041" fmla="*/ 218452 h 454399"/>
                              <a:gd name="connsiteX4042" fmla="*/ 508670 w 517404"/>
                              <a:gd name="connsiteY4042" fmla="*/ 211209 h 454399"/>
                              <a:gd name="connsiteX4043" fmla="*/ 508289 w 517404"/>
                              <a:gd name="connsiteY4043" fmla="*/ 204602 h 454399"/>
                              <a:gd name="connsiteX4044" fmla="*/ 510067 w 517404"/>
                              <a:gd name="connsiteY4044" fmla="*/ 214513 h 454399"/>
                              <a:gd name="connsiteX4045" fmla="*/ 510702 w 517404"/>
                              <a:gd name="connsiteY4045" fmla="*/ 215021 h 454399"/>
                              <a:gd name="connsiteX4046" fmla="*/ 511211 w 517404"/>
                              <a:gd name="connsiteY4046" fmla="*/ 214386 h 454399"/>
                              <a:gd name="connsiteX4047" fmla="*/ 508162 w 517404"/>
                              <a:gd name="connsiteY4047" fmla="*/ 201553 h 454399"/>
                              <a:gd name="connsiteX4048" fmla="*/ 508035 w 517404"/>
                              <a:gd name="connsiteY4048" fmla="*/ 201553 h 454399"/>
                              <a:gd name="connsiteX4049" fmla="*/ 508035 w 517404"/>
                              <a:gd name="connsiteY4049" fmla="*/ 191261 h 454399"/>
                              <a:gd name="connsiteX4050" fmla="*/ 508416 w 517404"/>
                              <a:gd name="connsiteY4050" fmla="*/ 191261 h 454399"/>
                              <a:gd name="connsiteX4051" fmla="*/ 508543 w 517404"/>
                              <a:gd name="connsiteY4051" fmla="*/ 191261 h 454399"/>
                              <a:gd name="connsiteX4052" fmla="*/ 508924 w 517404"/>
                              <a:gd name="connsiteY4052" fmla="*/ 190499 h 454399"/>
                              <a:gd name="connsiteX4053" fmla="*/ 509178 w 517404"/>
                              <a:gd name="connsiteY4053" fmla="*/ 186941 h 454399"/>
                              <a:gd name="connsiteX4054" fmla="*/ 509559 w 517404"/>
                              <a:gd name="connsiteY4054" fmla="*/ 182875 h 454399"/>
                              <a:gd name="connsiteX4055" fmla="*/ 509686 w 517404"/>
                              <a:gd name="connsiteY4055" fmla="*/ 180969 h 454399"/>
                              <a:gd name="connsiteX4056" fmla="*/ 508924 w 517404"/>
                              <a:gd name="connsiteY4056" fmla="*/ 175506 h 454399"/>
                              <a:gd name="connsiteX4057" fmla="*/ 508543 w 517404"/>
                              <a:gd name="connsiteY4057" fmla="*/ 175125 h 454399"/>
                              <a:gd name="connsiteX4058" fmla="*/ 509559 w 517404"/>
                              <a:gd name="connsiteY4058" fmla="*/ 161402 h 454399"/>
                              <a:gd name="connsiteX4059" fmla="*/ 510067 w 517404"/>
                              <a:gd name="connsiteY4059" fmla="*/ 148951 h 454399"/>
                              <a:gd name="connsiteX4060" fmla="*/ 511083 w 517404"/>
                              <a:gd name="connsiteY4060" fmla="*/ 153652 h 454399"/>
                              <a:gd name="connsiteX4061" fmla="*/ 511719 w 517404"/>
                              <a:gd name="connsiteY4061" fmla="*/ 154160 h 454399"/>
                              <a:gd name="connsiteX4062" fmla="*/ 511719 w 517404"/>
                              <a:gd name="connsiteY4062" fmla="*/ 154160 h 454399"/>
                              <a:gd name="connsiteX4063" fmla="*/ 512226 w 517404"/>
                              <a:gd name="connsiteY4063" fmla="*/ 153525 h 454399"/>
                              <a:gd name="connsiteX4064" fmla="*/ 510449 w 517404"/>
                              <a:gd name="connsiteY4064" fmla="*/ 146155 h 454399"/>
                              <a:gd name="connsiteX4065" fmla="*/ 509559 w 517404"/>
                              <a:gd name="connsiteY4065" fmla="*/ 143233 h 454399"/>
                              <a:gd name="connsiteX4066" fmla="*/ 509305 w 517404"/>
                              <a:gd name="connsiteY4066" fmla="*/ 140438 h 454399"/>
                              <a:gd name="connsiteX4067" fmla="*/ 508416 w 517404"/>
                              <a:gd name="connsiteY4067" fmla="*/ 122395 h 454399"/>
                              <a:gd name="connsiteX4068" fmla="*/ 508035 w 517404"/>
                              <a:gd name="connsiteY4068" fmla="*/ 118456 h 454399"/>
                              <a:gd name="connsiteX4069" fmla="*/ 509432 w 517404"/>
                              <a:gd name="connsiteY4069" fmla="*/ 121887 h 454399"/>
                              <a:gd name="connsiteX4070" fmla="*/ 509940 w 517404"/>
                              <a:gd name="connsiteY4070" fmla="*/ 122522 h 454399"/>
                              <a:gd name="connsiteX4071" fmla="*/ 509940 w 517404"/>
                              <a:gd name="connsiteY4071" fmla="*/ 122522 h 454399"/>
                              <a:gd name="connsiteX4072" fmla="*/ 510575 w 517404"/>
                              <a:gd name="connsiteY4072" fmla="*/ 122014 h 454399"/>
                              <a:gd name="connsiteX4073" fmla="*/ 506257 w 517404"/>
                              <a:gd name="connsiteY4073" fmla="*/ 114264 h 454399"/>
                              <a:gd name="connsiteX4074" fmla="*/ 506257 w 517404"/>
                              <a:gd name="connsiteY4074" fmla="*/ 114264 h 454399"/>
                              <a:gd name="connsiteX4075" fmla="*/ 505876 w 517404"/>
                              <a:gd name="connsiteY4075" fmla="*/ 113247 h 454399"/>
                              <a:gd name="connsiteX4076" fmla="*/ 503590 w 517404"/>
                              <a:gd name="connsiteY4076" fmla="*/ 106259 h 454399"/>
                              <a:gd name="connsiteX4077" fmla="*/ 502447 w 517404"/>
                              <a:gd name="connsiteY4077" fmla="*/ 101304 h 454399"/>
                              <a:gd name="connsiteX4078" fmla="*/ 502828 w 517404"/>
                              <a:gd name="connsiteY4078" fmla="*/ 100795 h 454399"/>
                              <a:gd name="connsiteX4079" fmla="*/ 502828 w 517404"/>
                              <a:gd name="connsiteY4079" fmla="*/ 100541 h 454399"/>
                              <a:gd name="connsiteX4080" fmla="*/ 503209 w 517404"/>
                              <a:gd name="connsiteY4080" fmla="*/ 101177 h 454399"/>
                              <a:gd name="connsiteX4081" fmla="*/ 504098 w 517404"/>
                              <a:gd name="connsiteY4081" fmla="*/ 101685 h 454399"/>
                              <a:gd name="connsiteX4082" fmla="*/ 504479 w 517404"/>
                              <a:gd name="connsiteY4082" fmla="*/ 101685 h 454399"/>
                              <a:gd name="connsiteX4083" fmla="*/ 504987 w 517404"/>
                              <a:gd name="connsiteY4083" fmla="*/ 100414 h 454399"/>
                              <a:gd name="connsiteX4084" fmla="*/ 501812 w 517404"/>
                              <a:gd name="connsiteY4084" fmla="*/ 95713 h 454399"/>
                              <a:gd name="connsiteX4085" fmla="*/ 497620 w 517404"/>
                              <a:gd name="connsiteY4085" fmla="*/ 90249 h 454399"/>
                              <a:gd name="connsiteX4086" fmla="*/ 494191 w 517404"/>
                              <a:gd name="connsiteY4086" fmla="*/ 88217 h 454399"/>
                              <a:gd name="connsiteX4087" fmla="*/ 492921 w 517404"/>
                              <a:gd name="connsiteY4087" fmla="*/ 87073 h 454399"/>
                              <a:gd name="connsiteX4088" fmla="*/ 506384 w 517404"/>
                              <a:gd name="connsiteY4088" fmla="*/ 94951 h 454399"/>
                              <a:gd name="connsiteX4089" fmla="*/ 507654 w 517404"/>
                              <a:gd name="connsiteY4089" fmla="*/ 95332 h 454399"/>
                              <a:gd name="connsiteX4090" fmla="*/ 507654 w 517404"/>
                              <a:gd name="connsiteY4090" fmla="*/ 95332 h 454399"/>
                              <a:gd name="connsiteX4091" fmla="*/ 508035 w 517404"/>
                              <a:gd name="connsiteY4091" fmla="*/ 94061 h 454399"/>
                              <a:gd name="connsiteX4092" fmla="*/ 487841 w 517404"/>
                              <a:gd name="connsiteY4092" fmla="*/ 84532 h 454399"/>
                              <a:gd name="connsiteX4093" fmla="*/ 484666 w 517404"/>
                              <a:gd name="connsiteY4093" fmla="*/ 84659 h 454399"/>
                              <a:gd name="connsiteX4094" fmla="*/ 481998 w 517404"/>
                              <a:gd name="connsiteY4094" fmla="*/ 84151 h 454399"/>
                              <a:gd name="connsiteX4095" fmla="*/ 482506 w 517404"/>
                              <a:gd name="connsiteY4095" fmla="*/ 83134 h 454399"/>
                              <a:gd name="connsiteX4096" fmla="*/ 483268 w 517404"/>
                              <a:gd name="connsiteY4096" fmla="*/ 83388 h 454399"/>
                              <a:gd name="connsiteX4097" fmla="*/ 485809 w 517404"/>
                              <a:gd name="connsiteY4097" fmla="*/ 78560 h 454399"/>
                              <a:gd name="connsiteX4098" fmla="*/ 486317 w 517404"/>
                              <a:gd name="connsiteY4098" fmla="*/ 79831 h 454399"/>
                              <a:gd name="connsiteX4099" fmla="*/ 487333 w 517404"/>
                              <a:gd name="connsiteY4099" fmla="*/ 80466 h 454399"/>
                              <a:gd name="connsiteX4100" fmla="*/ 490254 w 517404"/>
                              <a:gd name="connsiteY4100" fmla="*/ 76908 h 454399"/>
                              <a:gd name="connsiteX4101" fmla="*/ 490508 w 517404"/>
                              <a:gd name="connsiteY4101" fmla="*/ 76654 h 454399"/>
                              <a:gd name="connsiteX4102" fmla="*/ 496350 w 517404"/>
                              <a:gd name="connsiteY4102" fmla="*/ 83261 h 454399"/>
                              <a:gd name="connsiteX4103" fmla="*/ 497367 w 517404"/>
                              <a:gd name="connsiteY4103" fmla="*/ 83515 h 454399"/>
                              <a:gd name="connsiteX4104" fmla="*/ 497112 w 517404"/>
                              <a:gd name="connsiteY4104" fmla="*/ 82499 h 454399"/>
                              <a:gd name="connsiteX4105" fmla="*/ 500542 w 517404"/>
                              <a:gd name="connsiteY4105" fmla="*/ 69285 h 454399"/>
                              <a:gd name="connsiteX4106" fmla="*/ 501558 w 517404"/>
                              <a:gd name="connsiteY4106" fmla="*/ 59247 h 454399"/>
                              <a:gd name="connsiteX4107" fmla="*/ 496986 w 517404"/>
                              <a:gd name="connsiteY4107" fmla="*/ 53784 h 454399"/>
                              <a:gd name="connsiteX4108" fmla="*/ 498764 w 517404"/>
                              <a:gd name="connsiteY4108" fmla="*/ 50607 h 454399"/>
                              <a:gd name="connsiteX4109" fmla="*/ 500161 w 517404"/>
                              <a:gd name="connsiteY4109" fmla="*/ 47685 h 454399"/>
                              <a:gd name="connsiteX4110" fmla="*/ 501558 w 517404"/>
                              <a:gd name="connsiteY4110" fmla="*/ 45017 h 454399"/>
                              <a:gd name="connsiteX4111" fmla="*/ 505114 w 517404"/>
                              <a:gd name="connsiteY4111" fmla="*/ 43111 h 454399"/>
                              <a:gd name="connsiteX4112" fmla="*/ 505241 w 517404"/>
                              <a:gd name="connsiteY4112" fmla="*/ 42348 h 454399"/>
                              <a:gd name="connsiteX4113" fmla="*/ 503844 w 517404"/>
                              <a:gd name="connsiteY4113" fmla="*/ 41713 h 454399"/>
                              <a:gd name="connsiteX4114" fmla="*/ 500415 w 517404"/>
                              <a:gd name="connsiteY4114" fmla="*/ 40061 h 454399"/>
                              <a:gd name="connsiteX4115" fmla="*/ 499907 w 517404"/>
                              <a:gd name="connsiteY4115" fmla="*/ 37139 h 454399"/>
                              <a:gd name="connsiteX4116" fmla="*/ 503463 w 517404"/>
                              <a:gd name="connsiteY4116" fmla="*/ 29134 h 454399"/>
                              <a:gd name="connsiteX4117" fmla="*/ 505876 w 517404"/>
                              <a:gd name="connsiteY4117" fmla="*/ 32946 h 454399"/>
                              <a:gd name="connsiteX4118" fmla="*/ 505749 w 517404"/>
                              <a:gd name="connsiteY4118" fmla="*/ 33708 h 454399"/>
                              <a:gd name="connsiteX4119" fmla="*/ 503844 w 517404"/>
                              <a:gd name="connsiteY4119" fmla="*/ 31675 h 454399"/>
                              <a:gd name="connsiteX4120" fmla="*/ 503082 w 517404"/>
                              <a:gd name="connsiteY4120" fmla="*/ 32057 h 454399"/>
                              <a:gd name="connsiteX4121" fmla="*/ 502320 w 517404"/>
                              <a:gd name="connsiteY4121" fmla="*/ 36504 h 454399"/>
                              <a:gd name="connsiteX4122" fmla="*/ 504733 w 517404"/>
                              <a:gd name="connsiteY4122" fmla="*/ 40824 h 454399"/>
                              <a:gd name="connsiteX4123" fmla="*/ 505114 w 517404"/>
                              <a:gd name="connsiteY4123" fmla="*/ 40824 h 454399"/>
                              <a:gd name="connsiteX4124" fmla="*/ 506511 w 517404"/>
                              <a:gd name="connsiteY4124" fmla="*/ 35995 h 454399"/>
                              <a:gd name="connsiteX4125" fmla="*/ 506511 w 517404"/>
                              <a:gd name="connsiteY4125" fmla="*/ 34979 h 454399"/>
                              <a:gd name="connsiteX4126" fmla="*/ 506511 w 517404"/>
                              <a:gd name="connsiteY4126" fmla="*/ 33581 h 454399"/>
                              <a:gd name="connsiteX4127" fmla="*/ 507400 w 517404"/>
                              <a:gd name="connsiteY4127" fmla="*/ 34344 h 454399"/>
                              <a:gd name="connsiteX4128" fmla="*/ 508035 w 517404"/>
                              <a:gd name="connsiteY4128" fmla="*/ 34852 h 454399"/>
                              <a:gd name="connsiteX4129" fmla="*/ 508416 w 517404"/>
                              <a:gd name="connsiteY4129" fmla="*/ 34089 h 454399"/>
                              <a:gd name="connsiteX4130" fmla="*/ 509559 w 517404"/>
                              <a:gd name="connsiteY4130" fmla="*/ 31040 h 454399"/>
                              <a:gd name="connsiteX4131" fmla="*/ 509051 w 517404"/>
                              <a:gd name="connsiteY4131" fmla="*/ 30786 h 454399"/>
                              <a:gd name="connsiteX4132" fmla="*/ 508035 w 517404"/>
                              <a:gd name="connsiteY4132" fmla="*/ 29897 h 454399"/>
                              <a:gd name="connsiteX4133" fmla="*/ 508670 w 517404"/>
                              <a:gd name="connsiteY4133" fmla="*/ 28753 h 454399"/>
                              <a:gd name="connsiteX4134" fmla="*/ 516291 w 517404"/>
                              <a:gd name="connsiteY4134" fmla="*/ 1944 h 454399"/>
                              <a:gd name="connsiteX4135" fmla="*/ 516037 w 517404"/>
                              <a:gd name="connsiteY4135" fmla="*/ 1308 h 454399"/>
                              <a:gd name="connsiteX4136" fmla="*/ 515529 w 517404"/>
                              <a:gd name="connsiteY4136" fmla="*/ 1562 h 454399"/>
                              <a:gd name="connsiteX4137" fmla="*/ 499145 w 517404"/>
                              <a:gd name="connsiteY4137" fmla="*/ 25704 h 454399"/>
                              <a:gd name="connsiteX4138" fmla="*/ 497239 w 517404"/>
                              <a:gd name="connsiteY4138" fmla="*/ 25450 h 454399"/>
                              <a:gd name="connsiteX4139" fmla="*/ 496731 w 517404"/>
                              <a:gd name="connsiteY4139" fmla="*/ 25195 h 454399"/>
                              <a:gd name="connsiteX4140" fmla="*/ 496477 w 517404"/>
                              <a:gd name="connsiteY4140" fmla="*/ 25577 h 454399"/>
                              <a:gd name="connsiteX4141" fmla="*/ 495207 w 517404"/>
                              <a:gd name="connsiteY4141" fmla="*/ 28118 h 454399"/>
                              <a:gd name="connsiteX4142" fmla="*/ 494953 w 517404"/>
                              <a:gd name="connsiteY4142" fmla="*/ 28880 h 454399"/>
                              <a:gd name="connsiteX4143" fmla="*/ 495715 w 517404"/>
                              <a:gd name="connsiteY4143" fmla="*/ 28880 h 454399"/>
                              <a:gd name="connsiteX4144" fmla="*/ 496986 w 517404"/>
                              <a:gd name="connsiteY4144" fmla="*/ 29261 h 454399"/>
                              <a:gd name="connsiteX4145" fmla="*/ 496224 w 517404"/>
                              <a:gd name="connsiteY4145" fmla="*/ 30278 h 454399"/>
                              <a:gd name="connsiteX4146" fmla="*/ 495080 w 517404"/>
                              <a:gd name="connsiteY4146" fmla="*/ 30786 h 454399"/>
                              <a:gd name="connsiteX4147" fmla="*/ 492286 w 517404"/>
                              <a:gd name="connsiteY4147" fmla="*/ 34852 h 454399"/>
                              <a:gd name="connsiteX4148" fmla="*/ 492286 w 517404"/>
                              <a:gd name="connsiteY4148" fmla="*/ 35106 h 454399"/>
                              <a:gd name="connsiteX4149" fmla="*/ 493810 w 517404"/>
                              <a:gd name="connsiteY4149" fmla="*/ 35487 h 454399"/>
                              <a:gd name="connsiteX4150" fmla="*/ 497367 w 517404"/>
                              <a:gd name="connsiteY4150" fmla="*/ 34344 h 454399"/>
                              <a:gd name="connsiteX4151" fmla="*/ 500288 w 517404"/>
                              <a:gd name="connsiteY4151" fmla="*/ 30786 h 454399"/>
                              <a:gd name="connsiteX4152" fmla="*/ 500161 w 517404"/>
                              <a:gd name="connsiteY4152" fmla="*/ 30151 h 454399"/>
                              <a:gd name="connsiteX4153" fmla="*/ 498891 w 517404"/>
                              <a:gd name="connsiteY4153" fmla="*/ 29642 h 454399"/>
                              <a:gd name="connsiteX4154" fmla="*/ 497493 w 517404"/>
                              <a:gd name="connsiteY4154" fmla="*/ 29770 h 454399"/>
                              <a:gd name="connsiteX4155" fmla="*/ 497874 w 517404"/>
                              <a:gd name="connsiteY4155" fmla="*/ 29134 h 454399"/>
                              <a:gd name="connsiteX4156" fmla="*/ 501558 w 517404"/>
                              <a:gd name="connsiteY4156" fmla="*/ 28880 h 454399"/>
                              <a:gd name="connsiteX4157" fmla="*/ 502447 w 517404"/>
                              <a:gd name="connsiteY4157" fmla="*/ 28626 h 454399"/>
                              <a:gd name="connsiteX4158" fmla="*/ 498637 w 517404"/>
                              <a:gd name="connsiteY4158" fmla="*/ 36377 h 454399"/>
                              <a:gd name="connsiteX4159" fmla="*/ 495843 w 517404"/>
                              <a:gd name="connsiteY4159" fmla="*/ 38028 h 454399"/>
                              <a:gd name="connsiteX4160" fmla="*/ 492540 w 517404"/>
                              <a:gd name="connsiteY4160" fmla="*/ 35995 h 454399"/>
                              <a:gd name="connsiteX4161" fmla="*/ 491143 w 517404"/>
                              <a:gd name="connsiteY4161" fmla="*/ 35360 h 454399"/>
                              <a:gd name="connsiteX4162" fmla="*/ 490635 w 517404"/>
                              <a:gd name="connsiteY4162" fmla="*/ 35868 h 454399"/>
                              <a:gd name="connsiteX4163" fmla="*/ 491524 w 517404"/>
                              <a:gd name="connsiteY4163" fmla="*/ 40188 h 454399"/>
                              <a:gd name="connsiteX4164" fmla="*/ 490381 w 517404"/>
                              <a:gd name="connsiteY4164" fmla="*/ 43111 h 454399"/>
                              <a:gd name="connsiteX4165" fmla="*/ 489238 w 517404"/>
                              <a:gd name="connsiteY4165" fmla="*/ 44635 h 454399"/>
                              <a:gd name="connsiteX4166" fmla="*/ 488984 w 517404"/>
                              <a:gd name="connsiteY4166" fmla="*/ 45906 h 454399"/>
                              <a:gd name="connsiteX4167" fmla="*/ 487714 w 517404"/>
                              <a:gd name="connsiteY4167" fmla="*/ 49082 h 454399"/>
                              <a:gd name="connsiteX4168" fmla="*/ 475521 w 517404"/>
                              <a:gd name="connsiteY4168" fmla="*/ 60772 h 454399"/>
                              <a:gd name="connsiteX4169" fmla="*/ 469044 w 517404"/>
                              <a:gd name="connsiteY4169" fmla="*/ 74748 h 454399"/>
                              <a:gd name="connsiteX4170" fmla="*/ 475902 w 517404"/>
                              <a:gd name="connsiteY4170" fmla="*/ 72080 h 454399"/>
                              <a:gd name="connsiteX4171" fmla="*/ 476156 w 517404"/>
                              <a:gd name="connsiteY4171" fmla="*/ 76019 h 454399"/>
                              <a:gd name="connsiteX4172" fmla="*/ 472981 w 517404"/>
                              <a:gd name="connsiteY4172" fmla="*/ 82753 h 454399"/>
                              <a:gd name="connsiteX4173" fmla="*/ 465868 w 517404"/>
                              <a:gd name="connsiteY4173" fmla="*/ 79068 h 454399"/>
                              <a:gd name="connsiteX4174" fmla="*/ 466503 w 517404"/>
                              <a:gd name="connsiteY4174" fmla="*/ 69158 h 454399"/>
                              <a:gd name="connsiteX4175" fmla="*/ 471584 w 517404"/>
                              <a:gd name="connsiteY4175" fmla="*/ 62932 h 454399"/>
                              <a:gd name="connsiteX4176" fmla="*/ 472854 w 517404"/>
                              <a:gd name="connsiteY4176" fmla="*/ 61280 h 454399"/>
                              <a:gd name="connsiteX4177" fmla="*/ 476029 w 517404"/>
                              <a:gd name="connsiteY4177" fmla="*/ 39172 h 454399"/>
                              <a:gd name="connsiteX4178" fmla="*/ 476156 w 517404"/>
                              <a:gd name="connsiteY4178" fmla="*/ 39172 h 454399"/>
                              <a:gd name="connsiteX4179" fmla="*/ 481236 w 517404"/>
                              <a:gd name="connsiteY4179" fmla="*/ 36631 h 454399"/>
                              <a:gd name="connsiteX4180" fmla="*/ 482634 w 517404"/>
                              <a:gd name="connsiteY4180" fmla="*/ 27864 h 454399"/>
                              <a:gd name="connsiteX4181" fmla="*/ 481617 w 517404"/>
                              <a:gd name="connsiteY4181" fmla="*/ 25958 h 454399"/>
                              <a:gd name="connsiteX4182" fmla="*/ 495588 w 517404"/>
                              <a:gd name="connsiteY4182" fmla="*/ 13760 h 454399"/>
                              <a:gd name="connsiteX4183" fmla="*/ 495207 w 517404"/>
                              <a:gd name="connsiteY4183" fmla="*/ 6264 h 454399"/>
                              <a:gd name="connsiteX4184" fmla="*/ 487968 w 517404"/>
                              <a:gd name="connsiteY4184" fmla="*/ 6009 h 454399"/>
                              <a:gd name="connsiteX4185" fmla="*/ 474505 w 517404"/>
                              <a:gd name="connsiteY4185" fmla="*/ 21638 h 454399"/>
                              <a:gd name="connsiteX4186" fmla="*/ 473489 w 517404"/>
                              <a:gd name="connsiteY4186" fmla="*/ 21511 h 454399"/>
                              <a:gd name="connsiteX4187" fmla="*/ 480220 w 517404"/>
                              <a:gd name="connsiteY4187" fmla="*/ 7661 h 454399"/>
                              <a:gd name="connsiteX4188" fmla="*/ 477553 w 517404"/>
                              <a:gd name="connsiteY4188" fmla="*/ 546 h 454399"/>
                              <a:gd name="connsiteX4189" fmla="*/ 477045 w 517404"/>
                              <a:gd name="connsiteY4189" fmla="*/ 419 h 454399"/>
                              <a:gd name="connsiteX4190" fmla="*/ 470060 w 517404"/>
                              <a:gd name="connsiteY4190" fmla="*/ 3341 h 454399"/>
                              <a:gd name="connsiteX4191" fmla="*/ 464090 w 517404"/>
                              <a:gd name="connsiteY4191" fmla="*/ 23671 h 454399"/>
                              <a:gd name="connsiteX4192" fmla="*/ 463582 w 517404"/>
                              <a:gd name="connsiteY4192" fmla="*/ 24052 h 454399"/>
                              <a:gd name="connsiteX4193" fmla="*/ 454310 w 517404"/>
                              <a:gd name="connsiteY4193" fmla="*/ 22781 h 454399"/>
                              <a:gd name="connsiteX4194" fmla="*/ 432084 w 517404"/>
                              <a:gd name="connsiteY4194" fmla="*/ 34217 h 454399"/>
                              <a:gd name="connsiteX4195" fmla="*/ 432719 w 517404"/>
                              <a:gd name="connsiteY4195" fmla="*/ 36631 h 454399"/>
                              <a:gd name="connsiteX4196" fmla="*/ 432719 w 517404"/>
                              <a:gd name="connsiteY4196" fmla="*/ 36631 h 454399"/>
                              <a:gd name="connsiteX4197" fmla="*/ 430052 w 517404"/>
                              <a:gd name="connsiteY4197" fmla="*/ 40697 h 454399"/>
                              <a:gd name="connsiteX4198" fmla="*/ 428147 w 517404"/>
                              <a:gd name="connsiteY4198" fmla="*/ 43492 h 454399"/>
                              <a:gd name="connsiteX4199" fmla="*/ 428147 w 517404"/>
                              <a:gd name="connsiteY4199" fmla="*/ 46668 h 454399"/>
                              <a:gd name="connsiteX4200" fmla="*/ 427893 w 517404"/>
                              <a:gd name="connsiteY4200" fmla="*/ 48574 h 454399"/>
                              <a:gd name="connsiteX4201" fmla="*/ 427004 w 517404"/>
                              <a:gd name="connsiteY4201" fmla="*/ 49718 h 454399"/>
                              <a:gd name="connsiteX4202" fmla="*/ 422304 w 517404"/>
                              <a:gd name="connsiteY4202" fmla="*/ 58739 h 454399"/>
                              <a:gd name="connsiteX4203" fmla="*/ 424337 w 517404"/>
                              <a:gd name="connsiteY4203" fmla="*/ 60645 h 454399"/>
                              <a:gd name="connsiteX4204" fmla="*/ 424590 w 517404"/>
                              <a:gd name="connsiteY4204" fmla="*/ 60645 h 454399"/>
                              <a:gd name="connsiteX4205" fmla="*/ 425225 w 517404"/>
                              <a:gd name="connsiteY4205" fmla="*/ 60645 h 454399"/>
                              <a:gd name="connsiteX4206" fmla="*/ 424844 w 517404"/>
                              <a:gd name="connsiteY4206" fmla="*/ 61153 h 454399"/>
                              <a:gd name="connsiteX4207" fmla="*/ 424337 w 517404"/>
                              <a:gd name="connsiteY4207" fmla="*/ 62932 h 454399"/>
                              <a:gd name="connsiteX4208" fmla="*/ 424971 w 517404"/>
                              <a:gd name="connsiteY4208" fmla="*/ 63948 h 454399"/>
                              <a:gd name="connsiteX4209" fmla="*/ 424209 w 517404"/>
                              <a:gd name="connsiteY4209" fmla="*/ 65219 h 454399"/>
                              <a:gd name="connsiteX4210" fmla="*/ 424209 w 517404"/>
                              <a:gd name="connsiteY4210" fmla="*/ 66871 h 454399"/>
                              <a:gd name="connsiteX4211" fmla="*/ 425988 w 517404"/>
                              <a:gd name="connsiteY4211" fmla="*/ 68014 h 454399"/>
                              <a:gd name="connsiteX4212" fmla="*/ 426114 w 517404"/>
                              <a:gd name="connsiteY4212" fmla="*/ 68014 h 454399"/>
                              <a:gd name="connsiteX4213" fmla="*/ 425225 w 517404"/>
                              <a:gd name="connsiteY4213" fmla="*/ 72842 h 454399"/>
                              <a:gd name="connsiteX4214" fmla="*/ 429036 w 517404"/>
                              <a:gd name="connsiteY4214" fmla="*/ 76146 h 454399"/>
                              <a:gd name="connsiteX4215" fmla="*/ 436910 w 517404"/>
                              <a:gd name="connsiteY4215" fmla="*/ 76146 h 454399"/>
                              <a:gd name="connsiteX4216" fmla="*/ 437418 w 517404"/>
                              <a:gd name="connsiteY4216" fmla="*/ 76146 h 454399"/>
                              <a:gd name="connsiteX4217" fmla="*/ 439451 w 517404"/>
                              <a:gd name="connsiteY4217" fmla="*/ 84405 h 454399"/>
                              <a:gd name="connsiteX4218" fmla="*/ 436021 w 517404"/>
                              <a:gd name="connsiteY4218" fmla="*/ 85802 h 454399"/>
                              <a:gd name="connsiteX4219" fmla="*/ 424082 w 517404"/>
                              <a:gd name="connsiteY4219" fmla="*/ 91139 h 454399"/>
                              <a:gd name="connsiteX4220" fmla="*/ 419002 w 517404"/>
                              <a:gd name="connsiteY4220" fmla="*/ 91393 h 454399"/>
                              <a:gd name="connsiteX4221" fmla="*/ 409095 w 517404"/>
                              <a:gd name="connsiteY4221" fmla="*/ 93172 h 454399"/>
                              <a:gd name="connsiteX4222" fmla="*/ 399316 w 517404"/>
                              <a:gd name="connsiteY4222" fmla="*/ 102955 h 454399"/>
                              <a:gd name="connsiteX4223" fmla="*/ 391187 w 517404"/>
                              <a:gd name="connsiteY4223" fmla="*/ 116424 h 454399"/>
                              <a:gd name="connsiteX4224" fmla="*/ 383185 w 517404"/>
                              <a:gd name="connsiteY4224" fmla="*/ 128367 h 454399"/>
                              <a:gd name="connsiteX4225" fmla="*/ 380264 w 517404"/>
                              <a:gd name="connsiteY4225" fmla="*/ 132814 h 454399"/>
                              <a:gd name="connsiteX4226" fmla="*/ 375311 w 517404"/>
                              <a:gd name="connsiteY4226" fmla="*/ 145520 h 454399"/>
                              <a:gd name="connsiteX4227" fmla="*/ 375692 w 517404"/>
                              <a:gd name="connsiteY4227" fmla="*/ 146791 h 454399"/>
                              <a:gd name="connsiteX4228" fmla="*/ 219852 w 517404"/>
                              <a:gd name="connsiteY4228" fmla="*/ 146791 h 454399"/>
                              <a:gd name="connsiteX4229" fmla="*/ 215915 w 517404"/>
                              <a:gd name="connsiteY4229" fmla="*/ 145012 h 454399"/>
                              <a:gd name="connsiteX4230" fmla="*/ 208548 w 517404"/>
                              <a:gd name="connsiteY4230" fmla="*/ 142089 h 454399"/>
                              <a:gd name="connsiteX4231" fmla="*/ 205246 w 517404"/>
                              <a:gd name="connsiteY4231" fmla="*/ 141454 h 454399"/>
                              <a:gd name="connsiteX4232" fmla="*/ 199912 w 517404"/>
                              <a:gd name="connsiteY4232" fmla="*/ 140311 h 454399"/>
                              <a:gd name="connsiteX4233" fmla="*/ 193307 w 517404"/>
                              <a:gd name="connsiteY4233" fmla="*/ 140819 h 454399"/>
                              <a:gd name="connsiteX4234" fmla="*/ 188608 w 517404"/>
                              <a:gd name="connsiteY4234" fmla="*/ 141327 h 454399"/>
                              <a:gd name="connsiteX4235" fmla="*/ 175907 w 517404"/>
                              <a:gd name="connsiteY4235" fmla="*/ 140565 h 454399"/>
                              <a:gd name="connsiteX4236" fmla="*/ 164095 w 517404"/>
                              <a:gd name="connsiteY4236" fmla="*/ 139675 h 454399"/>
                              <a:gd name="connsiteX4237" fmla="*/ 154316 w 517404"/>
                              <a:gd name="connsiteY4237" fmla="*/ 140184 h 454399"/>
                              <a:gd name="connsiteX4238" fmla="*/ 144536 w 517404"/>
                              <a:gd name="connsiteY4238" fmla="*/ 115661 h 454399"/>
                              <a:gd name="connsiteX4239" fmla="*/ 143393 w 517404"/>
                              <a:gd name="connsiteY4239" fmla="*/ 112485 h 454399"/>
                              <a:gd name="connsiteX4240" fmla="*/ 143139 w 517404"/>
                              <a:gd name="connsiteY4240" fmla="*/ 110960 h 454399"/>
                              <a:gd name="connsiteX4241" fmla="*/ 143139 w 517404"/>
                              <a:gd name="connsiteY4241" fmla="*/ 110325 h 454399"/>
                              <a:gd name="connsiteX4242" fmla="*/ 130565 w 517404"/>
                              <a:gd name="connsiteY4242" fmla="*/ 89741 h 454399"/>
                              <a:gd name="connsiteX4243" fmla="*/ 122691 w 517404"/>
                              <a:gd name="connsiteY4243" fmla="*/ 85421 h 454399"/>
                              <a:gd name="connsiteX4244" fmla="*/ 112911 w 517404"/>
                              <a:gd name="connsiteY4244" fmla="*/ 80212 h 454399"/>
                              <a:gd name="connsiteX4245" fmla="*/ 114943 w 517404"/>
                              <a:gd name="connsiteY4245" fmla="*/ 73351 h 454399"/>
                              <a:gd name="connsiteX4246" fmla="*/ 122563 w 517404"/>
                              <a:gd name="connsiteY4246" fmla="*/ 74113 h 454399"/>
                              <a:gd name="connsiteX4247" fmla="*/ 124723 w 517404"/>
                              <a:gd name="connsiteY4247" fmla="*/ 68649 h 454399"/>
                              <a:gd name="connsiteX4248" fmla="*/ 125485 w 517404"/>
                              <a:gd name="connsiteY4248" fmla="*/ 67379 h 454399"/>
                              <a:gd name="connsiteX4249" fmla="*/ 126120 w 517404"/>
                              <a:gd name="connsiteY4249" fmla="*/ 66489 h 454399"/>
                              <a:gd name="connsiteX4250" fmla="*/ 126120 w 517404"/>
                              <a:gd name="connsiteY4250" fmla="*/ 66489 h 454399"/>
                              <a:gd name="connsiteX4251" fmla="*/ 126120 w 517404"/>
                              <a:gd name="connsiteY4251" fmla="*/ 66108 h 454399"/>
                              <a:gd name="connsiteX4252" fmla="*/ 125866 w 517404"/>
                              <a:gd name="connsiteY4252" fmla="*/ 65219 h 454399"/>
                              <a:gd name="connsiteX4253" fmla="*/ 126120 w 517404"/>
                              <a:gd name="connsiteY4253" fmla="*/ 65219 h 454399"/>
                              <a:gd name="connsiteX4254" fmla="*/ 126882 w 517404"/>
                              <a:gd name="connsiteY4254" fmla="*/ 64202 h 454399"/>
                              <a:gd name="connsiteX4255" fmla="*/ 127136 w 517404"/>
                              <a:gd name="connsiteY4255" fmla="*/ 63821 h 454399"/>
                              <a:gd name="connsiteX4256" fmla="*/ 126882 w 517404"/>
                              <a:gd name="connsiteY4256" fmla="*/ 63567 h 454399"/>
                              <a:gd name="connsiteX4257" fmla="*/ 126882 w 517404"/>
                              <a:gd name="connsiteY4257" fmla="*/ 61407 h 454399"/>
                              <a:gd name="connsiteX4258" fmla="*/ 127136 w 517404"/>
                              <a:gd name="connsiteY4258" fmla="*/ 60645 h 454399"/>
                              <a:gd name="connsiteX4259" fmla="*/ 130057 w 517404"/>
                              <a:gd name="connsiteY4259" fmla="*/ 58485 h 454399"/>
                              <a:gd name="connsiteX4260" fmla="*/ 128787 w 517404"/>
                              <a:gd name="connsiteY4260" fmla="*/ 54546 h 454399"/>
                              <a:gd name="connsiteX4261" fmla="*/ 128533 w 517404"/>
                              <a:gd name="connsiteY4261" fmla="*/ 54292 h 454399"/>
                              <a:gd name="connsiteX4262" fmla="*/ 128025 w 517404"/>
                              <a:gd name="connsiteY4262" fmla="*/ 49464 h 454399"/>
                              <a:gd name="connsiteX4263" fmla="*/ 128914 w 517404"/>
                              <a:gd name="connsiteY4263" fmla="*/ 40697 h 454399"/>
                              <a:gd name="connsiteX4264" fmla="*/ 128406 w 517404"/>
                              <a:gd name="connsiteY4264" fmla="*/ 38664 h 454399"/>
                              <a:gd name="connsiteX4265" fmla="*/ 131200 w 517404"/>
                              <a:gd name="connsiteY4265" fmla="*/ 32819 h 454399"/>
                              <a:gd name="connsiteX4266" fmla="*/ 124087 w 517404"/>
                              <a:gd name="connsiteY4266" fmla="*/ 28626 h 454399"/>
                              <a:gd name="connsiteX4267" fmla="*/ 113038 w 517404"/>
                              <a:gd name="connsiteY4267" fmla="*/ 27101 h 454399"/>
                              <a:gd name="connsiteX4268" fmla="*/ 97035 w 517404"/>
                              <a:gd name="connsiteY4268" fmla="*/ 25195 h 454399"/>
                              <a:gd name="connsiteX4269" fmla="*/ 88779 w 517404"/>
                              <a:gd name="connsiteY4269" fmla="*/ 36249 h 454399"/>
                              <a:gd name="connsiteX4270" fmla="*/ 84461 w 517404"/>
                              <a:gd name="connsiteY4270" fmla="*/ 62424 h 454399"/>
                              <a:gd name="connsiteX4271" fmla="*/ 80651 w 517404"/>
                              <a:gd name="connsiteY4271" fmla="*/ 70428 h 454399"/>
                              <a:gd name="connsiteX4272" fmla="*/ 84461 w 517404"/>
                              <a:gd name="connsiteY4272" fmla="*/ 74875 h 454399"/>
                              <a:gd name="connsiteX4273" fmla="*/ 93097 w 517404"/>
                              <a:gd name="connsiteY4273" fmla="*/ 71064 h 454399"/>
                              <a:gd name="connsiteX4274" fmla="*/ 91192 w 517404"/>
                              <a:gd name="connsiteY4274" fmla="*/ 75129 h 454399"/>
                              <a:gd name="connsiteX4275" fmla="*/ 74173 w 517404"/>
                              <a:gd name="connsiteY4275" fmla="*/ 82499 h 454399"/>
                              <a:gd name="connsiteX4276" fmla="*/ 37976 w 517404"/>
                              <a:gd name="connsiteY4276" fmla="*/ 8424 h 454399"/>
                              <a:gd name="connsiteX4277" fmla="*/ 38611 w 517404"/>
                              <a:gd name="connsiteY4277" fmla="*/ 3595 h 454399"/>
                              <a:gd name="connsiteX4278" fmla="*/ 35436 w 517404"/>
                              <a:gd name="connsiteY4278" fmla="*/ 2198 h 454399"/>
                              <a:gd name="connsiteX4279" fmla="*/ 35308 w 517404"/>
                              <a:gd name="connsiteY4279" fmla="*/ 2198 h 454399"/>
                              <a:gd name="connsiteX4280" fmla="*/ 31117 w 517404"/>
                              <a:gd name="connsiteY4280" fmla="*/ 3595 h 454399"/>
                              <a:gd name="connsiteX4281" fmla="*/ 28069 w 517404"/>
                              <a:gd name="connsiteY4281" fmla="*/ 6899 h 454399"/>
                              <a:gd name="connsiteX4282" fmla="*/ 28704 w 517404"/>
                              <a:gd name="connsiteY4282" fmla="*/ 11600 h 454399"/>
                              <a:gd name="connsiteX4283" fmla="*/ 30990 w 517404"/>
                              <a:gd name="connsiteY4283" fmla="*/ 12235 h 454399"/>
                              <a:gd name="connsiteX4284" fmla="*/ 31752 w 517404"/>
                              <a:gd name="connsiteY4284" fmla="*/ 12235 h 454399"/>
                              <a:gd name="connsiteX4285" fmla="*/ 31752 w 517404"/>
                              <a:gd name="connsiteY4285" fmla="*/ 12235 h 454399"/>
                              <a:gd name="connsiteX4286" fmla="*/ 31752 w 517404"/>
                              <a:gd name="connsiteY4286" fmla="*/ 12490 h 454399"/>
                              <a:gd name="connsiteX4287" fmla="*/ 28323 w 517404"/>
                              <a:gd name="connsiteY4287" fmla="*/ 17572 h 454399"/>
                              <a:gd name="connsiteX4288" fmla="*/ 1143 w 517404"/>
                              <a:gd name="connsiteY4288" fmla="*/ 68268 h 454399"/>
                              <a:gd name="connsiteX4289" fmla="*/ 1143 w 517404"/>
                              <a:gd name="connsiteY4289" fmla="*/ 68649 h 454399"/>
                              <a:gd name="connsiteX4290" fmla="*/ 254 w 517404"/>
                              <a:gd name="connsiteY4290" fmla="*/ 73732 h 454399"/>
                              <a:gd name="connsiteX4291" fmla="*/ 0 w 517404"/>
                              <a:gd name="connsiteY4291" fmla="*/ 75892 h 454399"/>
                              <a:gd name="connsiteX4292" fmla="*/ 10161 w 517404"/>
                              <a:gd name="connsiteY4292" fmla="*/ 96094 h 454399"/>
                              <a:gd name="connsiteX4293" fmla="*/ 13717 w 517404"/>
                              <a:gd name="connsiteY4293" fmla="*/ 101177 h 454399"/>
                              <a:gd name="connsiteX4294" fmla="*/ 9399 w 517404"/>
                              <a:gd name="connsiteY4294" fmla="*/ 120108 h 454399"/>
                              <a:gd name="connsiteX4295" fmla="*/ 3937 w 517404"/>
                              <a:gd name="connsiteY4295" fmla="*/ 154287 h 454399"/>
                              <a:gd name="connsiteX4296" fmla="*/ 23623 w 517404"/>
                              <a:gd name="connsiteY4296" fmla="*/ 182113 h 454399"/>
                              <a:gd name="connsiteX4297" fmla="*/ 34038 w 517404"/>
                              <a:gd name="connsiteY4297" fmla="*/ 194819 h 454399"/>
                              <a:gd name="connsiteX4298" fmla="*/ 41024 w 517404"/>
                              <a:gd name="connsiteY4298" fmla="*/ 209558 h 454399"/>
                              <a:gd name="connsiteX4299" fmla="*/ 41532 w 517404"/>
                              <a:gd name="connsiteY4299" fmla="*/ 209558 h 454399"/>
                              <a:gd name="connsiteX4300" fmla="*/ 48009 w 517404"/>
                              <a:gd name="connsiteY4300" fmla="*/ 201680 h 454399"/>
                              <a:gd name="connsiteX4301" fmla="*/ 49914 w 517404"/>
                              <a:gd name="connsiteY4301" fmla="*/ 196598 h 454399"/>
                              <a:gd name="connsiteX4302" fmla="*/ 50168 w 517404"/>
                              <a:gd name="connsiteY4302" fmla="*/ 195962 h 454399"/>
                              <a:gd name="connsiteX4303" fmla="*/ 48644 w 517404"/>
                              <a:gd name="connsiteY4303" fmla="*/ 193929 h 454399"/>
                              <a:gd name="connsiteX4304" fmla="*/ 40516 w 517404"/>
                              <a:gd name="connsiteY4304" fmla="*/ 182240 h 454399"/>
                              <a:gd name="connsiteX4305" fmla="*/ 45850 w 517404"/>
                              <a:gd name="connsiteY4305" fmla="*/ 157209 h 454399"/>
                              <a:gd name="connsiteX4306" fmla="*/ 47374 w 517404"/>
                              <a:gd name="connsiteY4306" fmla="*/ 152127 h 454399"/>
                              <a:gd name="connsiteX4307" fmla="*/ 59059 w 517404"/>
                              <a:gd name="connsiteY4307" fmla="*/ 150475 h 454399"/>
                              <a:gd name="connsiteX4308" fmla="*/ 72776 w 517404"/>
                              <a:gd name="connsiteY4308" fmla="*/ 145520 h 454399"/>
                              <a:gd name="connsiteX4309" fmla="*/ 81286 w 517404"/>
                              <a:gd name="connsiteY4309" fmla="*/ 159751 h 454399"/>
                              <a:gd name="connsiteX4310" fmla="*/ 75443 w 517404"/>
                              <a:gd name="connsiteY4310" fmla="*/ 175252 h 454399"/>
                              <a:gd name="connsiteX4311" fmla="*/ 66044 w 517404"/>
                              <a:gd name="connsiteY4311" fmla="*/ 201426 h 454399"/>
                              <a:gd name="connsiteX4312" fmla="*/ 64901 w 517404"/>
                              <a:gd name="connsiteY4312" fmla="*/ 233826 h 454399"/>
                              <a:gd name="connsiteX4313" fmla="*/ 63377 w 517404"/>
                              <a:gd name="connsiteY4313" fmla="*/ 264955 h 454399"/>
                              <a:gd name="connsiteX4314" fmla="*/ 60710 w 517404"/>
                              <a:gd name="connsiteY4314" fmla="*/ 284649 h 454399"/>
                              <a:gd name="connsiteX4315" fmla="*/ 60329 w 517404"/>
                              <a:gd name="connsiteY4315" fmla="*/ 290240 h 454399"/>
                              <a:gd name="connsiteX4316" fmla="*/ 61980 w 517404"/>
                              <a:gd name="connsiteY4316" fmla="*/ 342842 h 454399"/>
                              <a:gd name="connsiteX4317" fmla="*/ 61980 w 517404"/>
                              <a:gd name="connsiteY4317" fmla="*/ 343605 h 454399"/>
                              <a:gd name="connsiteX4318" fmla="*/ 62234 w 517404"/>
                              <a:gd name="connsiteY4318" fmla="*/ 343986 h 454399"/>
                              <a:gd name="connsiteX4319" fmla="*/ 61980 w 517404"/>
                              <a:gd name="connsiteY4319" fmla="*/ 343986 h 454399"/>
                              <a:gd name="connsiteX4320" fmla="*/ 61980 w 517404"/>
                              <a:gd name="connsiteY4320" fmla="*/ 345256 h 454399"/>
                              <a:gd name="connsiteX4321" fmla="*/ 61599 w 517404"/>
                              <a:gd name="connsiteY4321" fmla="*/ 346527 h 454399"/>
                              <a:gd name="connsiteX4322" fmla="*/ 61218 w 517404"/>
                              <a:gd name="connsiteY4322" fmla="*/ 347798 h 454399"/>
                              <a:gd name="connsiteX4323" fmla="*/ 60710 w 517404"/>
                              <a:gd name="connsiteY4323" fmla="*/ 349449 h 454399"/>
                              <a:gd name="connsiteX4324" fmla="*/ 59948 w 517404"/>
                              <a:gd name="connsiteY4324" fmla="*/ 351736 h 454399"/>
                              <a:gd name="connsiteX4325" fmla="*/ 60202 w 517404"/>
                              <a:gd name="connsiteY4325" fmla="*/ 351736 h 454399"/>
                              <a:gd name="connsiteX4326" fmla="*/ 62107 w 517404"/>
                              <a:gd name="connsiteY4326" fmla="*/ 350847 h 454399"/>
                              <a:gd name="connsiteX4327" fmla="*/ 61726 w 517404"/>
                              <a:gd name="connsiteY4327" fmla="*/ 353642 h 454399"/>
                              <a:gd name="connsiteX4328" fmla="*/ 40389 w 517404"/>
                              <a:gd name="connsiteY4328" fmla="*/ 326325 h 454399"/>
                              <a:gd name="connsiteX4329" fmla="*/ 41532 w 517404"/>
                              <a:gd name="connsiteY4329" fmla="*/ 326325 h 454399"/>
                              <a:gd name="connsiteX4330" fmla="*/ 42040 w 517404"/>
                              <a:gd name="connsiteY4330" fmla="*/ 323783 h 454399"/>
                              <a:gd name="connsiteX4331" fmla="*/ 42040 w 517404"/>
                              <a:gd name="connsiteY4331" fmla="*/ 323529 h 454399"/>
                              <a:gd name="connsiteX4332" fmla="*/ 39754 w 517404"/>
                              <a:gd name="connsiteY4332" fmla="*/ 325308 h 454399"/>
                              <a:gd name="connsiteX4333" fmla="*/ 36198 w 517404"/>
                              <a:gd name="connsiteY4333" fmla="*/ 319209 h 454399"/>
                              <a:gd name="connsiteX4334" fmla="*/ 33657 w 517404"/>
                              <a:gd name="connsiteY4334" fmla="*/ 314635 h 454399"/>
                              <a:gd name="connsiteX4335" fmla="*/ 33403 w 517404"/>
                              <a:gd name="connsiteY4335" fmla="*/ 314127 h 454399"/>
                              <a:gd name="connsiteX4336" fmla="*/ 30863 w 517404"/>
                              <a:gd name="connsiteY4336" fmla="*/ 309426 h 454399"/>
                              <a:gd name="connsiteX4337" fmla="*/ 31371 w 517404"/>
                              <a:gd name="connsiteY4337" fmla="*/ 309680 h 454399"/>
                              <a:gd name="connsiteX4338" fmla="*/ 31625 w 517404"/>
                              <a:gd name="connsiteY4338" fmla="*/ 308663 h 454399"/>
                              <a:gd name="connsiteX4339" fmla="*/ 30609 w 517404"/>
                              <a:gd name="connsiteY4339" fmla="*/ 308918 h 454399"/>
                              <a:gd name="connsiteX4340" fmla="*/ 30609 w 517404"/>
                              <a:gd name="connsiteY4340" fmla="*/ 309299 h 454399"/>
                              <a:gd name="connsiteX4341" fmla="*/ 29593 w 517404"/>
                              <a:gd name="connsiteY4341" fmla="*/ 307520 h 454399"/>
                              <a:gd name="connsiteX4342" fmla="*/ 29847 w 517404"/>
                              <a:gd name="connsiteY4342" fmla="*/ 307520 h 454399"/>
                              <a:gd name="connsiteX4343" fmla="*/ 30228 w 517404"/>
                              <a:gd name="connsiteY4343" fmla="*/ 306631 h 454399"/>
                              <a:gd name="connsiteX4344" fmla="*/ 29212 w 517404"/>
                              <a:gd name="connsiteY4344" fmla="*/ 306631 h 454399"/>
                              <a:gd name="connsiteX4345" fmla="*/ 29212 w 517404"/>
                              <a:gd name="connsiteY4345" fmla="*/ 307012 h 454399"/>
                              <a:gd name="connsiteX4346" fmla="*/ 26926 w 517404"/>
                              <a:gd name="connsiteY4346" fmla="*/ 304598 h 454399"/>
                              <a:gd name="connsiteX4347" fmla="*/ 26926 w 517404"/>
                              <a:gd name="connsiteY4347" fmla="*/ 304852 h 454399"/>
                              <a:gd name="connsiteX4348" fmla="*/ 26926 w 517404"/>
                              <a:gd name="connsiteY4348" fmla="*/ 304852 h 454399"/>
                              <a:gd name="connsiteX4349" fmla="*/ 28831 w 517404"/>
                              <a:gd name="connsiteY4349" fmla="*/ 307139 h 454399"/>
                              <a:gd name="connsiteX4350" fmla="*/ 28196 w 517404"/>
                              <a:gd name="connsiteY4350" fmla="*/ 308028 h 454399"/>
                              <a:gd name="connsiteX4351" fmla="*/ 29212 w 517404"/>
                              <a:gd name="connsiteY4351" fmla="*/ 308028 h 454399"/>
                              <a:gd name="connsiteX4352" fmla="*/ 29212 w 517404"/>
                              <a:gd name="connsiteY4352" fmla="*/ 307774 h 454399"/>
                              <a:gd name="connsiteX4353" fmla="*/ 30228 w 517404"/>
                              <a:gd name="connsiteY4353" fmla="*/ 309299 h 454399"/>
                              <a:gd name="connsiteX4354" fmla="*/ 29593 w 517404"/>
                              <a:gd name="connsiteY4354" fmla="*/ 310188 h 454399"/>
                              <a:gd name="connsiteX4355" fmla="*/ 30609 w 517404"/>
                              <a:gd name="connsiteY4355" fmla="*/ 310188 h 454399"/>
                              <a:gd name="connsiteX4356" fmla="*/ 30609 w 517404"/>
                              <a:gd name="connsiteY4356" fmla="*/ 310061 h 454399"/>
                              <a:gd name="connsiteX4357" fmla="*/ 31625 w 517404"/>
                              <a:gd name="connsiteY4357" fmla="*/ 311840 h 454399"/>
                              <a:gd name="connsiteX4358" fmla="*/ 30863 w 517404"/>
                              <a:gd name="connsiteY4358" fmla="*/ 312602 h 454399"/>
                              <a:gd name="connsiteX4359" fmla="*/ 31879 w 517404"/>
                              <a:gd name="connsiteY4359" fmla="*/ 312856 h 454399"/>
                              <a:gd name="connsiteX4360" fmla="*/ 31879 w 517404"/>
                              <a:gd name="connsiteY4360" fmla="*/ 312475 h 454399"/>
                              <a:gd name="connsiteX4361" fmla="*/ 33022 w 517404"/>
                              <a:gd name="connsiteY4361" fmla="*/ 314381 h 454399"/>
                              <a:gd name="connsiteX4362" fmla="*/ 32133 w 517404"/>
                              <a:gd name="connsiteY4362" fmla="*/ 315143 h 454399"/>
                              <a:gd name="connsiteX4363" fmla="*/ 33149 w 517404"/>
                              <a:gd name="connsiteY4363" fmla="*/ 315397 h 454399"/>
                              <a:gd name="connsiteX4364" fmla="*/ 33149 w 517404"/>
                              <a:gd name="connsiteY4364" fmla="*/ 315016 h 454399"/>
                              <a:gd name="connsiteX4365" fmla="*/ 34165 w 517404"/>
                              <a:gd name="connsiteY4365" fmla="*/ 316541 h 454399"/>
                              <a:gd name="connsiteX4366" fmla="*/ 33403 w 517404"/>
                              <a:gd name="connsiteY4366" fmla="*/ 317558 h 454399"/>
                              <a:gd name="connsiteX4367" fmla="*/ 34419 w 517404"/>
                              <a:gd name="connsiteY4367" fmla="*/ 318066 h 454399"/>
                              <a:gd name="connsiteX4368" fmla="*/ 34419 w 517404"/>
                              <a:gd name="connsiteY4368" fmla="*/ 317430 h 454399"/>
                              <a:gd name="connsiteX4369" fmla="*/ 35689 w 517404"/>
                              <a:gd name="connsiteY4369" fmla="*/ 319590 h 454399"/>
                              <a:gd name="connsiteX4370" fmla="*/ 37722 w 517404"/>
                              <a:gd name="connsiteY4370" fmla="*/ 323402 h 454399"/>
                              <a:gd name="connsiteX4371" fmla="*/ 36070 w 517404"/>
                              <a:gd name="connsiteY4371" fmla="*/ 324546 h 454399"/>
                              <a:gd name="connsiteX4372" fmla="*/ 35817 w 517404"/>
                              <a:gd name="connsiteY4372" fmla="*/ 324546 h 454399"/>
                              <a:gd name="connsiteX4373" fmla="*/ 38103 w 517404"/>
                              <a:gd name="connsiteY4373" fmla="*/ 325181 h 454399"/>
                              <a:gd name="connsiteX4374" fmla="*/ 38103 w 517404"/>
                              <a:gd name="connsiteY4374" fmla="*/ 325181 h 454399"/>
                              <a:gd name="connsiteX4375" fmla="*/ 38103 w 517404"/>
                              <a:gd name="connsiteY4375" fmla="*/ 324546 h 454399"/>
                              <a:gd name="connsiteX4376" fmla="*/ 39500 w 517404"/>
                              <a:gd name="connsiteY4376" fmla="*/ 326452 h 454399"/>
                              <a:gd name="connsiteX4377" fmla="*/ 38992 w 517404"/>
                              <a:gd name="connsiteY4377" fmla="*/ 325943 h 454399"/>
                              <a:gd name="connsiteX4378" fmla="*/ 36705 w 517404"/>
                              <a:gd name="connsiteY4378" fmla="*/ 327341 h 454399"/>
                              <a:gd name="connsiteX4379" fmla="*/ 39627 w 517404"/>
                              <a:gd name="connsiteY4379" fmla="*/ 327849 h 454399"/>
                              <a:gd name="connsiteX4380" fmla="*/ 39881 w 517404"/>
                              <a:gd name="connsiteY4380" fmla="*/ 326833 h 454399"/>
                              <a:gd name="connsiteX4381" fmla="*/ 41278 w 517404"/>
                              <a:gd name="connsiteY4381" fmla="*/ 329247 h 454399"/>
                              <a:gd name="connsiteX4382" fmla="*/ 40643 w 517404"/>
                              <a:gd name="connsiteY4382" fmla="*/ 328739 h 454399"/>
                              <a:gd name="connsiteX4383" fmla="*/ 37848 w 517404"/>
                              <a:gd name="connsiteY4383" fmla="*/ 330136 h 454399"/>
                              <a:gd name="connsiteX4384" fmla="*/ 41151 w 517404"/>
                              <a:gd name="connsiteY4384" fmla="*/ 330772 h 454399"/>
                              <a:gd name="connsiteX4385" fmla="*/ 41278 w 517404"/>
                              <a:gd name="connsiteY4385" fmla="*/ 330772 h 454399"/>
                              <a:gd name="connsiteX4386" fmla="*/ 41532 w 517404"/>
                              <a:gd name="connsiteY4386" fmla="*/ 329882 h 454399"/>
                              <a:gd name="connsiteX4387" fmla="*/ 43564 w 517404"/>
                              <a:gd name="connsiteY4387" fmla="*/ 333059 h 454399"/>
                              <a:gd name="connsiteX4388" fmla="*/ 45342 w 517404"/>
                              <a:gd name="connsiteY4388" fmla="*/ 335727 h 454399"/>
                              <a:gd name="connsiteX4389" fmla="*/ 44961 w 517404"/>
                              <a:gd name="connsiteY4389" fmla="*/ 336870 h 454399"/>
                              <a:gd name="connsiteX4390" fmla="*/ 44199 w 517404"/>
                              <a:gd name="connsiteY4390" fmla="*/ 337125 h 454399"/>
                              <a:gd name="connsiteX4391" fmla="*/ 43437 w 517404"/>
                              <a:gd name="connsiteY4391" fmla="*/ 337379 h 454399"/>
                              <a:gd name="connsiteX4392" fmla="*/ 42675 w 517404"/>
                              <a:gd name="connsiteY4392" fmla="*/ 337506 h 454399"/>
                              <a:gd name="connsiteX4393" fmla="*/ 42167 w 517404"/>
                              <a:gd name="connsiteY4393" fmla="*/ 337633 h 454399"/>
                              <a:gd name="connsiteX4394" fmla="*/ 41786 w 517404"/>
                              <a:gd name="connsiteY4394" fmla="*/ 337633 h 454399"/>
                              <a:gd name="connsiteX4395" fmla="*/ 41405 w 517404"/>
                              <a:gd name="connsiteY4395" fmla="*/ 337760 h 454399"/>
                              <a:gd name="connsiteX4396" fmla="*/ 40897 w 517404"/>
                              <a:gd name="connsiteY4396" fmla="*/ 337760 h 454399"/>
                              <a:gd name="connsiteX4397" fmla="*/ 40643 w 517404"/>
                              <a:gd name="connsiteY4397" fmla="*/ 337760 h 454399"/>
                              <a:gd name="connsiteX4398" fmla="*/ 41024 w 517404"/>
                              <a:gd name="connsiteY4398" fmla="*/ 337887 h 454399"/>
                              <a:gd name="connsiteX4399" fmla="*/ 41405 w 517404"/>
                              <a:gd name="connsiteY4399" fmla="*/ 337887 h 454399"/>
                              <a:gd name="connsiteX4400" fmla="*/ 41786 w 517404"/>
                              <a:gd name="connsiteY4400" fmla="*/ 337760 h 454399"/>
                              <a:gd name="connsiteX4401" fmla="*/ 42294 w 517404"/>
                              <a:gd name="connsiteY4401" fmla="*/ 337760 h 454399"/>
                              <a:gd name="connsiteX4402" fmla="*/ 42802 w 517404"/>
                              <a:gd name="connsiteY4402" fmla="*/ 337633 h 454399"/>
                              <a:gd name="connsiteX4403" fmla="*/ 43437 w 517404"/>
                              <a:gd name="connsiteY4403" fmla="*/ 337633 h 454399"/>
                              <a:gd name="connsiteX4404" fmla="*/ 44199 w 517404"/>
                              <a:gd name="connsiteY4404" fmla="*/ 337252 h 454399"/>
                              <a:gd name="connsiteX4405" fmla="*/ 44961 w 517404"/>
                              <a:gd name="connsiteY4405" fmla="*/ 337125 h 454399"/>
                              <a:gd name="connsiteX4406" fmla="*/ 45977 w 517404"/>
                              <a:gd name="connsiteY4406" fmla="*/ 336870 h 454399"/>
                              <a:gd name="connsiteX4407" fmla="*/ 45977 w 517404"/>
                              <a:gd name="connsiteY4407" fmla="*/ 336870 h 454399"/>
                              <a:gd name="connsiteX4408" fmla="*/ 47755 w 517404"/>
                              <a:gd name="connsiteY4408" fmla="*/ 339412 h 454399"/>
                              <a:gd name="connsiteX4409" fmla="*/ 48517 w 517404"/>
                              <a:gd name="connsiteY4409" fmla="*/ 340428 h 454399"/>
                              <a:gd name="connsiteX4410" fmla="*/ 51057 w 517404"/>
                              <a:gd name="connsiteY4410" fmla="*/ 343605 h 454399"/>
                              <a:gd name="connsiteX4411" fmla="*/ 51566 w 517404"/>
                              <a:gd name="connsiteY4411" fmla="*/ 344113 h 454399"/>
                              <a:gd name="connsiteX4412" fmla="*/ 51566 w 517404"/>
                              <a:gd name="connsiteY4412" fmla="*/ 344113 h 454399"/>
                              <a:gd name="connsiteX4413" fmla="*/ 51057 w 517404"/>
                              <a:gd name="connsiteY4413" fmla="*/ 343605 h 454399"/>
                              <a:gd name="connsiteX4414" fmla="*/ 49914 w 517404"/>
                              <a:gd name="connsiteY4414" fmla="*/ 344367 h 454399"/>
                              <a:gd name="connsiteX4415" fmla="*/ 48771 w 517404"/>
                              <a:gd name="connsiteY4415" fmla="*/ 344621 h 454399"/>
                              <a:gd name="connsiteX4416" fmla="*/ 47755 w 517404"/>
                              <a:gd name="connsiteY4416" fmla="*/ 344748 h 454399"/>
                              <a:gd name="connsiteX4417" fmla="*/ 46866 w 517404"/>
                              <a:gd name="connsiteY4417" fmla="*/ 344875 h 454399"/>
                              <a:gd name="connsiteX4418" fmla="*/ 45977 w 517404"/>
                              <a:gd name="connsiteY4418" fmla="*/ 345002 h 454399"/>
                              <a:gd name="connsiteX4419" fmla="*/ 45342 w 517404"/>
                              <a:gd name="connsiteY4419" fmla="*/ 345002 h 454399"/>
                              <a:gd name="connsiteX4420" fmla="*/ 44834 w 517404"/>
                              <a:gd name="connsiteY4420" fmla="*/ 345129 h 454399"/>
                              <a:gd name="connsiteX4421" fmla="*/ 44326 w 517404"/>
                              <a:gd name="connsiteY4421" fmla="*/ 345129 h 454399"/>
                              <a:gd name="connsiteX4422" fmla="*/ 43818 w 517404"/>
                              <a:gd name="connsiteY4422" fmla="*/ 345129 h 454399"/>
                              <a:gd name="connsiteX4423" fmla="*/ 43310 w 517404"/>
                              <a:gd name="connsiteY4423" fmla="*/ 345129 h 454399"/>
                              <a:gd name="connsiteX4424" fmla="*/ 43818 w 517404"/>
                              <a:gd name="connsiteY4424" fmla="*/ 345256 h 454399"/>
                              <a:gd name="connsiteX4425" fmla="*/ 44326 w 517404"/>
                              <a:gd name="connsiteY4425" fmla="*/ 345002 h 454399"/>
                              <a:gd name="connsiteX4426" fmla="*/ 44834 w 517404"/>
                              <a:gd name="connsiteY4426" fmla="*/ 345002 h 454399"/>
                              <a:gd name="connsiteX4427" fmla="*/ 45342 w 517404"/>
                              <a:gd name="connsiteY4427" fmla="*/ 345002 h 454399"/>
                              <a:gd name="connsiteX4428" fmla="*/ 45977 w 517404"/>
                              <a:gd name="connsiteY4428" fmla="*/ 344748 h 454399"/>
                              <a:gd name="connsiteX4429" fmla="*/ 46866 w 517404"/>
                              <a:gd name="connsiteY4429" fmla="*/ 344621 h 454399"/>
                              <a:gd name="connsiteX4430" fmla="*/ 47755 w 517404"/>
                              <a:gd name="connsiteY4430" fmla="*/ 344494 h 454399"/>
                              <a:gd name="connsiteX4431" fmla="*/ 48771 w 517404"/>
                              <a:gd name="connsiteY4431" fmla="*/ 344494 h 454399"/>
                              <a:gd name="connsiteX4432" fmla="*/ 49914 w 517404"/>
                              <a:gd name="connsiteY4432" fmla="*/ 344240 h 454399"/>
                              <a:gd name="connsiteX4433" fmla="*/ 51566 w 517404"/>
                              <a:gd name="connsiteY4433" fmla="*/ 343986 h 454399"/>
                              <a:gd name="connsiteX4434" fmla="*/ 53979 w 517404"/>
                              <a:gd name="connsiteY4434" fmla="*/ 346781 h 454399"/>
                              <a:gd name="connsiteX4435" fmla="*/ 52709 w 517404"/>
                              <a:gd name="connsiteY4435" fmla="*/ 347798 h 454399"/>
                              <a:gd name="connsiteX4436" fmla="*/ 51312 w 517404"/>
                              <a:gd name="connsiteY4436" fmla="*/ 348179 h 454399"/>
                              <a:gd name="connsiteX4437" fmla="*/ 50168 w 517404"/>
                              <a:gd name="connsiteY4437" fmla="*/ 348560 h 454399"/>
                              <a:gd name="connsiteX4438" fmla="*/ 49152 w 517404"/>
                              <a:gd name="connsiteY4438" fmla="*/ 348814 h 454399"/>
                              <a:gd name="connsiteX4439" fmla="*/ 48136 w 517404"/>
                              <a:gd name="connsiteY4439" fmla="*/ 349068 h 454399"/>
                              <a:gd name="connsiteX4440" fmla="*/ 47501 w 517404"/>
                              <a:gd name="connsiteY4440" fmla="*/ 349195 h 454399"/>
                              <a:gd name="connsiteX4441" fmla="*/ 46866 w 517404"/>
                              <a:gd name="connsiteY4441" fmla="*/ 349322 h 454399"/>
                              <a:gd name="connsiteX4442" fmla="*/ 46231 w 517404"/>
                              <a:gd name="connsiteY4442" fmla="*/ 349322 h 454399"/>
                              <a:gd name="connsiteX4443" fmla="*/ 45596 w 517404"/>
                              <a:gd name="connsiteY4443" fmla="*/ 349449 h 454399"/>
                              <a:gd name="connsiteX4444" fmla="*/ 45088 w 517404"/>
                              <a:gd name="connsiteY4444" fmla="*/ 349703 h 454399"/>
                              <a:gd name="connsiteX4445" fmla="*/ 45723 w 517404"/>
                              <a:gd name="connsiteY4445" fmla="*/ 349703 h 454399"/>
                              <a:gd name="connsiteX4446" fmla="*/ 46358 w 517404"/>
                              <a:gd name="connsiteY4446" fmla="*/ 349449 h 454399"/>
                              <a:gd name="connsiteX4447" fmla="*/ 46866 w 517404"/>
                              <a:gd name="connsiteY4447" fmla="*/ 349195 h 454399"/>
                              <a:gd name="connsiteX4448" fmla="*/ 47501 w 517404"/>
                              <a:gd name="connsiteY4448" fmla="*/ 349068 h 454399"/>
                              <a:gd name="connsiteX4449" fmla="*/ 48263 w 517404"/>
                              <a:gd name="connsiteY4449" fmla="*/ 348814 h 454399"/>
                              <a:gd name="connsiteX4450" fmla="*/ 49279 w 517404"/>
                              <a:gd name="connsiteY4450" fmla="*/ 348814 h 454399"/>
                              <a:gd name="connsiteX4451" fmla="*/ 50295 w 517404"/>
                              <a:gd name="connsiteY4451" fmla="*/ 348306 h 454399"/>
                              <a:gd name="connsiteX4452" fmla="*/ 51438 w 517404"/>
                              <a:gd name="connsiteY4452" fmla="*/ 348052 h 454399"/>
                              <a:gd name="connsiteX4453" fmla="*/ 52836 w 517404"/>
                              <a:gd name="connsiteY4453" fmla="*/ 347670 h 454399"/>
                              <a:gd name="connsiteX4454" fmla="*/ 54741 w 517404"/>
                              <a:gd name="connsiteY4454" fmla="*/ 347289 h 454399"/>
                              <a:gd name="connsiteX4455" fmla="*/ 58805 w 517404"/>
                              <a:gd name="connsiteY4455" fmla="*/ 351609 h 454399"/>
                              <a:gd name="connsiteX4456" fmla="*/ 56519 w 517404"/>
                              <a:gd name="connsiteY4456" fmla="*/ 352372 h 454399"/>
                              <a:gd name="connsiteX4457" fmla="*/ 54868 w 517404"/>
                              <a:gd name="connsiteY4457" fmla="*/ 352753 h 454399"/>
                              <a:gd name="connsiteX4458" fmla="*/ 53471 w 517404"/>
                              <a:gd name="connsiteY4458" fmla="*/ 353134 h 454399"/>
                              <a:gd name="connsiteX4459" fmla="*/ 52200 w 517404"/>
                              <a:gd name="connsiteY4459" fmla="*/ 353515 h 454399"/>
                              <a:gd name="connsiteX4460" fmla="*/ 51057 w 517404"/>
                              <a:gd name="connsiteY4460" fmla="*/ 353896 h 454399"/>
                              <a:gd name="connsiteX4461" fmla="*/ 50168 w 517404"/>
                              <a:gd name="connsiteY4461" fmla="*/ 354023 h 454399"/>
                              <a:gd name="connsiteX4462" fmla="*/ 49406 w 517404"/>
                              <a:gd name="connsiteY4462" fmla="*/ 354278 h 454399"/>
                              <a:gd name="connsiteX4463" fmla="*/ 48644 w 517404"/>
                              <a:gd name="connsiteY4463" fmla="*/ 354405 h 454399"/>
                              <a:gd name="connsiteX4464" fmla="*/ 47882 w 517404"/>
                              <a:gd name="connsiteY4464" fmla="*/ 354405 h 454399"/>
                              <a:gd name="connsiteX4465" fmla="*/ 47247 w 517404"/>
                              <a:gd name="connsiteY4465" fmla="*/ 354659 h 454399"/>
                              <a:gd name="connsiteX4466" fmla="*/ 48009 w 517404"/>
                              <a:gd name="connsiteY4466" fmla="*/ 354659 h 454399"/>
                              <a:gd name="connsiteX4467" fmla="*/ 48644 w 517404"/>
                              <a:gd name="connsiteY4467" fmla="*/ 354405 h 454399"/>
                              <a:gd name="connsiteX4468" fmla="*/ 49279 w 517404"/>
                              <a:gd name="connsiteY4468" fmla="*/ 354150 h 454399"/>
                              <a:gd name="connsiteX4469" fmla="*/ 50042 w 517404"/>
                              <a:gd name="connsiteY4469" fmla="*/ 354023 h 454399"/>
                              <a:gd name="connsiteX4470" fmla="*/ 50931 w 517404"/>
                              <a:gd name="connsiteY4470" fmla="*/ 353769 h 454399"/>
                              <a:gd name="connsiteX4471" fmla="*/ 52074 w 517404"/>
                              <a:gd name="connsiteY4471" fmla="*/ 353769 h 454399"/>
                              <a:gd name="connsiteX4472" fmla="*/ 53343 w 517404"/>
                              <a:gd name="connsiteY4472" fmla="*/ 353261 h 454399"/>
                              <a:gd name="connsiteX4473" fmla="*/ 54741 w 517404"/>
                              <a:gd name="connsiteY4473" fmla="*/ 352880 h 454399"/>
                              <a:gd name="connsiteX4474" fmla="*/ 56392 w 517404"/>
                              <a:gd name="connsiteY4474" fmla="*/ 352499 h 454399"/>
                              <a:gd name="connsiteX4475" fmla="*/ 58805 w 517404"/>
                              <a:gd name="connsiteY4475" fmla="*/ 351863 h 454399"/>
                              <a:gd name="connsiteX4476" fmla="*/ 58805 w 517404"/>
                              <a:gd name="connsiteY4476" fmla="*/ 351863 h 454399"/>
                              <a:gd name="connsiteX4477" fmla="*/ 58805 w 517404"/>
                              <a:gd name="connsiteY4477" fmla="*/ 351609 h 454399"/>
                              <a:gd name="connsiteX4478" fmla="*/ 58805 w 517404"/>
                              <a:gd name="connsiteY4478" fmla="*/ 352117 h 454399"/>
                              <a:gd name="connsiteX4479" fmla="*/ 61091 w 517404"/>
                              <a:gd name="connsiteY4479" fmla="*/ 354532 h 454399"/>
                              <a:gd name="connsiteX4480" fmla="*/ 60964 w 517404"/>
                              <a:gd name="connsiteY4480" fmla="*/ 355675 h 454399"/>
                              <a:gd name="connsiteX4481" fmla="*/ 60964 w 517404"/>
                              <a:gd name="connsiteY4481" fmla="*/ 357200 h 454399"/>
                              <a:gd name="connsiteX4482" fmla="*/ 60964 w 517404"/>
                              <a:gd name="connsiteY4482" fmla="*/ 357200 h 454399"/>
                              <a:gd name="connsiteX4483" fmla="*/ 60964 w 517404"/>
                              <a:gd name="connsiteY4483" fmla="*/ 357454 h 454399"/>
                              <a:gd name="connsiteX4484" fmla="*/ 59313 w 517404"/>
                              <a:gd name="connsiteY4484" fmla="*/ 358725 h 454399"/>
                              <a:gd name="connsiteX4485" fmla="*/ 57408 w 517404"/>
                              <a:gd name="connsiteY4485" fmla="*/ 359614 h 454399"/>
                              <a:gd name="connsiteX4486" fmla="*/ 56138 w 517404"/>
                              <a:gd name="connsiteY4486" fmla="*/ 360249 h 454399"/>
                              <a:gd name="connsiteX4487" fmla="*/ 54995 w 517404"/>
                              <a:gd name="connsiteY4487" fmla="*/ 360757 h 454399"/>
                              <a:gd name="connsiteX4488" fmla="*/ 53979 w 517404"/>
                              <a:gd name="connsiteY4488" fmla="*/ 361139 h 454399"/>
                              <a:gd name="connsiteX4489" fmla="*/ 53090 w 517404"/>
                              <a:gd name="connsiteY4489" fmla="*/ 361647 h 454399"/>
                              <a:gd name="connsiteX4490" fmla="*/ 52455 w 517404"/>
                              <a:gd name="connsiteY4490" fmla="*/ 361901 h 454399"/>
                              <a:gd name="connsiteX4491" fmla="*/ 51819 w 517404"/>
                              <a:gd name="connsiteY4491" fmla="*/ 362155 h 454399"/>
                              <a:gd name="connsiteX4492" fmla="*/ 51185 w 517404"/>
                              <a:gd name="connsiteY4492" fmla="*/ 362282 h 454399"/>
                              <a:gd name="connsiteX4493" fmla="*/ 50549 w 517404"/>
                              <a:gd name="connsiteY4493" fmla="*/ 362409 h 454399"/>
                              <a:gd name="connsiteX4494" fmla="*/ 50168 w 517404"/>
                              <a:gd name="connsiteY4494" fmla="*/ 362663 h 454399"/>
                              <a:gd name="connsiteX4495" fmla="*/ 50676 w 517404"/>
                              <a:gd name="connsiteY4495" fmla="*/ 362663 h 454399"/>
                              <a:gd name="connsiteX4496" fmla="*/ 51312 w 517404"/>
                              <a:gd name="connsiteY4496" fmla="*/ 362409 h 454399"/>
                              <a:gd name="connsiteX4497" fmla="*/ 51819 w 517404"/>
                              <a:gd name="connsiteY4497" fmla="*/ 362028 h 454399"/>
                              <a:gd name="connsiteX4498" fmla="*/ 52455 w 517404"/>
                              <a:gd name="connsiteY4498" fmla="*/ 361774 h 454399"/>
                              <a:gd name="connsiteX4499" fmla="*/ 53217 w 517404"/>
                              <a:gd name="connsiteY4499" fmla="*/ 361520 h 454399"/>
                              <a:gd name="connsiteX4500" fmla="*/ 54233 w 517404"/>
                              <a:gd name="connsiteY4500" fmla="*/ 361139 h 454399"/>
                              <a:gd name="connsiteX4501" fmla="*/ 55249 w 517404"/>
                              <a:gd name="connsiteY4501" fmla="*/ 360757 h 454399"/>
                              <a:gd name="connsiteX4502" fmla="*/ 56392 w 517404"/>
                              <a:gd name="connsiteY4502" fmla="*/ 360249 h 454399"/>
                              <a:gd name="connsiteX4503" fmla="*/ 57789 w 517404"/>
                              <a:gd name="connsiteY4503" fmla="*/ 359741 h 454399"/>
                              <a:gd name="connsiteX4504" fmla="*/ 59694 w 517404"/>
                              <a:gd name="connsiteY4504" fmla="*/ 358725 h 454399"/>
                              <a:gd name="connsiteX4505" fmla="*/ 61599 w 517404"/>
                              <a:gd name="connsiteY4505" fmla="*/ 358597 h 454399"/>
                              <a:gd name="connsiteX4506" fmla="*/ 61853 w 517404"/>
                              <a:gd name="connsiteY4506" fmla="*/ 357835 h 454399"/>
                              <a:gd name="connsiteX4507" fmla="*/ 61853 w 517404"/>
                              <a:gd name="connsiteY4507" fmla="*/ 358979 h 454399"/>
                              <a:gd name="connsiteX4508" fmla="*/ 61853 w 517404"/>
                              <a:gd name="connsiteY4508" fmla="*/ 358979 h 454399"/>
                              <a:gd name="connsiteX4509" fmla="*/ 62615 w 517404"/>
                              <a:gd name="connsiteY4509" fmla="*/ 360122 h 454399"/>
                              <a:gd name="connsiteX4510" fmla="*/ 64520 w 517404"/>
                              <a:gd name="connsiteY4510" fmla="*/ 361520 h 454399"/>
                              <a:gd name="connsiteX4511" fmla="*/ 65282 w 517404"/>
                              <a:gd name="connsiteY4511" fmla="*/ 364061 h 454399"/>
                              <a:gd name="connsiteX4512" fmla="*/ 62742 w 517404"/>
                              <a:gd name="connsiteY4512" fmla="*/ 365077 h 454399"/>
                              <a:gd name="connsiteX4513" fmla="*/ 60583 w 517404"/>
                              <a:gd name="connsiteY4513" fmla="*/ 366094 h 454399"/>
                              <a:gd name="connsiteX4514" fmla="*/ 59059 w 517404"/>
                              <a:gd name="connsiteY4514" fmla="*/ 366856 h 454399"/>
                              <a:gd name="connsiteX4515" fmla="*/ 57789 w 517404"/>
                              <a:gd name="connsiteY4515" fmla="*/ 367365 h 454399"/>
                              <a:gd name="connsiteX4516" fmla="*/ 56646 w 517404"/>
                              <a:gd name="connsiteY4516" fmla="*/ 367873 h 454399"/>
                              <a:gd name="connsiteX4517" fmla="*/ 55630 w 517404"/>
                              <a:gd name="connsiteY4517" fmla="*/ 368381 h 454399"/>
                              <a:gd name="connsiteX4518" fmla="*/ 54868 w 517404"/>
                              <a:gd name="connsiteY4518" fmla="*/ 368762 h 454399"/>
                              <a:gd name="connsiteX4519" fmla="*/ 54233 w 517404"/>
                              <a:gd name="connsiteY4519" fmla="*/ 369143 h 454399"/>
                              <a:gd name="connsiteX4520" fmla="*/ 53598 w 517404"/>
                              <a:gd name="connsiteY4520" fmla="*/ 369397 h 454399"/>
                              <a:gd name="connsiteX4521" fmla="*/ 52962 w 517404"/>
                              <a:gd name="connsiteY4521" fmla="*/ 369652 h 454399"/>
                              <a:gd name="connsiteX4522" fmla="*/ 52328 w 517404"/>
                              <a:gd name="connsiteY4522" fmla="*/ 370160 h 454399"/>
                              <a:gd name="connsiteX4523" fmla="*/ 52962 w 517404"/>
                              <a:gd name="connsiteY4523" fmla="*/ 370033 h 454399"/>
                              <a:gd name="connsiteX4524" fmla="*/ 53598 w 517404"/>
                              <a:gd name="connsiteY4524" fmla="*/ 369652 h 454399"/>
                              <a:gd name="connsiteX4525" fmla="*/ 54233 w 517404"/>
                              <a:gd name="connsiteY4525" fmla="*/ 369397 h 454399"/>
                              <a:gd name="connsiteX4526" fmla="*/ 54995 w 517404"/>
                              <a:gd name="connsiteY4526" fmla="*/ 369016 h 454399"/>
                              <a:gd name="connsiteX4527" fmla="*/ 55757 w 517404"/>
                              <a:gd name="connsiteY4527" fmla="*/ 368635 h 454399"/>
                              <a:gd name="connsiteX4528" fmla="*/ 56900 w 517404"/>
                              <a:gd name="connsiteY4528" fmla="*/ 368254 h 454399"/>
                              <a:gd name="connsiteX4529" fmla="*/ 58043 w 517404"/>
                              <a:gd name="connsiteY4529" fmla="*/ 367619 h 454399"/>
                              <a:gd name="connsiteX4530" fmla="*/ 59313 w 517404"/>
                              <a:gd name="connsiteY4530" fmla="*/ 367237 h 454399"/>
                              <a:gd name="connsiteX4531" fmla="*/ 60837 w 517404"/>
                              <a:gd name="connsiteY4531" fmla="*/ 366475 h 454399"/>
                              <a:gd name="connsiteX4532" fmla="*/ 62996 w 517404"/>
                              <a:gd name="connsiteY4532" fmla="*/ 365459 h 454399"/>
                              <a:gd name="connsiteX4533" fmla="*/ 65537 w 517404"/>
                              <a:gd name="connsiteY4533" fmla="*/ 364188 h 454399"/>
                              <a:gd name="connsiteX4534" fmla="*/ 67823 w 517404"/>
                              <a:gd name="connsiteY4534" fmla="*/ 363045 h 454399"/>
                              <a:gd name="connsiteX4535" fmla="*/ 69855 w 517404"/>
                              <a:gd name="connsiteY4535" fmla="*/ 362409 h 454399"/>
                              <a:gd name="connsiteX4536" fmla="*/ 69855 w 517404"/>
                              <a:gd name="connsiteY4536" fmla="*/ 362155 h 454399"/>
                              <a:gd name="connsiteX4537" fmla="*/ 70236 w 517404"/>
                              <a:gd name="connsiteY4537" fmla="*/ 362409 h 454399"/>
                              <a:gd name="connsiteX4538" fmla="*/ 78745 w 517404"/>
                              <a:gd name="connsiteY4538" fmla="*/ 368635 h 454399"/>
                              <a:gd name="connsiteX4539" fmla="*/ 76713 w 517404"/>
                              <a:gd name="connsiteY4539" fmla="*/ 372955 h 454399"/>
                              <a:gd name="connsiteX4540" fmla="*/ 76459 w 517404"/>
                              <a:gd name="connsiteY4540" fmla="*/ 373590 h 454399"/>
                              <a:gd name="connsiteX4541" fmla="*/ 76459 w 517404"/>
                              <a:gd name="connsiteY4541" fmla="*/ 374861 h 454399"/>
                              <a:gd name="connsiteX4542" fmla="*/ 79508 w 517404"/>
                              <a:gd name="connsiteY4542" fmla="*/ 377529 h 454399"/>
                              <a:gd name="connsiteX4543" fmla="*/ 75824 w 517404"/>
                              <a:gd name="connsiteY4543" fmla="*/ 379943 h 454399"/>
                              <a:gd name="connsiteX4544" fmla="*/ 72649 w 517404"/>
                              <a:gd name="connsiteY4544" fmla="*/ 382103 h 454399"/>
                              <a:gd name="connsiteX4545" fmla="*/ 70490 w 517404"/>
                              <a:gd name="connsiteY4545" fmla="*/ 383628 h 454399"/>
                              <a:gd name="connsiteX4546" fmla="*/ 68712 w 517404"/>
                              <a:gd name="connsiteY4546" fmla="*/ 384899 h 454399"/>
                              <a:gd name="connsiteX4547" fmla="*/ 66934 w 517404"/>
                              <a:gd name="connsiteY4547" fmla="*/ 386042 h 454399"/>
                              <a:gd name="connsiteX4548" fmla="*/ 65409 w 517404"/>
                              <a:gd name="connsiteY4548" fmla="*/ 387059 h 454399"/>
                              <a:gd name="connsiteX4549" fmla="*/ 64266 w 517404"/>
                              <a:gd name="connsiteY4549" fmla="*/ 387821 h 454399"/>
                              <a:gd name="connsiteX4550" fmla="*/ 63250 w 517404"/>
                              <a:gd name="connsiteY4550" fmla="*/ 388583 h 454399"/>
                              <a:gd name="connsiteX4551" fmla="*/ 62234 w 517404"/>
                              <a:gd name="connsiteY4551" fmla="*/ 389092 h 454399"/>
                              <a:gd name="connsiteX4552" fmla="*/ 61218 w 517404"/>
                              <a:gd name="connsiteY4552" fmla="*/ 389727 h 454399"/>
                              <a:gd name="connsiteX4553" fmla="*/ 60456 w 517404"/>
                              <a:gd name="connsiteY4553" fmla="*/ 390616 h 454399"/>
                              <a:gd name="connsiteX4554" fmla="*/ 61472 w 517404"/>
                              <a:gd name="connsiteY4554" fmla="*/ 390108 h 454399"/>
                              <a:gd name="connsiteX4555" fmla="*/ 62488 w 517404"/>
                              <a:gd name="connsiteY4555" fmla="*/ 389473 h 454399"/>
                              <a:gd name="connsiteX4556" fmla="*/ 63377 w 517404"/>
                              <a:gd name="connsiteY4556" fmla="*/ 388710 h 454399"/>
                              <a:gd name="connsiteX4557" fmla="*/ 64394 w 517404"/>
                              <a:gd name="connsiteY4557" fmla="*/ 388075 h 454399"/>
                              <a:gd name="connsiteX4558" fmla="*/ 65537 w 517404"/>
                              <a:gd name="connsiteY4558" fmla="*/ 387313 h 454399"/>
                              <a:gd name="connsiteX4559" fmla="*/ 67188 w 517404"/>
                              <a:gd name="connsiteY4559" fmla="*/ 386169 h 454399"/>
                              <a:gd name="connsiteX4560" fmla="*/ 68839 w 517404"/>
                              <a:gd name="connsiteY4560" fmla="*/ 385026 h 454399"/>
                              <a:gd name="connsiteX4561" fmla="*/ 70617 w 517404"/>
                              <a:gd name="connsiteY4561" fmla="*/ 383755 h 454399"/>
                              <a:gd name="connsiteX4562" fmla="*/ 72903 w 517404"/>
                              <a:gd name="connsiteY4562" fmla="*/ 382357 h 454399"/>
                              <a:gd name="connsiteX4563" fmla="*/ 76078 w 517404"/>
                              <a:gd name="connsiteY4563" fmla="*/ 380198 h 454399"/>
                              <a:gd name="connsiteX4564" fmla="*/ 79762 w 517404"/>
                              <a:gd name="connsiteY4564" fmla="*/ 377656 h 454399"/>
                              <a:gd name="connsiteX4565" fmla="*/ 82301 w 517404"/>
                              <a:gd name="connsiteY4565" fmla="*/ 380070 h 454399"/>
                              <a:gd name="connsiteX4566" fmla="*/ 85223 w 517404"/>
                              <a:gd name="connsiteY4566" fmla="*/ 381087 h 454399"/>
                              <a:gd name="connsiteX4567" fmla="*/ 85731 w 517404"/>
                              <a:gd name="connsiteY4567" fmla="*/ 381087 h 454399"/>
                              <a:gd name="connsiteX4568" fmla="*/ 89414 w 517404"/>
                              <a:gd name="connsiteY4568" fmla="*/ 383374 h 454399"/>
                              <a:gd name="connsiteX4569" fmla="*/ 85604 w 517404"/>
                              <a:gd name="connsiteY4569" fmla="*/ 386169 h 454399"/>
                              <a:gd name="connsiteX4570" fmla="*/ 82429 w 517404"/>
                              <a:gd name="connsiteY4570" fmla="*/ 388710 h 454399"/>
                              <a:gd name="connsiteX4571" fmla="*/ 80143 w 517404"/>
                              <a:gd name="connsiteY4571" fmla="*/ 390489 h 454399"/>
                              <a:gd name="connsiteX4572" fmla="*/ 78237 w 517404"/>
                              <a:gd name="connsiteY4572" fmla="*/ 392014 h 454399"/>
                              <a:gd name="connsiteX4573" fmla="*/ 76459 w 517404"/>
                              <a:gd name="connsiteY4573" fmla="*/ 393285 h 454399"/>
                              <a:gd name="connsiteX4574" fmla="*/ 74935 w 517404"/>
                              <a:gd name="connsiteY4574" fmla="*/ 394555 h 454399"/>
                              <a:gd name="connsiteX4575" fmla="*/ 73792 w 517404"/>
                              <a:gd name="connsiteY4575" fmla="*/ 395445 h 454399"/>
                              <a:gd name="connsiteX4576" fmla="*/ 72776 w 517404"/>
                              <a:gd name="connsiteY4576" fmla="*/ 396207 h 454399"/>
                              <a:gd name="connsiteX4577" fmla="*/ 71760 w 517404"/>
                              <a:gd name="connsiteY4577" fmla="*/ 396969 h 454399"/>
                              <a:gd name="connsiteX4578" fmla="*/ 70744 w 517404"/>
                              <a:gd name="connsiteY4578" fmla="*/ 397732 h 454399"/>
                              <a:gd name="connsiteX4579" fmla="*/ 70109 w 517404"/>
                              <a:gd name="connsiteY4579" fmla="*/ 398621 h 454399"/>
                              <a:gd name="connsiteX4580" fmla="*/ 71125 w 517404"/>
                              <a:gd name="connsiteY4580" fmla="*/ 398113 h 454399"/>
                              <a:gd name="connsiteX4581" fmla="*/ 72141 w 517404"/>
                              <a:gd name="connsiteY4581" fmla="*/ 397223 h 454399"/>
                              <a:gd name="connsiteX4582" fmla="*/ 73030 w 517404"/>
                              <a:gd name="connsiteY4582" fmla="*/ 396461 h 454399"/>
                              <a:gd name="connsiteX4583" fmla="*/ 74046 w 517404"/>
                              <a:gd name="connsiteY4583" fmla="*/ 395699 h 454399"/>
                              <a:gd name="connsiteX4584" fmla="*/ 75189 w 517404"/>
                              <a:gd name="connsiteY4584" fmla="*/ 394809 h 454399"/>
                              <a:gd name="connsiteX4585" fmla="*/ 76840 w 517404"/>
                              <a:gd name="connsiteY4585" fmla="*/ 393539 h 454399"/>
                              <a:gd name="connsiteX4586" fmla="*/ 78618 w 517404"/>
                              <a:gd name="connsiteY4586" fmla="*/ 392268 h 454399"/>
                              <a:gd name="connsiteX4587" fmla="*/ 80524 w 517404"/>
                              <a:gd name="connsiteY4587" fmla="*/ 390870 h 454399"/>
                              <a:gd name="connsiteX4588" fmla="*/ 82810 w 517404"/>
                              <a:gd name="connsiteY4588" fmla="*/ 389219 h 454399"/>
                              <a:gd name="connsiteX4589" fmla="*/ 86112 w 517404"/>
                              <a:gd name="connsiteY4589" fmla="*/ 386805 h 454399"/>
                              <a:gd name="connsiteX4590" fmla="*/ 89795 w 517404"/>
                              <a:gd name="connsiteY4590" fmla="*/ 383882 h 454399"/>
                              <a:gd name="connsiteX4591" fmla="*/ 93224 w 517404"/>
                              <a:gd name="connsiteY4591" fmla="*/ 381214 h 454399"/>
                              <a:gd name="connsiteX4592" fmla="*/ 88144 w 517404"/>
                              <a:gd name="connsiteY4592" fmla="*/ 380452 h 454399"/>
                              <a:gd name="connsiteX4593" fmla="*/ 89287 w 517404"/>
                              <a:gd name="connsiteY4593" fmla="*/ 378800 h 454399"/>
                              <a:gd name="connsiteX4594" fmla="*/ 93224 w 517404"/>
                              <a:gd name="connsiteY4594" fmla="*/ 381214 h 454399"/>
                              <a:gd name="connsiteX4595" fmla="*/ 96400 w 517404"/>
                              <a:gd name="connsiteY4595" fmla="*/ 378927 h 454399"/>
                              <a:gd name="connsiteX4596" fmla="*/ 105163 w 517404"/>
                              <a:gd name="connsiteY4596" fmla="*/ 382739 h 454399"/>
                              <a:gd name="connsiteX4597" fmla="*/ 103385 w 517404"/>
                              <a:gd name="connsiteY4597" fmla="*/ 386042 h 454399"/>
                              <a:gd name="connsiteX4598" fmla="*/ 106560 w 517404"/>
                              <a:gd name="connsiteY4598" fmla="*/ 383374 h 454399"/>
                              <a:gd name="connsiteX4599" fmla="*/ 117737 w 517404"/>
                              <a:gd name="connsiteY4599" fmla="*/ 387186 h 454399"/>
                              <a:gd name="connsiteX4600" fmla="*/ 131327 w 517404"/>
                              <a:gd name="connsiteY4600" fmla="*/ 390743 h 454399"/>
                              <a:gd name="connsiteX4601" fmla="*/ 135137 w 517404"/>
                              <a:gd name="connsiteY4601" fmla="*/ 391506 h 454399"/>
                              <a:gd name="connsiteX4602" fmla="*/ 135772 w 517404"/>
                              <a:gd name="connsiteY4602" fmla="*/ 397732 h 454399"/>
                              <a:gd name="connsiteX4603" fmla="*/ 133105 w 517404"/>
                              <a:gd name="connsiteY4603" fmla="*/ 395953 h 454399"/>
                              <a:gd name="connsiteX4604" fmla="*/ 131327 w 517404"/>
                              <a:gd name="connsiteY4604" fmla="*/ 390743 h 454399"/>
                              <a:gd name="connsiteX4605" fmla="*/ 126501 w 517404"/>
                              <a:gd name="connsiteY4605" fmla="*/ 394174 h 454399"/>
                              <a:gd name="connsiteX4606" fmla="*/ 123834 w 517404"/>
                              <a:gd name="connsiteY4606" fmla="*/ 394047 h 454399"/>
                              <a:gd name="connsiteX4607" fmla="*/ 118626 w 517404"/>
                              <a:gd name="connsiteY4607" fmla="*/ 394809 h 454399"/>
                              <a:gd name="connsiteX4608" fmla="*/ 117991 w 517404"/>
                              <a:gd name="connsiteY4608" fmla="*/ 394936 h 454399"/>
                              <a:gd name="connsiteX4609" fmla="*/ 115705 w 517404"/>
                              <a:gd name="connsiteY4609" fmla="*/ 396461 h 454399"/>
                              <a:gd name="connsiteX4610" fmla="*/ 114943 w 517404"/>
                              <a:gd name="connsiteY4610" fmla="*/ 390616 h 454399"/>
                              <a:gd name="connsiteX4611" fmla="*/ 111895 w 517404"/>
                              <a:gd name="connsiteY4611" fmla="*/ 394301 h 454399"/>
                              <a:gd name="connsiteX4612" fmla="*/ 108592 w 517404"/>
                              <a:gd name="connsiteY4612" fmla="*/ 398240 h 454399"/>
                              <a:gd name="connsiteX4613" fmla="*/ 105798 w 517404"/>
                              <a:gd name="connsiteY4613" fmla="*/ 401797 h 454399"/>
                              <a:gd name="connsiteX4614" fmla="*/ 103893 w 517404"/>
                              <a:gd name="connsiteY4614" fmla="*/ 404339 h 454399"/>
                              <a:gd name="connsiteX4615" fmla="*/ 102242 w 517404"/>
                              <a:gd name="connsiteY4615" fmla="*/ 406372 h 454399"/>
                              <a:gd name="connsiteX4616" fmla="*/ 100845 w 517404"/>
                              <a:gd name="connsiteY4616" fmla="*/ 408277 h 454399"/>
                              <a:gd name="connsiteX4617" fmla="*/ 99448 w 517404"/>
                              <a:gd name="connsiteY4617" fmla="*/ 410056 h 454399"/>
                              <a:gd name="connsiteX4618" fmla="*/ 98432 w 517404"/>
                              <a:gd name="connsiteY4618" fmla="*/ 411327 h 454399"/>
                              <a:gd name="connsiteX4619" fmla="*/ 97543 w 517404"/>
                              <a:gd name="connsiteY4619" fmla="*/ 412470 h 454399"/>
                              <a:gd name="connsiteX4620" fmla="*/ 96654 w 517404"/>
                              <a:gd name="connsiteY4620" fmla="*/ 413487 h 454399"/>
                              <a:gd name="connsiteX4621" fmla="*/ 95765 w 517404"/>
                              <a:gd name="connsiteY4621" fmla="*/ 414630 h 454399"/>
                              <a:gd name="connsiteX4622" fmla="*/ 95257 w 517404"/>
                              <a:gd name="connsiteY4622" fmla="*/ 415647 h 454399"/>
                              <a:gd name="connsiteX4623" fmla="*/ 96146 w 517404"/>
                              <a:gd name="connsiteY4623" fmla="*/ 414884 h 454399"/>
                              <a:gd name="connsiteX4624" fmla="*/ 96908 w 517404"/>
                              <a:gd name="connsiteY4624" fmla="*/ 413741 h 454399"/>
                              <a:gd name="connsiteX4625" fmla="*/ 97670 w 517404"/>
                              <a:gd name="connsiteY4625" fmla="*/ 412725 h 454399"/>
                              <a:gd name="connsiteX4626" fmla="*/ 98559 w 517404"/>
                              <a:gd name="connsiteY4626" fmla="*/ 411581 h 454399"/>
                              <a:gd name="connsiteX4627" fmla="*/ 99575 w 517404"/>
                              <a:gd name="connsiteY4627" fmla="*/ 410310 h 454399"/>
                              <a:gd name="connsiteX4628" fmla="*/ 100972 w 517404"/>
                              <a:gd name="connsiteY4628" fmla="*/ 408532 h 454399"/>
                              <a:gd name="connsiteX4629" fmla="*/ 102369 w 517404"/>
                              <a:gd name="connsiteY4629" fmla="*/ 406626 h 454399"/>
                              <a:gd name="connsiteX4630" fmla="*/ 104020 w 517404"/>
                              <a:gd name="connsiteY4630" fmla="*/ 404593 h 454399"/>
                              <a:gd name="connsiteX4631" fmla="*/ 106052 w 517404"/>
                              <a:gd name="connsiteY4631" fmla="*/ 402179 h 454399"/>
                              <a:gd name="connsiteX4632" fmla="*/ 108847 w 517404"/>
                              <a:gd name="connsiteY4632" fmla="*/ 398621 h 454399"/>
                              <a:gd name="connsiteX4633" fmla="*/ 112022 w 517404"/>
                              <a:gd name="connsiteY4633" fmla="*/ 394555 h 454399"/>
                              <a:gd name="connsiteX4634" fmla="*/ 114308 w 517404"/>
                              <a:gd name="connsiteY4634" fmla="*/ 398494 h 454399"/>
                              <a:gd name="connsiteX4635" fmla="*/ 105925 w 517404"/>
                              <a:gd name="connsiteY4635" fmla="*/ 410946 h 454399"/>
                              <a:gd name="connsiteX4636" fmla="*/ 96273 w 517404"/>
                              <a:gd name="connsiteY4636" fmla="*/ 425176 h 454399"/>
                              <a:gd name="connsiteX4637" fmla="*/ 96273 w 517404"/>
                              <a:gd name="connsiteY4637" fmla="*/ 435087 h 454399"/>
                              <a:gd name="connsiteX4638" fmla="*/ 112403 w 517404"/>
                              <a:gd name="connsiteY4638" fmla="*/ 444489 h 454399"/>
                              <a:gd name="connsiteX4639" fmla="*/ 118753 w 517404"/>
                              <a:gd name="connsiteY4639" fmla="*/ 442837 h 454399"/>
                              <a:gd name="connsiteX4640" fmla="*/ 126374 w 517404"/>
                              <a:gd name="connsiteY4640" fmla="*/ 431402 h 454399"/>
                              <a:gd name="connsiteX4641" fmla="*/ 130184 w 517404"/>
                              <a:gd name="connsiteY4641" fmla="*/ 434197 h 454399"/>
                              <a:gd name="connsiteX4642" fmla="*/ 154316 w 517404"/>
                              <a:gd name="connsiteY4642" fmla="*/ 444743 h 454399"/>
                              <a:gd name="connsiteX4643" fmla="*/ 164857 w 517404"/>
                              <a:gd name="connsiteY4643" fmla="*/ 438899 h 454399"/>
                              <a:gd name="connsiteX4644" fmla="*/ 165365 w 517404"/>
                              <a:gd name="connsiteY4644" fmla="*/ 432164 h 454399"/>
                              <a:gd name="connsiteX4645" fmla="*/ 165111 w 517404"/>
                              <a:gd name="connsiteY4645" fmla="*/ 426193 h 454399"/>
                              <a:gd name="connsiteX4646" fmla="*/ 165239 w 517404"/>
                              <a:gd name="connsiteY4646" fmla="*/ 420856 h 454399"/>
                              <a:gd name="connsiteX4647" fmla="*/ 167906 w 517404"/>
                              <a:gd name="connsiteY4647" fmla="*/ 415393 h 454399"/>
                              <a:gd name="connsiteX4648" fmla="*/ 170954 w 517404"/>
                              <a:gd name="connsiteY4648" fmla="*/ 409294 h 454399"/>
                              <a:gd name="connsiteX4649" fmla="*/ 175907 w 517404"/>
                              <a:gd name="connsiteY4649" fmla="*/ 409040 h 454399"/>
                              <a:gd name="connsiteX4650" fmla="*/ 177177 w 517404"/>
                              <a:gd name="connsiteY4650" fmla="*/ 409040 h 454399"/>
                              <a:gd name="connsiteX4651" fmla="*/ 180607 w 517404"/>
                              <a:gd name="connsiteY4651" fmla="*/ 409040 h 454399"/>
                              <a:gd name="connsiteX4652" fmla="*/ 185941 w 517404"/>
                              <a:gd name="connsiteY4652" fmla="*/ 411835 h 454399"/>
                              <a:gd name="connsiteX4653" fmla="*/ 182131 w 517404"/>
                              <a:gd name="connsiteY4653" fmla="*/ 417934 h 454399"/>
                              <a:gd name="connsiteX4654" fmla="*/ 178955 w 517404"/>
                              <a:gd name="connsiteY4654" fmla="*/ 423270 h 454399"/>
                              <a:gd name="connsiteX4655" fmla="*/ 176796 w 517404"/>
                              <a:gd name="connsiteY4655" fmla="*/ 427082 h 454399"/>
                              <a:gd name="connsiteX4656" fmla="*/ 175018 w 517404"/>
                              <a:gd name="connsiteY4656" fmla="*/ 430132 h 454399"/>
                              <a:gd name="connsiteX4657" fmla="*/ 173240 w 517404"/>
                              <a:gd name="connsiteY4657" fmla="*/ 433054 h 454399"/>
                              <a:gd name="connsiteX4658" fmla="*/ 171843 w 517404"/>
                              <a:gd name="connsiteY4658" fmla="*/ 435595 h 454399"/>
                              <a:gd name="connsiteX4659" fmla="*/ 170700 w 517404"/>
                              <a:gd name="connsiteY4659" fmla="*/ 437501 h 454399"/>
                              <a:gd name="connsiteX4660" fmla="*/ 169557 w 517404"/>
                              <a:gd name="connsiteY4660" fmla="*/ 439153 h 454399"/>
                              <a:gd name="connsiteX4661" fmla="*/ 168541 w 517404"/>
                              <a:gd name="connsiteY4661" fmla="*/ 440550 h 454399"/>
                              <a:gd name="connsiteX4662" fmla="*/ 167398 w 517404"/>
                              <a:gd name="connsiteY4662" fmla="*/ 442202 h 454399"/>
                              <a:gd name="connsiteX4663" fmla="*/ 166889 w 517404"/>
                              <a:gd name="connsiteY4663" fmla="*/ 443854 h 454399"/>
                              <a:gd name="connsiteX4664" fmla="*/ 168032 w 517404"/>
                              <a:gd name="connsiteY4664" fmla="*/ 442583 h 454399"/>
                              <a:gd name="connsiteX4665" fmla="*/ 168922 w 517404"/>
                              <a:gd name="connsiteY4665" fmla="*/ 440804 h 454399"/>
                              <a:gd name="connsiteX4666" fmla="*/ 169811 w 517404"/>
                              <a:gd name="connsiteY4666" fmla="*/ 439153 h 454399"/>
                              <a:gd name="connsiteX4667" fmla="*/ 170827 w 517404"/>
                              <a:gd name="connsiteY4667" fmla="*/ 437501 h 454399"/>
                              <a:gd name="connsiteX4668" fmla="*/ 171970 w 517404"/>
                              <a:gd name="connsiteY4668" fmla="*/ 435595 h 454399"/>
                              <a:gd name="connsiteX4669" fmla="*/ 173621 w 517404"/>
                              <a:gd name="connsiteY4669" fmla="*/ 432927 h 454399"/>
                              <a:gd name="connsiteX4670" fmla="*/ 175272 w 517404"/>
                              <a:gd name="connsiteY4670" fmla="*/ 430005 h 454399"/>
                              <a:gd name="connsiteX4671" fmla="*/ 177050 w 517404"/>
                              <a:gd name="connsiteY4671" fmla="*/ 426955 h 454399"/>
                              <a:gd name="connsiteX4672" fmla="*/ 179336 w 517404"/>
                              <a:gd name="connsiteY4672" fmla="*/ 423270 h 454399"/>
                              <a:gd name="connsiteX4673" fmla="*/ 182512 w 517404"/>
                              <a:gd name="connsiteY4673" fmla="*/ 417934 h 454399"/>
                              <a:gd name="connsiteX4674" fmla="*/ 186068 w 517404"/>
                              <a:gd name="connsiteY4674" fmla="*/ 411708 h 454399"/>
                              <a:gd name="connsiteX4675" fmla="*/ 190767 w 517404"/>
                              <a:gd name="connsiteY4675" fmla="*/ 409675 h 454399"/>
                              <a:gd name="connsiteX4676" fmla="*/ 192164 w 517404"/>
                              <a:gd name="connsiteY4676" fmla="*/ 409929 h 454399"/>
                              <a:gd name="connsiteX4677" fmla="*/ 194959 w 517404"/>
                              <a:gd name="connsiteY4677" fmla="*/ 410437 h 454399"/>
                              <a:gd name="connsiteX4678" fmla="*/ 196991 w 517404"/>
                              <a:gd name="connsiteY4678" fmla="*/ 410819 h 454399"/>
                              <a:gd name="connsiteX4679" fmla="*/ 199531 w 517404"/>
                              <a:gd name="connsiteY4679" fmla="*/ 415393 h 454399"/>
                              <a:gd name="connsiteX4680" fmla="*/ 195213 w 517404"/>
                              <a:gd name="connsiteY4680" fmla="*/ 421110 h 454399"/>
                              <a:gd name="connsiteX4681" fmla="*/ 191529 w 517404"/>
                              <a:gd name="connsiteY4681" fmla="*/ 426193 h 454399"/>
                              <a:gd name="connsiteX4682" fmla="*/ 189116 w 517404"/>
                              <a:gd name="connsiteY4682" fmla="*/ 429750 h 454399"/>
                              <a:gd name="connsiteX4683" fmla="*/ 186957 w 517404"/>
                              <a:gd name="connsiteY4683" fmla="*/ 432673 h 454399"/>
                              <a:gd name="connsiteX4684" fmla="*/ 185052 w 517404"/>
                              <a:gd name="connsiteY4684" fmla="*/ 435341 h 454399"/>
                              <a:gd name="connsiteX4685" fmla="*/ 183274 w 517404"/>
                              <a:gd name="connsiteY4685" fmla="*/ 437882 h 454399"/>
                              <a:gd name="connsiteX4686" fmla="*/ 182003 w 517404"/>
                              <a:gd name="connsiteY4686" fmla="*/ 439661 h 454399"/>
                              <a:gd name="connsiteX4687" fmla="*/ 180733 w 517404"/>
                              <a:gd name="connsiteY4687" fmla="*/ 441313 h 454399"/>
                              <a:gd name="connsiteX4688" fmla="*/ 179590 w 517404"/>
                              <a:gd name="connsiteY4688" fmla="*/ 442710 h 454399"/>
                              <a:gd name="connsiteX4689" fmla="*/ 178321 w 517404"/>
                              <a:gd name="connsiteY4689" fmla="*/ 444108 h 454399"/>
                              <a:gd name="connsiteX4690" fmla="*/ 177685 w 517404"/>
                              <a:gd name="connsiteY4690" fmla="*/ 445760 h 454399"/>
                              <a:gd name="connsiteX4691" fmla="*/ 178955 w 517404"/>
                              <a:gd name="connsiteY4691" fmla="*/ 444616 h 454399"/>
                              <a:gd name="connsiteX4692" fmla="*/ 179971 w 517404"/>
                              <a:gd name="connsiteY4692" fmla="*/ 442964 h 454399"/>
                              <a:gd name="connsiteX4693" fmla="*/ 180988 w 517404"/>
                              <a:gd name="connsiteY4693" fmla="*/ 441440 h 454399"/>
                              <a:gd name="connsiteX4694" fmla="*/ 182258 w 517404"/>
                              <a:gd name="connsiteY4694" fmla="*/ 439915 h 454399"/>
                              <a:gd name="connsiteX4695" fmla="*/ 183528 w 517404"/>
                              <a:gd name="connsiteY4695" fmla="*/ 438136 h 454399"/>
                              <a:gd name="connsiteX4696" fmla="*/ 185306 w 517404"/>
                              <a:gd name="connsiteY4696" fmla="*/ 435595 h 454399"/>
                              <a:gd name="connsiteX4697" fmla="*/ 187338 w 517404"/>
                              <a:gd name="connsiteY4697" fmla="*/ 432927 h 454399"/>
                              <a:gd name="connsiteX4698" fmla="*/ 189370 w 517404"/>
                              <a:gd name="connsiteY4698" fmla="*/ 430005 h 454399"/>
                              <a:gd name="connsiteX4699" fmla="*/ 192037 w 517404"/>
                              <a:gd name="connsiteY4699" fmla="*/ 426574 h 454399"/>
                              <a:gd name="connsiteX4700" fmla="*/ 195721 w 517404"/>
                              <a:gd name="connsiteY4700" fmla="*/ 421492 h 454399"/>
                              <a:gd name="connsiteX4701" fmla="*/ 199912 w 517404"/>
                              <a:gd name="connsiteY4701" fmla="*/ 415647 h 454399"/>
                              <a:gd name="connsiteX4702" fmla="*/ 204484 w 517404"/>
                              <a:gd name="connsiteY4702" fmla="*/ 412852 h 454399"/>
                              <a:gd name="connsiteX4703" fmla="*/ 204484 w 517404"/>
                              <a:gd name="connsiteY4703" fmla="*/ 412852 h 454399"/>
                              <a:gd name="connsiteX4704" fmla="*/ 205119 w 517404"/>
                              <a:gd name="connsiteY4704" fmla="*/ 413106 h 454399"/>
                              <a:gd name="connsiteX4705" fmla="*/ 208929 w 517404"/>
                              <a:gd name="connsiteY4705" fmla="*/ 414249 h 454399"/>
                              <a:gd name="connsiteX4706" fmla="*/ 213756 w 517404"/>
                              <a:gd name="connsiteY4706" fmla="*/ 415901 h 454399"/>
                              <a:gd name="connsiteX4707" fmla="*/ 213756 w 517404"/>
                              <a:gd name="connsiteY4707" fmla="*/ 420602 h 454399"/>
                              <a:gd name="connsiteX4708" fmla="*/ 209946 w 517404"/>
                              <a:gd name="connsiteY4708" fmla="*/ 426066 h 454399"/>
                              <a:gd name="connsiteX4709" fmla="*/ 207024 w 517404"/>
                              <a:gd name="connsiteY4709" fmla="*/ 430894 h 454399"/>
                              <a:gd name="connsiteX4710" fmla="*/ 204992 w 517404"/>
                              <a:gd name="connsiteY4710" fmla="*/ 434197 h 454399"/>
                              <a:gd name="connsiteX4711" fmla="*/ 203214 w 517404"/>
                              <a:gd name="connsiteY4711" fmla="*/ 436993 h 454399"/>
                              <a:gd name="connsiteX4712" fmla="*/ 201563 w 517404"/>
                              <a:gd name="connsiteY4712" fmla="*/ 439534 h 454399"/>
                              <a:gd name="connsiteX4713" fmla="*/ 200039 w 517404"/>
                              <a:gd name="connsiteY4713" fmla="*/ 441821 h 454399"/>
                              <a:gd name="connsiteX4714" fmla="*/ 199023 w 517404"/>
                              <a:gd name="connsiteY4714" fmla="*/ 443473 h 454399"/>
                              <a:gd name="connsiteX4715" fmla="*/ 198007 w 517404"/>
                              <a:gd name="connsiteY4715" fmla="*/ 444870 h 454399"/>
                              <a:gd name="connsiteX4716" fmla="*/ 196991 w 517404"/>
                              <a:gd name="connsiteY4716" fmla="*/ 446268 h 454399"/>
                              <a:gd name="connsiteX4717" fmla="*/ 195975 w 517404"/>
                              <a:gd name="connsiteY4717" fmla="*/ 447666 h 454399"/>
                              <a:gd name="connsiteX4718" fmla="*/ 195466 w 517404"/>
                              <a:gd name="connsiteY4718" fmla="*/ 449190 h 454399"/>
                              <a:gd name="connsiteX4719" fmla="*/ 196483 w 517404"/>
                              <a:gd name="connsiteY4719" fmla="*/ 448047 h 454399"/>
                              <a:gd name="connsiteX4720" fmla="*/ 197372 w 517404"/>
                              <a:gd name="connsiteY4720" fmla="*/ 446522 h 454399"/>
                              <a:gd name="connsiteX4721" fmla="*/ 198261 w 517404"/>
                              <a:gd name="connsiteY4721" fmla="*/ 445124 h 454399"/>
                              <a:gd name="connsiteX4722" fmla="*/ 199277 w 517404"/>
                              <a:gd name="connsiteY4722" fmla="*/ 443600 h 454399"/>
                              <a:gd name="connsiteX4723" fmla="*/ 200420 w 517404"/>
                              <a:gd name="connsiteY4723" fmla="*/ 441948 h 454399"/>
                              <a:gd name="connsiteX4724" fmla="*/ 201817 w 517404"/>
                              <a:gd name="connsiteY4724" fmla="*/ 439534 h 454399"/>
                              <a:gd name="connsiteX4725" fmla="*/ 203468 w 517404"/>
                              <a:gd name="connsiteY4725" fmla="*/ 436993 h 454399"/>
                              <a:gd name="connsiteX4726" fmla="*/ 205246 w 517404"/>
                              <a:gd name="connsiteY4726" fmla="*/ 434197 h 454399"/>
                              <a:gd name="connsiteX4727" fmla="*/ 207532 w 517404"/>
                              <a:gd name="connsiteY4727" fmla="*/ 430894 h 454399"/>
                              <a:gd name="connsiteX4728" fmla="*/ 210580 w 517404"/>
                              <a:gd name="connsiteY4728" fmla="*/ 426193 h 454399"/>
                              <a:gd name="connsiteX4729" fmla="*/ 214010 w 517404"/>
                              <a:gd name="connsiteY4729" fmla="*/ 420602 h 454399"/>
                              <a:gd name="connsiteX4730" fmla="*/ 217947 w 517404"/>
                              <a:gd name="connsiteY4730" fmla="*/ 417172 h 454399"/>
                              <a:gd name="connsiteX4731" fmla="*/ 218455 w 517404"/>
                              <a:gd name="connsiteY4731" fmla="*/ 417299 h 454399"/>
                              <a:gd name="connsiteX4732" fmla="*/ 222519 w 517404"/>
                              <a:gd name="connsiteY4732" fmla="*/ 418696 h 454399"/>
                              <a:gd name="connsiteX4733" fmla="*/ 222900 w 517404"/>
                              <a:gd name="connsiteY4733" fmla="*/ 418696 h 454399"/>
                              <a:gd name="connsiteX4734" fmla="*/ 228489 w 517404"/>
                              <a:gd name="connsiteY4734" fmla="*/ 421619 h 454399"/>
                              <a:gd name="connsiteX4735" fmla="*/ 232934 w 517404"/>
                              <a:gd name="connsiteY4735" fmla="*/ 422508 h 454399"/>
                              <a:gd name="connsiteX4736" fmla="*/ 239157 w 517404"/>
                              <a:gd name="connsiteY4736" fmla="*/ 424541 h 454399"/>
                              <a:gd name="connsiteX4737" fmla="*/ 238523 w 517404"/>
                              <a:gd name="connsiteY4737" fmla="*/ 428099 h 454399"/>
                              <a:gd name="connsiteX4738" fmla="*/ 241825 w 517404"/>
                              <a:gd name="connsiteY4738" fmla="*/ 425176 h 454399"/>
                              <a:gd name="connsiteX4739" fmla="*/ 241825 w 517404"/>
                              <a:gd name="connsiteY4739" fmla="*/ 425176 h 454399"/>
                              <a:gd name="connsiteX4740" fmla="*/ 242079 w 517404"/>
                              <a:gd name="connsiteY4740" fmla="*/ 425176 h 454399"/>
                              <a:gd name="connsiteX4741" fmla="*/ 250080 w 517404"/>
                              <a:gd name="connsiteY4741" fmla="*/ 431783 h 454399"/>
                              <a:gd name="connsiteX4742" fmla="*/ 247413 w 517404"/>
                              <a:gd name="connsiteY4742" fmla="*/ 434706 h 454399"/>
                              <a:gd name="connsiteX4743" fmla="*/ 250588 w 517404"/>
                              <a:gd name="connsiteY4743" fmla="*/ 432164 h 454399"/>
                              <a:gd name="connsiteX4744" fmla="*/ 257828 w 517404"/>
                              <a:gd name="connsiteY4744" fmla="*/ 439280 h 454399"/>
                              <a:gd name="connsiteX4745" fmla="*/ 263035 w 517404"/>
                              <a:gd name="connsiteY4745" fmla="*/ 446141 h 454399"/>
                              <a:gd name="connsiteX4746" fmla="*/ 260622 w 517404"/>
                              <a:gd name="connsiteY4746" fmla="*/ 448301 h 454399"/>
                              <a:gd name="connsiteX4747" fmla="*/ 263162 w 517404"/>
                              <a:gd name="connsiteY4747" fmla="*/ 446395 h 454399"/>
                              <a:gd name="connsiteX4748" fmla="*/ 265448 w 517404"/>
                              <a:gd name="connsiteY4748" fmla="*/ 453510 h 454399"/>
                              <a:gd name="connsiteX4749" fmla="*/ 265448 w 517404"/>
                              <a:gd name="connsiteY4749" fmla="*/ 454146 h 454399"/>
                              <a:gd name="connsiteX4750" fmla="*/ 265957 w 517404"/>
                              <a:gd name="connsiteY4750" fmla="*/ 453637 h 454399"/>
                              <a:gd name="connsiteX4751" fmla="*/ 267734 w 517404"/>
                              <a:gd name="connsiteY4751" fmla="*/ 448809 h 454399"/>
                              <a:gd name="connsiteX4752" fmla="*/ 267734 w 517404"/>
                              <a:gd name="connsiteY4752" fmla="*/ 448809 h 454399"/>
                              <a:gd name="connsiteX4753" fmla="*/ 259225 w 517404"/>
                              <a:gd name="connsiteY4753" fmla="*/ 437374 h 454399"/>
                              <a:gd name="connsiteX4754" fmla="*/ 251732 w 517404"/>
                              <a:gd name="connsiteY4754" fmla="*/ 430132 h 454399"/>
                              <a:gd name="connsiteX4755" fmla="*/ 257828 w 517404"/>
                              <a:gd name="connsiteY4755" fmla="*/ 428353 h 454399"/>
                              <a:gd name="connsiteX4756" fmla="*/ 259733 w 517404"/>
                              <a:gd name="connsiteY4756" fmla="*/ 428480 h 454399"/>
                              <a:gd name="connsiteX4757" fmla="*/ 261130 w 517404"/>
                              <a:gd name="connsiteY4757" fmla="*/ 434070 h 454399"/>
                              <a:gd name="connsiteX4758" fmla="*/ 259225 w 517404"/>
                              <a:gd name="connsiteY4758" fmla="*/ 437501 h 454399"/>
                              <a:gd name="connsiteX4759" fmla="*/ 261257 w 517404"/>
                              <a:gd name="connsiteY4759" fmla="*/ 434070 h 454399"/>
                              <a:gd name="connsiteX4760" fmla="*/ 263289 w 517404"/>
                              <a:gd name="connsiteY4760" fmla="*/ 430513 h 454399"/>
                              <a:gd name="connsiteX4761" fmla="*/ 267100 w 517404"/>
                              <a:gd name="connsiteY4761" fmla="*/ 428988 h 454399"/>
                              <a:gd name="connsiteX4762" fmla="*/ 271291 w 517404"/>
                              <a:gd name="connsiteY4762" fmla="*/ 429115 h 454399"/>
                              <a:gd name="connsiteX4763" fmla="*/ 273450 w 517404"/>
                              <a:gd name="connsiteY4763" fmla="*/ 429115 h 454399"/>
                              <a:gd name="connsiteX4764" fmla="*/ 273450 w 517404"/>
                              <a:gd name="connsiteY4764" fmla="*/ 429369 h 454399"/>
                              <a:gd name="connsiteX4765" fmla="*/ 272942 w 517404"/>
                              <a:gd name="connsiteY4765" fmla="*/ 429496 h 454399"/>
                              <a:gd name="connsiteX4766" fmla="*/ 272688 w 517404"/>
                              <a:gd name="connsiteY4766" fmla="*/ 432546 h 454399"/>
                              <a:gd name="connsiteX4767" fmla="*/ 270910 w 517404"/>
                              <a:gd name="connsiteY4767" fmla="*/ 435341 h 454399"/>
                              <a:gd name="connsiteX4768" fmla="*/ 268877 w 517404"/>
                              <a:gd name="connsiteY4768" fmla="*/ 438645 h 454399"/>
                              <a:gd name="connsiteX4769" fmla="*/ 266972 w 517404"/>
                              <a:gd name="connsiteY4769" fmla="*/ 441694 h 454399"/>
                              <a:gd name="connsiteX4770" fmla="*/ 269005 w 517404"/>
                              <a:gd name="connsiteY4770" fmla="*/ 438772 h 454399"/>
                              <a:gd name="connsiteX4771" fmla="*/ 271291 w 517404"/>
                              <a:gd name="connsiteY4771" fmla="*/ 435468 h 454399"/>
                              <a:gd name="connsiteX4772" fmla="*/ 274847 w 517404"/>
                              <a:gd name="connsiteY4772" fmla="*/ 434197 h 454399"/>
                              <a:gd name="connsiteX4773" fmla="*/ 278403 w 517404"/>
                              <a:gd name="connsiteY4773" fmla="*/ 435468 h 454399"/>
                              <a:gd name="connsiteX4774" fmla="*/ 280690 w 517404"/>
                              <a:gd name="connsiteY4774" fmla="*/ 438772 h 454399"/>
                              <a:gd name="connsiteX4775" fmla="*/ 282722 w 517404"/>
                              <a:gd name="connsiteY4775" fmla="*/ 441694 h 454399"/>
                              <a:gd name="connsiteX4776" fmla="*/ 280816 w 517404"/>
                              <a:gd name="connsiteY4776" fmla="*/ 438645 h 454399"/>
                              <a:gd name="connsiteX4777" fmla="*/ 278784 w 517404"/>
                              <a:gd name="connsiteY4777" fmla="*/ 435341 h 454399"/>
                              <a:gd name="connsiteX4778" fmla="*/ 277006 w 517404"/>
                              <a:gd name="connsiteY4778" fmla="*/ 432546 h 454399"/>
                              <a:gd name="connsiteX4779" fmla="*/ 276752 w 517404"/>
                              <a:gd name="connsiteY4779" fmla="*/ 429496 h 454399"/>
                              <a:gd name="connsiteX4780" fmla="*/ 276244 w 517404"/>
                              <a:gd name="connsiteY4780" fmla="*/ 429369 h 454399"/>
                              <a:gd name="connsiteX4781" fmla="*/ 276244 w 517404"/>
                              <a:gd name="connsiteY4781" fmla="*/ 429369 h 454399"/>
                              <a:gd name="connsiteX4782" fmla="*/ 276625 w 517404"/>
                              <a:gd name="connsiteY4782" fmla="*/ 429369 h 454399"/>
                              <a:gd name="connsiteX4783" fmla="*/ 282595 w 517404"/>
                              <a:gd name="connsiteY4783" fmla="*/ 429369 h 454399"/>
                              <a:gd name="connsiteX4784" fmla="*/ 286405 w 517404"/>
                              <a:gd name="connsiteY4784" fmla="*/ 430767 h 454399"/>
                              <a:gd name="connsiteX4785" fmla="*/ 288437 w 517404"/>
                              <a:gd name="connsiteY4785" fmla="*/ 434324 h 454399"/>
                              <a:gd name="connsiteX4786" fmla="*/ 290469 w 517404"/>
                              <a:gd name="connsiteY4786" fmla="*/ 437755 h 454399"/>
                              <a:gd name="connsiteX4787" fmla="*/ 288564 w 517404"/>
                              <a:gd name="connsiteY4787" fmla="*/ 434324 h 454399"/>
                              <a:gd name="connsiteX4788" fmla="*/ 289961 w 517404"/>
                              <a:gd name="connsiteY4788" fmla="*/ 428607 h 454399"/>
                              <a:gd name="connsiteX4789" fmla="*/ 291485 w 517404"/>
                              <a:gd name="connsiteY4789" fmla="*/ 428607 h 454399"/>
                              <a:gd name="connsiteX4790" fmla="*/ 297835 w 517404"/>
                              <a:gd name="connsiteY4790" fmla="*/ 430386 h 454399"/>
                              <a:gd name="connsiteX4791" fmla="*/ 290469 w 517404"/>
                              <a:gd name="connsiteY4791" fmla="*/ 437628 h 454399"/>
                              <a:gd name="connsiteX4792" fmla="*/ 284627 w 517404"/>
                              <a:gd name="connsiteY4792" fmla="*/ 444616 h 454399"/>
                              <a:gd name="connsiteX4793" fmla="*/ 281959 w 517404"/>
                              <a:gd name="connsiteY4793" fmla="*/ 448936 h 454399"/>
                              <a:gd name="connsiteX4794" fmla="*/ 281959 w 517404"/>
                              <a:gd name="connsiteY4794" fmla="*/ 448936 h 454399"/>
                              <a:gd name="connsiteX4795" fmla="*/ 283738 w 517404"/>
                              <a:gd name="connsiteY4795" fmla="*/ 453892 h 454399"/>
                              <a:gd name="connsiteX4796" fmla="*/ 284246 w 517404"/>
                              <a:gd name="connsiteY4796" fmla="*/ 454400 h 454399"/>
                              <a:gd name="connsiteX4797" fmla="*/ 284246 w 517404"/>
                              <a:gd name="connsiteY4797" fmla="*/ 453764 h 454399"/>
                              <a:gd name="connsiteX4798" fmla="*/ 286532 w 517404"/>
                              <a:gd name="connsiteY4798" fmla="*/ 446903 h 454399"/>
                              <a:gd name="connsiteX4799" fmla="*/ 289199 w 517404"/>
                              <a:gd name="connsiteY4799" fmla="*/ 448555 h 454399"/>
                              <a:gd name="connsiteX4800" fmla="*/ 286786 w 517404"/>
                              <a:gd name="connsiteY4800" fmla="*/ 446395 h 454399"/>
                              <a:gd name="connsiteX4801" fmla="*/ 292120 w 517404"/>
                              <a:gd name="connsiteY4801" fmla="*/ 439534 h 454399"/>
                              <a:gd name="connsiteX4802" fmla="*/ 299360 w 517404"/>
                              <a:gd name="connsiteY4802" fmla="*/ 432419 h 454399"/>
                              <a:gd name="connsiteX4803" fmla="*/ 302535 w 517404"/>
                              <a:gd name="connsiteY4803" fmla="*/ 434960 h 454399"/>
                              <a:gd name="connsiteX4804" fmla="*/ 299868 w 517404"/>
                              <a:gd name="connsiteY4804" fmla="*/ 432037 h 454399"/>
                              <a:gd name="connsiteX4805" fmla="*/ 308124 w 517404"/>
                              <a:gd name="connsiteY4805" fmla="*/ 425303 h 454399"/>
                              <a:gd name="connsiteX4806" fmla="*/ 311426 w 517404"/>
                              <a:gd name="connsiteY4806" fmla="*/ 428226 h 454399"/>
                              <a:gd name="connsiteX4807" fmla="*/ 308631 w 517404"/>
                              <a:gd name="connsiteY4807" fmla="*/ 424795 h 454399"/>
                              <a:gd name="connsiteX4808" fmla="*/ 309520 w 517404"/>
                              <a:gd name="connsiteY4808" fmla="*/ 424160 h 454399"/>
                              <a:gd name="connsiteX4809" fmla="*/ 317141 w 517404"/>
                              <a:gd name="connsiteY4809" fmla="*/ 421619 h 454399"/>
                              <a:gd name="connsiteX4810" fmla="*/ 321459 w 517404"/>
                              <a:gd name="connsiteY4810" fmla="*/ 421619 h 454399"/>
                              <a:gd name="connsiteX4811" fmla="*/ 325778 w 517404"/>
                              <a:gd name="connsiteY4811" fmla="*/ 418188 h 454399"/>
                              <a:gd name="connsiteX4812" fmla="*/ 327556 w 517404"/>
                              <a:gd name="connsiteY4812" fmla="*/ 417553 h 454399"/>
                              <a:gd name="connsiteX4813" fmla="*/ 332509 w 517404"/>
                              <a:gd name="connsiteY4813" fmla="*/ 415774 h 454399"/>
                              <a:gd name="connsiteX4814" fmla="*/ 332509 w 517404"/>
                              <a:gd name="connsiteY4814" fmla="*/ 415774 h 454399"/>
                              <a:gd name="connsiteX4815" fmla="*/ 335811 w 517404"/>
                              <a:gd name="connsiteY4815" fmla="*/ 420475 h 454399"/>
                              <a:gd name="connsiteX4816" fmla="*/ 339240 w 517404"/>
                              <a:gd name="connsiteY4816" fmla="*/ 425939 h 454399"/>
                              <a:gd name="connsiteX4817" fmla="*/ 342289 w 517404"/>
                              <a:gd name="connsiteY4817" fmla="*/ 430640 h 454399"/>
                              <a:gd name="connsiteX4818" fmla="*/ 344575 w 517404"/>
                              <a:gd name="connsiteY4818" fmla="*/ 433943 h 454399"/>
                              <a:gd name="connsiteX4819" fmla="*/ 346353 w 517404"/>
                              <a:gd name="connsiteY4819" fmla="*/ 436739 h 454399"/>
                              <a:gd name="connsiteX4820" fmla="*/ 348004 w 517404"/>
                              <a:gd name="connsiteY4820" fmla="*/ 439280 h 454399"/>
                              <a:gd name="connsiteX4821" fmla="*/ 349401 w 517404"/>
                              <a:gd name="connsiteY4821" fmla="*/ 441694 h 454399"/>
                              <a:gd name="connsiteX4822" fmla="*/ 350544 w 517404"/>
                              <a:gd name="connsiteY4822" fmla="*/ 443346 h 454399"/>
                              <a:gd name="connsiteX4823" fmla="*/ 351433 w 517404"/>
                              <a:gd name="connsiteY4823" fmla="*/ 444743 h 454399"/>
                              <a:gd name="connsiteX4824" fmla="*/ 352322 w 517404"/>
                              <a:gd name="connsiteY4824" fmla="*/ 446141 h 454399"/>
                              <a:gd name="connsiteX4825" fmla="*/ 353212 w 517404"/>
                              <a:gd name="connsiteY4825" fmla="*/ 447666 h 454399"/>
                              <a:gd name="connsiteX4826" fmla="*/ 354227 w 517404"/>
                              <a:gd name="connsiteY4826" fmla="*/ 448809 h 454399"/>
                              <a:gd name="connsiteX4827" fmla="*/ 353720 w 517404"/>
                              <a:gd name="connsiteY4827" fmla="*/ 447411 h 454399"/>
                              <a:gd name="connsiteX4828" fmla="*/ 352703 w 517404"/>
                              <a:gd name="connsiteY4828" fmla="*/ 446014 h 454399"/>
                              <a:gd name="connsiteX4829" fmla="*/ 351687 w 517404"/>
                              <a:gd name="connsiteY4829" fmla="*/ 444616 h 454399"/>
                              <a:gd name="connsiteX4830" fmla="*/ 350671 w 517404"/>
                              <a:gd name="connsiteY4830" fmla="*/ 443092 h 454399"/>
                              <a:gd name="connsiteX4831" fmla="*/ 349528 w 517404"/>
                              <a:gd name="connsiteY4831" fmla="*/ 441440 h 454399"/>
                              <a:gd name="connsiteX4832" fmla="*/ 348131 w 517404"/>
                              <a:gd name="connsiteY4832" fmla="*/ 439153 h 454399"/>
                              <a:gd name="connsiteX4833" fmla="*/ 346480 w 517404"/>
                              <a:gd name="connsiteY4833" fmla="*/ 436612 h 454399"/>
                              <a:gd name="connsiteX4834" fmla="*/ 344702 w 517404"/>
                              <a:gd name="connsiteY4834" fmla="*/ 433816 h 454399"/>
                              <a:gd name="connsiteX4835" fmla="*/ 342670 w 517404"/>
                              <a:gd name="connsiteY4835" fmla="*/ 430513 h 454399"/>
                              <a:gd name="connsiteX4836" fmla="*/ 339749 w 517404"/>
                              <a:gd name="connsiteY4836" fmla="*/ 425684 h 454399"/>
                              <a:gd name="connsiteX4837" fmla="*/ 335938 w 517404"/>
                              <a:gd name="connsiteY4837" fmla="*/ 420221 h 454399"/>
                              <a:gd name="connsiteX4838" fmla="*/ 333525 w 517404"/>
                              <a:gd name="connsiteY4838" fmla="*/ 415139 h 454399"/>
                              <a:gd name="connsiteX4839" fmla="*/ 333779 w 517404"/>
                              <a:gd name="connsiteY4839" fmla="*/ 415139 h 454399"/>
                              <a:gd name="connsiteX4840" fmla="*/ 339113 w 517404"/>
                              <a:gd name="connsiteY4840" fmla="*/ 413360 h 454399"/>
                              <a:gd name="connsiteX4841" fmla="*/ 340511 w 517404"/>
                              <a:gd name="connsiteY4841" fmla="*/ 412852 h 454399"/>
                              <a:gd name="connsiteX4842" fmla="*/ 345083 w 517404"/>
                              <a:gd name="connsiteY4842" fmla="*/ 411581 h 454399"/>
                              <a:gd name="connsiteX4843" fmla="*/ 345337 w 517404"/>
                              <a:gd name="connsiteY4843" fmla="*/ 411581 h 454399"/>
                              <a:gd name="connsiteX4844" fmla="*/ 349655 w 517404"/>
                              <a:gd name="connsiteY4844" fmla="*/ 415139 h 454399"/>
                              <a:gd name="connsiteX4845" fmla="*/ 353846 w 517404"/>
                              <a:gd name="connsiteY4845" fmla="*/ 421110 h 454399"/>
                              <a:gd name="connsiteX4846" fmla="*/ 357530 w 517404"/>
                              <a:gd name="connsiteY4846" fmla="*/ 426193 h 454399"/>
                              <a:gd name="connsiteX4847" fmla="*/ 360197 w 517404"/>
                              <a:gd name="connsiteY4847" fmla="*/ 429623 h 454399"/>
                              <a:gd name="connsiteX4848" fmla="*/ 362229 w 517404"/>
                              <a:gd name="connsiteY4848" fmla="*/ 432546 h 454399"/>
                              <a:gd name="connsiteX4849" fmla="*/ 364261 w 517404"/>
                              <a:gd name="connsiteY4849" fmla="*/ 435214 h 454399"/>
                              <a:gd name="connsiteX4850" fmla="*/ 366040 w 517404"/>
                              <a:gd name="connsiteY4850" fmla="*/ 437755 h 454399"/>
                              <a:gd name="connsiteX4851" fmla="*/ 367309 w 517404"/>
                              <a:gd name="connsiteY4851" fmla="*/ 439534 h 454399"/>
                              <a:gd name="connsiteX4852" fmla="*/ 368579 w 517404"/>
                              <a:gd name="connsiteY4852" fmla="*/ 441059 h 454399"/>
                              <a:gd name="connsiteX4853" fmla="*/ 369596 w 517404"/>
                              <a:gd name="connsiteY4853" fmla="*/ 442583 h 454399"/>
                              <a:gd name="connsiteX4854" fmla="*/ 370612 w 517404"/>
                              <a:gd name="connsiteY4854" fmla="*/ 444235 h 454399"/>
                              <a:gd name="connsiteX4855" fmla="*/ 371882 w 517404"/>
                              <a:gd name="connsiteY4855" fmla="*/ 445379 h 454399"/>
                              <a:gd name="connsiteX4856" fmla="*/ 371247 w 517404"/>
                              <a:gd name="connsiteY4856" fmla="*/ 443727 h 454399"/>
                              <a:gd name="connsiteX4857" fmla="*/ 369977 w 517404"/>
                              <a:gd name="connsiteY4857" fmla="*/ 442329 h 454399"/>
                              <a:gd name="connsiteX4858" fmla="*/ 368834 w 517404"/>
                              <a:gd name="connsiteY4858" fmla="*/ 440804 h 454399"/>
                              <a:gd name="connsiteX4859" fmla="*/ 367690 w 517404"/>
                              <a:gd name="connsiteY4859" fmla="*/ 439153 h 454399"/>
                              <a:gd name="connsiteX4860" fmla="*/ 366421 w 517404"/>
                              <a:gd name="connsiteY4860" fmla="*/ 437374 h 454399"/>
                              <a:gd name="connsiteX4861" fmla="*/ 364642 w 517404"/>
                              <a:gd name="connsiteY4861" fmla="*/ 434833 h 454399"/>
                              <a:gd name="connsiteX4862" fmla="*/ 362737 w 517404"/>
                              <a:gd name="connsiteY4862" fmla="*/ 432164 h 454399"/>
                              <a:gd name="connsiteX4863" fmla="*/ 360578 w 517404"/>
                              <a:gd name="connsiteY4863" fmla="*/ 429242 h 454399"/>
                              <a:gd name="connsiteX4864" fmla="*/ 358165 w 517404"/>
                              <a:gd name="connsiteY4864" fmla="*/ 425684 h 454399"/>
                              <a:gd name="connsiteX4865" fmla="*/ 354482 w 517404"/>
                              <a:gd name="connsiteY4865" fmla="*/ 420602 h 454399"/>
                              <a:gd name="connsiteX4866" fmla="*/ 350163 w 517404"/>
                              <a:gd name="connsiteY4866" fmla="*/ 414884 h 454399"/>
                              <a:gd name="connsiteX4867" fmla="*/ 351560 w 517404"/>
                              <a:gd name="connsiteY4867" fmla="*/ 410056 h 454399"/>
                              <a:gd name="connsiteX4868" fmla="*/ 354736 w 517404"/>
                              <a:gd name="connsiteY4868" fmla="*/ 409421 h 454399"/>
                              <a:gd name="connsiteX4869" fmla="*/ 358038 w 517404"/>
                              <a:gd name="connsiteY4869" fmla="*/ 408913 h 454399"/>
                              <a:gd name="connsiteX4870" fmla="*/ 359054 w 517404"/>
                              <a:gd name="connsiteY4870" fmla="*/ 408913 h 454399"/>
                              <a:gd name="connsiteX4871" fmla="*/ 363753 w 517404"/>
                              <a:gd name="connsiteY4871" fmla="*/ 411327 h 454399"/>
                              <a:gd name="connsiteX4872" fmla="*/ 367309 w 517404"/>
                              <a:gd name="connsiteY4872" fmla="*/ 417553 h 454399"/>
                              <a:gd name="connsiteX4873" fmla="*/ 370485 w 517404"/>
                              <a:gd name="connsiteY4873" fmla="*/ 422762 h 454399"/>
                              <a:gd name="connsiteX4874" fmla="*/ 372771 w 517404"/>
                              <a:gd name="connsiteY4874" fmla="*/ 426447 h 454399"/>
                              <a:gd name="connsiteX4875" fmla="*/ 374549 w 517404"/>
                              <a:gd name="connsiteY4875" fmla="*/ 429496 h 454399"/>
                              <a:gd name="connsiteX4876" fmla="*/ 376200 w 517404"/>
                              <a:gd name="connsiteY4876" fmla="*/ 432419 h 454399"/>
                              <a:gd name="connsiteX4877" fmla="*/ 377851 w 517404"/>
                              <a:gd name="connsiteY4877" fmla="*/ 435087 h 454399"/>
                              <a:gd name="connsiteX4878" fmla="*/ 378994 w 517404"/>
                              <a:gd name="connsiteY4878" fmla="*/ 436993 h 454399"/>
                              <a:gd name="connsiteX4879" fmla="*/ 380010 w 517404"/>
                              <a:gd name="connsiteY4879" fmla="*/ 438645 h 454399"/>
                              <a:gd name="connsiteX4880" fmla="*/ 380899 w 517404"/>
                              <a:gd name="connsiteY4880" fmla="*/ 440296 h 454399"/>
                              <a:gd name="connsiteX4881" fmla="*/ 381789 w 517404"/>
                              <a:gd name="connsiteY4881" fmla="*/ 442075 h 454399"/>
                              <a:gd name="connsiteX4882" fmla="*/ 382932 w 517404"/>
                              <a:gd name="connsiteY4882" fmla="*/ 443346 h 454399"/>
                              <a:gd name="connsiteX4883" fmla="*/ 382423 w 517404"/>
                              <a:gd name="connsiteY4883" fmla="*/ 441694 h 454399"/>
                              <a:gd name="connsiteX4884" fmla="*/ 381280 w 517404"/>
                              <a:gd name="connsiteY4884" fmla="*/ 440042 h 454399"/>
                              <a:gd name="connsiteX4885" fmla="*/ 380264 w 517404"/>
                              <a:gd name="connsiteY4885" fmla="*/ 438645 h 454399"/>
                              <a:gd name="connsiteX4886" fmla="*/ 381789 w 517404"/>
                              <a:gd name="connsiteY4886" fmla="*/ 437755 h 454399"/>
                              <a:gd name="connsiteX4887" fmla="*/ 382042 w 517404"/>
                              <a:gd name="connsiteY4887" fmla="*/ 438390 h 454399"/>
                              <a:gd name="connsiteX4888" fmla="*/ 392584 w 517404"/>
                              <a:gd name="connsiteY4888" fmla="*/ 444235 h 454399"/>
                              <a:gd name="connsiteX4889" fmla="*/ 416716 w 517404"/>
                              <a:gd name="connsiteY4889" fmla="*/ 433562 h 454399"/>
                              <a:gd name="connsiteX4890" fmla="*/ 419002 w 517404"/>
                              <a:gd name="connsiteY4890" fmla="*/ 432037 h 454399"/>
                              <a:gd name="connsiteX4891" fmla="*/ 420653 w 517404"/>
                              <a:gd name="connsiteY4891" fmla="*/ 431148 h 454399"/>
                              <a:gd name="connsiteX4892" fmla="*/ 428147 w 517404"/>
                              <a:gd name="connsiteY4892" fmla="*/ 442202 h 454399"/>
                              <a:gd name="connsiteX4893" fmla="*/ 434497 w 517404"/>
                              <a:gd name="connsiteY4893" fmla="*/ 443854 h 454399"/>
                              <a:gd name="connsiteX4894" fmla="*/ 450754 w 517404"/>
                              <a:gd name="connsiteY4894" fmla="*/ 434324 h 454399"/>
                              <a:gd name="connsiteX4895" fmla="*/ 450754 w 517404"/>
                              <a:gd name="connsiteY4895" fmla="*/ 424541 h 454399"/>
                              <a:gd name="connsiteX4896" fmla="*/ 441101 w 517404"/>
                              <a:gd name="connsiteY4896" fmla="*/ 410310 h 454399"/>
                              <a:gd name="connsiteX4897" fmla="*/ 432211 w 517404"/>
                              <a:gd name="connsiteY4897" fmla="*/ 397223 h 454399"/>
                              <a:gd name="connsiteX4898" fmla="*/ 424337 w 517404"/>
                              <a:gd name="connsiteY4898" fmla="*/ 393666 h 454399"/>
                              <a:gd name="connsiteX4899" fmla="*/ 418748 w 517404"/>
                              <a:gd name="connsiteY4899" fmla="*/ 390362 h 454399"/>
                              <a:gd name="connsiteX4900" fmla="*/ 417224 w 517404"/>
                              <a:gd name="connsiteY4900" fmla="*/ 394428 h 454399"/>
                              <a:gd name="connsiteX4901" fmla="*/ 413414 w 517404"/>
                              <a:gd name="connsiteY4901" fmla="*/ 395826 h 454399"/>
                              <a:gd name="connsiteX4902" fmla="*/ 411509 w 517404"/>
                              <a:gd name="connsiteY4902" fmla="*/ 394174 h 454399"/>
                              <a:gd name="connsiteX4903" fmla="*/ 411762 w 517404"/>
                              <a:gd name="connsiteY4903" fmla="*/ 391760 h 454399"/>
                              <a:gd name="connsiteX4904" fmla="*/ 411762 w 517404"/>
                              <a:gd name="connsiteY4904" fmla="*/ 390108 h 454399"/>
                              <a:gd name="connsiteX4905" fmla="*/ 411762 w 517404"/>
                              <a:gd name="connsiteY4905" fmla="*/ 388837 h 454399"/>
                              <a:gd name="connsiteX4906" fmla="*/ 410619 w 517404"/>
                              <a:gd name="connsiteY4906" fmla="*/ 386296 h 454399"/>
                              <a:gd name="connsiteX4907" fmla="*/ 409476 w 517404"/>
                              <a:gd name="connsiteY4907" fmla="*/ 384899 h 454399"/>
                              <a:gd name="connsiteX4908" fmla="*/ 408206 w 517404"/>
                              <a:gd name="connsiteY4908" fmla="*/ 383628 h 454399"/>
                              <a:gd name="connsiteX4909" fmla="*/ 404904 w 517404"/>
                              <a:gd name="connsiteY4909" fmla="*/ 381087 h 454399"/>
                              <a:gd name="connsiteX4910" fmla="*/ 404650 w 517404"/>
                              <a:gd name="connsiteY4910" fmla="*/ 375623 h 454399"/>
                              <a:gd name="connsiteX4911" fmla="*/ 407063 w 517404"/>
                              <a:gd name="connsiteY4911" fmla="*/ 370160 h 454399"/>
                              <a:gd name="connsiteX4912" fmla="*/ 409222 w 517404"/>
                              <a:gd name="connsiteY4912" fmla="*/ 368000 h 454399"/>
                              <a:gd name="connsiteX4913" fmla="*/ 414557 w 517404"/>
                              <a:gd name="connsiteY4913" fmla="*/ 366348 h 454399"/>
                              <a:gd name="connsiteX4914" fmla="*/ 416589 w 517404"/>
                              <a:gd name="connsiteY4914" fmla="*/ 365967 h 454399"/>
                              <a:gd name="connsiteX4915" fmla="*/ 420399 w 517404"/>
                              <a:gd name="connsiteY4915" fmla="*/ 363934 h 454399"/>
                              <a:gd name="connsiteX4916" fmla="*/ 421415 w 517404"/>
                              <a:gd name="connsiteY4916" fmla="*/ 362790 h 454399"/>
                              <a:gd name="connsiteX4917" fmla="*/ 421415 w 517404"/>
                              <a:gd name="connsiteY4917" fmla="*/ 356565 h 454399"/>
                              <a:gd name="connsiteX4918" fmla="*/ 424082 w 517404"/>
                              <a:gd name="connsiteY4918" fmla="*/ 328358 h 454399"/>
                              <a:gd name="connsiteX4919" fmla="*/ 427639 w 517404"/>
                              <a:gd name="connsiteY4919" fmla="*/ 294433 h 454399"/>
                              <a:gd name="connsiteX4920" fmla="*/ 427512 w 517404"/>
                              <a:gd name="connsiteY4920" fmla="*/ 294433 h 454399"/>
                              <a:gd name="connsiteX4921" fmla="*/ 426495 w 517404"/>
                              <a:gd name="connsiteY4921" fmla="*/ 294179 h 454399"/>
                              <a:gd name="connsiteX4922" fmla="*/ 423066 w 517404"/>
                              <a:gd name="connsiteY4922" fmla="*/ 328103 h 454399"/>
                              <a:gd name="connsiteX4923" fmla="*/ 420399 w 517404"/>
                              <a:gd name="connsiteY4923" fmla="*/ 356946 h 454399"/>
                              <a:gd name="connsiteX4924" fmla="*/ 420653 w 517404"/>
                              <a:gd name="connsiteY4924" fmla="*/ 361901 h 454399"/>
                              <a:gd name="connsiteX4925" fmla="*/ 420399 w 517404"/>
                              <a:gd name="connsiteY4925" fmla="*/ 362282 h 454399"/>
                              <a:gd name="connsiteX4926" fmla="*/ 417859 w 517404"/>
                              <a:gd name="connsiteY4926" fmla="*/ 364061 h 454399"/>
                              <a:gd name="connsiteX4927" fmla="*/ 415827 w 517404"/>
                              <a:gd name="connsiteY4927" fmla="*/ 364696 h 454399"/>
                              <a:gd name="connsiteX4928" fmla="*/ 414557 w 517404"/>
                              <a:gd name="connsiteY4928" fmla="*/ 365077 h 454399"/>
                              <a:gd name="connsiteX4929" fmla="*/ 408841 w 517404"/>
                              <a:gd name="connsiteY4929" fmla="*/ 366856 h 454399"/>
                              <a:gd name="connsiteX4930" fmla="*/ 408460 w 517404"/>
                              <a:gd name="connsiteY4930" fmla="*/ 367110 h 454399"/>
                              <a:gd name="connsiteX4931" fmla="*/ 405666 w 517404"/>
                              <a:gd name="connsiteY4931" fmla="*/ 370033 h 454399"/>
                              <a:gd name="connsiteX4932" fmla="*/ 405666 w 517404"/>
                              <a:gd name="connsiteY4932" fmla="*/ 370414 h 454399"/>
                              <a:gd name="connsiteX4933" fmla="*/ 405412 w 517404"/>
                              <a:gd name="connsiteY4933" fmla="*/ 370414 h 454399"/>
                              <a:gd name="connsiteX4934" fmla="*/ 402618 w 517404"/>
                              <a:gd name="connsiteY4934" fmla="*/ 373845 h 454399"/>
                              <a:gd name="connsiteX4935" fmla="*/ 401983 w 517404"/>
                              <a:gd name="connsiteY4935" fmla="*/ 374353 h 454399"/>
                              <a:gd name="connsiteX4936" fmla="*/ 399824 w 517404"/>
                              <a:gd name="connsiteY4936" fmla="*/ 375496 h 454399"/>
                              <a:gd name="connsiteX4937" fmla="*/ 398554 w 517404"/>
                              <a:gd name="connsiteY4937" fmla="*/ 375750 h 454399"/>
                              <a:gd name="connsiteX4938" fmla="*/ 396648 w 517404"/>
                              <a:gd name="connsiteY4938" fmla="*/ 376894 h 454399"/>
                              <a:gd name="connsiteX4939" fmla="*/ 396141 w 517404"/>
                              <a:gd name="connsiteY4939" fmla="*/ 377402 h 454399"/>
                              <a:gd name="connsiteX4940" fmla="*/ 395760 w 517404"/>
                              <a:gd name="connsiteY4940" fmla="*/ 377910 h 454399"/>
                              <a:gd name="connsiteX4941" fmla="*/ 392584 w 517404"/>
                              <a:gd name="connsiteY4941" fmla="*/ 379689 h 454399"/>
                              <a:gd name="connsiteX4942" fmla="*/ 392457 w 517404"/>
                              <a:gd name="connsiteY4942" fmla="*/ 379689 h 454399"/>
                              <a:gd name="connsiteX4943" fmla="*/ 390298 w 517404"/>
                              <a:gd name="connsiteY4943" fmla="*/ 379054 h 454399"/>
                              <a:gd name="connsiteX4944" fmla="*/ 389790 w 517404"/>
                              <a:gd name="connsiteY4944" fmla="*/ 377656 h 454399"/>
                              <a:gd name="connsiteX4945" fmla="*/ 390933 w 517404"/>
                              <a:gd name="connsiteY4945" fmla="*/ 377910 h 454399"/>
                              <a:gd name="connsiteX4946" fmla="*/ 392076 w 517404"/>
                              <a:gd name="connsiteY4946" fmla="*/ 378419 h 454399"/>
                              <a:gd name="connsiteX4947" fmla="*/ 393473 w 517404"/>
                              <a:gd name="connsiteY4947" fmla="*/ 377402 h 454399"/>
                              <a:gd name="connsiteX4948" fmla="*/ 393473 w 517404"/>
                              <a:gd name="connsiteY4948" fmla="*/ 377148 h 454399"/>
                              <a:gd name="connsiteX4949" fmla="*/ 392965 w 517404"/>
                              <a:gd name="connsiteY4949" fmla="*/ 376005 h 454399"/>
                              <a:gd name="connsiteX4950" fmla="*/ 391695 w 517404"/>
                              <a:gd name="connsiteY4950" fmla="*/ 375369 h 454399"/>
                              <a:gd name="connsiteX4951" fmla="*/ 392203 w 517404"/>
                              <a:gd name="connsiteY4951" fmla="*/ 374734 h 454399"/>
                              <a:gd name="connsiteX4952" fmla="*/ 392711 w 517404"/>
                              <a:gd name="connsiteY4952" fmla="*/ 374099 h 454399"/>
                              <a:gd name="connsiteX4953" fmla="*/ 394489 w 517404"/>
                              <a:gd name="connsiteY4953" fmla="*/ 372193 h 454399"/>
                              <a:gd name="connsiteX4954" fmla="*/ 394617 w 517404"/>
                              <a:gd name="connsiteY4954" fmla="*/ 371812 h 454399"/>
                              <a:gd name="connsiteX4955" fmla="*/ 394362 w 517404"/>
                              <a:gd name="connsiteY4955" fmla="*/ 371812 h 454399"/>
                              <a:gd name="connsiteX4956" fmla="*/ 394236 w 517404"/>
                              <a:gd name="connsiteY4956" fmla="*/ 371685 h 454399"/>
                              <a:gd name="connsiteX4957" fmla="*/ 392203 w 517404"/>
                              <a:gd name="connsiteY4957" fmla="*/ 373717 h 454399"/>
                              <a:gd name="connsiteX4958" fmla="*/ 391314 w 517404"/>
                              <a:gd name="connsiteY4958" fmla="*/ 374861 h 454399"/>
                              <a:gd name="connsiteX4959" fmla="*/ 391314 w 517404"/>
                              <a:gd name="connsiteY4959" fmla="*/ 375115 h 454399"/>
                              <a:gd name="connsiteX4960" fmla="*/ 390679 w 517404"/>
                              <a:gd name="connsiteY4960" fmla="*/ 375496 h 454399"/>
                              <a:gd name="connsiteX4961" fmla="*/ 389663 w 517404"/>
                              <a:gd name="connsiteY4961" fmla="*/ 376259 h 454399"/>
                              <a:gd name="connsiteX4962" fmla="*/ 389409 w 517404"/>
                              <a:gd name="connsiteY4962" fmla="*/ 376005 h 454399"/>
                              <a:gd name="connsiteX4963" fmla="*/ 388901 w 517404"/>
                              <a:gd name="connsiteY4963" fmla="*/ 375496 h 454399"/>
                              <a:gd name="connsiteX4964" fmla="*/ 388901 w 517404"/>
                              <a:gd name="connsiteY4964" fmla="*/ 375496 h 454399"/>
                              <a:gd name="connsiteX4965" fmla="*/ 388901 w 517404"/>
                              <a:gd name="connsiteY4965" fmla="*/ 375115 h 454399"/>
                              <a:gd name="connsiteX4966" fmla="*/ 388901 w 517404"/>
                              <a:gd name="connsiteY4966" fmla="*/ 375115 h 454399"/>
                              <a:gd name="connsiteX4967" fmla="*/ 388901 w 517404"/>
                              <a:gd name="connsiteY4967" fmla="*/ 374734 h 454399"/>
                              <a:gd name="connsiteX4968" fmla="*/ 391187 w 517404"/>
                              <a:gd name="connsiteY4968" fmla="*/ 372320 h 454399"/>
                              <a:gd name="connsiteX4969" fmla="*/ 391187 w 517404"/>
                              <a:gd name="connsiteY4969" fmla="*/ 371939 h 454399"/>
                              <a:gd name="connsiteX4970" fmla="*/ 390806 w 517404"/>
                              <a:gd name="connsiteY4970" fmla="*/ 371939 h 454399"/>
                              <a:gd name="connsiteX4971" fmla="*/ 388774 w 517404"/>
                              <a:gd name="connsiteY4971" fmla="*/ 374099 h 454399"/>
                              <a:gd name="connsiteX4972" fmla="*/ 388647 w 517404"/>
                              <a:gd name="connsiteY4972" fmla="*/ 374099 h 454399"/>
                              <a:gd name="connsiteX4973" fmla="*/ 388012 w 517404"/>
                              <a:gd name="connsiteY4973" fmla="*/ 372828 h 454399"/>
                              <a:gd name="connsiteX4974" fmla="*/ 388393 w 517404"/>
                              <a:gd name="connsiteY4974" fmla="*/ 372320 h 454399"/>
                              <a:gd name="connsiteX4975" fmla="*/ 389155 w 517404"/>
                              <a:gd name="connsiteY4975" fmla="*/ 371812 h 454399"/>
                              <a:gd name="connsiteX4976" fmla="*/ 391441 w 517404"/>
                              <a:gd name="connsiteY4976" fmla="*/ 370287 h 454399"/>
                              <a:gd name="connsiteX4977" fmla="*/ 391441 w 517404"/>
                              <a:gd name="connsiteY4977" fmla="*/ 370033 h 454399"/>
                              <a:gd name="connsiteX4978" fmla="*/ 391441 w 517404"/>
                              <a:gd name="connsiteY4978" fmla="*/ 370033 h 454399"/>
                              <a:gd name="connsiteX4979" fmla="*/ 391314 w 517404"/>
                              <a:gd name="connsiteY4979" fmla="*/ 369779 h 454399"/>
                              <a:gd name="connsiteX4980" fmla="*/ 391060 w 517404"/>
                              <a:gd name="connsiteY4980" fmla="*/ 369779 h 454399"/>
                              <a:gd name="connsiteX4981" fmla="*/ 390806 w 517404"/>
                              <a:gd name="connsiteY4981" fmla="*/ 370160 h 454399"/>
                              <a:gd name="connsiteX4982" fmla="*/ 390679 w 517404"/>
                              <a:gd name="connsiteY4982" fmla="*/ 370160 h 454399"/>
                              <a:gd name="connsiteX4983" fmla="*/ 390552 w 517404"/>
                              <a:gd name="connsiteY4983" fmla="*/ 370287 h 454399"/>
                              <a:gd name="connsiteX4984" fmla="*/ 388901 w 517404"/>
                              <a:gd name="connsiteY4984" fmla="*/ 371303 h 454399"/>
                              <a:gd name="connsiteX4985" fmla="*/ 388774 w 517404"/>
                              <a:gd name="connsiteY4985" fmla="*/ 371303 h 454399"/>
                              <a:gd name="connsiteX4986" fmla="*/ 389028 w 517404"/>
                              <a:gd name="connsiteY4986" fmla="*/ 370160 h 454399"/>
                              <a:gd name="connsiteX4987" fmla="*/ 389028 w 517404"/>
                              <a:gd name="connsiteY4987" fmla="*/ 370160 h 454399"/>
                              <a:gd name="connsiteX4988" fmla="*/ 389917 w 517404"/>
                              <a:gd name="connsiteY4988" fmla="*/ 369016 h 454399"/>
                              <a:gd name="connsiteX4989" fmla="*/ 390679 w 517404"/>
                              <a:gd name="connsiteY4989" fmla="*/ 367746 h 454399"/>
                              <a:gd name="connsiteX4990" fmla="*/ 393219 w 517404"/>
                              <a:gd name="connsiteY4990" fmla="*/ 366094 h 454399"/>
                              <a:gd name="connsiteX4991" fmla="*/ 393346 w 517404"/>
                              <a:gd name="connsiteY4991" fmla="*/ 366094 h 454399"/>
                              <a:gd name="connsiteX4992" fmla="*/ 393346 w 517404"/>
                              <a:gd name="connsiteY4992" fmla="*/ 365840 h 454399"/>
                              <a:gd name="connsiteX4993" fmla="*/ 402491 w 517404"/>
                              <a:gd name="connsiteY4993" fmla="*/ 355294 h 454399"/>
                              <a:gd name="connsiteX4994" fmla="*/ 403888 w 517404"/>
                              <a:gd name="connsiteY4994" fmla="*/ 353896 h 454399"/>
                              <a:gd name="connsiteX4995" fmla="*/ 404904 w 517404"/>
                              <a:gd name="connsiteY4995" fmla="*/ 352753 h 454399"/>
                              <a:gd name="connsiteX4996" fmla="*/ 405793 w 517404"/>
                              <a:gd name="connsiteY4996" fmla="*/ 351736 h 454399"/>
                              <a:gd name="connsiteX4997" fmla="*/ 405793 w 517404"/>
                              <a:gd name="connsiteY4997" fmla="*/ 320353 h 454399"/>
                              <a:gd name="connsiteX4998" fmla="*/ 403761 w 517404"/>
                              <a:gd name="connsiteY4998" fmla="*/ 288969 h 454399"/>
                              <a:gd name="connsiteX4999" fmla="*/ 402618 w 517404"/>
                              <a:gd name="connsiteY4999" fmla="*/ 288588 h 454399"/>
                              <a:gd name="connsiteX5000" fmla="*/ 404650 w 517404"/>
                              <a:gd name="connsiteY5000" fmla="*/ 320480 h 454399"/>
                              <a:gd name="connsiteX5001" fmla="*/ 405158 w 517404"/>
                              <a:gd name="connsiteY5001" fmla="*/ 351101 h 454399"/>
                              <a:gd name="connsiteX5002" fmla="*/ 405158 w 517404"/>
                              <a:gd name="connsiteY5002" fmla="*/ 351101 h 454399"/>
                              <a:gd name="connsiteX5003" fmla="*/ 402110 w 517404"/>
                              <a:gd name="connsiteY5003" fmla="*/ 354278 h 454399"/>
                              <a:gd name="connsiteX5004" fmla="*/ 393855 w 517404"/>
                              <a:gd name="connsiteY5004" fmla="*/ 363553 h 454399"/>
                              <a:gd name="connsiteX5005" fmla="*/ 390552 w 517404"/>
                              <a:gd name="connsiteY5005" fmla="*/ 363299 h 454399"/>
                              <a:gd name="connsiteX5006" fmla="*/ 390679 w 517404"/>
                              <a:gd name="connsiteY5006" fmla="*/ 360376 h 454399"/>
                              <a:gd name="connsiteX5007" fmla="*/ 390679 w 517404"/>
                              <a:gd name="connsiteY5007" fmla="*/ 357581 h 454399"/>
                              <a:gd name="connsiteX5008" fmla="*/ 390679 w 517404"/>
                              <a:gd name="connsiteY5008" fmla="*/ 355675 h 454399"/>
                              <a:gd name="connsiteX5009" fmla="*/ 390679 w 517404"/>
                              <a:gd name="connsiteY5009" fmla="*/ 353896 h 454399"/>
                              <a:gd name="connsiteX5010" fmla="*/ 390679 w 517404"/>
                              <a:gd name="connsiteY5010" fmla="*/ 352245 h 454399"/>
                              <a:gd name="connsiteX5011" fmla="*/ 390933 w 517404"/>
                              <a:gd name="connsiteY5011" fmla="*/ 350466 h 454399"/>
                              <a:gd name="connsiteX5012" fmla="*/ 390679 w 517404"/>
                              <a:gd name="connsiteY5012" fmla="*/ 349068 h 454399"/>
                              <a:gd name="connsiteX5013" fmla="*/ 390171 w 517404"/>
                              <a:gd name="connsiteY5013" fmla="*/ 350466 h 454399"/>
                              <a:gd name="connsiteX5014" fmla="*/ 390171 w 517404"/>
                              <a:gd name="connsiteY5014" fmla="*/ 352245 h 454399"/>
                              <a:gd name="connsiteX5015" fmla="*/ 390298 w 517404"/>
                              <a:gd name="connsiteY5015" fmla="*/ 353896 h 454399"/>
                              <a:gd name="connsiteX5016" fmla="*/ 390298 w 517404"/>
                              <a:gd name="connsiteY5016" fmla="*/ 355675 h 454399"/>
                              <a:gd name="connsiteX5017" fmla="*/ 390298 w 517404"/>
                              <a:gd name="connsiteY5017" fmla="*/ 357581 h 454399"/>
                              <a:gd name="connsiteX5018" fmla="*/ 390298 w 517404"/>
                              <a:gd name="connsiteY5018" fmla="*/ 360376 h 454399"/>
                              <a:gd name="connsiteX5019" fmla="*/ 390171 w 517404"/>
                              <a:gd name="connsiteY5019" fmla="*/ 363299 h 454399"/>
                              <a:gd name="connsiteX5020" fmla="*/ 390171 w 517404"/>
                              <a:gd name="connsiteY5020" fmla="*/ 366475 h 454399"/>
                              <a:gd name="connsiteX5021" fmla="*/ 388266 w 517404"/>
                              <a:gd name="connsiteY5021" fmla="*/ 369397 h 454399"/>
                              <a:gd name="connsiteX5022" fmla="*/ 388012 w 517404"/>
                              <a:gd name="connsiteY5022" fmla="*/ 369906 h 454399"/>
                              <a:gd name="connsiteX5023" fmla="*/ 387250 w 517404"/>
                              <a:gd name="connsiteY5023" fmla="*/ 373590 h 454399"/>
                              <a:gd name="connsiteX5024" fmla="*/ 388012 w 517404"/>
                              <a:gd name="connsiteY5024" fmla="*/ 374734 h 454399"/>
                              <a:gd name="connsiteX5025" fmla="*/ 388012 w 517404"/>
                              <a:gd name="connsiteY5025" fmla="*/ 374734 h 454399"/>
                              <a:gd name="connsiteX5026" fmla="*/ 375311 w 517404"/>
                              <a:gd name="connsiteY5026" fmla="*/ 373590 h 454399"/>
                              <a:gd name="connsiteX5027" fmla="*/ 372898 w 517404"/>
                              <a:gd name="connsiteY5027" fmla="*/ 369652 h 454399"/>
                              <a:gd name="connsiteX5028" fmla="*/ 372771 w 517404"/>
                              <a:gd name="connsiteY5028" fmla="*/ 365332 h 454399"/>
                              <a:gd name="connsiteX5029" fmla="*/ 372771 w 517404"/>
                              <a:gd name="connsiteY5029" fmla="*/ 361774 h 454399"/>
                              <a:gd name="connsiteX5030" fmla="*/ 372771 w 517404"/>
                              <a:gd name="connsiteY5030" fmla="*/ 358470 h 454399"/>
                              <a:gd name="connsiteX5031" fmla="*/ 372771 w 517404"/>
                              <a:gd name="connsiteY5031" fmla="*/ 355421 h 454399"/>
                              <a:gd name="connsiteX5032" fmla="*/ 372771 w 517404"/>
                              <a:gd name="connsiteY5032" fmla="*/ 353134 h 454399"/>
                              <a:gd name="connsiteX5033" fmla="*/ 372771 w 517404"/>
                              <a:gd name="connsiteY5033" fmla="*/ 351228 h 454399"/>
                              <a:gd name="connsiteX5034" fmla="*/ 372898 w 517404"/>
                              <a:gd name="connsiteY5034" fmla="*/ 349322 h 454399"/>
                              <a:gd name="connsiteX5035" fmla="*/ 372898 w 517404"/>
                              <a:gd name="connsiteY5035" fmla="*/ 347416 h 454399"/>
                              <a:gd name="connsiteX5036" fmla="*/ 372644 w 517404"/>
                              <a:gd name="connsiteY5036" fmla="*/ 345765 h 454399"/>
                              <a:gd name="connsiteX5037" fmla="*/ 372136 w 517404"/>
                              <a:gd name="connsiteY5037" fmla="*/ 347416 h 454399"/>
                              <a:gd name="connsiteX5038" fmla="*/ 372390 w 517404"/>
                              <a:gd name="connsiteY5038" fmla="*/ 349322 h 454399"/>
                              <a:gd name="connsiteX5039" fmla="*/ 372517 w 517404"/>
                              <a:gd name="connsiteY5039" fmla="*/ 351228 h 454399"/>
                              <a:gd name="connsiteX5040" fmla="*/ 372517 w 517404"/>
                              <a:gd name="connsiteY5040" fmla="*/ 353134 h 454399"/>
                              <a:gd name="connsiteX5041" fmla="*/ 372517 w 517404"/>
                              <a:gd name="connsiteY5041" fmla="*/ 355421 h 454399"/>
                              <a:gd name="connsiteX5042" fmla="*/ 372517 w 517404"/>
                              <a:gd name="connsiteY5042" fmla="*/ 358470 h 454399"/>
                              <a:gd name="connsiteX5043" fmla="*/ 372517 w 517404"/>
                              <a:gd name="connsiteY5043" fmla="*/ 361774 h 454399"/>
                              <a:gd name="connsiteX5044" fmla="*/ 372517 w 517404"/>
                              <a:gd name="connsiteY5044" fmla="*/ 365332 h 454399"/>
                              <a:gd name="connsiteX5045" fmla="*/ 372517 w 517404"/>
                              <a:gd name="connsiteY5045" fmla="*/ 369652 h 454399"/>
                              <a:gd name="connsiteX5046" fmla="*/ 370231 w 517404"/>
                              <a:gd name="connsiteY5046" fmla="*/ 373590 h 454399"/>
                              <a:gd name="connsiteX5047" fmla="*/ 358800 w 517404"/>
                              <a:gd name="connsiteY5047" fmla="*/ 374607 h 454399"/>
                              <a:gd name="connsiteX5048" fmla="*/ 354989 w 517404"/>
                              <a:gd name="connsiteY5048" fmla="*/ 372701 h 454399"/>
                              <a:gd name="connsiteX5049" fmla="*/ 354482 w 517404"/>
                              <a:gd name="connsiteY5049" fmla="*/ 368381 h 454399"/>
                              <a:gd name="connsiteX5050" fmla="*/ 354227 w 517404"/>
                              <a:gd name="connsiteY5050" fmla="*/ 364823 h 454399"/>
                              <a:gd name="connsiteX5051" fmla="*/ 353846 w 517404"/>
                              <a:gd name="connsiteY5051" fmla="*/ 361520 h 454399"/>
                              <a:gd name="connsiteX5052" fmla="*/ 353593 w 517404"/>
                              <a:gd name="connsiteY5052" fmla="*/ 358470 h 454399"/>
                              <a:gd name="connsiteX5053" fmla="*/ 353465 w 517404"/>
                              <a:gd name="connsiteY5053" fmla="*/ 356310 h 454399"/>
                              <a:gd name="connsiteX5054" fmla="*/ 353212 w 517404"/>
                              <a:gd name="connsiteY5054" fmla="*/ 354278 h 454399"/>
                              <a:gd name="connsiteX5055" fmla="*/ 353212 w 517404"/>
                              <a:gd name="connsiteY5055" fmla="*/ 352499 h 454399"/>
                              <a:gd name="connsiteX5056" fmla="*/ 353212 w 517404"/>
                              <a:gd name="connsiteY5056" fmla="*/ 350466 h 454399"/>
                              <a:gd name="connsiteX5057" fmla="*/ 352703 w 517404"/>
                              <a:gd name="connsiteY5057" fmla="*/ 348941 h 454399"/>
                              <a:gd name="connsiteX5058" fmla="*/ 352450 w 517404"/>
                              <a:gd name="connsiteY5058" fmla="*/ 350593 h 454399"/>
                              <a:gd name="connsiteX5059" fmla="*/ 352703 w 517404"/>
                              <a:gd name="connsiteY5059" fmla="*/ 352626 h 454399"/>
                              <a:gd name="connsiteX5060" fmla="*/ 352958 w 517404"/>
                              <a:gd name="connsiteY5060" fmla="*/ 354405 h 454399"/>
                              <a:gd name="connsiteX5061" fmla="*/ 353084 w 517404"/>
                              <a:gd name="connsiteY5061" fmla="*/ 356310 h 454399"/>
                              <a:gd name="connsiteX5062" fmla="*/ 353339 w 517404"/>
                              <a:gd name="connsiteY5062" fmla="*/ 358470 h 454399"/>
                              <a:gd name="connsiteX5063" fmla="*/ 353593 w 517404"/>
                              <a:gd name="connsiteY5063" fmla="*/ 361520 h 454399"/>
                              <a:gd name="connsiteX5064" fmla="*/ 353846 w 517404"/>
                              <a:gd name="connsiteY5064" fmla="*/ 364823 h 454399"/>
                              <a:gd name="connsiteX5065" fmla="*/ 354101 w 517404"/>
                              <a:gd name="connsiteY5065" fmla="*/ 368381 h 454399"/>
                              <a:gd name="connsiteX5066" fmla="*/ 354355 w 517404"/>
                              <a:gd name="connsiteY5066" fmla="*/ 372701 h 454399"/>
                              <a:gd name="connsiteX5067" fmla="*/ 351433 w 517404"/>
                              <a:gd name="connsiteY5067" fmla="*/ 375877 h 454399"/>
                              <a:gd name="connsiteX5068" fmla="*/ 341908 w 517404"/>
                              <a:gd name="connsiteY5068" fmla="*/ 378165 h 454399"/>
                              <a:gd name="connsiteX5069" fmla="*/ 337589 w 517404"/>
                              <a:gd name="connsiteY5069" fmla="*/ 377275 h 454399"/>
                              <a:gd name="connsiteX5070" fmla="*/ 336701 w 517404"/>
                              <a:gd name="connsiteY5070" fmla="*/ 372955 h 454399"/>
                              <a:gd name="connsiteX5071" fmla="*/ 336065 w 517404"/>
                              <a:gd name="connsiteY5071" fmla="*/ 369397 h 454399"/>
                              <a:gd name="connsiteX5072" fmla="*/ 335557 w 517404"/>
                              <a:gd name="connsiteY5072" fmla="*/ 366094 h 454399"/>
                              <a:gd name="connsiteX5073" fmla="*/ 335049 w 517404"/>
                              <a:gd name="connsiteY5073" fmla="*/ 363045 h 454399"/>
                              <a:gd name="connsiteX5074" fmla="*/ 336065 w 517404"/>
                              <a:gd name="connsiteY5074" fmla="*/ 362155 h 454399"/>
                              <a:gd name="connsiteX5075" fmla="*/ 374295 w 517404"/>
                              <a:gd name="connsiteY5075" fmla="*/ 310569 h 454399"/>
                              <a:gd name="connsiteX5076" fmla="*/ 400078 w 517404"/>
                              <a:gd name="connsiteY5076" fmla="*/ 255680 h 454399"/>
                              <a:gd name="connsiteX5077" fmla="*/ 400078 w 517404"/>
                              <a:gd name="connsiteY5077" fmla="*/ 260381 h 454399"/>
                              <a:gd name="connsiteX5078" fmla="*/ 399316 w 517404"/>
                              <a:gd name="connsiteY5078" fmla="*/ 287699 h 454399"/>
                              <a:gd name="connsiteX5079" fmla="*/ 399570 w 517404"/>
                              <a:gd name="connsiteY5079" fmla="*/ 287953 h 454399"/>
                              <a:gd name="connsiteX5080" fmla="*/ 399824 w 517404"/>
                              <a:gd name="connsiteY5080" fmla="*/ 287953 h 454399"/>
                              <a:gd name="connsiteX5081" fmla="*/ 400459 w 517404"/>
                              <a:gd name="connsiteY5081" fmla="*/ 260381 h 454399"/>
                              <a:gd name="connsiteX5082" fmla="*/ 400459 w 517404"/>
                              <a:gd name="connsiteY5082" fmla="*/ 254663 h 454399"/>
                              <a:gd name="connsiteX5083" fmla="*/ 402364 w 517404"/>
                              <a:gd name="connsiteY5083" fmla="*/ 250470 h 454399"/>
                              <a:gd name="connsiteX5084" fmla="*/ 402364 w 517404"/>
                              <a:gd name="connsiteY5084" fmla="*/ 269656 h 454399"/>
                              <a:gd name="connsiteX5085" fmla="*/ 403126 w 517404"/>
                              <a:gd name="connsiteY5085" fmla="*/ 270419 h 454399"/>
                              <a:gd name="connsiteX5086" fmla="*/ 403888 w 517404"/>
                              <a:gd name="connsiteY5086" fmla="*/ 269656 h 454399"/>
                              <a:gd name="connsiteX5087" fmla="*/ 403888 w 517404"/>
                              <a:gd name="connsiteY5087" fmla="*/ 269656 h 454399"/>
                              <a:gd name="connsiteX5088" fmla="*/ 403888 w 517404"/>
                              <a:gd name="connsiteY5088" fmla="*/ 248183 h 454399"/>
                              <a:gd name="connsiteX5089" fmla="*/ 403634 w 517404"/>
                              <a:gd name="connsiteY5089" fmla="*/ 247675 h 454399"/>
                              <a:gd name="connsiteX5090" fmla="*/ 405666 w 517404"/>
                              <a:gd name="connsiteY5090" fmla="*/ 243228 h 454399"/>
                              <a:gd name="connsiteX5091" fmla="*/ 405666 w 517404"/>
                              <a:gd name="connsiteY5091" fmla="*/ 256950 h 454399"/>
                              <a:gd name="connsiteX5092" fmla="*/ 404904 w 517404"/>
                              <a:gd name="connsiteY5092" fmla="*/ 288842 h 454399"/>
                              <a:gd name="connsiteX5093" fmla="*/ 405031 w 517404"/>
                              <a:gd name="connsiteY5093" fmla="*/ 289096 h 454399"/>
                              <a:gd name="connsiteX5094" fmla="*/ 405285 w 517404"/>
                              <a:gd name="connsiteY5094" fmla="*/ 289096 h 454399"/>
                              <a:gd name="connsiteX5095" fmla="*/ 406047 w 517404"/>
                              <a:gd name="connsiteY5095" fmla="*/ 256823 h 454399"/>
                              <a:gd name="connsiteX5096" fmla="*/ 406047 w 517404"/>
                              <a:gd name="connsiteY5096" fmla="*/ 241958 h 454399"/>
                              <a:gd name="connsiteX5097" fmla="*/ 411890 w 517404"/>
                              <a:gd name="connsiteY5097" fmla="*/ 229506 h 454399"/>
                              <a:gd name="connsiteX5098" fmla="*/ 411890 w 517404"/>
                              <a:gd name="connsiteY5098" fmla="*/ 245769 h 454399"/>
                              <a:gd name="connsiteX5099" fmla="*/ 410619 w 517404"/>
                              <a:gd name="connsiteY5099" fmla="*/ 290240 h 454399"/>
                              <a:gd name="connsiteX5100" fmla="*/ 410874 w 517404"/>
                              <a:gd name="connsiteY5100" fmla="*/ 290494 h 454399"/>
                              <a:gd name="connsiteX5101" fmla="*/ 411128 w 517404"/>
                              <a:gd name="connsiteY5101" fmla="*/ 290240 h 454399"/>
                              <a:gd name="connsiteX5102" fmla="*/ 412398 w 517404"/>
                              <a:gd name="connsiteY5102" fmla="*/ 245769 h 454399"/>
                              <a:gd name="connsiteX5103" fmla="*/ 412398 w 517404"/>
                              <a:gd name="connsiteY5103" fmla="*/ 228489 h 454399"/>
                              <a:gd name="connsiteX5104" fmla="*/ 415319 w 517404"/>
                              <a:gd name="connsiteY5104" fmla="*/ 222264 h 454399"/>
                              <a:gd name="connsiteX5105" fmla="*/ 415319 w 517404"/>
                              <a:gd name="connsiteY5105" fmla="*/ 236113 h 454399"/>
                              <a:gd name="connsiteX5106" fmla="*/ 415954 w 517404"/>
                              <a:gd name="connsiteY5106" fmla="*/ 236875 h 454399"/>
                              <a:gd name="connsiteX5107" fmla="*/ 415954 w 517404"/>
                              <a:gd name="connsiteY5107" fmla="*/ 236875 h 454399"/>
                              <a:gd name="connsiteX5108" fmla="*/ 416716 w 517404"/>
                              <a:gd name="connsiteY5108" fmla="*/ 236240 h 454399"/>
                              <a:gd name="connsiteX5109" fmla="*/ 416716 w 517404"/>
                              <a:gd name="connsiteY5109" fmla="*/ 236240 h 454399"/>
                              <a:gd name="connsiteX5110" fmla="*/ 416716 w 517404"/>
                              <a:gd name="connsiteY5110" fmla="*/ 223153 h 454399"/>
                              <a:gd name="connsiteX5111" fmla="*/ 417097 w 517404"/>
                              <a:gd name="connsiteY5111" fmla="*/ 223153 h 454399"/>
                              <a:gd name="connsiteX5112" fmla="*/ 417351 w 517404"/>
                              <a:gd name="connsiteY5112" fmla="*/ 223280 h 454399"/>
                              <a:gd name="connsiteX5113" fmla="*/ 417859 w 517404"/>
                              <a:gd name="connsiteY5113" fmla="*/ 222899 h 454399"/>
                              <a:gd name="connsiteX5114" fmla="*/ 420018 w 517404"/>
                              <a:gd name="connsiteY5114" fmla="*/ 218071 h 454399"/>
                              <a:gd name="connsiteX5115" fmla="*/ 419129 w 517404"/>
                              <a:gd name="connsiteY5115" fmla="*/ 229506 h 454399"/>
                              <a:gd name="connsiteX5116" fmla="*/ 419129 w 517404"/>
                              <a:gd name="connsiteY5116" fmla="*/ 230776 h 454399"/>
                              <a:gd name="connsiteX5117" fmla="*/ 419129 w 517404"/>
                              <a:gd name="connsiteY5117" fmla="*/ 255807 h 454399"/>
                              <a:gd name="connsiteX5118" fmla="*/ 418240 w 517404"/>
                              <a:gd name="connsiteY5118" fmla="*/ 291638 h 454399"/>
                              <a:gd name="connsiteX5119" fmla="*/ 418240 w 517404"/>
                              <a:gd name="connsiteY5119" fmla="*/ 291892 h 454399"/>
                              <a:gd name="connsiteX5120" fmla="*/ 418621 w 517404"/>
                              <a:gd name="connsiteY5120" fmla="*/ 291638 h 454399"/>
                              <a:gd name="connsiteX5121" fmla="*/ 419510 w 517404"/>
                              <a:gd name="connsiteY5121" fmla="*/ 255680 h 454399"/>
                              <a:gd name="connsiteX5122" fmla="*/ 419510 w 517404"/>
                              <a:gd name="connsiteY5122" fmla="*/ 230904 h 454399"/>
                              <a:gd name="connsiteX5123" fmla="*/ 420145 w 517404"/>
                              <a:gd name="connsiteY5123" fmla="*/ 230395 h 454399"/>
                              <a:gd name="connsiteX5124" fmla="*/ 423194 w 517404"/>
                              <a:gd name="connsiteY5124" fmla="*/ 221374 h 454399"/>
                              <a:gd name="connsiteX5125" fmla="*/ 425607 w 517404"/>
                              <a:gd name="connsiteY5125" fmla="*/ 214513 h 454399"/>
                              <a:gd name="connsiteX5126" fmla="*/ 425099 w 517404"/>
                              <a:gd name="connsiteY5126" fmla="*/ 213878 h 454399"/>
                              <a:gd name="connsiteX5127" fmla="*/ 424463 w 517404"/>
                              <a:gd name="connsiteY5127" fmla="*/ 214386 h 454399"/>
                              <a:gd name="connsiteX5128" fmla="*/ 422177 w 517404"/>
                              <a:gd name="connsiteY5128" fmla="*/ 220866 h 454399"/>
                              <a:gd name="connsiteX5129" fmla="*/ 419891 w 517404"/>
                              <a:gd name="connsiteY5129" fmla="*/ 226838 h 454399"/>
                              <a:gd name="connsiteX5130" fmla="*/ 420780 w 517404"/>
                              <a:gd name="connsiteY5130" fmla="*/ 217689 h 454399"/>
                              <a:gd name="connsiteX5131" fmla="*/ 420780 w 517404"/>
                              <a:gd name="connsiteY5131" fmla="*/ 217435 h 454399"/>
                              <a:gd name="connsiteX5132" fmla="*/ 420272 w 517404"/>
                              <a:gd name="connsiteY5132" fmla="*/ 217435 h 454399"/>
                              <a:gd name="connsiteX5133" fmla="*/ 424337 w 517404"/>
                              <a:gd name="connsiteY5133" fmla="*/ 208668 h 454399"/>
                              <a:gd name="connsiteX5134" fmla="*/ 424337 w 517404"/>
                              <a:gd name="connsiteY5134" fmla="*/ 207779 h 454399"/>
                              <a:gd name="connsiteX5135" fmla="*/ 423447 w 517404"/>
                              <a:gd name="connsiteY5135" fmla="*/ 207779 h 454399"/>
                              <a:gd name="connsiteX5136" fmla="*/ 419129 w 517404"/>
                              <a:gd name="connsiteY5136" fmla="*/ 217308 h 454399"/>
                              <a:gd name="connsiteX5137" fmla="*/ 417351 w 517404"/>
                              <a:gd name="connsiteY5137" fmla="*/ 222264 h 454399"/>
                              <a:gd name="connsiteX5138" fmla="*/ 417351 w 517404"/>
                              <a:gd name="connsiteY5138" fmla="*/ 222264 h 454399"/>
                              <a:gd name="connsiteX5139" fmla="*/ 417351 w 517404"/>
                              <a:gd name="connsiteY5139" fmla="*/ 220231 h 454399"/>
                              <a:gd name="connsiteX5140" fmla="*/ 417097 w 517404"/>
                              <a:gd name="connsiteY5140" fmla="*/ 219722 h 454399"/>
                              <a:gd name="connsiteX5141" fmla="*/ 439451 w 517404"/>
                              <a:gd name="connsiteY5141" fmla="*/ 172202 h 454399"/>
                              <a:gd name="connsiteX5142" fmla="*/ 440720 w 517404"/>
                              <a:gd name="connsiteY5142" fmla="*/ 172202 h 454399"/>
                              <a:gd name="connsiteX5143" fmla="*/ 445039 w 517404"/>
                              <a:gd name="connsiteY5143" fmla="*/ 171186 h 454399"/>
                              <a:gd name="connsiteX5144" fmla="*/ 446309 w 517404"/>
                              <a:gd name="connsiteY5144" fmla="*/ 168899 h 454399"/>
                              <a:gd name="connsiteX5145" fmla="*/ 448976 w 517404"/>
                              <a:gd name="connsiteY5145" fmla="*/ 166358 h 454399"/>
                              <a:gd name="connsiteX5146" fmla="*/ 448595 w 517404"/>
                              <a:gd name="connsiteY5146" fmla="*/ 163943 h 454399"/>
                              <a:gd name="connsiteX5147" fmla="*/ 450627 w 517404"/>
                              <a:gd name="connsiteY5147" fmla="*/ 161656 h 454399"/>
                              <a:gd name="connsiteX5148" fmla="*/ 449738 w 517404"/>
                              <a:gd name="connsiteY5148" fmla="*/ 159115 h 454399"/>
                              <a:gd name="connsiteX5149" fmla="*/ 449738 w 517404"/>
                              <a:gd name="connsiteY5149" fmla="*/ 158861 h 454399"/>
                              <a:gd name="connsiteX5150" fmla="*/ 450754 w 517404"/>
                              <a:gd name="connsiteY5150" fmla="*/ 155685 h 454399"/>
                              <a:gd name="connsiteX5151" fmla="*/ 448214 w 517404"/>
                              <a:gd name="connsiteY5151" fmla="*/ 153525 h 454399"/>
                              <a:gd name="connsiteX5152" fmla="*/ 460407 w 517404"/>
                              <a:gd name="connsiteY5152" fmla="*/ 127351 h 454399"/>
                              <a:gd name="connsiteX5153" fmla="*/ 461423 w 517404"/>
                              <a:gd name="connsiteY5153" fmla="*/ 130908 h 454399"/>
                              <a:gd name="connsiteX5154" fmla="*/ 462185 w 517404"/>
                              <a:gd name="connsiteY5154" fmla="*/ 131289 h 454399"/>
                              <a:gd name="connsiteX5155" fmla="*/ 462693 w 517404"/>
                              <a:gd name="connsiteY5155" fmla="*/ 131162 h 454399"/>
                              <a:gd name="connsiteX5156" fmla="*/ 462947 w 517404"/>
                              <a:gd name="connsiteY5156" fmla="*/ 129892 h 454399"/>
                              <a:gd name="connsiteX5157" fmla="*/ 462947 w 517404"/>
                              <a:gd name="connsiteY5157" fmla="*/ 129892 h 454399"/>
                              <a:gd name="connsiteX5158" fmla="*/ 462058 w 517404"/>
                              <a:gd name="connsiteY5158" fmla="*/ 124682 h 454399"/>
                              <a:gd name="connsiteX5159" fmla="*/ 462058 w 517404"/>
                              <a:gd name="connsiteY5159" fmla="*/ 124301 h 454399"/>
                              <a:gd name="connsiteX5160" fmla="*/ 463709 w 517404"/>
                              <a:gd name="connsiteY5160" fmla="*/ 120362 h 454399"/>
                              <a:gd name="connsiteX5161" fmla="*/ 463836 w 517404"/>
                              <a:gd name="connsiteY5161" fmla="*/ 123285 h 454399"/>
                              <a:gd name="connsiteX5162" fmla="*/ 464090 w 517404"/>
                              <a:gd name="connsiteY5162" fmla="*/ 129002 h 454399"/>
                              <a:gd name="connsiteX5163" fmla="*/ 464979 w 517404"/>
                              <a:gd name="connsiteY5163" fmla="*/ 129892 h 454399"/>
                              <a:gd name="connsiteX5164" fmla="*/ 465868 w 517404"/>
                              <a:gd name="connsiteY5164" fmla="*/ 128875 h 454399"/>
                              <a:gd name="connsiteX5165" fmla="*/ 465487 w 517404"/>
                              <a:gd name="connsiteY5165" fmla="*/ 123285 h 454399"/>
                              <a:gd name="connsiteX5166" fmla="*/ 465360 w 517404"/>
                              <a:gd name="connsiteY5166" fmla="*/ 117567 h 454399"/>
                              <a:gd name="connsiteX5167" fmla="*/ 465233 w 517404"/>
                              <a:gd name="connsiteY5167" fmla="*/ 117059 h 454399"/>
                              <a:gd name="connsiteX5168" fmla="*/ 469171 w 517404"/>
                              <a:gd name="connsiteY5168" fmla="*/ 108673 h 454399"/>
                              <a:gd name="connsiteX5169" fmla="*/ 470568 w 517404"/>
                              <a:gd name="connsiteY5169" fmla="*/ 115407 h 454399"/>
                              <a:gd name="connsiteX5170" fmla="*/ 471457 w 517404"/>
                              <a:gd name="connsiteY5170" fmla="*/ 124047 h 454399"/>
                              <a:gd name="connsiteX5171" fmla="*/ 471584 w 517404"/>
                              <a:gd name="connsiteY5171" fmla="*/ 125318 h 454399"/>
                              <a:gd name="connsiteX5172" fmla="*/ 471584 w 517404"/>
                              <a:gd name="connsiteY5172" fmla="*/ 125318 h 454399"/>
                              <a:gd name="connsiteX5173" fmla="*/ 472219 w 517404"/>
                              <a:gd name="connsiteY5173" fmla="*/ 125445 h 454399"/>
                              <a:gd name="connsiteX5174" fmla="*/ 472854 w 517404"/>
                              <a:gd name="connsiteY5174" fmla="*/ 125064 h 454399"/>
                              <a:gd name="connsiteX5175" fmla="*/ 472346 w 517404"/>
                              <a:gd name="connsiteY5175" fmla="*/ 114899 h 454399"/>
                              <a:gd name="connsiteX5176" fmla="*/ 470695 w 517404"/>
                              <a:gd name="connsiteY5176" fmla="*/ 106132 h 454399"/>
                              <a:gd name="connsiteX5177" fmla="*/ 470441 w 517404"/>
                              <a:gd name="connsiteY5177" fmla="*/ 105624 h 454399"/>
                              <a:gd name="connsiteX5178" fmla="*/ 473489 w 517404"/>
                              <a:gd name="connsiteY5178" fmla="*/ 99016 h 454399"/>
                              <a:gd name="connsiteX5179" fmla="*/ 475267 w 517404"/>
                              <a:gd name="connsiteY5179" fmla="*/ 108800 h 454399"/>
                              <a:gd name="connsiteX5180" fmla="*/ 477299 w 517404"/>
                              <a:gd name="connsiteY5180" fmla="*/ 120744 h 454399"/>
                              <a:gd name="connsiteX5181" fmla="*/ 478188 w 517404"/>
                              <a:gd name="connsiteY5181" fmla="*/ 121633 h 454399"/>
                              <a:gd name="connsiteX5182" fmla="*/ 479077 w 517404"/>
                              <a:gd name="connsiteY5182" fmla="*/ 120744 h 454399"/>
                              <a:gd name="connsiteX5183" fmla="*/ 477045 w 517404"/>
                              <a:gd name="connsiteY5183" fmla="*/ 108292 h 454399"/>
                              <a:gd name="connsiteX5184" fmla="*/ 475648 w 517404"/>
                              <a:gd name="connsiteY5184" fmla="*/ 95713 h 454399"/>
                              <a:gd name="connsiteX5185" fmla="*/ 475394 w 517404"/>
                              <a:gd name="connsiteY5185" fmla="*/ 94951 h 454399"/>
                              <a:gd name="connsiteX5186" fmla="*/ 475775 w 517404"/>
                              <a:gd name="connsiteY5186" fmla="*/ 94188 h 454399"/>
                              <a:gd name="connsiteX5187" fmla="*/ 476537 w 517404"/>
                              <a:gd name="connsiteY5187" fmla="*/ 94061 h 454399"/>
                              <a:gd name="connsiteX5188" fmla="*/ 476537 w 517404"/>
                              <a:gd name="connsiteY5188" fmla="*/ 94061 h 454399"/>
                              <a:gd name="connsiteX5189" fmla="*/ 481236 w 517404"/>
                              <a:gd name="connsiteY5189" fmla="*/ 108419 h 454399"/>
                              <a:gd name="connsiteX5190" fmla="*/ 482761 w 517404"/>
                              <a:gd name="connsiteY5190" fmla="*/ 117440 h 454399"/>
                              <a:gd name="connsiteX5191" fmla="*/ 483649 w 517404"/>
                              <a:gd name="connsiteY5191" fmla="*/ 118075 h 454399"/>
                              <a:gd name="connsiteX5192" fmla="*/ 483904 w 517404"/>
                              <a:gd name="connsiteY5192" fmla="*/ 118075 h 454399"/>
                              <a:gd name="connsiteX5193" fmla="*/ 484539 w 517404"/>
                              <a:gd name="connsiteY5193" fmla="*/ 116932 h 454399"/>
                              <a:gd name="connsiteX5194" fmla="*/ 484539 w 517404"/>
                              <a:gd name="connsiteY5194" fmla="*/ 116932 h 454399"/>
                              <a:gd name="connsiteX5195" fmla="*/ 483142 w 517404"/>
                              <a:gd name="connsiteY5195" fmla="*/ 108292 h 454399"/>
                              <a:gd name="connsiteX5196" fmla="*/ 477807 w 517404"/>
                              <a:gd name="connsiteY5196" fmla="*/ 92664 h 454399"/>
                              <a:gd name="connsiteX5197" fmla="*/ 477553 w 517404"/>
                              <a:gd name="connsiteY5197" fmla="*/ 92664 h 454399"/>
                              <a:gd name="connsiteX5198" fmla="*/ 478950 w 517404"/>
                              <a:gd name="connsiteY5198" fmla="*/ 91520 h 454399"/>
                              <a:gd name="connsiteX5199" fmla="*/ 480347 w 517404"/>
                              <a:gd name="connsiteY5199" fmla="*/ 90122 h 454399"/>
                              <a:gd name="connsiteX5200" fmla="*/ 488476 w 517404"/>
                              <a:gd name="connsiteY5200" fmla="*/ 104734 h 454399"/>
                              <a:gd name="connsiteX5201" fmla="*/ 490762 w 517404"/>
                              <a:gd name="connsiteY5201" fmla="*/ 110960 h 454399"/>
                              <a:gd name="connsiteX5202" fmla="*/ 491524 w 517404"/>
                              <a:gd name="connsiteY5202" fmla="*/ 111341 h 454399"/>
                              <a:gd name="connsiteX5203" fmla="*/ 492032 w 517404"/>
                              <a:gd name="connsiteY5203" fmla="*/ 111341 h 454399"/>
                              <a:gd name="connsiteX5204" fmla="*/ 492413 w 517404"/>
                              <a:gd name="connsiteY5204" fmla="*/ 110071 h 454399"/>
                              <a:gd name="connsiteX5205" fmla="*/ 490254 w 517404"/>
                              <a:gd name="connsiteY5205" fmla="*/ 104480 h 454399"/>
                              <a:gd name="connsiteX5206" fmla="*/ 480982 w 517404"/>
                              <a:gd name="connsiteY5206" fmla="*/ 88471 h 454399"/>
                              <a:gd name="connsiteX5207" fmla="*/ 482887 w 517404"/>
                              <a:gd name="connsiteY5207" fmla="*/ 85167 h 454399"/>
                              <a:gd name="connsiteX5208" fmla="*/ 482887 w 517404"/>
                              <a:gd name="connsiteY5208" fmla="*/ 85421 h 454399"/>
                              <a:gd name="connsiteX5209" fmla="*/ 486190 w 517404"/>
                              <a:gd name="connsiteY5209" fmla="*/ 88979 h 454399"/>
                              <a:gd name="connsiteX5210" fmla="*/ 497493 w 517404"/>
                              <a:gd name="connsiteY5210" fmla="*/ 107148 h 454399"/>
                              <a:gd name="connsiteX5211" fmla="*/ 498510 w 517404"/>
                              <a:gd name="connsiteY5211" fmla="*/ 108038 h 454399"/>
                              <a:gd name="connsiteX5212" fmla="*/ 499399 w 517404"/>
                              <a:gd name="connsiteY5212" fmla="*/ 107021 h 454399"/>
                              <a:gd name="connsiteX5213" fmla="*/ 487460 w 517404"/>
                              <a:gd name="connsiteY5213" fmla="*/ 87708 h 454399"/>
                              <a:gd name="connsiteX5214" fmla="*/ 484539 w 517404"/>
                              <a:gd name="connsiteY5214" fmla="*/ 84532 h 454399"/>
                              <a:gd name="connsiteX5215" fmla="*/ 485173 w 517404"/>
                              <a:gd name="connsiteY5215" fmla="*/ 84659 h 454399"/>
                              <a:gd name="connsiteX5216" fmla="*/ 490762 w 517404"/>
                              <a:gd name="connsiteY5216" fmla="*/ 88725 h 454399"/>
                              <a:gd name="connsiteX5217" fmla="*/ 494445 w 517404"/>
                              <a:gd name="connsiteY5217" fmla="*/ 91139 h 454399"/>
                              <a:gd name="connsiteX5218" fmla="*/ 496731 w 517404"/>
                              <a:gd name="connsiteY5218" fmla="*/ 94696 h 454399"/>
                              <a:gd name="connsiteX5219" fmla="*/ 501431 w 517404"/>
                              <a:gd name="connsiteY5219" fmla="*/ 104861 h 454399"/>
                              <a:gd name="connsiteX5220" fmla="*/ 502828 w 517404"/>
                              <a:gd name="connsiteY5220" fmla="*/ 110071 h 454399"/>
                              <a:gd name="connsiteX5221" fmla="*/ 500669 w 517404"/>
                              <a:gd name="connsiteY5221" fmla="*/ 108673 h 454399"/>
                              <a:gd name="connsiteX5222" fmla="*/ 500288 w 517404"/>
                              <a:gd name="connsiteY5222" fmla="*/ 108673 h 454399"/>
                              <a:gd name="connsiteX5223" fmla="*/ 500034 w 517404"/>
                              <a:gd name="connsiteY5223" fmla="*/ 108927 h 454399"/>
                              <a:gd name="connsiteX5224" fmla="*/ 500034 w 517404"/>
                              <a:gd name="connsiteY5224" fmla="*/ 108927 h 454399"/>
                              <a:gd name="connsiteX5225" fmla="*/ 500034 w 517404"/>
                              <a:gd name="connsiteY5225" fmla="*/ 109308 h 454399"/>
                              <a:gd name="connsiteX5226" fmla="*/ 500034 w 517404"/>
                              <a:gd name="connsiteY5226" fmla="*/ 109308 h 454399"/>
                              <a:gd name="connsiteX5227" fmla="*/ 501050 w 517404"/>
                              <a:gd name="connsiteY5227" fmla="*/ 112104 h 454399"/>
                              <a:gd name="connsiteX5228" fmla="*/ 502066 w 517404"/>
                              <a:gd name="connsiteY5228" fmla="*/ 118838 h 454399"/>
                              <a:gd name="connsiteX5229" fmla="*/ 502574 w 517404"/>
                              <a:gd name="connsiteY5229" fmla="*/ 119600 h 454399"/>
                              <a:gd name="connsiteX5230" fmla="*/ 502574 w 517404"/>
                              <a:gd name="connsiteY5230" fmla="*/ 119600 h 454399"/>
                              <a:gd name="connsiteX5231" fmla="*/ 503209 w 517404"/>
                              <a:gd name="connsiteY5231" fmla="*/ 119092 h 454399"/>
                              <a:gd name="connsiteX5232" fmla="*/ 502193 w 517404"/>
                              <a:gd name="connsiteY5232" fmla="*/ 111468 h 454399"/>
                              <a:gd name="connsiteX5233" fmla="*/ 501812 w 517404"/>
                              <a:gd name="connsiteY5233" fmla="*/ 110706 h 454399"/>
                              <a:gd name="connsiteX5234" fmla="*/ 504479 w 517404"/>
                              <a:gd name="connsiteY5234" fmla="*/ 113501 h 454399"/>
                              <a:gd name="connsiteX5235" fmla="*/ 506003 w 517404"/>
                              <a:gd name="connsiteY5235" fmla="*/ 120744 h 454399"/>
                              <a:gd name="connsiteX5236" fmla="*/ 506003 w 517404"/>
                              <a:gd name="connsiteY5236" fmla="*/ 126969 h 454399"/>
                              <a:gd name="connsiteX5237" fmla="*/ 505622 w 517404"/>
                              <a:gd name="connsiteY5237" fmla="*/ 127224 h 454399"/>
                              <a:gd name="connsiteX5238" fmla="*/ 502828 w 517404"/>
                              <a:gd name="connsiteY5238" fmla="*/ 137388 h 454399"/>
                              <a:gd name="connsiteX5239" fmla="*/ 503336 w 517404"/>
                              <a:gd name="connsiteY5239" fmla="*/ 138024 h 454399"/>
                              <a:gd name="connsiteX5240" fmla="*/ 503336 w 517404"/>
                              <a:gd name="connsiteY5240" fmla="*/ 138024 h 454399"/>
                              <a:gd name="connsiteX5241" fmla="*/ 503971 w 517404"/>
                              <a:gd name="connsiteY5241" fmla="*/ 137388 h 454399"/>
                              <a:gd name="connsiteX5242" fmla="*/ 505876 w 517404"/>
                              <a:gd name="connsiteY5242" fmla="*/ 128621 h 454399"/>
                              <a:gd name="connsiteX5243" fmla="*/ 506638 w 517404"/>
                              <a:gd name="connsiteY5243" fmla="*/ 137388 h 454399"/>
                              <a:gd name="connsiteX5244" fmla="*/ 506638 w 517404"/>
                              <a:gd name="connsiteY5244" fmla="*/ 137388 h 454399"/>
                              <a:gd name="connsiteX5245" fmla="*/ 507146 w 517404"/>
                              <a:gd name="connsiteY5245" fmla="*/ 141835 h 454399"/>
                              <a:gd name="connsiteX5246" fmla="*/ 507146 w 517404"/>
                              <a:gd name="connsiteY5246" fmla="*/ 142089 h 454399"/>
                              <a:gd name="connsiteX5247" fmla="*/ 507146 w 517404"/>
                              <a:gd name="connsiteY5247" fmla="*/ 159878 h 454399"/>
                              <a:gd name="connsiteX5248" fmla="*/ 506257 w 517404"/>
                              <a:gd name="connsiteY5248" fmla="*/ 209812 h 454399"/>
                              <a:gd name="connsiteX5249" fmla="*/ 506511 w 517404"/>
                              <a:gd name="connsiteY5249" fmla="*/ 217054 h 454399"/>
                              <a:gd name="connsiteX5250" fmla="*/ 506511 w 517404"/>
                              <a:gd name="connsiteY5250" fmla="*/ 220739 h 454399"/>
                              <a:gd name="connsiteX5251" fmla="*/ 506384 w 517404"/>
                              <a:gd name="connsiteY5251" fmla="*/ 221247 h 454399"/>
                              <a:gd name="connsiteX5252" fmla="*/ 506511 w 517404"/>
                              <a:gd name="connsiteY5252" fmla="*/ 221882 h 454399"/>
                              <a:gd name="connsiteX5253" fmla="*/ 508670 w 517404"/>
                              <a:gd name="connsiteY5253" fmla="*/ 239416 h 454399"/>
                              <a:gd name="connsiteX5254" fmla="*/ 509432 w 517404"/>
                              <a:gd name="connsiteY5254" fmla="*/ 243101 h 454399"/>
                              <a:gd name="connsiteX5255" fmla="*/ 509559 w 517404"/>
                              <a:gd name="connsiteY5255" fmla="*/ 243609 h 454399"/>
                              <a:gd name="connsiteX5256" fmla="*/ 510575 w 517404"/>
                              <a:gd name="connsiteY5256" fmla="*/ 266480 h 454399"/>
                              <a:gd name="connsiteX5257" fmla="*/ 510575 w 517404"/>
                              <a:gd name="connsiteY5257" fmla="*/ 271308 h 454399"/>
                              <a:gd name="connsiteX5258" fmla="*/ 509940 w 517404"/>
                              <a:gd name="connsiteY5258" fmla="*/ 283506 h 454399"/>
                              <a:gd name="connsiteX5259" fmla="*/ 490635 w 517404"/>
                              <a:gd name="connsiteY5259" fmla="*/ 293035 h 454399"/>
                              <a:gd name="connsiteX5260" fmla="*/ 477299 w 517404"/>
                              <a:gd name="connsiteY5260" fmla="*/ 299007 h 454399"/>
                              <a:gd name="connsiteX5261" fmla="*/ 461423 w 517404"/>
                              <a:gd name="connsiteY5261" fmla="*/ 308282 h 454399"/>
                              <a:gd name="connsiteX5262" fmla="*/ 438434 w 517404"/>
                              <a:gd name="connsiteY5262" fmla="*/ 320861 h 454399"/>
                              <a:gd name="connsiteX5263" fmla="*/ 438434 w 517404"/>
                              <a:gd name="connsiteY5263" fmla="*/ 320861 h 454399"/>
                              <a:gd name="connsiteX5264" fmla="*/ 441229 w 517404"/>
                              <a:gd name="connsiteY5264" fmla="*/ 314635 h 454399"/>
                              <a:gd name="connsiteX5265" fmla="*/ 441610 w 517404"/>
                              <a:gd name="connsiteY5265" fmla="*/ 313873 h 454399"/>
                              <a:gd name="connsiteX5266" fmla="*/ 440975 w 517404"/>
                              <a:gd name="connsiteY5266" fmla="*/ 313492 h 454399"/>
                              <a:gd name="connsiteX5267" fmla="*/ 437164 w 517404"/>
                              <a:gd name="connsiteY5267" fmla="*/ 320226 h 454399"/>
                              <a:gd name="connsiteX5268" fmla="*/ 434243 w 517404"/>
                              <a:gd name="connsiteY5268" fmla="*/ 326833 h 454399"/>
                              <a:gd name="connsiteX5269" fmla="*/ 434370 w 517404"/>
                              <a:gd name="connsiteY5269" fmla="*/ 327595 h 454399"/>
                              <a:gd name="connsiteX5270" fmla="*/ 434370 w 517404"/>
                              <a:gd name="connsiteY5270" fmla="*/ 327595 h 454399"/>
                              <a:gd name="connsiteX5271" fmla="*/ 434624 w 517404"/>
                              <a:gd name="connsiteY5271" fmla="*/ 327595 h 454399"/>
                              <a:gd name="connsiteX5272" fmla="*/ 435132 w 517404"/>
                              <a:gd name="connsiteY5272" fmla="*/ 327341 h 454399"/>
                              <a:gd name="connsiteX5273" fmla="*/ 437418 w 517404"/>
                              <a:gd name="connsiteY5273" fmla="*/ 322259 h 454399"/>
                              <a:gd name="connsiteX5274" fmla="*/ 437418 w 517404"/>
                              <a:gd name="connsiteY5274" fmla="*/ 326579 h 454399"/>
                              <a:gd name="connsiteX5275" fmla="*/ 437672 w 517404"/>
                              <a:gd name="connsiteY5275" fmla="*/ 326833 h 454399"/>
                              <a:gd name="connsiteX5276" fmla="*/ 437926 w 517404"/>
                              <a:gd name="connsiteY5276" fmla="*/ 326833 h 454399"/>
                              <a:gd name="connsiteX5277" fmla="*/ 439451 w 517404"/>
                              <a:gd name="connsiteY5277" fmla="*/ 327849 h 454399"/>
                              <a:gd name="connsiteX5278" fmla="*/ 447960 w 517404"/>
                              <a:gd name="connsiteY5278" fmla="*/ 316414 h 454399"/>
                              <a:gd name="connsiteX5279" fmla="*/ 458756 w 517404"/>
                              <a:gd name="connsiteY5279" fmla="*/ 318320 h 454399"/>
                              <a:gd name="connsiteX5280" fmla="*/ 466249 w 517404"/>
                              <a:gd name="connsiteY5280" fmla="*/ 305487 h 454399"/>
                              <a:gd name="connsiteX5281" fmla="*/ 476029 w 517404"/>
                              <a:gd name="connsiteY5281" fmla="*/ 308409 h 454399"/>
                              <a:gd name="connsiteX5282" fmla="*/ 483142 w 517404"/>
                              <a:gd name="connsiteY5282" fmla="*/ 296466 h 454399"/>
                              <a:gd name="connsiteX5283" fmla="*/ 495715 w 517404"/>
                              <a:gd name="connsiteY5283" fmla="*/ 300150 h 454399"/>
                              <a:gd name="connsiteX5284" fmla="*/ 501685 w 517404"/>
                              <a:gd name="connsiteY5284" fmla="*/ 288461 h 454399"/>
                              <a:gd name="connsiteX5285" fmla="*/ 510702 w 517404"/>
                              <a:gd name="connsiteY5285" fmla="*/ 292273 h 454399"/>
                              <a:gd name="connsiteX5286" fmla="*/ 511338 w 517404"/>
                              <a:gd name="connsiteY5286" fmla="*/ 292527 h 454399"/>
                              <a:gd name="connsiteX5287" fmla="*/ 511338 w 517404"/>
                              <a:gd name="connsiteY5287" fmla="*/ 291129 h 454399"/>
                              <a:gd name="connsiteX5288" fmla="*/ 510956 w 517404"/>
                              <a:gd name="connsiteY5288" fmla="*/ 283252 h 454399"/>
                              <a:gd name="connsiteX5289" fmla="*/ 511464 w 517404"/>
                              <a:gd name="connsiteY5289" fmla="*/ 274612 h 454399"/>
                              <a:gd name="connsiteX5290" fmla="*/ 511464 w 517404"/>
                              <a:gd name="connsiteY5290" fmla="*/ 275374 h 454399"/>
                              <a:gd name="connsiteX5291" fmla="*/ 512607 w 517404"/>
                              <a:gd name="connsiteY5291" fmla="*/ 280456 h 454399"/>
                              <a:gd name="connsiteX5292" fmla="*/ 513243 w 517404"/>
                              <a:gd name="connsiteY5292" fmla="*/ 280965 h 454399"/>
                              <a:gd name="connsiteX5293" fmla="*/ 513878 w 517404"/>
                              <a:gd name="connsiteY5293" fmla="*/ 280456 h 454399"/>
                              <a:gd name="connsiteX5294" fmla="*/ 513878 w 517404"/>
                              <a:gd name="connsiteY5294" fmla="*/ 280456 h 454399"/>
                              <a:gd name="connsiteX5295" fmla="*/ 512862 w 517404"/>
                              <a:gd name="connsiteY5295" fmla="*/ 274993 h 454399"/>
                              <a:gd name="connsiteX5296" fmla="*/ 511592 w 517404"/>
                              <a:gd name="connsiteY5296" fmla="*/ 268259 h 454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 ang="0">
                                <a:pos x="connsiteX3051" y="connsiteY3051"/>
                              </a:cxn>
                              <a:cxn ang="0">
                                <a:pos x="connsiteX3052" y="connsiteY3052"/>
                              </a:cxn>
                              <a:cxn ang="0">
                                <a:pos x="connsiteX3053" y="connsiteY3053"/>
                              </a:cxn>
                              <a:cxn ang="0">
                                <a:pos x="connsiteX3054" y="connsiteY3054"/>
                              </a:cxn>
                              <a:cxn ang="0">
                                <a:pos x="connsiteX3055" y="connsiteY3055"/>
                              </a:cxn>
                              <a:cxn ang="0">
                                <a:pos x="connsiteX3056" y="connsiteY3056"/>
                              </a:cxn>
                              <a:cxn ang="0">
                                <a:pos x="connsiteX3057" y="connsiteY3057"/>
                              </a:cxn>
                              <a:cxn ang="0">
                                <a:pos x="connsiteX3058" y="connsiteY3058"/>
                              </a:cxn>
                              <a:cxn ang="0">
                                <a:pos x="connsiteX3059" y="connsiteY3059"/>
                              </a:cxn>
                              <a:cxn ang="0">
                                <a:pos x="connsiteX3060" y="connsiteY3060"/>
                              </a:cxn>
                              <a:cxn ang="0">
                                <a:pos x="connsiteX3061" y="connsiteY3061"/>
                              </a:cxn>
                              <a:cxn ang="0">
                                <a:pos x="connsiteX3062" y="connsiteY3062"/>
                              </a:cxn>
                              <a:cxn ang="0">
                                <a:pos x="connsiteX3063" y="connsiteY3063"/>
                              </a:cxn>
                              <a:cxn ang="0">
                                <a:pos x="connsiteX3064" y="connsiteY3064"/>
                              </a:cxn>
                              <a:cxn ang="0">
                                <a:pos x="connsiteX3065" y="connsiteY3065"/>
                              </a:cxn>
                              <a:cxn ang="0">
                                <a:pos x="connsiteX3066" y="connsiteY3066"/>
                              </a:cxn>
                              <a:cxn ang="0">
                                <a:pos x="connsiteX3067" y="connsiteY3067"/>
                              </a:cxn>
                              <a:cxn ang="0">
                                <a:pos x="connsiteX3068" y="connsiteY3068"/>
                              </a:cxn>
                              <a:cxn ang="0">
                                <a:pos x="connsiteX3069" y="connsiteY3069"/>
                              </a:cxn>
                              <a:cxn ang="0">
                                <a:pos x="connsiteX3070" y="connsiteY3070"/>
                              </a:cxn>
                              <a:cxn ang="0">
                                <a:pos x="connsiteX3071" y="connsiteY3071"/>
                              </a:cxn>
                              <a:cxn ang="0">
                                <a:pos x="connsiteX3072" y="connsiteY3072"/>
                              </a:cxn>
                              <a:cxn ang="0">
                                <a:pos x="connsiteX3073" y="connsiteY3073"/>
                              </a:cxn>
                              <a:cxn ang="0">
                                <a:pos x="connsiteX3074" y="connsiteY3074"/>
                              </a:cxn>
                              <a:cxn ang="0">
                                <a:pos x="connsiteX3075" y="connsiteY3075"/>
                              </a:cxn>
                              <a:cxn ang="0">
                                <a:pos x="connsiteX3076" y="connsiteY3076"/>
                              </a:cxn>
                              <a:cxn ang="0">
                                <a:pos x="connsiteX3077" y="connsiteY3077"/>
                              </a:cxn>
                              <a:cxn ang="0">
                                <a:pos x="connsiteX3078" y="connsiteY3078"/>
                              </a:cxn>
                              <a:cxn ang="0">
                                <a:pos x="connsiteX3079" y="connsiteY3079"/>
                              </a:cxn>
                              <a:cxn ang="0">
                                <a:pos x="connsiteX3080" y="connsiteY3080"/>
                              </a:cxn>
                              <a:cxn ang="0">
                                <a:pos x="connsiteX3081" y="connsiteY3081"/>
                              </a:cxn>
                              <a:cxn ang="0">
                                <a:pos x="connsiteX3082" y="connsiteY3082"/>
                              </a:cxn>
                              <a:cxn ang="0">
                                <a:pos x="connsiteX3083" y="connsiteY3083"/>
                              </a:cxn>
                              <a:cxn ang="0">
                                <a:pos x="connsiteX3084" y="connsiteY3084"/>
                              </a:cxn>
                              <a:cxn ang="0">
                                <a:pos x="connsiteX3085" y="connsiteY3085"/>
                              </a:cxn>
                              <a:cxn ang="0">
                                <a:pos x="connsiteX3086" y="connsiteY3086"/>
                              </a:cxn>
                              <a:cxn ang="0">
                                <a:pos x="connsiteX3087" y="connsiteY3087"/>
                              </a:cxn>
                              <a:cxn ang="0">
                                <a:pos x="connsiteX3088" y="connsiteY3088"/>
                              </a:cxn>
                              <a:cxn ang="0">
                                <a:pos x="connsiteX3089" y="connsiteY3089"/>
                              </a:cxn>
                              <a:cxn ang="0">
                                <a:pos x="connsiteX3090" y="connsiteY3090"/>
                              </a:cxn>
                              <a:cxn ang="0">
                                <a:pos x="connsiteX3091" y="connsiteY3091"/>
                              </a:cxn>
                              <a:cxn ang="0">
                                <a:pos x="connsiteX3092" y="connsiteY3092"/>
                              </a:cxn>
                              <a:cxn ang="0">
                                <a:pos x="connsiteX3093" y="connsiteY3093"/>
                              </a:cxn>
                              <a:cxn ang="0">
                                <a:pos x="connsiteX3094" y="connsiteY3094"/>
                              </a:cxn>
                              <a:cxn ang="0">
                                <a:pos x="connsiteX3095" y="connsiteY3095"/>
                              </a:cxn>
                              <a:cxn ang="0">
                                <a:pos x="connsiteX3096" y="connsiteY3096"/>
                              </a:cxn>
                              <a:cxn ang="0">
                                <a:pos x="connsiteX3097" y="connsiteY3097"/>
                              </a:cxn>
                              <a:cxn ang="0">
                                <a:pos x="connsiteX3098" y="connsiteY3098"/>
                              </a:cxn>
                              <a:cxn ang="0">
                                <a:pos x="connsiteX3099" y="connsiteY3099"/>
                              </a:cxn>
                              <a:cxn ang="0">
                                <a:pos x="connsiteX3100" y="connsiteY3100"/>
                              </a:cxn>
                              <a:cxn ang="0">
                                <a:pos x="connsiteX3101" y="connsiteY3101"/>
                              </a:cxn>
                              <a:cxn ang="0">
                                <a:pos x="connsiteX3102" y="connsiteY3102"/>
                              </a:cxn>
                              <a:cxn ang="0">
                                <a:pos x="connsiteX3103" y="connsiteY3103"/>
                              </a:cxn>
                              <a:cxn ang="0">
                                <a:pos x="connsiteX3104" y="connsiteY3104"/>
                              </a:cxn>
                              <a:cxn ang="0">
                                <a:pos x="connsiteX3105" y="connsiteY3105"/>
                              </a:cxn>
                              <a:cxn ang="0">
                                <a:pos x="connsiteX3106" y="connsiteY3106"/>
                              </a:cxn>
                              <a:cxn ang="0">
                                <a:pos x="connsiteX3107" y="connsiteY3107"/>
                              </a:cxn>
                              <a:cxn ang="0">
                                <a:pos x="connsiteX3108" y="connsiteY3108"/>
                              </a:cxn>
                              <a:cxn ang="0">
                                <a:pos x="connsiteX3109" y="connsiteY3109"/>
                              </a:cxn>
                              <a:cxn ang="0">
                                <a:pos x="connsiteX3110" y="connsiteY3110"/>
                              </a:cxn>
                              <a:cxn ang="0">
                                <a:pos x="connsiteX3111" y="connsiteY3111"/>
                              </a:cxn>
                              <a:cxn ang="0">
                                <a:pos x="connsiteX3112" y="connsiteY3112"/>
                              </a:cxn>
                              <a:cxn ang="0">
                                <a:pos x="connsiteX3113" y="connsiteY3113"/>
                              </a:cxn>
                              <a:cxn ang="0">
                                <a:pos x="connsiteX3114" y="connsiteY3114"/>
                              </a:cxn>
                              <a:cxn ang="0">
                                <a:pos x="connsiteX3115" y="connsiteY3115"/>
                              </a:cxn>
                              <a:cxn ang="0">
                                <a:pos x="connsiteX3116" y="connsiteY3116"/>
                              </a:cxn>
                              <a:cxn ang="0">
                                <a:pos x="connsiteX3117" y="connsiteY3117"/>
                              </a:cxn>
                              <a:cxn ang="0">
                                <a:pos x="connsiteX3118" y="connsiteY3118"/>
                              </a:cxn>
                              <a:cxn ang="0">
                                <a:pos x="connsiteX3119" y="connsiteY3119"/>
                              </a:cxn>
                              <a:cxn ang="0">
                                <a:pos x="connsiteX3120" y="connsiteY3120"/>
                              </a:cxn>
                              <a:cxn ang="0">
                                <a:pos x="connsiteX3121" y="connsiteY3121"/>
                              </a:cxn>
                              <a:cxn ang="0">
                                <a:pos x="connsiteX3122" y="connsiteY3122"/>
                              </a:cxn>
                              <a:cxn ang="0">
                                <a:pos x="connsiteX3123" y="connsiteY3123"/>
                              </a:cxn>
                              <a:cxn ang="0">
                                <a:pos x="connsiteX3124" y="connsiteY3124"/>
                              </a:cxn>
                              <a:cxn ang="0">
                                <a:pos x="connsiteX3125" y="connsiteY3125"/>
                              </a:cxn>
                              <a:cxn ang="0">
                                <a:pos x="connsiteX3126" y="connsiteY3126"/>
                              </a:cxn>
                              <a:cxn ang="0">
                                <a:pos x="connsiteX3127" y="connsiteY3127"/>
                              </a:cxn>
                              <a:cxn ang="0">
                                <a:pos x="connsiteX3128" y="connsiteY3128"/>
                              </a:cxn>
                              <a:cxn ang="0">
                                <a:pos x="connsiteX3129" y="connsiteY3129"/>
                              </a:cxn>
                              <a:cxn ang="0">
                                <a:pos x="connsiteX3130" y="connsiteY3130"/>
                              </a:cxn>
                              <a:cxn ang="0">
                                <a:pos x="connsiteX3131" y="connsiteY3131"/>
                              </a:cxn>
                              <a:cxn ang="0">
                                <a:pos x="connsiteX3132" y="connsiteY3132"/>
                              </a:cxn>
                              <a:cxn ang="0">
                                <a:pos x="connsiteX3133" y="connsiteY3133"/>
                              </a:cxn>
                              <a:cxn ang="0">
                                <a:pos x="connsiteX3134" y="connsiteY3134"/>
                              </a:cxn>
                              <a:cxn ang="0">
                                <a:pos x="connsiteX3135" y="connsiteY3135"/>
                              </a:cxn>
                              <a:cxn ang="0">
                                <a:pos x="connsiteX3136" y="connsiteY3136"/>
                              </a:cxn>
                              <a:cxn ang="0">
                                <a:pos x="connsiteX3137" y="connsiteY3137"/>
                              </a:cxn>
                              <a:cxn ang="0">
                                <a:pos x="connsiteX3138" y="connsiteY3138"/>
                              </a:cxn>
                              <a:cxn ang="0">
                                <a:pos x="connsiteX3139" y="connsiteY3139"/>
                              </a:cxn>
                              <a:cxn ang="0">
                                <a:pos x="connsiteX3140" y="connsiteY3140"/>
                              </a:cxn>
                              <a:cxn ang="0">
                                <a:pos x="connsiteX3141" y="connsiteY3141"/>
                              </a:cxn>
                              <a:cxn ang="0">
                                <a:pos x="connsiteX3142" y="connsiteY3142"/>
                              </a:cxn>
                              <a:cxn ang="0">
                                <a:pos x="connsiteX3143" y="connsiteY3143"/>
                              </a:cxn>
                              <a:cxn ang="0">
                                <a:pos x="connsiteX3144" y="connsiteY3144"/>
                              </a:cxn>
                              <a:cxn ang="0">
                                <a:pos x="connsiteX3145" y="connsiteY3145"/>
                              </a:cxn>
                              <a:cxn ang="0">
                                <a:pos x="connsiteX3146" y="connsiteY3146"/>
                              </a:cxn>
                              <a:cxn ang="0">
                                <a:pos x="connsiteX3147" y="connsiteY3147"/>
                              </a:cxn>
                              <a:cxn ang="0">
                                <a:pos x="connsiteX3148" y="connsiteY3148"/>
                              </a:cxn>
                              <a:cxn ang="0">
                                <a:pos x="connsiteX3149" y="connsiteY3149"/>
                              </a:cxn>
                              <a:cxn ang="0">
                                <a:pos x="connsiteX3150" y="connsiteY3150"/>
                              </a:cxn>
                              <a:cxn ang="0">
                                <a:pos x="connsiteX3151" y="connsiteY3151"/>
                              </a:cxn>
                              <a:cxn ang="0">
                                <a:pos x="connsiteX3152" y="connsiteY3152"/>
                              </a:cxn>
                              <a:cxn ang="0">
                                <a:pos x="connsiteX3153" y="connsiteY3153"/>
                              </a:cxn>
                              <a:cxn ang="0">
                                <a:pos x="connsiteX3154" y="connsiteY3154"/>
                              </a:cxn>
                              <a:cxn ang="0">
                                <a:pos x="connsiteX3155" y="connsiteY3155"/>
                              </a:cxn>
                              <a:cxn ang="0">
                                <a:pos x="connsiteX3156" y="connsiteY3156"/>
                              </a:cxn>
                              <a:cxn ang="0">
                                <a:pos x="connsiteX3157" y="connsiteY3157"/>
                              </a:cxn>
                              <a:cxn ang="0">
                                <a:pos x="connsiteX3158" y="connsiteY3158"/>
                              </a:cxn>
                              <a:cxn ang="0">
                                <a:pos x="connsiteX3159" y="connsiteY3159"/>
                              </a:cxn>
                              <a:cxn ang="0">
                                <a:pos x="connsiteX3160" y="connsiteY3160"/>
                              </a:cxn>
                              <a:cxn ang="0">
                                <a:pos x="connsiteX3161" y="connsiteY3161"/>
                              </a:cxn>
                              <a:cxn ang="0">
                                <a:pos x="connsiteX3162" y="connsiteY3162"/>
                              </a:cxn>
                              <a:cxn ang="0">
                                <a:pos x="connsiteX3163" y="connsiteY3163"/>
                              </a:cxn>
                              <a:cxn ang="0">
                                <a:pos x="connsiteX3164" y="connsiteY3164"/>
                              </a:cxn>
                              <a:cxn ang="0">
                                <a:pos x="connsiteX3165" y="connsiteY3165"/>
                              </a:cxn>
                              <a:cxn ang="0">
                                <a:pos x="connsiteX3166" y="connsiteY3166"/>
                              </a:cxn>
                              <a:cxn ang="0">
                                <a:pos x="connsiteX3167" y="connsiteY3167"/>
                              </a:cxn>
                              <a:cxn ang="0">
                                <a:pos x="connsiteX3168" y="connsiteY3168"/>
                              </a:cxn>
                              <a:cxn ang="0">
                                <a:pos x="connsiteX3169" y="connsiteY3169"/>
                              </a:cxn>
                              <a:cxn ang="0">
                                <a:pos x="connsiteX3170" y="connsiteY3170"/>
                              </a:cxn>
                              <a:cxn ang="0">
                                <a:pos x="connsiteX3171" y="connsiteY3171"/>
                              </a:cxn>
                              <a:cxn ang="0">
                                <a:pos x="connsiteX3172" y="connsiteY3172"/>
                              </a:cxn>
                              <a:cxn ang="0">
                                <a:pos x="connsiteX3173" y="connsiteY3173"/>
                              </a:cxn>
                              <a:cxn ang="0">
                                <a:pos x="connsiteX3174" y="connsiteY3174"/>
                              </a:cxn>
                              <a:cxn ang="0">
                                <a:pos x="connsiteX3175" y="connsiteY3175"/>
                              </a:cxn>
                              <a:cxn ang="0">
                                <a:pos x="connsiteX3176" y="connsiteY3176"/>
                              </a:cxn>
                              <a:cxn ang="0">
                                <a:pos x="connsiteX3177" y="connsiteY3177"/>
                              </a:cxn>
                              <a:cxn ang="0">
                                <a:pos x="connsiteX3178" y="connsiteY3178"/>
                              </a:cxn>
                              <a:cxn ang="0">
                                <a:pos x="connsiteX3179" y="connsiteY3179"/>
                              </a:cxn>
                              <a:cxn ang="0">
                                <a:pos x="connsiteX3180" y="connsiteY3180"/>
                              </a:cxn>
                              <a:cxn ang="0">
                                <a:pos x="connsiteX3181" y="connsiteY3181"/>
                              </a:cxn>
                              <a:cxn ang="0">
                                <a:pos x="connsiteX3182" y="connsiteY3182"/>
                              </a:cxn>
                              <a:cxn ang="0">
                                <a:pos x="connsiteX3183" y="connsiteY3183"/>
                              </a:cxn>
                              <a:cxn ang="0">
                                <a:pos x="connsiteX3184" y="connsiteY3184"/>
                              </a:cxn>
                              <a:cxn ang="0">
                                <a:pos x="connsiteX3185" y="connsiteY3185"/>
                              </a:cxn>
                              <a:cxn ang="0">
                                <a:pos x="connsiteX3186" y="connsiteY3186"/>
                              </a:cxn>
                              <a:cxn ang="0">
                                <a:pos x="connsiteX3187" y="connsiteY3187"/>
                              </a:cxn>
                              <a:cxn ang="0">
                                <a:pos x="connsiteX3188" y="connsiteY3188"/>
                              </a:cxn>
                              <a:cxn ang="0">
                                <a:pos x="connsiteX3189" y="connsiteY3189"/>
                              </a:cxn>
                              <a:cxn ang="0">
                                <a:pos x="connsiteX3190" y="connsiteY3190"/>
                              </a:cxn>
                              <a:cxn ang="0">
                                <a:pos x="connsiteX3191" y="connsiteY3191"/>
                              </a:cxn>
                              <a:cxn ang="0">
                                <a:pos x="connsiteX3192" y="connsiteY3192"/>
                              </a:cxn>
                              <a:cxn ang="0">
                                <a:pos x="connsiteX3193" y="connsiteY3193"/>
                              </a:cxn>
                              <a:cxn ang="0">
                                <a:pos x="connsiteX3194" y="connsiteY3194"/>
                              </a:cxn>
                              <a:cxn ang="0">
                                <a:pos x="connsiteX3195" y="connsiteY3195"/>
                              </a:cxn>
                              <a:cxn ang="0">
                                <a:pos x="connsiteX3196" y="connsiteY3196"/>
                              </a:cxn>
                              <a:cxn ang="0">
                                <a:pos x="connsiteX3197" y="connsiteY3197"/>
                              </a:cxn>
                              <a:cxn ang="0">
                                <a:pos x="connsiteX3198" y="connsiteY3198"/>
                              </a:cxn>
                              <a:cxn ang="0">
                                <a:pos x="connsiteX3199" y="connsiteY3199"/>
                              </a:cxn>
                              <a:cxn ang="0">
                                <a:pos x="connsiteX3200" y="connsiteY3200"/>
                              </a:cxn>
                              <a:cxn ang="0">
                                <a:pos x="connsiteX3201" y="connsiteY3201"/>
                              </a:cxn>
                              <a:cxn ang="0">
                                <a:pos x="connsiteX3202" y="connsiteY3202"/>
                              </a:cxn>
                              <a:cxn ang="0">
                                <a:pos x="connsiteX3203" y="connsiteY3203"/>
                              </a:cxn>
                              <a:cxn ang="0">
                                <a:pos x="connsiteX3204" y="connsiteY3204"/>
                              </a:cxn>
                              <a:cxn ang="0">
                                <a:pos x="connsiteX3205" y="connsiteY3205"/>
                              </a:cxn>
                              <a:cxn ang="0">
                                <a:pos x="connsiteX3206" y="connsiteY3206"/>
                              </a:cxn>
                              <a:cxn ang="0">
                                <a:pos x="connsiteX3207" y="connsiteY3207"/>
                              </a:cxn>
                              <a:cxn ang="0">
                                <a:pos x="connsiteX3208" y="connsiteY3208"/>
                              </a:cxn>
                              <a:cxn ang="0">
                                <a:pos x="connsiteX3209" y="connsiteY3209"/>
                              </a:cxn>
                              <a:cxn ang="0">
                                <a:pos x="connsiteX3210" y="connsiteY3210"/>
                              </a:cxn>
                              <a:cxn ang="0">
                                <a:pos x="connsiteX3211" y="connsiteY3211"/>
                              </a:cxn>
                              <a:cxn ang="0">
                                <a:pos x="connsiteX3212" y="connsiteY3212"/>
                              </a:cxn>
                              <a:cxn ang="0">
                                <a:pos x="connsiteX3213" y="connsiteY3213"/>
                              </a:cxn>
                              <a:cxn ang="0">
                                <a:pos x="connsiteX3214" y="connsiteY3214"/>
                              </a:cxn>
                              <a:cxn ang="0">
                                <a:pos x="connsiteX3215" y="connsiteY3215"/>
                              </a:cxn>
                              <a:cxn ang="0">
                                <a:pos x="connsiteX3216" y="connsiteY3216"/>
                              </a:cxn>
                              <a:cxn ang="0">
                                <a:pos x="connsiteX3217" y="connsiteY3217"/>
                              </a:cxn>
                              <a:cxn ang="0">
                                <a:pos x="connsiteX3218" y="connsiteY3218"/>
                              </a:cxn>
                              <a:cxn ang="0">
                                <a:pos x="connsiteX3219" y="connsiteY3219"/>
                              </a:cxn>
                              <a:cxn ang="0">
                                <a:pos x="connsiteX3220" y="connsiteY3220"/>
                              </a:cxn>
                              <a:cxn ang="0">
                                <a:pos x="connsiteX3221" y="connsiteY3221"/>
                              </a:cxn>
                              <a:cxn ang="0">
                                <a:pos x="connsiteX3222" y="connsiteY3222"/>
                              </a:cxn>
                              <a:cxn ang="0">
                                <a:pos x="connsiteX3223" y="connsiteY3223"/>
                              </a:cxn>
                              <a:cxn ang="0">
                                <a:pos x="connsiteX3224" y="connsiteY3224"/>
                              </a:cxn>
                              <a:cxn ang="0">
                                <a:pos x="connsiteX3225" y="connsiteY3225"/>
                              </a:cxn>
                              <a:cxn ang="0">
                                <a:pos x="connsiteX3226" y="connsiteY3226"/>
                              </a:cxn>
                              <a:cxn ang="0">
                                <a:pos x="connsiteX3227" y="connsiteY3227"/>
                              </a:cxn>
                              <a:cxn ang="0">
                                <a:pos x="connsiteX3228" y="connsiteY3228"/>
                              </a:cxn>
                              <a:cxn ang="0">
                                <a:pos x="connsiteX3229" y="connsiteY3229"/>
                              </a:cxn>
                              <a:cxn ang="0">
                                <a:pos x="connsiteX3230" y="connsiteY3230"/>
                              </a:cxn>
                              <a:cxn ang="0">
                                <a:pos x="connsiteX3231" y="connsiteY3231"/>
                              </a:cxn>
                              <a:cxn ang="0">
                                <a:pos x="connsiteX3232" y="connsiteY3232"/>
                              </a:cxn>
                              <a:cxn ang="0">
                                <a:pos x="connsiteX3233" y="connsiteY3233"/>
                              </a:cxn>
                              <a:cxn ang="0">
                                <a:pos x="connsiteX3234" y="connsiteY3234"/>
                              </a:cxn>
                              <a:cxn ang="0">
                                <a:pos x="connsiteX3235" y="connsiteY3235"/>
                              </a:cxn>
                              <a:cxn ang="0">
                                <a:pos x="connsiteX3236" y="connsiteY3236"/>
                              </a:cxn>
                              <a:cxn ang="0">
                                <a:pos x="connsiteX3237" y="connsiteY3237"/>
                              </a:cxn>
                              <a:cxn ang="0">
                                <a:pos x="connsiteX3238" y="connsiteY3238"/>
                              </a:cxn>
                              <a:cxn ang="0">
                                <a:pos x="connsiteX3239" y="connsiteY3239"/>
                              </a:cxn>
                              <a:cxn ang="0">
                                <a:pos x="connsiteX3240" y="connsiteY3240"/>
                              </a:cxn>
                              <a:cxn ang="0">
                                <a:pos x="connsiteX3241" y="connsiteY3241"/>
                              </a:cxn>
                              <a:cxn ang="0">
                                <a:pos x="connsiteX3242" y="connsiteY3242"/>
                              </a:cxn>
                              <a:cxn ang="0">
                                <a:pos x="connsiteX3243" y="connsiteY3243"/>
                              </a:cxn>
                              <a:cxn ang="0">
                                <a:pos x="connsiteX3244" y="connsiteY3244"/>
                              </a:cxn>
                              <a:cxn ang="0">
                                <a:pos x="connsiteX3245" y="connsiteY3245"/>
                              </a:cxn>
                              <a:cxn ang="0">
                                <a:pos x="connsiteX3246" y="connsiteY3246"/>
                              </a:cxn>
                              <a:cxn ang="0">
                                <a:pos x="connsiteX3247" y="connsiteY3247"/>
                              </a:cxn>
                              <a:cxn ang="0">
                                <a:pos x="connsiteX3248" y="connsiteY3248"/>
                              </a:cxn>
                              <a:cxn ang="0">
                                <a:pos x="connsiteX3249" y="connsiteY3249"/>
                              </a:cxn>
                              <a:cxn ang="0">
                                <a:pos x="connsiteX3250" y="connsiteY3250"/>
                              </a:cxn>
                              <a:cxn ang="0">
                                <a:pos x="connsiteX3251" y="connsiteY3251"/>
                              </a:cxn>
                              <a:cxn ang="0">
                                <a:pos x="connsiteX3252" y="connsiteY3252"/>
                              </a:cxn>
                              <a:cxn ang="0">
                                <a:pos x="connsiteX3253" y="connsiteY3253"/>
                              </a:cxn>
                              <a:cxn ang="0">
                                <a:pos x="connsiteX3254" y="connsiteY3254"/>
                              </a:cxn>
                              <a:cxn ang="0">
                                <a:pos x="connsiteX3255" y="connsiteY3255"/>
                              </a:cxn>
                              <a:cxn ang="0">
                                <a:pos x="connsiteX3256" y="connsiteY3256"/>
                              </a:cxn>
                              <a:cxn ang="0">
                                <a:pos x="connsiteX3257" y="connsiteY3257"/>
                              </a:cxn>
                              <a:cxn ang="0">
                                <a:pos x="connsiteX3258" y="connsiteY3258"/>
                              </a:cxn>
                              <a:cxn ang="0">
                                <a:pos x="connsiteX3259" y="connsiteY3259"/>
                              </a:cxn>
                              <a:cxn ang="0">
                                <a:pos x="connsiteX3260" y="connsiteY3260"/>
                              </a:cxn>
                              <a:cxn ang="0">
                                <a:pos x="connsiteX3261" y="connsiteY3261"/>
                              </a:cxn>
                              <a:cxn ang="0">
                                <a:pos x="connsiteX3262" y="connsiteY3262"/>
                              </a:cxn>
                              <a:cxn ang="0">
                                <a:pos x="connsiteX3263" y="connsiteY3263"/>
                              </a:cxn>
                              <a:cxn ang="0">
                                <a:pos x="connsiteX3264" y="connsiteY3264"/>
                              </a:cxn>
                              <a:cxn ang="0">
                                <a:pos x="connsiteX3265" y="connsiteY3265"/>
                              </a:cxn>
                              <a:cxn ang="0">
                                <a:pos x="connsiteX3266" y="connsiteY3266"/>
                              </a:cxn>
                              <a:cxn ang="0">
                                <a:pos x="connsiteX3267" y="connsiteY3267"/>
                              </a:cxn>
                              <a:cxn ang="0">
                                <a:pos x="connsiteX3268" y="connsiteY3268"/>
                              </a:cxn>
                              <a:cxn ang="0">
                                <a:pos x="connsiteX3269" y="connsiteY3269"/>
                              </a:cxn>
                              <a:cxn ang="0">
                                <a:pos x="connsiteX3270" y="connsiteY3270"/>
                              </a:cxn>
                              <a:cxn ang="0">
                                <a:pos x="connsiteX3271" y="connsiteY3271"/>
                              </a:cxn>
                              <a:cxn ang="0">
                                <a:pos x="connsiteX3272" y="connsiteY3272"/>
                              </a:cxn>
                              <a:cxn ang="0">
                                <a:pos x="connsiteX3273" y="connsiteY3273"/>
                              </a:cxn>
                              <a:cxn ang="0">
                                <a:pos x="connsiteX3274" y="connsiteY3274"/>
                              </a:cxn>
                              <a:cxn ang="0">
                                <a:pos x="connsiteX3275" y="connsiteY3275"/>
                              </a:cxn>
                              <a:cxn ang="0">
                                <a:pos x="connsiteX3276" y="connsiteY3276"/>
                              </a:cxn>
                              <a:cxn ang="0">
                                <a:pos x="connsiteX3277" y="connsiteY3277"/>
                              </a:cxn>
                              <a:cxn ang="0">
                                <a:pos x="connsiteX3278" y="connsiteY3278"/>
                              </a:cxn>
                              <a:cxn ang="0">
                                <a:pos x="connsiteX3279" y="connsiteY3279"/>
                              </a:cxn>
                              <a:cxn ang="0">
                                <a:pos x="connsiteX3280" y="connsiteY3280"/>
                              </a:cxn>
                              <a:cxn ang="0">
                                <a:pos x="connsiteX3281" y="connsiteY3281"/>
                              </a:cxn>
                              <a:cxn ang="0">
                                <a:pos x="connsiteX3282" y="connsiteY3282"/>
                              </a:cxn>
                              <a:cxn ang="0">
                                <a:pos x="connsiteX3283" y="connsiteY3283"/>
                              </a:cxn>
                              <a:cxn ang="0">
                                <a:pos x="connsiteX3284" y="connsiteY3284"/>
                              </a:cxn>
                              <a:cxn ang="0">
                                <a:pos x="connsiteX3285" y="connsiteY3285"/>
                              </a:cxn>
                              <a:cxn ang="0">
                                <a:pos x="connsiteX3286" y="connsiteY3286"/>
                              </a:cxn>
                              <a:cxn ang="0">
                                <a:pos x="connsiteX3287" y="connsiteY3287"/>
                              </a:cxn>
                              <a:cxn ang="0">
                                <a:pos x="connsiteX3288" y="connsiteY3288"/>
                              </a:cxn>
                              <a:cxn ang="0">
                                <a:pos x="connsiteX3289" y="connsiteY3289"/>
                              </a:cxn>
                              <a:cxn ang="0">
                                <a:pos x="connsiteX3290" y="connsiteY3290"/>
                              </a:cxn>
                              <a:cxn ang="0">
                                <a:pos x="connsiteX3291" y="connsiteY3291"/>
                              </a:cxn>
                              <a:cxn ang="0">
                                <a:pos x="connsiteX3292" y="connsiteY3292"/>
                              </a:cxn>
                              <a:cxn ang="0">
                                <a:pos x="connsiteX3293" y="connsiteY3293"/>
                              </a:cxn>
                              <a:cxn ang="0">
                                <a:pos x="connsiteX3294" y="connsiteY3294"/>
                              </a:cxn>
                              <a:cxn ang="0">
                                <a:pos x="connsiteX3295" y="connsiteY3295"/>
                              </a:cxn>
                              <a:cxn ang="0">
                                <a:pos x="connsiteX3296" y="connsiteY3296"/>
                              </a:cxn>
                              <a:cxn ang="0">
                                <a:pos x="connsiteX3297" y="connsiteY3297"/>
                              </a:cxn>
                              <a:cxn ang="0">
                                <a:pos x="connsiteX3298" y="connsiteY3298"/>
                              </a:cxn>
                              <a:cxn ang="0">
                                <a:pos x="connsiteX3299" y="connsiteY3299"/>
                              </a:cxn>
                              <a:cxn ang="0">
                                <a:pos x="connsiteX3300" y="connsiteY3300"/>
                              </a:cxn>
                              <a:cxn ang="0">
                                <a:pos x="connsiteX3301" y="connsiteY3301"/>
                              </a:cxn>
                              <a:cxn ang="0">
                                <a:pos x="connsiteX3302" y="connsiteY3302"/>
                              </a:cxn>
                              <a:cxn ang="0">
                                <a:pos x="connsiteX3303" y="connsiteY3303"/>
                              </a:cxn>
                              <a:cxn ang="0">
                                <a:pos x="connsiteX3304" y="connsiteY3304"/>
                              </a:cxn>
                              <a:cxn ang="0">
                                <a:pos x="connsiteX3305" y="connsiteY3305"/>
                              </a:cxn>
                              <a:cxn ang="0">
                                <a:pos x="connsiteX3306" y="connsiteY3306"/>
                              </a:cxn>
                              <a:cxn ang="0">
                                <a:pos x="connsiteX3307" y="connsiteY3307"/>
                              </a:cxn>
                              <a:cxn ang="0">
                                <a:pos x="connsiteX3308" y="connsiteY3308"/>
                              </a:cxn>
                              <a:cxn ang="0">
                                <a:pos x="connsiteX3309" y="connsiteY3309"/>
                              </a:cxn>
                              <a:cxn ang="0">
                                <a:pos x="connsiteX3310" y="connsiteY3310"/>
                              </a:cxn>
                              <a:cxn ang="0">
                                <a:pos x="connsiteX3311" y="connsiteY3311"/>
                              </a:cxn>
                              <a:cxn ang="0">
                                <a:pos x="connsiteX3312" y="connsiteY3312"/>
                              </a:cxn>
                              <a:cxn ang="0">
                                <a:pos x="connsiteX3313" y="connsiteY3313"/>
                              </a:cxn>
                              <a:cxn ang="0">
                                <a:pos x="connsiteX3314" y="connsiteY3314"/>
                              </a:cxn>
                              <a:cxn ang="0">
                                <a:pos x="connsiteX3315" y="connsiteY3315"/>
                              </a:cxn>
                              <a:cxn ang="0">
                                <a:pos x="connsiteX3316" y="connsiteY3316"/>
                              </a:cxn>
                              <a:cxn ang="0">
                                <a:pos x="connsiteX3317" y="connsiteY3317"/>
                              </a:cxn>
                              <a:cxn ang="0">
                                <a:pos x="connsiteX3318" y="connsiteY3318"/>
                              </a:cxn>
                              <a:cxn ang="0">
                                <a:pos x="connsiteX3319" y="connsiteY3319"/>
                              </a:cxn>
                              <a:cxn ang="0">
                                <a:pos x="connsiteX3320" y="connsiteY3320"/>
                              </a:cxn>
                              <a:cxn ang="0">
                                <a:pos x="connsiteX3321" y="connsiteY3321"/>
                              </a:cxn>
                              <a:cxn ang="0">
                                <a:pos x="connsiteX3322" y="connsiteY3322"/>
                              </a:cxn>
                              <a:cxn ang="0">
                                <a:pos x="connsiteX3323" y="connsiteY3323"/>
                              </a:cxn>
                              <a:cxn ang="0">
                                <a:pos x="connsiteX3324" y="connsiteY3324"/>
                              </a:cxn>
                              <a:cxn ang="0">
                                <a:pos x="connsiteX3325" y="connsiteY3325"/>
                              </a:cxn>
                              <a:cxn ang="0">
                                <a:pos x="connsiteX3326" y="connsiteY3326"/>
                              </a:cxn>
                              <a:cxn ang="0">
                                <a:pos x="connsiteX3327" y="connsiteY3327"/>
                              </a:cxn>
                              <a:cxn ang="0">
                                <a:pos x="connsiteX3328" y="connsiteY3328"/>
                              </a:cxn>
                              <a:cxn ang="0">
                                <a:pos x="connsiteX3329" y="connsiteY3329"/>
                              </a:cxn>
                              <a:cxn ang="0">
                                <a:pos x="connsiteX3330" y="connsiteY3330"/>
                              </a:cxn>
                              <a:cxn ang="0">
                                <a:pos x="connsiteX3331" y="connsiteY3331"/>
                              </a:cxn>
                              <a:cxn ang="0">
                                <a:pos x="connsiteX3332" y="connsiteY3332"/>
                              </a:cxn>
                              <a:cxn ang="0">
                                <a:pos x="connsiteX3333" y="connsiteY3333"/>
                              </a:cxn>
                              <a:cxn ang="0">
                                <a:pos x="connsiteX3334" y="connsiteY3334"/>
                              </a:cxn>
                              <a:cxn ang="0">
                                <a:pos x="connsiteX3335" y="connsiteY3335"/>
                              </a:cxn>
                              <a:cxn ang="0">
                                <a:pos x="connsiteX3336" y="connsiteY3336"/>
                              </a:cxn>
                              <a:cxn ang="0">
                                <a:pos x="connsiteX3337" y="connsiteY3337"/>
                              </a:cxn>
                              <a:cxn ang="0">
                                <a:pos x="connsiteX3338" y="connsiteY3338"/>
                              </a:cxn>
                              <a:cxn ang="0">
                                <a:pos x="connsiteX3339" y="connsiteY3339"/>
                              </a:cxn>
                              <a:cxn ang="0">
                                <a:pos x="connsiteX3340" y="connsiteY3340"/>
                              </a:cxn>
                              <a:cxn ang="0">
                                <a:pos x="connsiteX3341" y="connsiteY3341"/>
                              </a:cxn>
                              <a:cxn ang="0">
                                <a:pos x="connsiteX3342" y="connsiteY3342"/>
                              </a:cxn>
                              <a:cxn ang="0">
                                <a:pos x="connsiteX3343" y="connsiteY3343"/>
                              </a:cxn>
                              <a:cxn ang="0">
                                <a:pos x="connsiteX3344" y="connsiteY3344"/>
                              </a:cxn>
                              <a:cxn ang="0">
                                <a:pos x="connsiteX3345" y="connsiteY3345"/>
                              </a:cxn>
                              <a:cxn ang="0">
                                <a:pos x="connsiteX3346" y="connsiteY3346"/>
                              </a:cxn>
                              <a:cxn ang="0">
                                <a:pos x="connsiteX3347" y="connsiteY3347"/>
                              </a:cxn>
                              <a:cxn ang="0">
                                <a:pos x="connsiteX3348" y="connsiteY3348"/>
                              </a:cxn>
                              <a:cxn ang="0">
                                <a:pos x="connsiteX3349" y="connsiteY3349"/>
                              </a:cxn>
                              <a:cxn ang="0">
                                <a:pos x="connsiteX3350" y="connsiteY3350"/>
                              </a:cxn>
                              <a:cxn ang="0">
                                <a:pos x="connsiteX3351" y="connsiteY3351"/>
                              </a:cxn>
                              <a:cxn ang="0">
                                <a:pos x="connsiteX3352" y="connsiteY3352"/>
                              </a:cxn>
                              <a:cxn ang="0">
                                <a:pos x="connsiteX3353" y="connsiteY3353"/>
                              </a:cxn>
                              <a:cxn ang="0">
                                <a:pos x="connsiteX3354" y="connsiteY3354"/>
                              </a:cxn>
                              <a:cxn ang="0">
                                <a:pos x="connsiteX3355" y="connsiteY3355"/>
                              </a:cxn>
                              <a:cxn ang="0">
                                <a:pos x="connsiteX3356" y="connsiteY3356"/>
                              </a:cxn>
                              <a:cxn ang="0">
                                <a:pos x="connsiteX3357" y="connsiteY3357"/>
                              </a:cxn>
                              <a:cxn ang="0">
                                <a:pos x="connsiteX3358" y="connsiteY3358"/>
                              </a:cxn>
                              <a:cxn ang="0">
                                <a:pos x="connsiteX3359" y="connsiteY3359"/>
                              </a:cxn>
                              <a:cxn ang="0">
                                <a:pos x="connsiteX3360" y="connsiteY3360"/>
                              </a:cxn>
                              <a:cxn ang="0">
                                <a:pos x="connsiteX3361" y="connsiteY3361"/>
                              </a:cxn>
                              <a:cxn ang="0">
                                <a:pos x="connsiteX3362" y="connsiteY3362"/>
                              </a:cxn>
                              <a:cxn ang="0">
                                <a:pos x="connsiteX3363" y="connsiteY3363"/>
                              </a:cxn>
                              <a:cxn ang="0">
                                <a:pos x="connsiteX3364" y="connsiteY3364"/>
                              </a:cxn>
                              <a:cxn ang="0">
                                <a:pos x="connsiteX3365" y="connsiteY3365"/>
                              </a:cxn>
                              <a:cxn ang="0">
                                <a:pos x="connsiteX3366" y="connsiteY3366"/>
                              </a:cxn>
                              <a:cxn ang="0">
                                <a:pos x="connsiteX3367" y="connsiteY3367"/>
                              </a:cxn>
                              <a:cxn ang="0">
                                <a:pos x="connsiteX3368" y="connsiteY3368"/>
                              </a:cxn>
                              <a:cxn ang="0">
                                <a:pos x="connsiteX3369" y="connsiteY3369"/>
                              </a:cxn>
                              <a:cxn ang="0">
                                <a:pos x="connsiteX3370" y="connsiteY3370"/>
                              </a:cxn>
                              <a:cxn ang="0">
                                <a:pos x="connsiteX3371" y="connsiteY3371"/>
                              </a:cxn>
                              <a:cxn ang="0">
                                <a:pos x="connsiteX3372" y="connsiteY3372"/>
                              </a:cxn>
                              <a:cxn ang="0">
                                <a:pos x="connsiteX3373" y="connsiteY3373"/>
                              </a:cxn>
                              <a:cxn ang="0">
                                <a:pos x="connsiteX3374" y="connsiteY3374"/>
                              </a:cxn>
                              <a:cxn ang="0">
                                <a:pos x="connsiteX3375" y="connsiteY3375"/>
                              </a:cxn>
                              <a:cxn ang="0">
                                <a:pos x="connsiteX3376" y="connsiteY3376"/>
                              </a:cxn>
                              <a:cxn ang="0">
                                <a:pos x="connsiteX3377" y="connsiteY3377"/>
                              </a:cxn>
                              <a:cxn ang="0">
                                <a:pos x="connsiteX3378" y="connsiteY3378"/>
                              </a:cxn>
                              <a:cxn ang="0">
                                <a:pos x="connsiteX3379" y="connsiteY3379"/>
                              </a:cxn>
                              <a:cxn ang="0">
                                <a:pos x="connsiteX3380" y="connsiteY3380"/>
                              </a:cxn>
                              <a:cxn ang="0">
                                <a:pos x="connsiteX3381" y="connsiteY3381"/>
                              </a:cxn>
                              <a:cxn ang="0">
                                <a:pos x="connsiteX3382" y="connsiteY3382"/>
                              </a:cxn>
                              <a:cxn ang="0">
                                <a:pos x="connsiteX3383" y="connsiteY3383"/>
                              </a:cxn>
                              <a:cxn ang="0">
                                <a:pos x="connsiteX3384" y="connsiteY3384"/>
                              </a:cxn>
                              <a:cxn ang="0">
                                <a:pos x="connsiteX3385" y="connsiteY3385"/>
                              </a:cxn>
                              <a:cxn ang="0">
                                <a:pos x="connsiteX3386" y="connsiteY3386"/>
                              </a:cxn>
                              <a:cxn ang="0">
                                <a:pos x="connsiteX3387" y="connsiteY3387"/>
                              </a:cxn>
                              <a:cxn ang="0">
                                <a:pos x="connsiteX3388" y="connsiteY3388"/>
                              </a:cxn>
                              <a:cxn ang="0">
                                <a:pos x="connsiteX3389" y="connsiteY3389"/>
                              </a:cxn>
                              <a:cxn ang="0">
                                <a:pos x="connsiteX3390" y="connsiteY3390"/>
                              </a:cxn>
                              <a:cxn ang="0">
                                <a:pos x="connsiteX3391" y="connsiteY3391"/>
                              </a:cxn>
                              <a:cxn ang="0">
                                <a:pos x="connsiteX3392" y="connsiteY3392"/>
                              </a:cxn>
                              <a:cxn ang="0">
                                <a:pos x="connsiteX3393" y="connsiteY3393"/>
                              </a:cxn>
                              <a:cxn ang="0">
                                <a:pos x="connsiteX3394" y="connsiteY3394"/>
                              </a:cxn>
                              <a:cxn ang="0">
                                <a:pos x="connsiteX3395" y="connsiteY3395"/>
                              </a:cxn>
                              <a:cxn ang="0">
                                <a:pos x="connsiteX3396" y="connsiteY3396"/>
                              </a:cxn>
                              <a:cxn ang="0">
                                <a:pos x="connsiteX3397" y="connsiteY3397"/>
                              </a:cxn>
                              <a:cxn ang="0">
                                <a:pos x="connsiteX3398" y="connsiteY3398"/>
                              </a:cxn>
                              <a:cxn ang="0">
                                <a:pos x="connsiteX3399" y="connsiteY3399"/>
                              </a:cxn>
                              <a:cxn ang="0">
                                <a:pos x="connsiteX3400" y="connsiteY3400"/>
                              </a:cxn>
                              <a:cxn ang="0">
                                <a:pos x="connsiteX3401" y="connsiteY3401"/>
                              </a:cxn>
                              <a:cxn ang="0">
                                <a:pos x="connsiteX3402" y="connsiteY3402"/>
                              </a:cxn>
                              <a:cxn ang="0">
                                <a:pos x="connsiteX3403" y="connsiteY3403"/>
                              </a:cxn>
                              <a:cxn ang="0">
                                <a:pos x="connsiteX3404" y="connsiteY3404"/>
                              </a:cxn>
                              <a:cxn ang="0">
                                <a:pos x="connsiteX3405" y="connsiteY3405"/>
                              </a:cxn>
                              <a:cxn ang="0">
                                <a:pos x="connsiteX3406" y="connsiteY3406"/>
                              </a:cxn>
                              <a:cxn ang="0">
                                <a:pos x="connsiteX3407" y="connsiteY3407"/>
                              </a:cxn>
                              <a:cxn ang="0">
                                <a:pos x="connsiteX3408" y="connsiteY3408"/>
                              </a:cxn>
                              <a:cxn ang="0">
                                <a:pos x="connsiteX3409" y="connsiteY3409"/>
                              </a:cxn>
                              <a:cxn ang="0">
                                <a:pos x="connsiteX3410" y="connsiteY3410"/>
                              </a:cxn>
                              <a:cxn ang="0">
                                <a:pos x="connsiteX3411" y="connsiteY3411"/>
                              </a:cxn>
                              <a:cxn ang="0">
                                <a:pos x="connsiteX3412" y="connsiteY3412"/>
                              </a:cxn>
                              <a:cxn ang="0">
                                <a:pos x="connsiteX3413" y="connsiteY3413"/>
                              </a:cxn>
                              <a:cxn ang="0">
                                <a:pos x="connsiteX3414" y="connsiteY3414"/>
                              </a:cxn>
                              <a:cxn ang="0">
                                <a:pos x="connsiteX3415" y="connsiteY3415"/>
                              </a:cxn>
                              <a:cxn ang="0">
                                <a:pos x="connsiteX3416" y="connsiteY3416"/>
                              </a:cxn>
                              <a:cxn ang="0">
                                <a:pos x="connsiteX3417" y="connsiteY3417"/>
                              </a:cxn>
                              <a:cxn ang="0">
                                <a:pos x="connsiteX3418" y="connsiteY3418"/>
                              </a:cxn>
                              <a:cxn ang="0">
                                <a:pos x="connsiteX3419" y="connsiteY3419"/>
                              </a:cxn>
                              <a:cxn ang="0">
                                <a:pos x="connsiteX3420" y="connsiteY3420"/>
                              </a:cxn>
                              <a:cxn ang="0">
                                <a:pos x="connsiteX3421" y="connsiteY3421"/>
                              </a:cxn>
                              <a:cxn ang="0">
                                <a:pos x="connsiteX3422" y="connsiteY3422"/>
                              </a:cxn>
                              <a:cxn ang="0">
                                <a:pos x="connsiteX3423" y="connsiteY3423"/>
                              </a:cxn>
                              <a:cxn ang="0">
                                <a:pos x="connsiteX3424" y="connsiteY3424"/>
                              </a:cxn>
                              <a:cxn ang="0">
                                <a:pos x="connsiteX3425" y="connsiteY3425"/>
                              </a:cxn>
                              <a:cxn ang="0">
                                <a:pos x="connsiteX3426" y="connsiteY3426"/>
                              </a:cxn>
                              <a:cxn ang="0">
                                <a:pos x="connsiteX3427" y="connsiteY3427"/>
                              </a:cxn>
                              <a:cxn ang="0">
                                <a:pos x="connsiteX3428" y="connsiteY3428"/>
                              </a:cxn>
                              <a:cxn ang="0">
                                <a:pos x="connsiteX3429" y="connsiteY3429"/>
                              </a:cxn>
                              <a:cxn ang="0">
                                <a:pos x="connsiteX3430" y="connsiteY3430"/>
                              </a:cxn>
                              <a:cxn ang="0">
                                <a:pos x="connsiteX3431" y="connsiteY3431"/>
                              </a:cxn>
                              <a:cxn ang="0">
                                <a:pos x="connsiteX3432" y="connsiteY3432"/>
                              </a:cxn>
                              <a:cxn ang="0">
                                <a:pos x="connsiteX3433" y="connsiteY3433"/>
                              </a:cxn>
                              <a:cxn ang="0">
                                <a:pos x="connsiteX3434" y="connsiteY3434"/>
                              </a:cxn>
                              <a:cxn ang="0">
                                <a:pos x="connsiteX3435" y="connsiteY3435"/>
                              </a:cxn>
                              <a:cxn ang="0">
                                <a:pos x="connsiteX3436" y="connsiteY3436"/>
                              </a:cxn>
                              <a:cxn ang="0">
                                <a:pos x="connsiteX3437" y="connsiteY3437"/>
                              </a:cxn>
                              <a:cxn ang="0">
                                <a:pos x="connsiteX3438" y="connsiteY3438"/>
                              </a:cxn>
                              <a:cxn ang="0">
                                <a:pos x="connsiteX3439" y="connsiteY3439"/>
                              </a:cxn>
                              <a:cxn ang="0">
                                <a:pos x="connsiteX3440" y="connsiteY3440"/>
                              </a:cxn>
                              <a:cxn ang="0">
                                <a:pos x="connsiteX3441" y="connsiteY3441"/>
                              </a:cxn>
                              <a:cxn ang="0">
                                <a:pos x="connsiteX3442" y="connsiteY3442"/>
                              </a:cxn>
                              <a:cxn ang="0">
                                <a:pos x="connsiteX3443" y="connsiteY3443"/>
                              </a:cxn>
                              <a:cxn ang="0">
                                <a:pos x="connsiteX3444" y="connsiteY3444"/>
                              </a:cxn>
                              <a:cxn ang="0">
                                <a:pos x="connsiteX3445" y="connsiteY3445"/>
                              </a:cxn>
                              <a:cxn ang="0">
                                <a:pos x="connsiteX3446" y="connsiteY3446"/>
                              </a:cxn>
                              <a:cxn ang="0">
                                <a:pos x="connsiteX3447" y="connsiteY3447"/>
                              </a:cxn>
                              <a:cxn ang="0">
                                <a:pos x="connsiteX3448" y="connsiteY3448"/>
                              </a:cxn>
                              <a:cxn ang="0">
                                <a:pos x="connsiteX3449" y="connsiteY3449"/>
                              </a:cxn>
                              <a:cxn ang="0">
                                <a:pos x="connsiteX3450" y="connsiteY3450"/>
                              </a:cxn>
                              <a:cxn ang="0">
                                <a:pos x="connsiteX3451" y="connsiteY3451"/>
                              </a:cxn>
                              <a:cxn ang="0">
                                <a:pos x="connsiteX3452" y="connsiteY3452"/>
                              </a:cxn>
                              <a:cxn ang="0">
                                <a:pos x="connsiteX3453" y="connsiteY3453"/>
                              </a:cxn>
                              <a:cxn ang="0">
                                <a:pos x="connsiteX3454" y="connsiteY3454"/>
                              </a:cxn>
                              <a:cxn ang="0">
                                <a:pos x="connsiteX3455" y="connsiteY3455"/>
                              </a:cxn>
                              <a:cxn ang="0">
                                <a:pos x="connsiteX3456" y="connsiteY3456"/>
                              </a:cxn>
                              <a:cxn ang="0">
                                <a:pos x="connsiteX3457" y="connsiteY3457"/>
                              </a:cxn>
                              <a:cxn ang="0">
                                <a:pos x="connsiteX3458" y="connsiteY3458"/>
                              </a:cxn>
                              <a:cxn ang="0">
                                <a:pos x="connsiteX3459" y="connsiteY3459"/>
                              </a:cxn>
                              <a:cxn ang="0">
                                <a:pos x="connsiteX3460" y="connsiteY3460"/>
                              </a:cxn>
                              <a:cxn ang="0">
                                <a:pos x="connsiteX3461" y="connsiteY3461"/>
                              </a:cxn>
                              <a:cxn ang="0">
                                <a:pos x="connsiteX3462" y="connsiteY3462"/>
                              </a:cxn>
                              <a:cxn ang="0">
                                <a:pos x="connsiteX3463" y="connsiteY3463"/>
                              </a:cxn>
                              <a:cxn ang="0">
                                <a:pos x="connsiteX3464" y="connsiteY3464"/>
                              </a:cxn>
                              <a:cxn ang="0">
                                <a:pos x="connsiteX3465" y="connsiteY3465"/>
                              </a:cxn>
                              <a:cxn ang="0">
                                <a:pos x="connsiteX3466" y="connsiteY3466"/>
                              </a:cxn>
                              <a:cxn ang="0">
                                <a:pos x="connsiteX3467" y="connsiteY3467"/>
                              </a:cxn>
                              <a:cxn ang="0">
                                <a:pos x="connsiteX3468" y="connsiteY3468"/>
                              </a:cxn>
                              <a:cxn ang="0">
                                <a:pos x="connsiteX3469" y="connsiteY3469"/>
                              </a:cxn>
                              <a:cxn ang="0">
                                <a:pos x="connsiteX3470" y="connsiteY3470"/>
                              </a:cxn>
                              <a:cxn ang="0">
                                <a:pos x="connsiteX3471" y="connsiteY3471"/>
                              </a:cxn>
                              <a:cxn ang="0">
                                <a:pos x="connsiteX3472" y="connsiteY3472"/>
                              </a:cxn>
                              <a:cxn ang="0">
                                <a:pos x="connsiteX3473" y="connsiteY3473"/>
                              </a:cxn>
                              <a:cxn ang="0">
                                <a:pos x="connsiteX3474" y="connsiteY3474"/>
                              </a:cxn>
                              <a:cxn ang="0">
                                <a:pos x="connsiteX3475" y="connsiteY3475"/>
                              </a:cxn>
                              <a:cxn ang="0">
                                <a:pos x="connsiteX3476" y="connsiteY3476"/>
                              </a:cxn>
                              <a:cxn ang="0">
                                <a:pos x="connsiteX3477" y="connsiteY3477"/>
                              </a:cxn>
                              <a:cxn ang="0">
                                <a:pos x="connsiteX3478" y="connsiteY3478"/>
                              </a:cxn>
                              <a:cxn ang="0">
                                <a:pos x="connsiteX3479" y="connsiteY3479"/>
                              </a:cxn>
                              <a:cxn ang="0">
                                <a:pos x="connsiteX3480" y="connsiteY3480"/>
                              </a:cxn>
                              <a:cxn ang="0">
                                <a:pos x="connsiteX3481" y="connsiteY3481"/>
                              </a:cxn>
                              <a:cxn ang="0">
                                <a:pos x="connsiteX3482" y="connsiteY3482"/>
                              </a:cxn>
                              <a:cxn ang="0">
                                <a:pos x="connsiteX3483" y="connsiteY3483"/>
                              </a:cxn>
                              <a:cxn ang="0">
                                <a:pos x="connsiteX3484" y="connsiteY3484"/>
                              </a:cxn>
                              <a:cxn ang="0">
                                <a:pos x="connsiteX3485" y="connsiteY3485"/>
                              </a:cxn>
                              <a:cxn ang="0">
                                <a:pos x="connsiteX3486" y="connsiteY3486"/>
                              </a:cxn>
                              <a:cxn ang="0">
                                <a:pos x="connsiteX3487" y="connsiteY3487"/>
                              </a:cxn>
                              <a:cxn ang="0">
                                <a:pos x="connsiteX3488" y="connsiteY3488"/>
                              </a:cxn>
                              <a:cxn ang="0">
                                <a:pos x="connsiteX3489" y="connsiteY3489"/>
                              </a:cxn>
                              <a:cxn ang="0">
                                <a:pos x="connsiteX3490" y="connsiteY3490"/>
                              </a:cxn>
                              <a:cxn ang="0">
                                <a:pos x="connsiteX3491" y="connsiteY3491"/>
                              </a:cxn>
                              <a:cxn ang="0">
                                <a:pos x="connsiteX3492" y="connsiteY3492"/>
                              </a:cxn>
                              <a:cxn ang="0">
                                <a:pos x="connsiteX3493" y="connsiteY3493"/>
                              </a:cxn>
                              <a:cxn ang="0">
                                <a:pos x="connsiteX3494" y="connsiteY3494"/>
                              </a:cxn>
                              <a:cxn ang="0">
                                <a:pos x="connsiteX3495" y="connsiteY3495"/>
                              </a:cxn>
                              <a:cxn ang="0">
                                <a:pos x="connsiteX3496" y="connsiteY3496"/>
                              </a:cxn>
                              <a:cxn ang="0">
                                <a:pos x="connsiteX3497" y="connsiteY3497"/>
                              </a:cxn>
                              <a:cxn ang="0">
                                <a:pos x="connsiteX3498" y="connsiteY3498"/>
                              </a:cxn>
                              <a:cxn ang="0">
                                <a:pos x="connsiteX3499" y="connsiteY3499"/>
                              </a:cxn>
                              <a:cxn ang="0">
                                <a:pos x="connsiteX3500" y="connsiteY3500"/>
                              </a:cxn>
                              <a:cxn ang="0">
                                <a:pos x="connsiteX3501" y="connsiteY3501"/>
                              </a:cxn>
                              <a:cxn ang="0">
                                <a:pos x="connsiteX3502" y="connsiteY3502"/>
                              </a:cxn>
                              <a:cxn ang="0">
                                <a:pos x="connsiteX3503" y="connsiteY3503"/>
                              </a:cxn>
                              <a:cxn ang="0">
                                <a:pos x="connsiteX3504" y="connsiteY3504"/>
                              </a:cxn>
                              <a:cxn ang="0">
                                <a:pos x="connsiteX3505" y="connsiteY3505"/>
                              </a:cxn>
                              <a:cxn ang="0">
                                <a:pos x="connsiteX3506" y="connsiteY3506"/>
                              </a:cxn>
                              <a:cxn ang="0">
                                <a:pos x="connsiteX3507" y="connsiteY3507"/>
                              </a:cxn>
                              <a:cxn ang="0">
                                <a:pos x="connsiteX3508" y="connsiteY3508"/>
                              </a:cxn>
                              <a:cxn ang="0">
                                <a:pos x="connsiteX3509" y="connsiteY3509"/>
                              </a:cxn>
                              <a:cxn ang="0">
                                <a:pos x="connsiteX3510" y="connsiteY3510"/>
                              </a:cxn>
                              <a:cxn ang="0">
                                <a:pos x="connsiteX3511" y="connsiteY3511"/>
                              </a:cxn>
                              <a:cxn ang="0">
                                <a:pos x="connsiteX3512" y="connsiteY3512"/>
                              </a:cxn>
                              <a:cxn ang="0">
                                <a:pos x="connsiteX3513" y="connsiteY3513"/>
                              </a:cxn>
                              <a:cxn ang="0">
                                <a:pos x="connsiteX3514" y="connsiteY3514"/>
                              </a:cxn>
                              <a:cxn ang="0">
                                <a:pos x="connsiteX3515" y="connsiteY3515"/>
                              </a:cxn>
                              <a:cxn ang="0">
                                <a:pos x="connsiteX3516" y="connsiteY3516"/>
                              </a:cxn>
                              <a:cxn ang="0">
                                <a:pos x="connsiteX3517" y="connsiteY3517"/>
                              </a:cxn>
                              <a:cxn ang="0">
                                <a:pos x="connsiteX3518" y="connsiteY3518"/>
                              </a:cxn>
                              <a:cxn ang="0">
                                <a:pos x="connsiteX3519" y="connsiteY3519"/>
                              </a:cxn>
                              <a:cxn ang="0">
                                <a:pos x="connsiteX3520" y="connsiteY3520"/>
                              </a:cxn>
                              <a:cxn ang="0">
                                <a:pos x="connsiteX3521" y="connsiteY3521"/>
                              </a:cxn>
                              <a:cxn ang="0">
                                <a:pos x="connsiteX3522" y="connsiteY3522"/>
                              </a:cxn>
                              <a:cxn ang="0">
                                <a:pos x="connsiteX3523" y="connsiteY3523"/>
                              </a:cxn>
                              <a:cxn ang="0">
                                <a:pos x="connsiteX3524" y="connsiteY3524"/>
                              </a:cxn>
                              <a:cxn ang="0">
                                <a:pos x="connsiteX3525" y="connsiteY3525"/>
                              </a:cxn>
                              <a:cxn ang="0">
                                <a:pos x="connsiteX3526" y="connsiteY3526"/>
                              </a:cxn>
                              <a:cxn ang="0">
                                <a:pos x="connsiteX3527" y="connsiteY3527"/>
                              </a:cxn>
                              <a:cxn ang="0">
                                <a:pos x="connsiteX3528" y="connsiteY3528"/>
                              </a:cxn>
                              <a:cxn ang="0">
                                <a:pos x="connsiteX3529" y="connsiteY3529"/>
                              </a:cxn>
                              <a:cxn ang="0">
                                <a:pos x="connsiteX3530" y="connsiteY3530"/>
                              </a:cxn>
                              <a:cxn ang="0">
                                <a:pos x="connsiteX3531" y="connsiteY3531"/>
                              </a:cxn>
                              <a:cxn ang="0">
                                <a:pos x="connsiteX3532" y="connsiteY3532"/>
                              </a:cxn>
                              <a:cxn ang="0">
                                <a:pos x="connsiteX3533" y="connsiteY3533"/>
                              </a:cxn>
                              <a:cxn ang="0">
                                <a:pos x="connsiteX3534" y="connsiteY3534"/>
                              </a:cxn>
                              <a:cxn ang="0">
                                <a:pos x="connsiteX3535" y="connsiteY3535"/>
                              </a:cxn>
                              <a:cxn ang="0">
                                <a:pos x="connsiteX3536" y="connsiteY3536"/>
                              </a:cxn>
                              <a:cxn ang="0">
                                <a:pos x="connsiteX3537" y="connsiteY3537"/>
                              </a:cxn>
                              <a:cxn ang="0">
                                <a:pos x="connsiteX3538" y="connsiteY3538"/>
                              </a:cxn>
                              <a:cxn ang="0">
                                <a:pos x="connsiteX3539" y="connsiteY3539"/>
                              </a:cxn>
                              <a:cxn ang="0">
                                <a:pos x="connsiteX3540" y="connsiteY3540"/>
                              </a:cxn>
                              <a:cxn ang="0">
                                <a:pos x="connsiteX3541" y="connsiteY3541"/>
                              </a:cxn>
                              <a:cxn ang="0">
                                <a:pos x="connsiteX3542" y="connsiteY3542"/>
                              </a:cxn>
                              <a:cxn ang="0">
                                <a:pos x="connsiteX3543" y="connsiteY3543"/>
                              </a:cxn>
                              <a:cxn ang="0">
                                <a:pos x="connsiteX3544" y="connsiteY3544"/>
                              </a:cxn>
                              <a:cxn ang="0">
                                <a:pos x="connsiteX3545" y="connsiteY3545"/>
                              </a:cxn>
                              <a:cxn ang="0">
                                <a:pos x="connsiteX3546" y="connsiteY3546"/>
                              </a:cxn>
                              <a:cxn ang="0">
                                <a:pos x="connsiteX3547" y="connsiteY3547"/>
                              </a:cxn>
                              <a:cxn ang="0">
                                <a:pos x="connsiteX3548" y="connsiteY3548"/>
                              </a:cxn>
                              <a:cxn ang="0">
                                <a:pos x="connsiteX3549" y="connsiteY3549"/>
                              </a:cxn>
                              <a:cxn ang="0">
                                <a:pos x="connsiteX3550" y="connsiteY3550"/>
                              </a:cxn>
                              <a:cxn ang="0">
                                <a:pos x="connsiteX3551" y="connsiteY3551"/>
                              </a:cxn>
                              <a:cxn ang="0">
                                <a:pos x="connsiteX3552" y="connsiteY3552"/>
                              </a:cxn>
                              <a:cxn ang="0">
                                <a:pos x="connsiteX3553" y="connsiteY3553"/>
                              </a:cxn>
                              <a:cxn ang="0">
                                <a:pos x="connsiteX3554" y="connsiteY3554"/>
                              </a:cxn>
                              <a:cxn ang="0">
                                <a:pos x="connsiteX3555" y="connsiteY3555"/>
                              </a:cxn>
                              <a:cxn ang="0">
                                <a:pos x="connsiteX3556" y="connsiteY3556"/>
                              </a:cxn>
                              <a:cxn ang="0">
                                <a:pos x="connsiteX3557" y="connsiteY3557"/>
                              </a:cxn>
                              <a:cxn ang="0">
                                <a:pos x="connsiteX3558" y="connsiteY3558"/>
                              </a:cxn>
                              <a:cxn ang="0">
                                <a:pos x="connsiteX3559" y="connsiteY3559"/>
                              </a:cxn>
                              <a:cxn ang="0">
                                <a:pos x="connsiteX3560" y="connsiteY3560"/>
                              </a:cxn>
                              <a:cxn ang="0">
                                <a:pos x="connsiteX3561" y="connsiteY3561"/>
                              </a:cxn>
                              <a:cxn ang="0">
                                <a:pos x="connsiteX3562" y="connsiteY3562"/>
                              </a:cxn>
                              <a:cxn ang="0">
                                <a:pos x="connsiteX3563" y="connsiteY3563"/>
                              </a:cxn>
                              <a:cxn ang="0">
                                <a:pos x="connsiteX3564" y="connsiteY3564"/>
                              </a:cxn>
                              <a:cxn ang="0">
                                <a:pos x="connsiteX3565" y="connsiteY3565"/>
                              </a:cxn>
                              <a:cxn ang="0">
                                <a:pos x="connsiteX3566" y="connsiteY3566"/>
                              </a:cxn>
                              <a:cxn ang="0">
                                <a:pos x="connsiteX3567" y="connsiteY3567"/>
                              </a:cxn>
                              <a:cxn ang="0">
                                <a:pos x="connsiteX3568" y="connsiteY3568"/>
                              </a:cxn>
                              <a:cxn ang="0">
                                <a:pos x="connsiteX3569" y="connsiteY3569"/>
                              </a:cxn>
                              <a:cxn ang="0">
                                <a:pos x="connsiteX3570" y="connsiteY3570"/>
                              </a:cxn>
                              <a:cxn ang="0">
                                <a:pos x="connsiteX3571" y="connsiteY3571"/>
                              </a:cxn>
                              <a:cxn ang="0">
                                <a:pos x="connsiteX3572" y="connsiteY3572"/>
                              </a:cxn>
                              <a:cxn ang="0">
                                <a:pos x="connsiteX3573" y="connsiteY3573"/>
                              </a:cxn>
                              <a:cxn ang="0">
                                <a:pos x="connsiteX3574" y="connsiteY3574"/>
                              </a:cxn>
                              <a:cxn ang="0">
                                <a:pos x="connsiteX3575" y="connsiteY3575"/>
                              </a:cxn>
                              <a:cxn ang="0">
                                <a:pos x="connsiteX3576" y="connsiteY3576"/>
                              </a:cxn>
                              <a:cxn ang="0">
                                <a:pos x="connsiteX3577" y="connsiteY3577"/>
                              </a:cxn>
                              <a:cxn ang="0">
                                <a:pos x="connsiteX3578" y="connsiteY3578"/>
                              </a:cxn>
                              <a:cxn ang="0">
                                <a:pos x="connsiteX3579" y="connsiteY3579"/>
                              </a:cxn>
                              <a:cxn ang="0">
                                <a:pos x="connsiteX3580" y="connsiteY3580"/>
                              </a:cxn>
                              <a:cxn ang="0">
                                <a:pos x="connsiteX3581" y="connsiteY3581"/>
                              </a:cxn>
                              <a:cxn ang="0">
                                <a:pos x="connsiteX3582" y="connsiteY3582"/>
                              </a:cxn>
                              <a:cxn ang="0">
                                <a:pos x="connsiteX3583" y="connsiteY3583"/>
                              </a:cxn>
                              <a:cxn ang="0">
                                <a:pos x="connsiteX3584" y="connsiteY3584"/>
                              </a:cxn>
                              <a:cxn ang="0">
                                <a:pos x="connsiteX3585" y="connsiteY3585"/>
                              </a:cxn>
                              <a:cxn ang="0">
                                <a:pos x="connsiteX3586" y="connsiteY3586"/>
                              </a:cxn>
                              <a:cxn ang="0">
                                <a:pos x="connsiteX3587" y="connsiteY3587"/>
                              </a:cxn>
                              <a:cxn ang="0">
                                <a:pos x="connsiteX3588" y="connsiteY3588"/>
                              </a:cxn>
                              <a:cxn ang="0">
                                <a:pos x="connsiteX3589" y="connsiteY3589"/>
                              </a:cxn>
                              <a:cxn ang="0">
                                <a:pos x="connsiteX3590" y="connsiteY3590"/>
                              </a:cxn>
                              <a:cxn ang="0">
                                <a:pos x="connsiteX3591" y="connsiteY3591"/>
                              </a:cxn>
                              <a:cxn ang="0">
                                <a:pos x="connsiteX3592" y="connsiteY3592"/>
                              </a:cxn>
                              <a:cxn ang="0">
                                <a:pos x="connsiteX3593" y="connsiteY3593"/>
                              </a:cxn>
                              <a:cxn ang="0">
                                <a:pos x="connsiteX3594" y="connsiteY3594"/>
                              </a:cxn>
                              <a:cxn ang="0">
                                <a:pos x="connsiteX3595" y="connsiteY3595"/>
                              </a:cxn>
                              <a:cxn ang="0">
                                <a:pos x="connsiteX3596" y="connsiteY3596"/>
                              </a:cxn>
                              <a:cxn ang="0">
                                <a:pos x="connsiteX3597" y="connsiteY3597"/>
                              </a:cxn>
                              <a:cxn ang="0">
                                <a:pos x="connsiteX3598" y="connsiteY3598"/>
                              </a:cxn>
                              <a:cxn ang="0">
                                <a:pos x="connsiteX3599" y="connsiteY3599"/>
                              </a:cxn>
                              <a:cxn ang="0">
                                <a:pos x="connsiteX3600" y="connsiteY3600"/>
                              </a:cxn>
                              <a:cxn ang="0">
                                <a:pos x="connsiteX3601" y="connsiteY3601"/>
                              </a:cxn>
                              <a:cxn ang="0">
                                <a:pos x="connsiteX3602" y="connsiteY3602"/>
                              </a:cxn>
                              <a:cxn ang="0">
                                <a:pos x="connsiteX3603" y="connsiteY3603"/>
                              </a:cxn>
                              <a:cxn ang="0">
                                <a:pos x="connsiteX3604" y="connsiteY3604"/>
                              </a:cxn>
                              <a:cxn ang="0">
                                <a:pos x="connsiteX3605" y="connsiteY3605"/>
                              </a:cxn>
                              <a:cxn ang="0">
                                <a:pos x="connsiteX3606" y="connsiteY3606"/>
                              </a:cxn>
                              <a:cxn ang="0">
                                <a:pos x="connsiteX3607" y="connsiteY3607"/>
                              </a:cxn>
                              <a:cxn ang="0">
                                <a:pos x="connsiteX3608" y="connsiteY3608"/>
                              </a:cxn>
                              <a:cxn ang="0">
                                <a:pos x="connsiteX3609" y="connsiteY3609"/>
                              </a:cxn>
                              <a:cxn ang="0">
                                <a:pos x="connsiteX3610" y="connsiteY3610"/>
                              </a:cxn>
                              <a:cxn ang="0">
                                <a:pos x="connsiteX3611" y="connsiteY3611"/>
                              </a:cxn>
                              <a:cxn ang="0">
                                <a:pos x="connsiteX3612" y="connsiteY3612"/>
                              </a:cxn>
                              <a:cxn ang="0">
                                <a:pos x="connsiteX3613" y="connsiteY3613"/>
                              </a:cxn>
                              <a:cxn ang="0">
                                <a:pos x="connsiteX3614" y="connsiteY3614"/>
                              </a:cxn>
                              <a:cxn ang="0">
                                <a:pos x="connsiteX3615" y="connsiteY3615"/>
                              </a:cxn>
                              <a:cxn ang="0">
                                <a:pos x="connsiteX3616" y="connsiteY3616"/>
                              </a:cxn>
                              <a:cxn ang="0">
                                <a:pos x="connsiteX3617" y="connsiteY3617"/>
                              </a:cxn>
                              <a:cxn ang="0">
                                <a:pos x="connsiteX3618" y="connsiteY3618"/>
                              </a:cxn>
                              <a:cxn ang="0">
                                <a:pos x="connsiteX3619" y="connsiteY3619"/>
                              </a:cxn>
                              <a:cxn ang="0">
                                <a:pos x="connsiteX3620" y="connsiteY3620"/>
                              </a:cxn>
                              <a:cxn ang="0">
                                <a:pos x="connsiteX3621" y="connsiteY3621"/>
                              </a:cxn>
                              <a:cxn ang="0">
                                <a:pos x="connsiteX3622" y="connsiteY3622"/>
                              </a:cxn>
                              <a:cxn ang="0">
                                <a:pos x="connsiteX3623" y="connsiteY3623"/>
                              </a:cxn>
                              <a:cxn ang="0">
                                <a:pos x="connsiteX3624" y="connsiteY3624"/>
                              </a:cxn>
                              <a:cxn ang="0">
                                <a:pos x="connsiteX3625" y="connsiteY3625"/>
                              </a:cxn>
                              <a:cxn ang="0">
                                <a:pos x="connsiteX3626" y="connsiteY3626"/>
                              </a:cxn>
                              <a:cxn ang="0">
                                <a:pos x="connsiteX3627" y="connsiteY3627"/>
                              </a:cxn>
                              <a:cxn ang="0">
                                <a:pos x="connsiteX3628" y="connsiteY3628"/>
                              </a:cxn>
                              <a:cxn ang="0">
                                <a:pos x="connsiteX3629" y="connsiteY3629"/>
                              </a:cxn>
                              <a:cxn ang="0">
                                <a:pos x="connsiteX3630" y="connsiteY3630"/>
                              </a:cxn>
                              <a:cxn ang="0">
                                <a:pos x="connsiteX3631" y="connsiteY3631"/>
                              </a:cxn>
                              <a:cxn ang="0">
                                <a:pos x="connsiteX3632" y="connsiteY3632"/>
                              </a:cxn>
                              <a:cxn ang="0">
                                <a:pos x="connsiteX3633" y="connsiteY3633"/>
                              </a:cxn>
                              <a:cxn ang="0">
                                <a:pos x="connsiteX3634" y="connsiteY3634"/>
                              </a:cxn>
                              <a:cxn ang="0">
                                <a:pos x="connsiteX3635" y="connsiteY3635"/>
                              </a:cxn>
                              <a:cxn ang="0">
                                <a:pos x="connsiteX3636" y="connsiteY3636"/>
                              </a:cxn>
                              <a:cxn ang="0">
                                <a:pos x="connsiteX3637" y="connsiteY3637"/>
                              </a:cxn>
                              <a:cxn ang="0">
                                <a:pos x="connsiteX3638" y="connsiteY3638"/>
                              </a:cxn>
                              <a:cxn ang="0">
                                <a:pos x="connsiteX3639" y="connsiteY3639"/>
                              </a:cxn>
                              <a:cxn ang="0">
                                <a:pos x="connsiteX3640" y="connsiteY3640"/>
                              </a:cxn>
                              <a:cxn ang="0">
                                <a:pos x="connsiteX3641" y="connsiteY3641"/>
                              </a:cxn>
                              <a:cxn ang="0">
                                <a:pos x="connsiteX3642" y="connsiteY3642"/>
                              </a:cxn>
                              <a:cxn ang="0">
                                <a:pos x="connsiteX3643" y="connsiteY3643"/>
                              </a:cxn>
                              <a:cxn ang="0">
                                <a:pos x="connsiteX3644" y="connsiteY3644"/>
                              </a:cxn>
                              <a:cxn ang="0">
                                <a:pos x="connsiteX3645" y="connsiteY3645"/>
                              </a:cxn>
                              <a:cxn ang="0">
                                <a:pos x="connsiteX3646" y="connsiteY3646"/>
                              </a:cxn>
                              <a:cxn ang="0">
                                <a:pos x="connsiteX3647" y="connsiteY3647"/>
                              </a:cxn>
                              <a:cxn ang="0">
                                <a:pos x="connsiteX3648" y="connsiteY3648"/>
                              </a:cxn>
                              <a:cxn ang="0">
                                <a:pos x="connsiteX3649" y="connsiteY3649"/>
                              </a:cxn>
                              <a:cxn ang="0">
                                <a:pos x="connsiteX3650" y="connsiteY3650"/>
                              </a:cxn>
                              <a:cxn ang="0">
                                <a:pos x="connsiteX3651" y="connsiteY3651"/>
                              </a:cxn>
                              <a:cxn ang="0">
                                <a:pos x="connsiteX3652" y="connsiteY3652"/>
                              </a:cxn>
                              <a:cxn ang="0">
                                <a:pos x="connsiteX3653" y="connsiteY3653"/>
                              </a:cxn>
                              <a:cxn ang="0">
                                <a:pos x="connsiteX3654" y="connsiteY3654"/>
                              </a:cxn>
                              <a:cxn ang="0">
                                <a:pos x="connsiteX3655" y="connsiteY3655"/>
                              </a:cxn>
                              <a:cxn ang="0">
                                <a:pos x="connsiteX3656" y="connsiteY3656"/>
                              </a:cxn>
                              <a:cxn ang="0">
                                <a:pos x="connsiteX3657" y="connsiteY3657"/>
                              </a:cxn>
                              <a:cxn ang="0">
                                <a:pos x="connsiteX3658" y="connsiteY3658"/>
                              </a:cxn>
                              <a:cxn ang="0">
                                <a:pos x="connsiteX3659" y="connsiteY3659"/>
                              </a:cxn>
                              <a:cxn ang="0">
                                <a:pos x="connsiteX3660" y="connsiteY3660"/>
                              </a:cxn>
                              <a:cxn ang="0">
                                <a:pos x="connsiteX3661" y="connsiteY3661"/>
                              </a:cxn>
                              <a:cxn ang="0">
                                <a:pos x="connsiteX3662" y="connsiteY3662"/>
                              </a:cxn>
                              <a:cxn ang="0">
                                <a:pos x="connsiteX3663" y="connsiteY3663"/>
                              </a:cxn>
                              <a:cxn ang="0">
                                <a:pos x="connsiteX3664" y="connsiteY3664"/>
                              </a:cxn>
                              <a:cxn ang="0">
                                <a:pos x="connsiteX3665" y="connsiteY3665"/>
                              </a:cxn>
                              <a:cxn ang="0">
                                <a:pos x="connsiteX3666" y="connsiteY3666"/>
                              </a:cxn>
                              <a:cxn ang="0">
                                <a:pos x="connsiteX3667" y="connsiteY3667"/>
                              </a:cxn>
                              <a:cxn ang="0">
                                <a:pos x="connsiteX3668" y="connsiteY3668"/>
                              </a:cxn>
                              <a:cxn ang="0">
                                <a:pos x="connsiteX3669" y="connsiteY3669"/>
                              </a:cxn>
                              <a:cxn ang="0">
                                <a:pos x="connsiteX3670" y="connsiteY3670"/>
                              </a:cxn>
                              <a:cxn ang="0">
                                <a:pos x="connsiteX3671" y="connsiteY3671"/>
                              </a:cxn>
                              <a:cxn ang="0">
                                <a:pos x="connsiteX3672" y="connsiteY3672"/>
                              </a:cxn>
                              <a:cxn ang="0">
                                <a:pos x="connsiteX3673" y="connsiteY3673"/>
                              </a:cxn>
                              <a:cxn ang="0">
                                <a:pos x="connsiteX3674" y="connsiteY3674"/>
                              </a:cxn>
                              <a:cxn ang="0">
                                <a:pos x="connsiteX3675" y="connsiteY3675"/>
                              </a:cxn>
                              <a:cxn ang="0">
                                <a:pos x="connsiteX3676" y="connsiteY3676"/>
                              </a:cxn>
                              <a:cxn ang="0">
                                <a:pos x="connsiteX3677" y="connsiteY3677"/>
                              </a:cxn>
                              <a:cxn ang="0">
                                <a:pos x="connsiteX3678" y="connsiteY3678"/>
                              </a:cxn>
                              <a:cxn ang="0">
                                <a:pos x="connsiteX3679" y="connsiteY3679"/>
                              </a:cxn>
                              <a:cxn ang="0">
                                <a:pos x="connsiteX3680" y="connsiteY3680"/>
                              </a:cxn>
                              <a:cxn ang="0">
                                <a:pos x="connsiteX3681" y="connsiteY3681"/>
                              </a:cxn>
                              <a:cxn ang="0">
                                <a:pos x="connsiteX3682" y="connsiteY3682"/>
                              </a:cxn>
                              <a:cxn ang="0">
                                <a:pos x="connsiteX3683" y="connsiteY3683"/>
                              </a:cxn>
                              <a:cxn ang="0">
                                <a:pos x="connsiteX3684" y="connsiteY3684"/>
                              </a:cxn>
                              <a:cxn ang="0">
                                <a:pos x="connsiteX3685" y="connsiteY3685"/>
                              </a:cxn>
                              <a:cxn ang="0">
                                <a:pos x="connsiteX3686" y="connsiteY3686"/>
                              </a:cxn>
                              <a:cxn ang="0">
                                <a:pos x="connsiteX3687" y="connsiteY3687"/>
                              </a:cxn>
                              <a:cxn ang="0">
                                <a:pos x="connsiteX3688" y="connsiteY3688"/>
                              </a:cxn>
                              <a:cxn ang="0">
                                <a:pos x="connsiteX3689" y="connsiteY3689"/>
                              </a:cxn>
                              <a:cxn ang="0">
                                <a:pos x="connsiteX3690" y="connsiteY3690"/>
                              </a:cxn>
                              <a:cxn ang="0">
                                <a:pos x="connsiteX3691" y="connsiteY3691"/>
                              </a:cxn>
                              <a:cxn ang="0">
                                <a:pos x="connsiteX3692" y="connsiteY3692"/>
                              </a:cxn>
                              <a:cxn ang="0">
                                <a:pos x="connsiteX3693" y="connsiteY3693"/>
                              </a:cxn>
                              <a:cxn ang="0">
                                <a:pos x="connsiteX3694" y="connsiteY3694"/>
                              </a:cxn>
                              <a:cxn ang="0">
                                <a:pos x="connsiteX3695" y="connsiteY3695"/>
                              </a:cxn>
                              <a:cxn ang="0">
                                <a:pos x="connsiteX3696" y="connsiteY3696"/>
                              </a:cxn>
                              <a:cxn ang="0">
                                <a:pos x="connsiteX3697" y="connsiteY3697"/>
                              </a:cxn>
                              <a:cxn ang="0">
                                <a:pos x="connsiteX3698" y="connsiteY3698"/>
                              </a:cxn>
                              <a:cxn ang="0">
                                <a:pos x="connsiteX3699" y="connsiteY3699"/>
                              </a:cxn>
                              <a:cxn ang="0">
                                <a:pos x="connsiteX3700" y="connsiteY3700"/>
                              </a:cxn>
                              <a:cxn ang="0">
                                <a:pos x="connsiteX3701" y="connsiteY3701"/>
                              </a:cxn>
                              <a:cxn ang="0">
                                <a:pos x="connsiteX3702" y="connsiteY3702"/>
                              </a:cxn>
                              <a:cxn ang="0">
                                <a:pos x="connsiteX3703" y="connsiteY3703"/>
                              </a:cxn>
                              <a:cxn ang="0">
                                <a:pos x="connsiteX3704" y="connsiteY3704"/>
                              </a:cxn>
                              <a:cxn ang="0">
                                <a:pos x="connsiteX3705" y="connsiteY3705"/>
                              </a:cxn>
                              <a:cxn ang="0">
                                <a:pos x="connsiteX3706" y="connsiteY3706"/>
                              </a:cxn>
                              <a:cxn ang="0">
                                <a:pos x="connsiteX3707" y="connsiteY3707"/>
                              </a:cxn>
                              <a:cxn ang="0">
                                <a:pos x="connsiteX3708" y="connsiteY3708"/>
                              </a:cxn>
                              <a:cxn ang="0">
                                <a:pos x="connsiteX3709" y="connsiteY3709"/>
                              </a:cxn>
                              <a:cxn ang="0">
                                <a:pos x="connsiteX3710" y="connsiteY3710"/>
                              </a:cxn>
                              <a:cxn ang="0">
                                <a:pos x="connsiteX3711" y="connsiteY3711"/>
                              </a:cxn>
                              <a:cxn ang="0">
                                <a:pos x="connsiteX3712" y="connsiteY3712"/>
                              </a:cxn>
                              <a:cxn ang="0">
                                <a:pos x="connsiteX3713" y="connsiteY3713"/>
                              </a:cxn>
                              <a:cxn ang="0">
                                <a:pos x="connsiteX3714" y="connsiteY3714"/>
                              </a:cxn>
                              <a:cxn ang="0">
                                <a:pos x="connsiteX3715" y="connsiteY3715"/>
                              </a:cxn>
                              <a:cxn ang="0">
                                <a:pos x="connsiteX3716" y="connsiteY3716"/>
                              </a:cxn>
                              <a:cxn ang="0">
                                <a:pos x="connsiteX3717" y="connsiteY3717"/>
                              </a:cxn>
                              <a:cxn ang="0">
                                <a:pos x="connsiteX3718" y="connsiteY3718"/>
                              </a:cxn>
                              <a:cxn ang="0">
                                <a:pos x="connsiteX3719" y="connsiteY3719"/>
                              </a:cxn>
                              <a:cxn ang="0">
                                <a:pos x="connsiteX3720" y="connsiteY3720"/>
                              </a:cxn>
                              <a:cxn ang="0">
                                <a:pos x="connsiteX3721" y="connsiteY3721"/>
                              </a:cxn>
                              <a:cxn ang="0">
                                <a:pos x="connsiteX3722" y="connsiteY3722"/>
                              </a:cxn>
                              <a:cxn ang="0">
                                <a:pos x="connsiteX3723" y="connsiteY3723"/>
                              </a:cxn>
                              <a:cxn ang="0">
                                <a:pos x="connsiteX3724" y="connsiteY3724"/>
                              </a:cxn>
                              <a:cxn ang="0">
                                <a:pos x="connsiteX3725" y="connsiteY3725"/>
                              </a:cxn>
                              <a:cxn ang="0">
                                <a:pos x="connsiteX3726" y="connsiteY3726"/>
                              </a:cxn>
                              <a:cxn ang="0">
                                <a:pos x="connsiteX3727" y="connsiteY3727"/>
                              </a:cxn>
                              <a:cxn ang="0">
                                <a:pos x="connsiteX3728" y="connsiteY3728"/>
                              </a:cxn>
                              <a:cxn ang="0">
                                <a:pos x="connsiteX3729" y="connsiteY3729"/>
                              </a:cxn>
                              <a:cxn ang="0">
                                <a:pos x="connsiteX3730" y="connsiteY3730"/>
                              </a:cxn>
                              <a:cxn ang="0">
                                <a:pos x="connsiteX3731" y="connsiteY3731"/>
                              </a:cxn>
                              <a:cxn ang="0">
                                <a:pos x="connsiteX3732" y="connsiteY3732"/>
                              </a:cxn>
                              <a:cxn ang="0">
                                <a:pos x="connsiteX3733" y="connsiteY3733"/>
                              </a:cxn>
                              <a:cxn ang="0">
                                <a:pos x="connsiteX3734" y="connsiteY3734"/>
                              </a:cxn>
                              <a:cxn ang="0">
                                <a:pos x="connsiteX3735" y="connsiteY3735"/>
                              </a:cxn>
                              <a:cxn ang="0">
                                <a:pos x="connsiteX3736" y="connsiteY3736"/>
                              </a:cxn>
                              <a:cxn ang="0">
                                <a:pos x="connsiteX3737" y="connsiteY3737"/>
                              </a:cxn>
                              <a:cxn ang="0">
                                <a:pos x="connsiteX3738" y="connsiteY3738"/>
                              </a:cxn>
                              <a:cxn ang="0">
                                <a:pos x="connsiteX3739" y="connsiteY3739"/>
                              </a:cxn>
                              <a:cxn ang="0">
                                <a:pos x="connsiteX3740" y="connsiteY3740"/>
                              </a:cxn>
                              <a:cxn ang="0">
                                <a:pos x="connsiteX3741" y="connsiteY3741"/>
                              </a:cxn>
                              <a:cxn ang="0">
                                <a:pos x="connsiteX3742" y="connsiteY3742"/>
                              </a:cxn>
                              <a:cxn ang="0">
                                <a:pos x="connsiteX3743" y="connsiteY3743"/>
                              </a:cxn>
                              <a:cxn ang="0">
                                <a:pos x="connsiteX3744" y="connsiteY3744"/>
                              </a:cxn>
                              <a:cxn ang="0">
                                <a:pos x="connsiteX3745" y="connsiteY3745"/>
                              </a:cxn>
                              <a:cxn ang="0">
                                <a:pos x="connsiteX3746" y="connsiteY3746"/>
                              </a:cxn>
                              <a:cxn ang="0">
                                <a:pos x="connsiteX3747" y="connsiteY3747"/>
                              </a:cxn>
                              <a:cxn ang="0">
                                <a:pos x="connsiteX3748" y="connsiteY3748"/>
                              </a:cxn>
                              <a:cxn ang="0">
                                <a:pos x="connsiteX3749" y="connsiteY3749"/>
                              </a:cxn>
                              <a:cxn ang="0">
                                <a:pos x="connsiteX3750" y="connsiteY3750"/>
                              </a:cxn>
                              <a:cxn ang="0">
                                <a:pos x="connsiteX3751" y="connsiteY3751"/>
                              </a:cxn>
                              <a:cxn ang="0">
                                <a:pos x="connsiteX3752" y="connsiteY3752"/>
                              </a:cxn>
                              <a:cxn ang="0">
                                <a:pos x="connsiteX3753" y="connsiteY3753"/>
                              </a:cxn>
                              <a:cxn ang="0">
                                <a:pos x="connsiteX3754" y="connsiteY3754"/>
                              </a:cxn>
                              <a:cxn ang="0">
                                <a:pos x="connsiteX3755" y="connsiteY3755"/>
                              </a:cxn>
                              <a:cxn ang="0">
                                <a:pos x="connsiteX3756" y="connsiteY3756"/>
                              </a:cxn>
                              <a:cxn ang="0">
                                <a:pos x="connsiteX3757" y="connsiteY3757"/>
                              </a:cxn>
                              <a:cxn ang="0">
                                <a:pos x="connsiteX3758" y="connsiteY3758"/>
                              </a:cxn>
                              <a:cxn ang="0">
                                <a:pos x="connsiteX3759" y="connsiteY3759"/>
                              </a:cxn>
                              <a:cxn ang="0">
                                <a:pos x="connsiteX3760" y="connsiteY3760"/>
                              </a:cxn>
                              <a:cxn ang="0">
                                <a:pos x="connsiteX3761" y="connsiteY3761"/>
                              </a:cxn>
                              <a:cxn ang="0">
                                <a:pos x="connsiteX3762" y="connsiteY3762"/>
                              </a:cxn>
                              <a:cxn ang="0">
                                <a:pos x="connsiteX3763" y="connsiteY3763"/>
                              </a:cxn>
                              <a:cxn ang="0">
                                <a:pos x="connsiteX3764" y="connsiteY3764"/>
                              </a:cxn>
                              <a:cxn ang="0">
                                <a:pos x="connsiteX3765" y="connsiteY3765"/>
                              </a:cxn>
                              <a:cxn ang="0">
                                <a:pos x="connsiteX3766" y="connsiteY3766"/>
                              </a:cxn>
                              <a:cxn ang="0">
                                <a:pos x="connsiteX3767" y="connsiteY3767"/>
                              </a:cxn>
                              <a:cxn ang="0">
                                <a:pos x="connsiteX3768" y="connsiteY3768"/>
                              </a:cxn>
                              <a:cxn ang="0">
                                <a:pos x="connsiteX3769" y="connsiteY3769"/>
                              </a:cxn>
                              <a:cxn ang="0">
                                <a:pos x="connsiteX3770" y="connsiteY3770"/>
                              </a:cxn>
                              <a:cxn ang="0">
                                <a:pos x="connsiteX3771" y="connsiteY3771"/>
                              </a:cxn>
                              <a:cxn ang="0">
                                <a:pos x="connsiteX3772" y="connsiteY3772"/>
                              </a:cxn>
                              <a:cxn ang="0">
                                <a:pos x="connsiteX3773" y="connsiteY3773"/>
                              </a:cxn>
                              <a:cxn ang="0">
                                <a:pos x="connsiteX3774" y="connsiteY3774"/>
                              </a:cxn>
                              <a:cxn ang="0">
                                <a:pos x="connsiteX3775" y="connsiteY3775"/>
                              </a:cxn>
                              <a:cxn ang="0">
                                <a:pos x="connsiteX3776" y="connsiteY3776"/>
                              </a:cxn>
                              <a:cxn ang="0">
                                <a:pos x="connsiteX3777" y="connsiteY3777"/>
                              </a:cxn>
                              <a:cxn ang="0">
                                <a:pos x="connsiteX3778" y="connsiteY3778"/>
                              </a:cxn>
                              <a:cxn ang="0">
                                <a:pos x="connsiteX3779" y="connsiteY3779"/>
                              </a:cxn>
                              <a:cxn ang="0">
                                <a:pos x="connsiteX3780" y="connsiteY3780"/>
                              </a:cxn>
                              <a:cxn ang="0">
                                <a:pos x="connsiteX3781" y="connsiteY3781"/>
                              </a:cxn>
                              <a:cxn ang="0">
                                <a:pos x="connsiteX3782" y="connsiteY3782"/>
                              </a:cxn>
                              <a:cxn ang="0">
                                <a:pos x="connsiteX3783" y="connsiteY3783"/>
                              </a:cxn>
                              <a:cxn ang="0">
                                <a:pos x="connsiteX3784" y="connsiteY3784"/>
                              </a:cxn>
                              <a:cxn ang="0">
                                <a:pos x="connsiteX3785" y="connsiteY3785"/>
                              </a:cxn>
                              <a:cxn ang="0">
                                <a:pos x="connsiteX3786" y="connsiteY3786"/>
                              </a:cxn>
                              <a:cxn ang="0">
                                <a:pos x="connsiteX3787" y="connsiteY3787"/>
                              </a:cxn>
                              <a:cxn ang="0">
                                <a:pos x="connsiteX3788" y="connsiteY3788"/>
                              </a:cxn>
                              <a:cxn ang="0">
                                <a:pos x="connsiteX3789" y="connsiteY3789"/>
                              </a:cxn>
                              <a:cxn ang="0">
                                <a:pos x="connsiteX3790" y="connsiteY3790"/>
                              </a:cxn>
                              <a:cxn ang="0">
                                <a:pos x="connsiteX3791" y="connsiteY3791"/>
                              </a:cxn>
                              <a:cxn ang="0">
                                <a:pos x="connsiteX3792" y="connsiteY3792"/>
                              </a:cxn>
                              <a:cxn ang="0">
                                <a:pos x="connsiteX3793" y="connsiteY3793"/>
                              </a:cxn>
                              <a:cxn ang="0">
                                <a:pos x="connsiteX3794" y="connsiteY3794"/>
                              </a:cxn>
                              <a:cxn ang="0">
                                <a:pos x="connsiteX3795" y="connsiteY3795"/>
                              </a:cxn>
                              <a:cxn ang="0">
                                <a:pos x="connsiteX3796" y="connsiteY3796"/>
                              </a:cxn>
                              <a:cxn ang="0">
                                <a:pos x="connsiteX3797" y="connsiteY3797"/>
                              </a:cxn>
                              <a:cxn ang="0">
                                <a:pos x="connsiteX3798" y="connsiteY3798"/>
                              </a:cxn>
                              <a:cxn ang="0">
                                <a:pos x="connsiteX3799" y="connsiteY3799"/>
                              </a:cxn>
                              <a:cxn ang="0">
                                <a:pos x="connsiteX3800" y="connsiteY3800"/>
                              </a:cxn>
                              <a:cxn ang="0">
                                <a:pos x="connsiteX3801" y="connsiteY3801"/>
                              </a:cxn>
                              <a:cxn ang="0">
                                <a:pos x="connsiteX3802" y="connsiteY3802"/>
                              </a:cxn>
                              <a:cxn ang="0">
                                <a:pos x="connsiteX3803" y="connsiteY3803"/>
                              </a:cxn>
                              <a:cxn ang="0">
                                <a:pos x="connsiteX3804" y="connsiteY3804"/>
                              </a:cxn>
                              <a:cxn ang="0">
                                <a:pos x="connsiteX3805" y="connsiteY3805"/>
                              </a:cxn>
                              <a:cxn ang="0">
                                <a:pos x="connsiteX3806" y="connsiteY3806"/>
                              </a:cxn>
                              <a:cxn ang="0">
                                <a:pos x="connsiteX3807" y="connsiteY3807"/>
                              </a:cxn>
                              <a:cxn ang="0">
                                <a:pos x="connsiteX3808" y="connsiteY3808"/>
                              </a:cxn>
                              <a:cxn ang="0">
                                <a:pos x="connsiteX3809" y="connsiteY3809"/>
                              </a:cxn>
                              <a:cxn ang="0">
                                <a:pos x="connsiteX3810" y="connsiteY3810"/>
                              </a:cxn>
                              <a:cxn ang="0">
                                <a:pos x="connsiteX3811" y="connsiteY3811"/>
                              </a:cxn>
                              <a:cxn ang="0">
                                <a:pos x="connsiteX3812" y="connsiteY3812"/>
                              </a:cxn>
                              <a:cxn ang="0">
                                <a:pos x="connsiteX3813" y="connsiteY3813"/>
                              </a:cxn>
                              <a:cxn ang="0">
                                <a:pos x="connsiteX3814" y="connsiteY3814"/>
                              </a:cxn>
                              <a:cxn ang="0">
                                <a:pos x="connsiteX3815" y="connsiteY3815"/>
                              </a:cxn>
                              <a:cxn ang="0">
                                <a:pos x="connsiteX3816" y="connsiteY3816"/>
                              </a:cxn>
                              <a:cxn ang="0">
                                <a:pos x="connsiteX3817" y="connsiteY3817"/>
                              </a:cxn>
                              <a:cxn ang="0">
                                <a:pos x="connsiteX3818" y="connsiteY3818"/>
                              </a:cxn>
                              <a:cxn ang="0">
                                <a:pos x="connsiteX3819" y="connsiteY3819"/>
                              </a:cxn>
                              <a:cxn ang="0">
                                <a:pos x="connsiteX3820" y="connsiteY3820"/>
                              </a:cxn>
                              <a:cxn ang="0">
                                <a:pos x="connsiteX3821" y="connsiteY3821"/>
                              </a:cxn>
                              <a:cxn ang="0">
                                <a:pos x="connsiteX3822" y="connsiteY3822"/>
                              </a:cxn>
                              <a:cxn ang="0">
                                <a:pos x="connsiteX3823" y="connsiteY3823"/>
                              </a:cxn>
                              <a:cxn ang="0">
                                <a:pos x="connsiteX3824" y="connsiteY3824"/>
                              </a:cxn>
                              <a:cxn ang="0">
                                <a:pos x="connsiteX3825" y="connsiteY3825"/>
                              </a:cxn>
                              <a:cxn ang="0">
                                <a:pos x="connsiteX3826" y="connsiteY3826"/>
                              </a:cxn>
                              <a:cxn ang="0">
                                <a:pos x="connsiteX3827" y="connsiteY3827"/>
                              </a:cxn>
                              <a:cxn ang="0">
                                <a:pos x="connsiteX3828" y="connsiteY3828"/>
                              </a:cxn>
                              <a:cxn ang="0">
                                <a:pos x="connsiteX3829" y="connsiteY3829"/>
                              </a:cxn>
                              <a:cxn ang="0">
                                <a:pos x="connsiteX3830" y="connsiteY3830"/>
                              </a:cxn>
                              <a:cxn ang="0">
                                <a:pos x="connsiteX3831" y="connsiteY3831"/>
                              </a:cxn>
                              <a:cxn ang="0">
                                <a:pos x="connsiteX3832" y="connsiteY3832"/>
                              </a:cxn>
                              <a:cxn ang="0">
                                <a:pos x="connsiteX3833" y="connsiteY3833"/>
                              </a:cxn>
                              <a:cxn ang="0">
                                <a:pos x="connsiteX3834" y="connsiteY3834"/>
                              </a:cxn>
                              <a:cxn ang="0">
                                <a:pos x="connsiteX3835" y="connsiteY3835"/>
                              </a:cxn>
                              <a:cxn ang="0">
                                <a:pos x="connsiteX3836" y="connsiteY3836"/>
                              </a:cxn>
                              <a:cxn ang="0">
                                <a:pos x="connsiteX3837" y="connsiteY3837"/>
                              </a:cxn>
                              <a:cxn ang="0">
                                <a:pos x="connsiteX3838" y="connsiteY3838"/>
                              </a:cxn>
                              <a:cxn ang="0">
                                <a:pos x="connsiteX3839" y="connsiteY3839"/>
                              </a:cxn>
                              <a:cxn ang="0">
                                <a:pos x="connsiteX3840" y="connsiteY3840"/>
                              </a:cxn>
                              <a:cxn ang="0">
                                <a:pos x="connsiteX3841" y="connsiteY3841"/>
                              </a:cxn>
                              <a:cxn ang="0">
                                <a:pos x="connsiteX3842" y="connsiteY3842"/>
                              </a:cxn>
                              <a:cxn ang="0">
                                <a:pos x="connsiteX3843" y="connsiteY3843"/>
                              </a:cxn>
                              <a:cxn ang="0">
                                <a:pos x="connsiteX3844" y="connsiteY3844"/>
                              </a:cxn>
                              <a:cxn ang="0">
                                <a:pos x="connsiteX3845" y="connsiteY3845"/>
                              </a:cxn>
                              <a:cxn ang="0">
                                <a:pos x="connsiteX3846" y="connsiteY3846"/>
                              </a:cxn>
                              <a:cxn ang="0">
                                <a:pos x="connsiteX3847" y="connsiteY3847"/>
                              </a:cxn>
                              <a:cxn ang="0">
                                <a:pos x="connsiteX3848" y="connsiteY3848"/>
                              </a:cxn>
                              <a:cxn ang="0">
                                <a:pos x="connsiteX3849" y="connsiteY3849"/>
                              </a:cxn>
                              <a:cxn ang="0">
                                <a:pos x="connsiteX3850" y="connsiteY3850"/>
                              </a:cxn>
                              <a:cxn ang="0">
                                <a:pos x="connsiteX3851" y="connsiteY3851"/>
                              </a:cxn>
                              <a:cxn ang="0">
                                <a:pos x="connsiteX3852" y="connsiteY3852"/>
                              </a:cxn>
                              <a:cxn ang="0">
                                <a:pos x="connsiteX3853" y="connsiteY3853"/>
                              </a:cxn>
                              <a:cxn ang="0">
                                <a:pos x="connsiteX3854" y="connsiteY3854"/>
                              </a:cxn>
                              <a:cxn ang="0">
                                <a:pos x="connsiteX3855" y="connsiteY3855"/>
                              </a:cxn>
                              <a:cxn ang="0">
                                <a:pos x="connsiteX3856" y="connsiteY3856"/>
                              </a:cxn>
                              <a:cxn ang="0">
                                <a:pos x="connsiteX3857" y="connsiteY3857"/>
                              </a:cxn>
                              <a:cxn ang="0">
                                <a:pos x="connsiteX3858" y="connsiteY3858"/>
                              </a:cxn>
                              <a:cxn ang="0">
                                <a:pos x="connsiteX3859" y="connsiteY3859"/>
                              </a:cxn>
                              <a:cxn ang="0">
                                <a:pos x="connsiteX3860" y="connsiteY3860"/>
                              </a:cxn>
                              <a:cxn ang="0">
                                <a:pos x="connsiteX3861" y="connsiteY3861"/>
                              </a:cxn>
                              <a:cxn ang="0">
                                <a:pos x="connsiteX3862" y="connsiteY3862"/>
                              </a:cxn>
                              <a:cxn ang="0">
                                <a:pos x="connsiteX3863" y="connsiteY3863"/>
                              </a:cxn>
                              <a:cxn ang="0">
                                <a:pos x="connsiteX3864" y="connsiteY3864"/>
                              </a:cxn>
                              <a:cxn ang="0">
                                <a:pos x="connsiteX3865" y="connsiteY3865"/>
                              </a:cxn>
                              <a:cxn ang="0">
                                <a:pos x="connsiteX3866" y="connsiteY3866"/>
                              </a:cxn>
                              <a:cxn ang="0">
                                <a:pos x="connsiteX3867" y="connsiteY3867"/>
                              </a:cxn>
                              <a:cxn ang="0">
                                <a:pos x="connsiteX3868" y="connsiteY3868"/>
                              </a:cxn>
                              <a:cxn ang="0">
                                <a:pos x="connsiteX3869" y="connsiteY3869"/>
                              </a:cxn>
                              <a:cxn ang="0">
                                <a:pos x="connsiteX3870" y="connsiteY3870"/>
                              </a:cxn>
                              <a:cxn ang="0">
                                <a:pos x="connsiteX3871" y="connsiteY3871"/>
                              </a:cxn>
                              <a:cxn ang="0">
                                <a:pos x="connsiteX3872" y="connsiteY3872"/>
                              </a:cxn>
                              <a:cxn ang="0">
                                <a:pos x="connsiteX3873" y="connsiteY3873"/>
                              </a:cxn>
                              <a:cxn ang="0">
                                <a:pos x="connsiteX3874" y="connsiteY3874"/>
                              </a:cxn>
                              <a:cxn ang="0">
                                <a:pos x="connsiteX3875" y="connsiteY3875"/>
                              </a:cxn>
                              <a:cxn ang="0">
                                <a:pos x="connsiteX3876" y="connsiteY3876"/>
                              </a:cxn>
                              <a:cxn ang="0">
                                <a:pos x="connsiteX3877" y="connsiteY3877"/>
                              </a:cxn>
                              <a:cxn ang="0">
                                <a:pos x="connsiteX3878" y="connsiteY3878"/>
                              </a:cxn>
                              <a:cxn ang="0">
                                <a:pos x="connsiteX3879" y="connsiteY3879"/>
                              </a:cxn>
                              <a:cxn ang="0">
                                <a:pos x="connsiteX3880" y="connsiteY3880"/>
                              </a:cxn>
                              <a:cxn ang="0">
                                <a:pos x="connsiteX3881" y="connsiteY3881"/>
                              </a:cxn>
                              <a:cxn ang="0">
                                <a:pos x="connsiteX3882" y="connsiteY3882"/>
                              </a:cxn>
                              <a:cxn ang="0">
                                <a:pos x="connsiteX3883" y="connsiteY3883"/>
                              </a:cxn>
                              <a:cxn ang="0">
                                <a:pos x="connsiteX3884" y="connsiteY3884"/>
                              </a:cxn>
                              <a:cxn ang="0">
                                <a:pos x="connsiteX3885" y="connsiteY3885"/>
                              </a:cxn>
                              <a:cxn ang="0">
                                <a:pos x="connsiteX3886" y="connsiteY3886"/>
                              </a:cxn>
                              <a:cxn ang="0">
                                <a:pos x="connsiteX3887" y="connsiteY3887"/>
                              </a:cxn>
                              <a:cxn ang="0">
                                <a:pos x="connsiteX3888" y="connsiteY3888"/>
                              </a:cxn>
                              <a:cxn ang="0">
                                <a:pos x="connsiteX3889" y="connsiteY3889"/>
                              </a:cxn>
                              <a:cxn ang="0">
                                <a:pos x="connsiteX3890" y="connsiteY3890"/>
                              </a:cxn>
                              <a:cxn ang="0">
                                <a:pos x="connsiteX3891" y="connsiteY3891"/>
                              </a:cxn>
                              <a:cxn ang="0">
                                <a:pos x="connsiteX3892" y="connsiteY3892"/>
                              </a:cxn>
                              <a:cxn ang="0">
                                <a:pos x="connsiteX3893" y="connsiteY3893"/>
                              </a:cxn>
                              <a:cxn ang="0">
                                <a:pos x="connsiteX3894" y="connsiteY3894"/>
                              </a:cxn>
                              <a:cxn ang="0">
                                <a:pos x="connsiteX3895" y="connsiteY3895"/>
                              </a:cxn>
                              <a:cxn ang="0">
                                <a:pos x="connsiteX3896" y="connsiteY3896"/>
                              </a:cxn>
                              <a:cxn ang="0">
                                <a:pos x="connsiteX3897" y="connsiteY3897"/>
                              </a:cxn>
                              <a:cxn ang="0">
                                <a:pos x="connsiteX3898" y="connsiteY3898"/>
                              </a:cxn>
                              <a:cxn ang="0">
                                <a:pos x="connsiteX3899" y="connsiteY3899"/>
                              </a:cxn>
                              <a:cxn ang="0">
                                <a:pos x="connsiteX3900" y="connsiteY3900"/>
                              </a:cxn>
                              <a:cxn ang="0">
                                <a:pos x="connsiteX3901" y="connsiteY3901"/>
                              </a:cxn>
                              <a:cxn ang="0">
                                <a:pos x="connsiteX3902" y="connsiteY3902"/>
                              </a:cxn>
                              <a:cxn ang="0">
                                <a:pos x="connsiteX3903" y="connsiteY3903"/>
                              </a:cxn>
                              <a:cxn ang="0">
                                <a:pos x="connsiteX3904" y="connsiteY3904"/>
                              </a:cxn>
                              <a:cxn ang="0">
                                <a:pos x="connsiteX3905" y="connsiteY3905"/>
                              </a:cxn>
                              <a:cxn ang="0">
                                <a:pos x="connsiteX3906" y="connsiteY3906"/>
                              </a:cxn>
                              <a:cxn ang="0">
                                <a:pos x="connsiteX3907" y="connsiteY3907"/>
                              </a:cxn>
                              <a:cxn ang="0">
                                <a:pos x="connsiteX3908" y="connsiteY3908"/>
                              </a:cxn>
                              <a:cxn ang="0">
                                <a:pos x="connsiteX3909" y="connsiteY3909"/>
                              </a:cxn>
                              <a:cxn ang="0">
                                <a:pos x="connsiteX3910" y="connsiteY3910"/>
                              </a:cxn>
                              <a:cxn ang="0">
                                <a:pos x="connsiteX3911" y="connsiteY3911"/>
                              </a:cxn>
                              <a:cxn ang="0">
                                <a:pos x="connsiteX3912" y="connsiteY3912"/>
                              </a:cxn>
                              <a:cxn ang="0">
                                <a:pos x="connsiteX3913" y="connsiteY3913"/>
                              </a:cxn>
                              <a:cxn ang="0">
                                <a:pos x="connsiteX3914" y="connsiteY3914"/>
                              </a:cxn>
                              <a:cxn ang="0">
                                <a:pos x="connsiteX3915" y="connsiteY3915"/>
                              </a:cxn>
                              <a:cxn ang="0">
                                <a:pos x="connsiteX3916" y="connsiteY3916"/>
                              </a:cxn>
                              <a:cxn ang="0">
                                <a:pos x="connsiteX3917" y="connsiteY3917"/>
                              </a:cxn>
                              <a:cxn ang="0">
                                <a:pos x="connsiteX3918" y="connsiteY3918"/>
                              </a:cxn>
                              <a:cxn ang="0">
                                <a:pos x="connsiteX3919" y="connsiteY3919"/>
                              </a:cxn>
                              <a:cxn ang="0">
                                <a:pos x="connsiteX3920" y="connsiteY3920"/>
                              </a:cxn>
                              <a:cxn ang="0">
                                <a:pos x="connsiteX3921" y="connsiteY3921"/>
                              </a:cxn>
                              <a:cxn ang="0">
                                <a:pos x="connsiteX3922" y="connsiteY3922"/>
                              </a:cxn>
                              <a:cxn ang="0">
                                <a:pos x="connsiteX3923" y="connsiteY3923"/>
                              </a:cxn>
                              <a:cxn ang="0">
                                <a:pos x="connsiteX3924" y="connsiteY3924"/>
                              </a:cxn>
                              <a:cxn ang="0">
                                <a:pos x="connsiteX3925" y="connsiteY3925"/>
                              </a:cxn>
                              <a:cxn ang="0">
                                <a:pos x="connsiteX3926" y="connsiteY3926"/>
                              </a:cxn>
                              <a:cxn ang="0">
                                <a:pos x="connsiteX3927" y="connsiteY3927"/>
                              </a:cxn>
                              <a:cxn ang="0">
                                <a:pos x="connsiteX3928" y="connsiteY3928"/>
                              </a:cxn>
                              <a:cxn ang="0">
                                <a:pos x="connsiteX3929" y="connsiteY3929"/>
                              </a:cxn>
                              <a:cxn ang="0">
                                <a:pos x="connsiteX3930" y="connsiteY3930"/>
                              </a:cxn>
                              <a:cxn ang="0">
                                <a:pos x="connsiteX3931" y="connsiteY3931"/>
                              </a:cxn>
                              <a:cxn ang="0">
                                <a:pos x="connsiteX3932" y="connsiteY3932"/>
                              </a:cxn>
                              <a:cxn ang="0">
                                <a:pos x="connsiteX3933" y="connsiteY3933"/>
                              </a:cxn>
                              <a:cxn ang="0">
                                <a:pos x="connsiteX3934" y="connsiteY3934"/>
                              </a:cxn>
                              <a:cxn ang="0">
                                <a:pos x="connsiteX3935" y="connsiteY3935"/>
                              </a:cxn>
                              <a:cxn ang="0">
                                <a:pos x="connsiteX3936" y="connsiteY3936"/>
                              </a:cxn>
                              <a:cxn ang="0">
                                <a:pos x="connsiteX3937" y="connsiteY3937"/>
                              </a:cxn>
                              <a:cxn ang="0">
                                <a:pos x="connsiteX3938" y="connsiteY3938"/>
                              </a:cxn>
                              <a:cxn ang="0">
                                <a:pos x="connsiteX3939" y="connsiteY3939"/>
                              </a:cxn>
                              <a:cxn ang="0">
                                <a:pos x="connsiteX3940" y="connsiteY3940"/>
                              </a:cxn>
                              <a:cxn ang="0">
                                <a:pos x="connsiteX3941" y="connsiteY3941"/>
                              </a:cxn>
                              <a:cxn ang="0">
                                <a:pos x="connsiteX3942" y="connsiteY3942"/>
                              </a:cxn>
                              <a:cxn ang="0">
                                <a:pos x="connsiteX3943" y="connsiteY3943"/>
                              </a:cxn>
                              <a:cxn ang="0">
                                <a:pos x="connsiteX3944" y="connsiteY3944"/>
                              </a:cxn>
                              <a:cxn ang="0">
                                <a:pos x="connsiteX3945" y="connsiteY3945"/>
                              </a:cxn>
                              <a:cxn ang="0">
                                <a:pos x="connsiteX3946" y="connsiteY3946"/>
                              </a:cxn>
                              <a:cxn ang="0">
                                <a:pos x="connsiteX3947" y="connsiteY3947"/>
                              </a:cxn>
                              <a:cxn ang="0">
                                <a:pos x="connsiteX3948" y="connsiteY3948"/>
                              </a:cxn>
                              <a:cxn ang="0">
                                <a:pos x="connsiteX3949" y="connsiteY3949"/>
                              </a:cxn>
                              <a:cxn ang="0">
                                <a:pos x="connsiteX3950" y="connsiteY3950"/>
                              </a:cxn>
                              <a:cxn ang="0">
                                <a:pos x="connsiteX3951" y="connsiteY3951"/>
                              </a:cxn>
                              <a:cxn ang="0">
                                <a:pos x="connsiteX3952" y="connsiteY3952"/>
                              </a:cxn>
                              <a:cxn ang="0">
                                <a:pos x="connsiteX3953" y="connsiteY3953"/>
                              </a:cxn>
                              <a:cxn ang="0">
                                <a:pos x="connsiteX3954" y="connsiteY3954"/>
                              </a:cxn>
                              <a:cxn ang="0">
                                <a:pos x="connsiteX3955" y="connsiteY3955"/>
                              </a:cxn>
                              <a:cxn ang="0">
                                <a:pos x="connsiteX3956" y="connsiteY3956"/>
                              </a:cxn>
                              <a:cxn ang="0">
                                <a:pos x="connsiteX3957" y="connsiteY3957"/>
                              </a:cxn>
                              <a:cxn ang="0">
                                <a:pos x="connsiteX3958" y="connsiteY3958"/>
                              </a:cxn>
                              <a:cxn ang="0">
                                <a:pos x="connsiteX3959" y="connsiteY3959"/>
                              </a:cxn>
                              <a:cxn ang="0">
                                <a:pos x="connsiteX3960" y="connsiteY3960"/>
                              </a:cxn>
                              <a:cxn ang="0">
                                <a:pos x="connsiteX3961" y="connsiteY3961"/>
                              </a:cxn>
                              <a:cxn ang="0">
                                <a:pos x="connsiteX3962" y="connsiteY3962"/>
                              </a:cxn>
                              <a:cxn ang="0">
                                <a:pos x="connsiteX3963" y="connsiteY3963"/>
                              </a:cxn>
                              <a:cxn ang="0">
                                <a:pos x="connsiteX3964" y="connsiteY3964"/>
                              </a:cxn>
                              <a:cxn ang="0">
                                <a:pos x="connsiteX3965" y="connsiteY3965"/>
                              </a:cxn>
                              <a:cxn ang="0">
                                <a:pos x="connsiteX3966" y="connsiteY3966"/>
                              </a:cxn>
                              <a:cxn ang="0">
                                <a:pos x="connsiteX3967" y="connsiteY3967"/>
                              </a:cxn>
                              <a:cxn ang="0">
                                <a:pos x="connsiteX3968" y="connsiteY3968"/>
                              </a:cxn>
                              <a:cxn ang="0">
                                <a:pos x="connsiteX3969" y="connsiteY3969"/>
                              </a:cxn>
                              <a:cxn ang="0">
                                <a:pos x="connsiteX3970" y="connsiteY3970"/>
                              </a:cxn>
                              <a:cxn ang="0">
                                <a:pos x="connsiteX3971" y="connsiteY3971"/>
                              </a:cxn>
                              <a:cxn ang="0">
                                <a:pos x="connsiteX3972" y="connsiteY3972"/>
                              </a:cxn>
                              <a:cxn ang="0">
                                <a:pos x="connsiteX3973" y="connsiteY3973"/>
                              </a:cxn>
                              <a:cxn ang="0">
                                <a:pos x="connsiteX3974" y="connsiteY3974"/>
                              </a:cxn>
                              <a:cxn ang="0">
                                <a:pos x="connsiteX3975" y="connsiteY3975"/>
                              </a:cxn>
                              <a:cxn ang="0">
                                <a:pos x="connsiteX3976" y="connsiteY3976"/>
                              </a:cxn>
                              <a:cxn ang="0">
                                <a:pos x="connsiteX3977" y="connsiteY3977"/>
                              </a:cxn>
                              <a:cxn ang="0">
                                <a:pos x="connsiteX3978" y="connsiteY3978"/>
                              </a:cxn>
                              <a:cxn ang="0">
                                <a:pos x="connsiteX3979" y="connsiteY3979"/>
                              </a:cxn>
                              <a:cxn ang="0">
                                <a:pos x="connsiteX3980" y="connsiteY3980"/>
                              </a:cxn>
                              <a:cxn ang="0">
                                <a:pos x="connsiteX3981" y="connsiteY3981"/>
                              </a:cxn>
                              <a:cxn ang="0">
                                <a:pos x="connsiteX3982" y="connsiteY3982"/>
                              </a:cxn>
                              <a:cxn ang="0">
                                <a:pos x="connsiteX3983" y="connsiteY3983"/>
                              </a:cxn>
                              <a:cxn ang="0">
                                <a:pos x="connsiteX3984" y="connsiteY3984"/>
                              </a:cxn>
                              <a:cxn ang="0">
                                <a:pos x="connsiteX3985" y="connsiteY3985"/>
                              </a:cxn>
                              <a:cxn ang="0">
                                <a:pos x="connsiteX3986" y="connsiteY3986"/>
                              </a:cxn>
                              <a:cxn ang="0">
                                <a:pos x="connsiteX3987" y="connsiteY3987"/>
                              </a:cxn>
                              <a:cxn ang="0">
                                <a:pos x="connsiteX3988" y="connsiteY3988"/>
                              </a:cxn>
                              <a:cxn ang="0">
                                <a:pos x="connsiteX3989" y="connsiteY3989"/>
                              </a:cxn>
                              <a:cxn ang="0">
                                <a:pos x="connsiteX3990" y="connsiteY3990"/>
                              </a:cxn>
                              <a:cxn ang="0">
                                <a:pos x="connsiteX3991" y="connsiteY3991"/>
                              </a:cxn>
                              <a:cxn ang="0">
                                <a:pos x="connsiteX3992" y="connsiteY3992"/>
                              </a:cxn>
                              <a:cxn ang="0">
                                <a:pos x="connsiteX3993" y="connsiteY3993"/>
                              </a:cxn>
                              <a:cxn ang="0">
                                <a:pos x="connsiteX3994" y="connsiteY3994"/>
                              </a:cxn>
                              <a:cxn ang="0">
                                <a:pos x="connsiteX3995" y="connsiteY3995"/>
                              </a:cxn>
                              <a:cxn ang="0">
                                <a:pos x="connsiteX3996" y="connsiteY3996"/>
                              </a:cxn>
                              <a:cxn ang="0">
                                <a:pos x="connsiteX3997" y="connsiteY3997"/>
                              </a:cxn>
                              <a:cxn ang="0">
                                <a:pos x="connsiteX3998" y="connsiteY3998"/>
                              </a:cxn>
                              <a:cxn ang="0">
                                <a:pos x="connsiteX3999" y="connsiteY3999"/>
                              </a:cxn>
                              <a:cxn ang="0">
                                <a:pos x="connsiteX4000" y="connsiteY4000"/>
                              </a:cxn>
                              <a:cxn ang="0">
                                <a:pos x="connsiteX4001" y="connsiteY4001"/>
                              </a:cxn>
                              <a:cxn ang="0">
                                <a:pos x="connsiteX4002" y="connsiteY4002"/>
                              </a:cxn>
                              <a:cxn ang="0">
                                <a:pos x="connsiteX4003" y="connsiteY4003"/>
                              </a:cxn>
                              <a:cxn ang="0">
                                <a:pos x="connsiteX4004" y="connsiteY4004"/>
                              </a:cxn>
                              <a:cxn ang="0">
                                <a:pos x="connsiteX4005" y="connsiteY4005"/>
                              </a:cxn>
                              <a:cxn ang="0">
                                <a:pos x="connsiteX4006" y="connsiteY4006"/>
                              </a:cxn>
                              <a:cxn ang="0">
                                <a:pos x="connsiteX4007" y="connsiteY4007"/>
                              </a:cxn>
                              <a:cxn ang="0">
                                <a:pos x="connsiteX4008" y="connsiteY4008"/>
                              </a:cxn>
                              <a:cxn ang="0">
                                <a:pos x="connsiteX4009" y="connsiteY4009"/>
                              </a:cxn>
                              <a:cxn ang="0">
                                <a:pos x="connsiteX4010" y="connsiteY4010"/>
                              </a:cxn>
                              <a:cxn ang="0">
                                <a:pos x="connsiteX4011" y="connsiteY4011"/>
                              </a:cxn>
                              <a:cxn ang="0">
                                <a:pos x="connsiteX4012" y="connsiteY4012"/>
                              </a:cxn>
                              <a:cxn ang="0">
                                <a:pos x="connsiteX4013" y="connsiteY4013"/>
                              </a:cxn>
                              <a:cxn ang="0">
                                <a:pos x="connsiteX4014" y="connsiteY4014"/>
                              </a:cxn>
                              <a:cxn ang="0">
                                <a:pos x="connsiteX4015" y="connsiteY4015"/>
                              </a:cxn>
                              <a:cxn ang="0">
                                <a:pos x="connsiteX4016" y="connsiteY4016"/>
                              </a:cxn>
                              <a:cxn ang="0">
                                <a:pos x="connsiteX4017" y="connsiteY4017"/>
                              </a:cxn>
                              <a:cxn ang="0">
                                <a:pos x="connsiteX4018" y="connsiteY4018"/>
                              </a:cxn>
                              <a:cxn ang="0">
                                <a:pos x="connsiteX4019" y="connsiteY4019"/>
                              </a:cxn>
                              <a:cxn ang="0">
                                <a:pos x="connsiteX4020" y="connsiteY4020"/>
                              </a:cxn>
                              <a:cxn ang="0">
                                <a:pos x="connsiteX4021" y="connsiteY4021"/>
                              </a:cxn>
                              <a:cxn ang="0">
                                <a:pos x="connsiteX4022" y="connsiteY4022"/>
                              </a:cxn>
                              <a:cxn ang="0">
                                <a:pos x="connsiteX4023" y="connsiteY4023"/>
                              </a:cxn>
                              <a:cxn ang="0">
                                <a:pos x="connsiteX4024" y="connsiteY4024"/>
                              </a:cxn>
                              <a:cxn ang="0">
                                <a:pos x="connsiteX4025" y="connsiteY4025"/>
                              </a:cxn>
                              <a:cxn ang="0">
                                <a:pos x="connsiteX4026" y="connsiteY4026"/>
                              </a:cxn>
                              <a:cxn ang="0">
                                <a:pos x="connsiteX4027" y="connsiteY4027"/>
                              </a:cxn>
                              <a:cxn ang="0">
                                <a:pos x="connsiteX4028" y="connsiteY4028"/>
                              </a:cxn>
                              <a:cxn ang="0">
                                <a:pos x="connsiteX4029" y="connsiteY4029"/>
                              </a:cxn>
                              <a:cxn ang="0">
                                <a:pos x="connsiteX4030" y="connsiteY4030"/>
                              </a:cxn>
                              <a:cxn ang="0">
                                <a:pos x="connsiteX4031" y="connsiteY4031"/>
                              </a:cxn>
                              <a:cxn ang="0">
                                <a:pos x="connsiteX4032" y="connsiteY4032"/>
                              </a:cxn>
                              <a:cxn ang="0">
                                <a:pos x="connsiteX4033" y="connsiteY4033"/>
                              </a:cxn>
                              <a:cxn ang="0">
                                <a:pos x="connsiteX4034" y="connsiteY4034"/>
                              </a:cxn>
                              <a:cxn ang="0">
                                <a:pos x="connsiteX4035" y="connsiteY4035"/>
                              </a:cxn>
                              <a:cxn ang="0">
                                <a:pos x="connsiteX4036" y="connsiteY4036"/>
                              </a:cxn>
                              <a:cxn ang="0">
                                <a:pos x="connsiteX4037" y="connsiteY4037"/>
                              </a:cxn>
                              <a:cxn ang="0">
                                <a:pos x="connsiteX4038" y="connsiteY4038"/>
                              </a:cxn>
                              <a:cxn ang="0">
                                <a:pos x="connsiteX4039" y="connsiteY4039"/>
                              </a:cxn>
                              <a:cxn ang="0">
                                <a:pos x="connsiteX4040" y="connsiteY4040"/>
                              </a:cxn>
                              <a:cxn ang="0">
                                <a:pos x="connsiteX4041" y="connsiteY4041"/>
                              </a:cxn>
                              <a:cxn ang="0">
                                <a:pos x="connsiteX4042" y="connsiteY4042"/>
                              </a:cxn>
                              <a:cxn ang="0">
                                <a:pos x="connsiteX4043" y="connsiteY4043"/>
                              </a:cxn>
                              <a:cxn ang="0">
                                <a:pos x="connsiteX4044" y="connsiteY4044"/>
                              </a:cxn>
                              <a:cxn ang="0">
                                <a:pos x="connsiteX4045" y="connsiteY4045"/>
                              </a:cxn>
                              <a:cxn ang="0">
                                <a:pos x="connsiteX4046" y="connsiteY4046"/>
                              </a:cxn>
                              <a:cxn ang="0">
                                <a:pos x="connsiteX4047" y="connsiteY4047"/>
                              </a:cxn>
                              <a:cxn ang="0">
                                <a:pos x="connsiteX4048" y="connsiteY4048"/>
                              </a:cxn>
                              <a:cxn ang="0">
                                <a:pos x="connsiteX4049" y="connsiteY4049"/>
                              </a:cxn>
                              <a:cxn ang="0">
                                <a:pos x="connsiteX4050" y="connsiteY4050"/>
                              </a:cxn>
                              <a:cxn ang="0">
                                <a:pos x="connsiteX4051" y="connsiteY4051"/>
                              </a:cxn>
                              <a:cxn ang="0">
                                <a:pos x="connsiteX4052" y="connsiteY4052"/>
                              </a:cxn>
                              <a:cxn ang="0">
                                <a:pos x="connsiteX4053" y="connsiteY4053"/>
                              </a:cxn>
                              <a:cxn ang="0">
                                <a:pos x="connsiteX4054" y="connsiteY4054"/>
                              </a:cxn>
                              <a:cxn ang="0">
                                <a:pos x="connsiteX4055" y="connsiteY4055"/>
                              </a:cxn>
                              <a:cxn ang="0">
                                <a:pos x="connsiteX4056" y="connsiteY4056"/>
                              </a:cxn>
                              <a:cxn ang="0">
                                <a:pos x="connsiteX4057" y="connsiteY4057"/>
                              </a:cxn>
                              <a:cxn ang="0">
                                <a:pos x="connsiteX4058" y="connsiteY4058"/>
                              </a:cxn>
                              <a:cxn ang="0">
                                <a:pos x="connsiteX4059" y="connsiteY4059"/>
                              </a:cxn>
                              <a:cxn ang="0">
                                <a:pos x="connsiteX4060" y="connsiteY4060"/>
                              </a:cxn>
                              <a:cxn ang="0">
                                <a:pos x="connsiteX4061" y="connsiteY4061"/>
                              </a:cxn>
                              <a:cxn ang="0">
                                <a:pos x="connsiteX4062" y="connsiteY4062"/>
                              </a:cxn>
                              <a:cxn ang="0">
                                <a:pos x="connsiteX4063" y="connsiteY4063"/>
                              </a:cxn>
                              <a:cxn ang="0">
                                <a:pos x="connsiteX4064" y="connsiteY4064"/>
                              </a:cxn>
                              <a:cxn ang="0">
                                <a:pos x="connsiteX4065" y="connsiteY4065"/>
                              </a:cxn>
                              <a:cxn ang="0">
                                <a:pos x="connsiteX4066" y="connsiteY4066"/>
                              </a:cxn>
                              <a:cxn ang="0">
                                <a:pos x="connsiteX4067" y="connsiteY4067"/>
                              </a:cxn>
                              <a:cxn ang="0">
                                <a:pos x="connsiteX4068" y="connsiteY4068"/>
                              </a:cxn>
                              <a:cxn ang="0">
                                <a:pos x="connsiteX4069" y="connsiteY4069"/>
                              </a:cxn>
                              <a:cxn ang="0">
                                <a:pos x="connsiteX4070" y="connsiteY4070"/>
                              </a:cxn>
                              <a:cxn ang="0">
                                <a:pos x="connsiteX4071" y="connsiteY4071"/>
                              </a:cxn>
                              <a:cxn ang="0">
                                <a:pos x="connsiteX4072" y="connsiteY4072"/>
                              </a:cxn>
                              <a:cxn ang="0">
                                <a:pos x="connsiteX4073" y="connsiteY4073"/>
                              </a:cxn>
                              <a:cxn ang="0">
                                <a:pos x="connsiteX4074" y="connsiteY4074"/>
                              </a:cxn>
                              <a:cxn ang="0">
                                <a:pos x="connsiteX4075" y="connsiteY4075"/>
                              </a:cxn>
                              <a:cxn ang="0">
                                <a:pos x="connsiteX4076" y="connsiteY4076"/>
                              </a:cxn>
                              <a:cxn ang="0">
                                <a:pos x="connsiteX4077" y="connsiteY4077"/>
                              </a:cxn>
                              <a:cxn ang="0">
                                <a:pos x="connsiteX4078" y="connsiteY4078"/>
                              </a:cxn>
                              <a:cxn ang="0">
                                <a:pos x="connsiteX4079" y="connsiteY4079"/>
                              </a:cxn>
                              <a:cxn ang="0">
                                <a:pos x="connsiteX4080" y="connsiteY4080"/>
                              </a:cxn>
                              <a:cxn ang="0">
                                <a:pos x="connsiteX4081" y="connsiteY4081"/>
                              </a:cxn>
                              <a:cxn ang="0">
                                <a:pos x="connsiteX4082" y="connsiteY4082"/>
                              </a:cxn>
                              <a:cxn ang="0">
                                <a:pos x="connsiteX4083" y="connsiteY4083"/>
                              </a:cxn>
                              <a:cxn ang="0">
                                <a:pos x="connsiteX4084" y="connsiteY4084"/>
                              </a:cxn>
                              <a:cxn ang="0">
                                <a:pos x="connsiteX4085" y="connsiteY4085"/>
                              </a:cxn>
                              <a:cxn ang="0">
                                <a:pos x="connsiteX4086" y="connsiteY4086"/>
                              </a:cxn>
                              <a:cxn ang="0">
                                <a:pos x="connsiteX4087" y="connsiteY4087"/>
                              </a:cxn>
                              <a:cxn ang="0">
                                <a:pos x="connsiteX4088" y="connsiteY4088"/>
                              </a:cxn>
                              <a:cxn ang="0">
                                <a:pos x="connsiteX4089" y="connsiteY4089"/>
                              </a:cxn>
                              <a:cxn ang="0">
                                <a:pos x="connsiteX4090" y="connsiteY4090"/>
                              </a:cxn>
                              <a:cxn ang="0">
                                <a:pos x="connsiteX4091" y="connsiteY4091"/>
                              </a:cxn>
                              <a:cxn ang="0">
                                <a:pos x="connsiteX4092" y="connsiteY4092"/>
                              </a:cxn>
                              <a:cxn ang="0">
                                <a:pos x="connsiteX4093" y="connsiteY4093"/>
                              </a:cxn>
                              <a:cxn ang="0">
                                <a:pos x="connsiteX4094" y="connsiteY4094"/>
                              </a:cxn>
                              <a:cxn ang="0">
                                <a:pos x="connsiteX4095" y="connsiteY4095"/>
                              </a:cxn>
                              <a:cxn ang="0">
                                <a:pos x="connsiteX4096" y="connsiteY4096"/>
                              </a:cxn>
                              <a:cxn ang="0">
                                <a:pos x="connsiteX4097" y="connsiteY4097"/>
                              </a:cxn>
                              <a:cxn ang="0">
                                <a:pos x="connsiteX4098" y="connsiteY4098"/>
                              </a:cxn>
                              <a:cxn ang="0">
                                <a:pos x="connsiteX4099" y="connsiteY4099"/>
                              </a:cxn>
                              <a:cxn ang="0">
                                <a:pos x="connsiteX4100" y="connsiteY4100"/>
                              </a:cxn>
                              <a:cxn ang="0">
                                <a:pos x="connsiteX4101" y="connsiteY4101"/>
                              </a:cxn>
                              <a:cxn ang="0">
                                <a:pos x="connsiteX4102" y="connsiteY4102"/>
                              </a:cxn>
                              <a:cxn ang="0">
                                <a:pos x="connsiteX4103" y="connsiteY4103"/>
                              </a:cxn>
                              <a:cxn ang="0">
                                <a:pos x="connsiteX4104" y="connsiteY4104"/>
                              </a:cxn>
                              <a:cxn ang="0">
                                <a:pos x="connsiteX4105" y="connsiteY4105"/>
                              </a:cxn>
                              <a:cxn ang="0">
                                <a:pos x="connsiteX4106" y="connsiteY4106"/>
                              </a:cxn>
                              <a:cxn ang="0">
                                <a:pos x="connsiteX4107" y="connsiteY4107"/>
                              </a:cxn>
                              <a:cxn ang="0">
                                <a:pos x="connsiteX4108" y="connsiteY4108"/>
                              </a:cxn>
                              <a:cxn ang="0">
                                <a:pos x="connsiteX4109" y="connsiteY4109"/>
                              </a:cxn>
                              <a:cxn ang="0">
                                <a:pos x="connsiteX4110" y="connsiteY4110"/>
                              </a:cxn>
                              <a:cxn ang="0">
                                <a:pos x="connsiteX4111" y="connsiteY4111"/>
                              </a:cxn>
                              <a:cxn ang="0">
                                <a:pos x="connsiteX4112" y="connsiteY4112"/>
                              </a:cxn>
                              <a:cxn ang="0">
                                <a:pos x="connsiteX4113" y="connsiteY4113"/>
                              </a:cxn>
                              <a:cxn ang="0">
                                <a:pos x="connsiteX4114" y="connsiteY4114"/>
                              </a:cxn>
                              <a:cxn ang="0">
                                <a:pos x="connsiteX4115" y="connsiteY4115"/>
                              </a:cxn>
                              <a:cxn ang="0">
                                <a:pos x="connsiteX4116" y="connsiteY4116"/>
                              </a:cxn>
                              <a:cxn ang="0">
                                <a:pos x="connsiteX4117" y="connsiteY4117"/>
                              </a:cxn>
                              <a:cxn ang="0">
                                <a:pos x="connsiteX4118" y="connsiteY4118"/>
                              </a:cxn>
                              <a:cxn ang="0">
                                <a:pos x="connsiteX4119" y="connsiteY4119"/>
                              </a:cxn>
                              <a:cxn ang="0">
                                <a:pos x="connsiteX4120" y="connsiteY4120"/>
                              </a:cxn>
                              <a:cxn ang="0">
                                <a:pos x="connsiteX4121" y="connsiteY4121"/>
                              </a:cxn>
                              <a:cxn ang="0">
                                <a:pos x="connsiteX4122" y="connsiteY4122"/>
                              </a:cxn>
                              <a:cxn ang="0">
                                <a:pos x="connsiteX4123" y="connsiteY4123"/>
                              </a:cxn>
                              <a:cxn ang="0">
                                <a:pos x="connsiteX4124" y="connsiteY4124"/>
                              </a:cxn>
                              <a:cxn ang="0">
                                <a:pos x="connsiteX4125" y="connsiteY4125"/>
                              </a:cxn>
                              <a:cxn ang="0">
                                <a:pos x="connsiteX4126" y="connsiteY4126"/>
                              </a:cxn>
                              <a:cxn ang="0">
                                <a:pos x="connsiteX4127" y="connsiteY4127"/>
                              </a:cxn>
                              <a:cxn ang="0">
                                <a:pos x="connsiteX4128" y="connsiteY4128"/>
                              </a:cxn>
                              <a:cxn ang="0">
                                <a:pos x="connsiteX4129" y="connsiteY4129"/>
                              </a:cxn>
                              <a:cxn ang="0">
                                <a:pos x="connsiteX4130" y="connsiteY4130"/>
                              </a:cxn>
                              <a:cxn ang="0">
                                <a:pos x="connsiteX4131" y="connsiteY4131"/>
                              </a:cxn>
                              <a:cxn ang="0">
                                <a:pos x="connsiteX4132" y="connsiteY4132"/>
                              </a:cxn>
                              <a:cxn ang="0">
                                <a:pos x="connsiteX4133" y="connsiteY4133"/>
                              </a:cxn>
                              <a:cxn ang="0">
                                <a:pos x="connsiteX4134" y="connsiteY4134"/>
                              </a:cxn>
                              <a:cxn ang="0">
                                <a:pos x="connsiteX4135" y="connsiteY4135"/>
                              </a:cxn>
                              <a:cxn ang="0">
                                <a:pos x="connsiteX4136" y="connsiteY4136"/>
                              </a:cxn>
                              <a:cxn ang="0">
                                <a:pos x="connsiteX4137" y="connsiteY4137"/>
                              </a:cxn>
                              <a:cxn ang="0">
                                <a:pos x="connsiteX4138" y="connsiteY4138"/>
                              </a:cxn>
                              <a:cxn ang="0">
                                <a:pos x="connsiteX4139" y="connsiteY4139"/>
                              </a:cxn>
                              <a:cxn ang="0">
                                <a:pos x="connsiteX4140" y="connsiteY4140"/>
                              </a:cxn>
                              <a:cxn ang="0">
                                <a:pos x="connsiteX4141" y="connsiteY4141"/>
                              </a:cxn>
                              <a:cxn ang="0">
                                <a:pos x="connsiteX4142" y="connsiteY4142"/>
                              </a:cxn>
                              <a:cxn ang="0">
                                <a:pos x="connsiteX4143" y="connsiteY4143"/>
                              </a:cxn>
                              <a:cxn ang="0">
                                <a:pos x="connsiteX4144" y="connsiteY4144"/>
                              </a:cxn>
                              <a:cxn ang="0">
                                <a:pos x="connsiteX4145" y="connsiteY4145"/>
                              </a:cxn>
                              <a:cxn ang="0">
                                <a:pos x="connsiteX4146" y="connsiteY4146"/>
                              </a:cxn>
                              <a:cxn ang="0">
                                <a:pos x="connsiteX4147" y="connsiteY4147"/>
                              </a:cxn>
                              <a:cxn ang="0">
                                <a:pos x="connsiteX4148" y="connsiteY4148"/>
                              </a:cxn>
                              <a:cxn ang="0">
                                <a:pos x="connsiteX4149" y="connsiteY4149"/>
                              </a:cxn>
                              <a:cxn ang="0">
                                <a:pos x="connsiteX4150" y="connsiteY4150"/>
                              </a:cxn>
                              <a:cxn ang="0">
                                <a:pos x="connsiteX4151" y="connsiteY4151"/>
                              </a:cxn>
                              <a:cxn ang="0">
                                <a:pos x="connsiteX4152" y="connsiteY4152"/>
                              </a:cxn>
                              <a:cxn ang="0">
                                <a:pos x="connsiteX4153" y="connsiteY4153"/>
                              </a:cxn>
                              <a:cxn ang="0">
                                <a:pos x="connsiteX4154" y="connsiteY4154"/>
                              </a:cxn>
                              <a:cxn ang="0">
                                <a:pos x="connsiteX4155" y="connsiteY4155"/>
                              </a:cxn>
                              <a:cxn ang="0">
                                <a:pos x="connsiteX4156" y="connsiteY4156"/>
                              </a:cxn>
                              <a:cxn ang="0">
                                <a:pos x="connsiteX4157" y="connsiteY4157"/>
                              </a:cxn>
                              <a:cxn ang="0">
                                <a:pos x="connsiteX4158" y="connsiteY4158"/>
                              </a:cxn>
                              <a:cxn ang="0">
                                <a:pos x="connsiteX4159" y="connsiteY4159"/>
                              </a:cxn>
                              <a:cxn ang="0">
                                <a:pos x="connsiteX4160" y="connsiteY4160"/>
                              </a:cxn>
                              <a:cxn ang="0">
                                <a:pos x="connsiteX4161" y="connsiteY4161"/>
                              </a:cxn>
                              <a:cxn ang="0">
                                <a:pos x="connsiteX4162" y="connsiteY4162"/>
                              </a:cxn>
                              <a:cxn ang="0">
                                <a:pos x="connsiteX4163" y="connsiteY4163"/>
                              </a:cxn>
                              <a:cxn ang="0">
                                <a:pos x="connsiteX4164" y="connsiteY4164"/>
                              </a:cxn>
                              <a:cxn ang="0">
                                <a:pos x="connsiteX4165" y="connsiteY4165"/>
                              </a:cxn>
                              <a:cxn ang="0">
                                <a:pos x="connsiteX4166" y="connsiteY4166"/>
                              </a:cxn>
                              <a:cxn ang="0">
                                <a:pos x="connsiteX4167" y="connsiteY4167"/>
                              </a:cxn>
                              <a:cxn ang="0">
                                <a:pos x="connsiteX4168" y="connsiteY4168"/>
                              </a:cxn>
                              <a:cxn ang="0">
                                <a:pos x="connsiteX4169" y="connsiteY4169"/>
                              </a:cxn>
                              <a:cxn ang="0">
                                <a:pos x="connsiteX4170" y="connsiteY4170"/>
                              </a:cxn>
                              <a:cxn ang="0">
                                <a:pos x="connsiteX4171" y="connsiteY4171"/>
                              </a:cxn>
                              <a:cxn ang="0">
                                <a:pos x="connsiteX4172" y="connsiteY4172"/>
                              </a:cxn>
                              <a:cxn ang="0">
                                <a:pos x="connsiteX4173" y="connsiteY4173"/>
                              </a:cxn>
                              <a:cxn ang="0">
                                <a:pos x="connsiteX4174" y="connsiteY4174"/>
                              </a:cxn>
                              <a:cxn ang="0">
                                <a:pos x="connsiteX4175" y="connsiteY4175"/>
                              </a:cxn>
                              <a:cxn ang="0">
                                <a:pos x="connsiteX4176" y="connsiteY4176"/>
                              </a:cxn>
                              <a:cxn ang="0">
                                <a:pos x="connsiteX4177" y="connsiteY4177"/>
                              </a:cxn>
                              <a:cxn ang="0">
                                <a:pos x="connsiteX4178" y="connsiteY4178"/>
                              </a:cxn>
                              <a:cxn ang="0">
                                <a:pos x="connsiteX4179" y="connsiteY4179"/>
                              </a:cxn>
                              <a:cxn ang="0">
                                <a:pos x="connsiteX4180" y="connsiteY4180"/>
                              </a:cxn>
                              <a:cxn ang="0">
                                <a:pos x="connsiteX4181" y="connsiteY4181"/>
                              </a:cxn>
                              <a:cxn ang="0">
                                <a:pos x="connsiteX4182" y="connsiteY4182"/>
                              </a:cxn>
                              <a:cxn ang="0">
                                <a:pos x="connsiteX4183" y="connsiteY4183"/>
                              </a:cxn>
                              <a:cxn ang="0">
                                <a:pos x="connsiteX4184" y="connsiteY4184"/>
                              </a:cxn>
                              <a:cxn ang="0">
                                <a:pos x="connsiteX4185" y="connsiteY4185"/>
                              </a:cxn>
                              <a:cxn ang="0">
                                <a:pos x="connsiteX4186" y="connsiteY4186"/>
                              </a:cxn>
                              <a:cxn ang="0">
                                <a:pos x="connsiteX4187" y="connsiteY4187"/>
                              </a:cxn>
                              <a:cxn ang="0">
                                <a:pos x="connsiteX4188" y="connsiteY4188"/>
                              </a:cxn>
                              <a:cxn ang="0">
                                <a:pos x="connsiteX4189" y="connsiteY4189"/>
                              </a:cxn>
                              <a:cxn ang="0">
                                <a:pos x="connsiteX4190" y="connsiteY4190"/>
                              </a:cxn>
                              <a:cxn ang="0">
                                <a:pos x="connsiteX4191" y="connsiteY4191"/>
                              </a:cxn>
                              <a:cxn ang="0">
                                <a:pos x="connsiteX4192" y="connsiteY4192"/>
                              </a:cxn>
                              <a:cxn ang="0">
                                <a:pos x="connsiteX4193" y="connsiteY4193"/>
                              </a:cxn>
                              <a:cxn ang="0">
                                <a:pos x="connsiteX4194" y="connsiteY4194"/>
                              </a:cxn>
                              <a:cxn ang="0">
                                <a:pos x="connsiteX4195" y="connsiteY4195"/>
                              </a:cxn>
                              <a:cxn ang="0">
                                <a:pos x="connsiteX4196" y="connsiteY4196"/>
                              </a:cxn>
                              <a:cxn ang="0">
                                <a:pos x="connsiteX4197" y="connsiteY4197"/>
                              </a:cxn>
                              <a:cxn ang="0">
                                <a:pos x="connsiteX4198" y="connsiteY4198"/>
                              </a:cxn>
                              <a:cxn ang="0">
                                <a:pos x="connsiteX4199" y="connsiteY4199"/>
                              </a:cxn>
                              <a:cxn ang="0">
                                <a:pos x="connsiteX4200" y="connsiteY4200"/>
                              </a:cxn>
                              <a:cxn ang="0">
                                <a:pos x="connsiteX4201" y="connsiteY4201"/>
                              </a:cxn>
                              <a:cxn ang="0">
                                <a:pos x="connsiteX4202" y="connsiteY4202"/>
                              </a:cxn>
                              <a:cxn ang="0">
                                <a:pos x="connsiteX4203" y="connsiteY4203"/>
                              </a:cxn>
                              <a:cxn ang="0">
                                <a:pos x="connsiteX4204" y="connsiteY4204"/>
                              </a:cxn>
                              <a:cxn ang="0">
                                <a:pos x="connsiteX4205" y="connsiteY4205"/>
                              </a:cxn>
                              <a:cxn ang="0">
                                <a:pos x="connsiteX4206" y="connsiteY4206"/>
                              </a:cxn>
                              <a:cxn ang="0">
                                <a:pos x="connsiteX4207" y="connsiteY4207"/>
                              </a:cxn>
                              <a:cxn ang="0">
                                <a:pos x="connsiteX4208" y="connsiteY4208"/>
                              </a:cxn>
                              <a:cxn ang="0">
                                <a:pos x="connsiteX4209" y="connsiteY4209"/>
                              </a:cxn>
                              <a:cxn ang="0">
                                <a:pos x="connsiteX4210" y="connsiteY4210"/>
                              </a:cxn>
                              <a:cxn ang="0">
                                <a:pos x="connsiteX4211" y="connsiteY4211"/>
                              </a:cxn>
                              <a:cxn ang="0">
                                <a:pos x="connsiteX4212" y="connsiteY4212"/>
                              </a:cxn>
                              <a:cxn ang="0">
                                <a:pos x="connsiteX4213" y="connsiteY4213"/>
                              </a:cxn>
                              <a:cxn ang="0">
                                <a:pos x="connsiteX4214" y="connsiteY4214"/>
                              </a:cxn>
                              <a:cxn ang="0">
                                <a:pos x="connsiteX4215" y="connsiteY4215"/>
                              </a:cxn>
                              <a:cxn ang="0">
                                <a:pos x="connsiteX4216" y="connsiteY4216"/>
                              </a:cxn>
                              <a:cxn ang="0">
                                <a:pos x="connsiteX4217" y="connsiteY4217"/>
                              </a:cxn>
                              <a:cxn ang="0">
                                <a:pos x="connsiteX4218" y="connsiteY4218"/>
                              </a:cxn>
                              <a:cxn ang="0">
                                <a:pos x="connsiteX4219" y="connsiteY4219"/>
                              </a:cxn>
                              <a:cxn ang="0">
                                <a:pos x="connsiteX4220" y="connsiteY4220"/>
                              </a:cxn>
                              <a:cxn ang="0">
                                <a:pos x="connsiteX4221" y="connsiteY4221"/>
                              </a:cxn>
                              <a:cxn ang="0">
                                <a:pos x="connsiteX4222" y="connsiteY4222"/>
                              </a:cxn>
                              <a:cxn ang="0">
                                <a:pos x="connsiteX4223" y="connsiteY4223"/>
                              </a:cxn>
                              <a:cxn ang="0">
                                <a:pos x="connsiteX4224" y="connsiteY4224"/>
                              </a:cxn>
                              <a:cxn ang="0">
                                <a:pos x="connsiteX4225" y="connsiteY4225"/>
                              </a:cxn>
                              <a:cxn ang="0">
                                <a:pos x="connsiteX4226" y="connsiteY4226"/>
                              </a:cxn>
                              <a:cxn ang="0">
                                <a:pos x="connsiteX4227" y="connsiteY4227"/>
                              </a:cxn>
                              <a:cxn ang="0">
                                <a:pos x="connsiteX4228" y="connsiteY4228"/>
                              </a:cxn>
                              <a:cxn ang="0">
                                <a:pos x="connsiteX4229" y="connsiteY4229"/>
                              </a:cxn>
                              <a:cxn ang="0">
                                <a:pos x="connsiteX4230" y="connsiteY4230"/>
                              </a:cxn>
                              <a:cxn ang="0">
                                <a:pos x="connsiteX4231" y="connsiteY4231"/>
                              </a:cxn>
                              <a:cxn ang="0">
                                <a:pos x="connsiteX4232" y="connsiteY4232"/>
                              </a:cxn>
                              <a:cxn ang="0">
                                <a:pos x="connsiteX4233" y="connsiteY4233"/>
                              </a:cxn>
                              <a:cxn ang="0">
                                <a:pos x="connsiteX4234" y="connsiteY4234"/>
                              </a:cxn>
                              <a:cxn ang="0">
                                <a:pos x="connsiteX4235" y="connsiteY4235"/>
                              </a:cxn>
                              <a:cxn ang="0">
                                <a:pos x="connsiteX4236" y="connsiteY4236"/>
                              </a:cxn>
                              <a:cxn ang="0">
                                <a:pos x="connsiteX4237" y="connsiteY4237"/>
                              </a:cxn>
                              <a:cxn ang="0">
                                <a:pos x="connsiteX4238" y="connsiteY4238"/>
                              </a:cxn>
                              <a:cxn ang="0">
                                <a:pos x="connsiteX4239" y="connsiteY4239"/>
                              </a:cxn>
                              <a:cxn ang="0">
                                <a:pos x="connsiteX4240" y="connsiteY4240"/>
                              </a:cxn>
                              <a:cxn ang="0">
                                <a:pos x="connsiteX4241" y="connsiteY4241"/>
                              </a:cxn>
                              <a:cxn ang="0">
                                <a:pos x="connsiteX4242" y="connsiteY4242"/>
                              </a:cxn>
                              <a:cxn ang="0">
                                <a:pos x="connsiteX4243" y="connsiteY4243"/>
                              </a:cxn>
                              <a:cxn ang="0">
                                <a:pos x="connsiteX4244" y="connsiteY4244"/>
                              </a:cxn>
                              <a:cxn ang="0">
                                <a:pos x="connsiteX4245" y="connsiteY4245"/>
                              </a:cxn>
                              <a:cxn ang="0">
                                <a:pos x="connsiteX4246" y="connsiteY4246"/>
                              </a:cxn>
                              <a:cxn ang="0">
                                <a:pos x="connsiteX4247" y="connsiteY4247"/>
                              </a:cxn>
                              <a:cxn ang="0">
                                <a:pos x="connsiteX4248" y="connsiteY4248"/>
                              </a:cxn>
                              <a:cxn ang="0">
                                <a:pos x="connsiteX4249" y="connsiteY4249"/>
                              </a:cxn>
                              <a:cxn ang="0">
                                <a:pos x="connsiteX4250" y="connsiteY4250"/>
                              </a:cxn>
                              <a:cxn ang="0">
                                <a:pos x="connsiteX4251" y="connsiteY4251"/>
                              </a:cxn>
                              <a:cxn ang="0">
                                <a:pos x="connsiteX4252" y="connsiteY4252"/>
                              </a:cxn>
                              <a:cxn ang="0">
                                <a:pos x="connsiteX4253" y="connsiteY4253"/>
                              </a:cxn>
                              <a:cxn ang="0">
                                <a:pos x="connsiteX4254" y="connsiteY4254"/>
                              </a:cxn>
                              <a:cxn ang="0">
                                <a:pos x="connsiteX4255" y="connsiteY4255"/>
                              </a:cxn>
                              <a:cxn ang="0">
                                <a:pos x="connsiteX4256" y="connsiteY4256"/>
                              </a:cxn>
                              <a:cxn ang="0">
                                <a:pos x="connsiteX4257" y="connsiteY4257"/>
                              </a:cxn>
                              <a:cxn ang="0">
                                <a:pos x="connsiteX4258" y="connsiteY4258"/>
                              </a:cxn>
                              <a:cxn ang="0">
                                <a:pos x="connsiteX4259" y="connsiteY4259"/>
                              </a:cxn>
                              <a:cxn ang="0">
                                <a:pos x="connsiteX4260" y="connsiteY4260"/>
                              </a:cxn>
                              <a:cxn ang="0">
                                <a:pos x="connsiteX4261" y="connsiteY4261"/>
                              </a:cxn>
                              <a:cxn ang="0">
                                <a:pos x="connsiteX4262" y="connsiteY4262"/>
                              </a:cxn>
                              <a:cxn ang="0">
                                <a:pos x="connsiteX4263" y="connsiteY4263"/>
                              </a:cxn>
                              <a:cxn ang="0">
                                <a:pos x="connsiteX4264" y="connsiteY4264"/>
                              </a:cxn>
                              <a:cxn ang="0">
                                <a:pos x="connsiteX4265" y="connsiteY4265"/>
                              </a:cxn>
                              <a:cxn ang="0">
                                <a:pos x="connsiteX4266" y="connsiteY4266"/>
                              </a:cxn>
                              <a:cxn ang="0">
                                <a:pos x="connsiteX4267" y="connsiteY4267"/>
                              </a:cxn>
                              <a:cxn ang="0">
                                <a:pos x="connsiteX4268" y="connsiteY4268"/>
                              </a:cxn>
                              <a:cxn ang="0">
                                <a:pos x="connsiteX4269" y="connsiteY4269"/>
                              </a:cxn>
                              <a:cxn ang="0">
                                <a:pos x="connsiteX4270" y="connsiteY4270"/>
                              </a:cxn>
                              <a:cxn ang="0">
                                <a:pos x="connsiteX4271" y="connsiteY4271"/>
                              </a:cxn>
                              <a:cxn ang="0">
                                <a:pos x="connsiteX4272" y="connsiteY4272"/>
                              </a:cxn>
                              <a:cxn ang="0">
                                <a:pos x="connsiteX4273" y="connsiteY4273"/>
                              </a:cxn>
                              <a:cxn ang="0">
                                <a:pos x="connsiteX4274" y="connsiteY4274"/>
                              </a:cxn>
                              <a:cxn ang="0">
                                <a:pos x="connsiteX4275" y="connsiteY4275"/>
                              </a:cxn>
                              <a:cxn ang="0">
                                <a:pos x="connsiteX4276" y="connsiteY4276"/>
                              </a:cxn>
                              <a:cxn ang="0">
                                <a:pos x="connsiteX4277" y="connsiteY4277"/>
                              </a:cxn>
                              <a:cxn ang="0">
                                <a:pos x="connsiteX4278" y="connsiteY4278"/>
                              </a:cxn>
                              <a:cxn ang="0">
                                <a:pos x="connsiteX4279" y="connsiteY4279"/>
                              </a:cxn>
                              <a:cxn ang="0">
                                <a:pos x="connsiteX4280" y="connsiteY4280"/>
                              </a:cxn>
                              <a:cxn ang="0">
                                <a:pos x="connsiteX4281" y="connsiteY4281"/>
                              </a:cxn>
                              <a:cxn ang="0">
                                <a:pos x="connsiteX4282" y="connsiteY4282"/>
                              </a:cxn>
                              <a:cxn ang="0">
                                <a:pos x="connsiteX4283" y="connsiteY4283"/>
                              </a:cxn>
                              <a:cxn ang="0">
                                <a:pos x="connsiteX4284" y="connsiteY4284"/>
                              </a:cxn>
                              <a:cxn ang="0">
                                <a:pos x="connsiteX4285" y="connsiteY4285"/>
                              </a:cxn>
                              <a:cxn ang="0">
                                <a:pos x="connsiteX4286" y="connsiteY4286"/>
                              </a:cxn>
                              <a:cxn ang="0">
                                <a:pos x="connsiteX4287" y="connsiteY4287"/>
                              </a:cxn>
                              <a:cxn ang="0">
                                <a:pos x="connsiteX4288" y="connsiteY4288"/>
                              </a:cxn>
                              <a:cxn ang="0">
                                <a:pos x="connsiteX4289" y="connsiteY4289"/>
                              </a:cxn>
                              <a:cxn ang="0">
                                <a:pos x="connsiteX4290" y="connsiteY4290"/>
                              </a:cxn>
                              <a:cxn ang="0">
                                <a:pos x="connsiteX4291" y="connsiteY4291"/>
                              </a:cxn>
                              <a:cxn ang="0">
                                <a:pos x="connsiteX4292" y="connsiteY4292"/>
                              </a:cxn>
                              <a:cxn ang="0">
                                <a:pos x="connsiteX4293" y="connsiteY4293"/>
                              </a:cxn>
                              <a:cxn ang="0">
                                <a:pos x="connsiteX4294" y="connsiteY4294"/>
                              </a:cxn>
                              <a:cxn ang="0">
                                <a:pos x="connsiteX4295" y="connsiteY4295"/>
                              </a:cxn>
                              <a:cxn ang="0">
                                <a:pos x="connsiteX4296" y="connsiteY4296"/>
                              </a:cxn>
                              <a:cxn ang="0">
                                <a:pos x="connsiteX4297" y="connsiteY4297"/>
                              </a:cxn>
                              <a:cxn ang="0">
                                <a:pos x="connsiteX4298" y="connsiteY4298"/>
                              </a:cxn>
                              <a:cxn ang="0">
                                <a:pos x="connsiteX4299" y="connsiteY4299"/>
                              </a:cxn>
                              <a:cxn ang="0">
                                <a:pos x="connsiteX4300" y="connsiteY4300"/>
                              </a:cxn>
                              <a:cxn ang="0">
                                <a:pos x="connsiteX4301" y="connsiteY4301"/>
                              </a:cxn>
                              <a:cxn ang="0">
                                <a:pos x="connsiteX4302" y="connsiteY4302"/>
                              </a:cxn>
                              <a:cxn ang="0">
                                <a:pos x="connsiteX4303" y="connsiteY4303"/>
                              </a:cxn>
                              <a:cxn ang="0">
                                <a:pos x="connsiteX4304" y="connsiteY4304"/>
                              </a:cxn>
                              <a:cxn ang="0">
                                <a:pos x="connsiteX4305" y="connsiteY4305"/>
                              </a:cxn>
                              <a:cxn ang="0">
                                <a:pos x="connsiteX4306" y="connsiteY4306"/>
                              </a:cxn>
                              <a:cxn ang="0">
                                <a:pos x="connsiteX4307" y="connsiteY4307"/>
                              </a:cxn>
                              <a:cxn ang="0">
                                <a:pos x="connsiteX4308" y="connsiteY4308"/>
                              </a:cxn>
                              <a:cxn ang="0">
                                <a:pos x="connsiteX4309" y="connsiteY4309"/>
                              </a:cxn>
                              <a:cxn ang="0">
                                <a:pos x="connsiteX4310" y="connsiteY4310"/>
                              </a:cxn>
                              <a:cxn ang="0">
                                <a:pos x="connsiteX4311" y="connsiteY4311"/>
                              </a:cxn>
                              <a:cxn ang="0">
                                <a:pos x="connsiteX4312" y="connsiteY4312"/>
                              </a:cxn>
                              <a:cxn ang="0">
                                <a:pos x="connsiteX4313" y="connsiteY4313"/>
                              </a:cxn>
                              <a:cxn ang="0">
                                <a:pos x="connsiteX4314" y="connsiteY4314"/>
                              </a:cxn>
                              <a:cxn ang="0">
                                <a:pos x="connsiteX4315" y="connsiteY4315"/>
                              </a:cxn>
                              <a:cxn ang="0">
                                <a:pos x="connsiteX4316" y="connsiteY4316"/>
                              </a:cxn>
                              <a:cxn ang="0">
                                <a:pos x="connsiteX4317" y="connsiteY4317"/>
                              </a:cxn>
                              <a:cxn ang="0">
                                <a:pos x="connsiteX4318" y="connsiteY4318"/>
                              </a:cxn>
                              <a:cxn ang="0">
                                <a:pos x="connsiteX4319" y="connsiteY4319"/>
                              </a:cxn>
                              <a:cxn ang="0">
                                <a:pos x="connsiteX4320" y="connsiteY4320"/>
                              </a:cxn>
                              <a:cxn ang="0">
                                <a:pos x="connsiteX4321" y="connsiteY4321"/>
                              </a:cxn>
                              <a:cxn ang="0">
                                <a:pos x="connsiteX4322" y="connsiteY4322"/>
                              </a:cxn>
                              <a:cxn ang="0">
                                <a:pos x="connsiteX4323" y="connsiteY4323"/>
                              </a:cxn>
                              <a:cxn ang="0">
                                <a:pos x="connsiteX4324" y="connsiteY4324"/>
                              </a:cxn>
                              <a:cxn ang="0">
                                <a:pos x="connsiteX4325" y="connsiteY4325"/>
                              </a:cxn>
                              <a:cxn ang="0">
                                <a:pos x="connsiteX4326" y="connsiteY4326"/>
                              </a:cxn>
                              <a:cxn ang="0">
                                <a:pos x="connsiteX4327" y="connsiteY4327"/>
                              </a:cxn>
                              <a:cxn ang="0">
                                <a:pos x="connsiteX4328" y="connsiteY4328"/>
                              </a:cxn>
                              <a:cxn ang="0">
                                <a:pos x="connsiteX4329" y="connsiteY4329"/>
                              </a:cxn>
                              <a:cxn ang="0">
                                <a:pos x="connsiteX4330" y="connsiteY4330"/>
                              </a:cxn>
                              <a:cxn ang="0">
                                <a:pos x="connsiteX4331" y="connsiteY4331"/>
                              </a:cxn>
                              <a:cxn ang="0">
                                <a:pos x="connsiteX4332" y="connsiteY4332"/>
                              </a:cxn>
                              <a:cxn ang="0">
                                <a:pos x="connsiteX4333" y="connsiteY4333"/>
                              </a:cxn>
                              <a:cxn ang="0">
                                <a:pos x="connsiteX4334" y="connsiteY4334"/>
                              </a:cxn>
                              <a:cxn ang="0">
                                <a:pos x="connsiteX4335" y="connsiteY4335"/>
                              </a:cxn>
                              <a:cxn ang="0">
                                <a:pos x="connsiteX4336" y="connsiteY4336"/>
                              </a:cxn>
                              <a:cxn ang="0">
                                <a:pos x="connsiteX4337" y="connsiteY4337"/>
                              </a:cxn>
                              <a:cxn ang="0">
                                <a:pos x="connsiteX4338" y="connsiteY4338"/>
                              </a:cxn>
                              <a:cxn ang="0">
                                <a:pos x="connsiteX4339" y="connsiteY4339"/>
                              </a:cxn>
                              <a:cxn ang="0">
                                <a:pos x="connsiteX4340" y="connsiteY4340"/>
                              </a:cxn>
                              <a:cxn ang="0">
                                <a:pos x="connsiteX4341" y="connsiteY4341"/>
                              </a:cxn>
                              <a:cxn ang="0">
                                <a:pos x="connsiteX4342" y="connsiteY4342"/>
                              </a:cxn>
                              <a:cxn ang="0">
                                <a:pos x="connsiteX4343" y="connsiteY4343"/>
                              </a:cxn>
                              <a:cxn ang="0">
                                <a:pos x="connsiteX4344" y="connsiteY4344"/>
                              </a:cxn>
                              <a:cxn ang="0">
                                <a:pos x="connsiteX4345" y="connsiteY4345"/>
                              </a:cxn>
                              <a:cxn ang="0">
                                <a:pos x="connsiteX4346" y="connsiteY4346"/>
                              </a:cxn>
                              <a:cxn ang="0">
                                <a:pos x="connsiteX4347" y="connsiteY4347"/>
                              </a:cxn>
                              <a:cxn ang="0">
                                <a:pos x="connsiteX4348" y="connsiteY4348"/>
                              </a:cxn>
                              <a:cxn ang="0">
                                <a:pos x="connsiteX4349" y="connsiteY4349"/>
                              </a:cxn>
                              <a:cxn ang="0">
                                <a:pos x="connsiteX4350" y="connsiteY4350"/>
                              </a:cxn>
                              <a:cxn ang="0">
                                <a:pos x="connsiteX4351" y="connsiteY4351"/>
                              </a:cxn>
                              <a:cxn ang="0">
                                <a:pos x="connsiteX4352" y="connsiteY4352"/>
                              </a:cxn>
                              <a:cxn ang="0">
                                <a:pos x="connsiteX4353" y="connsiteY4353"/>
                              </a:cxn>
                              <a:cxn ang="0">
                                <a:pos x="connsiteX4354" y="connsiteY4354"/>
                              </a:cxn>
                              <a:cxn ang="0">
                                <a:pos x="connsiteX4355" y="connsiteY4355"/>
                              </a:cxn>
                              <a:cxn ang="0">
                                <a:pos x="connsiteX4356" y="connsiteY4356"/>
                              </a:cxn>
                              <a:cxn ang="0">
                                <a:pos x="connsiteX4357" y="connsiteY4357"/>
                              </a:cxn>
                              <a:cxn ang="0">
                                <a:pos x="connsiteX4358" y="connsiteY4358"/>
                              </a:cxn>
                              <a:cxn ang="0">
                                <a:pos x="connsiteX4359" y="connsiteY4359"/>
                              </a:cxn>
                              <a:cxn ang="0">
                                <a:pos x="connsiteX4360" y="connsiteY4360"/>
                              </a:cxn>
                              <a:cxn ang="0">
                                <a:pos x="connsiteX4361" y="connsiteY4361"/>
                              </a:cxn>
                              <a:cxn ang="0">
                                <a:pos x="connsiteX4362" y="connsiteY4362"/>
                              </a:cxn>
                              <a:cxn ang="0">
                                <a:pos x="connsiteX4363" y="connsiteY4363"/>
                              </a:cxn>
                              <a:cxn ang="0">
                                <a:pos x="connsiteX4364" y="connsiteY4364"/>
                              </a:cxn>
                              <a:cxn ang="0">
                                <a:pos x="connsiteX4365" y="connsiteY4365"/>
                              </a:cxn>
                              <a:cxn ang="0">
                                <a:pos x="connsiteX4366" y="connsiteY4366"/>
                              </a:cxn>
                              <a:cxn ang="0">
                                <a:pos x="connsiteX4367" y="connsiteY4367"/>
                              </a:cxn>
                              <a:cxn ang="0">
                                <a:pos x="connsiteX4368" y="connsiteY4368"/>
                              </a:cxn>
                              <a:cxn ang="0">
                                <a:pos x="connsiteX4369" y="connsiteY4369"/>
                              </a:cxn>
                              <a:cxn ang="0">
                                <a:pos x="connsiteX4370" y="connsiteY4370"/>
                              </a:cxn>
                              <a:cxn ang="0">
                                <a:pos x="connsiteX4371" y="connsiteY4371"/>
                              </a:cxn>
                              <a:cxn ang="0">
                                <a:pos x="connsiteX4372" y="connsiteY4372"/>
                              </a:cxn>
                              <a:cxn ang="0">
                                <a:pos x="connsiteX4373" y="connsiteY4373"/>
                              </a:cxn>
                              <a:cxn ang="0">
                                <a:pos x="connsiteX4374" y="connsiteY4374"/>
                              </a:cxn>
                              <a:cxn ang="0">
                                <a:pos x="connsiteX4375" y="connsiteY4375"/>
                              </a:cxn>
                              <a:cxn ang="0">
                                <a:pos x="connsiteX4376" y="connsiteY4376"/>
                              </a:cxn>
                              <a:cxn ang="0">
                                <a:pos x="connsiteX4377" y="connsiteY4377"/>
                              </a:cxn>
                              <a:cxn ang="0">
                                <a:pos x="connsiteX4378" y="connsiteY4378"/>
                              </a:cxn>
                              <a:cxn ang="0">
                                <a:pos x="connsiteX4379" y="connsiteY4379"/>
                              </a:cxn>
                              <a:cxn ang="0">
                                <a:pos x="connsiteX4380" y="connsiteY4380"/>
                              </a:cxn>
                              <a:cxn ang="0">
                                <a:pos x="connsiteX4381" y="connsiteY4381"/>
                              </a:cxn>
                              <a:cxn ang="0">
                                <a:pos x="connsiteX4382" y="connsiteY4382"/>
                              </a:cxn>
                              <a:cxn ang="0">
                                <a:pos x="connsiteX4383" y="connsiteY4383"/>
                              </a:cxn>
                              <a:cxn ang="0">
                                <a:pos x="connsiteX4384" y="connsiteY4384"/>
                              </a:cxn>
                              <a:cxn ang="0">
                                <a:pos x="connsiteX4385" y="connsiteY4385"/>
                              </a:cxn>
                              <a:cxn ang="0">
                                <a:pos x="connsiteX4386" y="connsiteY4386"/>
                              </a:cxn>
                              <a:cxn ang="0">
                                <a:pos x="connsiteX4387" y="connsiteY4387"/>
                              </a:cxn>
                              <a:cxn ang="0">
                                <a:pos x="connsiteX4388" y="connsiteY4388"/>
                              </a:cxn>
                              <a:cxn ang="0">
                                <a:pos x="connsiteX4389" y="connsiteY4389"/>
                              </a:cxn>
                              <a:cxn ang="0">
                                <a:pos x="connsiteX4390" y="connsiteY4390"/>
                              </a:cxn>
                              <a:cxn ang="0">
                                <a:pos x="connsiteX4391" y="connsiteY4391"/>
                              </a:cxn>
                              <a:cxn ang="0">
                                <a:pos x="connsiteX4392" y="connsiteY4392"/>
                              </a:cxn>
                              <a:cxn ang="0">
                                <a:pos x="connsiteX4393" y="connsiteY4393"/>
                              </a:cxn>
                              <a:cxn ang="0">
                                <a:pos x="connsiteX4394" y="connsiteY4394"/>
                              </a:cxn>
                              <a:cxn ang="0">
                                <a:pos x="connsiteX4395" y="connsiteY4395"/>
                              </a:cxn>
                              <a:cxn ang="0">
                                <a:pos x="connsiteX4396" y="connsiteY4396"/>
                              </a:cxn>
                              <a:cxn ang="0">
                                <a:pos x="connsiteX4397" y="connsiteY4397"/>
                              </a:cxn>
                              <a:cxn ang="0">
                                <a:pos x="connsiteX4398" y="connsiteY4398"/>
                              </a:cxn>
                              <a:cxn ang="0">
                                <a:pos x="connsiteX4399" y="connsiteY4399"/>
                              </a:cxn>
                              <a:cxn ang="0">
                                <a:pos x="connsiteX4400" y="connsiteY4400"/>
                              </a:cxn>
                              <a:cxn ang="0">
                                <a:pos x="connsiteX4401" y="connsiteY4401"/>
                              </a:cxn>
                              <a:cxn ang="0">
                                <a:pos x="connsiteX4402" y="connsiteY4402"/>
                              </a:cxn>
                              <a:cxn ang="0">
                                <a:pos x="connsiteX4403" y="connsiteY4403"/>
                              </a:cxn>
                              <a:cxn ang="0">
                                <a:pos x="connsiteX4404" y="connsiteY4404"/>
                              </a:cxn>
                              <a:cxn ang="0">
                                <a:pos x="connsiteX4405" y="connsiteY4405"/>
                              </a:cxn>
                              <a:cxn ang="0">
                                <a:pos x="connsiteX4406" y="connsiteY4406"/>
                              </a:cxn>
                              <a:cxn ang="0">
                                <a:pos x="connsiteX4407" y="connsiteY4407"/>
                              </a:cxn>
                              <a:cxn ang="0">
                                <a:pos x="connsiteX4408" y="connsiteY4408"/>
                              </a:cxn>
                              <a:cxn ang="0">
                                <a:pos x="connsiteX4409" y="connsiteY4409"/>
                              </a:cxn>
                              <a:cxn ang="0">
                                <a:pos x="connsiteX4410" y="connsiteY4410"/>
                              </a:cxn>
                              <a:cxn ang="0">
                                <a:pos x="connsiteX4411" y="connsiteY4411"/>
                              </a:cxn>
                              <a:cxn ang="0">
                                <a:pos x="connsiteX4412" y="connsiteY4412"/>
                              </a:cxn>
                              <a:cxn ang="0">
                                <a:pos x="connsiteX4413" y="connsiteY4413"/>
                              </a:cxn>
                              <a:cxn ang="0">
                                <a:pos x="connsiteX4414" y="connsiteY4414"/>
                              </a:cxn>
                              <a:cxn ang="0">
                                <a:pos x="connsiteX4415" y="connsiteY4415"/>
                              </a:cxn>
                              <a:cxn ang="0">
                                <a:pos x="connsiteX4416" y="connsiteY4416"/>
                              </a:cxn>
                              <a:cxn ang="0">
                                <a:pos x="connsiteX4417" y="connsiteY4417"/>
                              </a:cxn>
                              <a:cxn ang="0">
                                <a:pos x="connsiteX4418" y="connsiteY4418"/>
                              </a:cxn>
                              <a:cxn ang="0">
                                <a:pos x="connsiteX4419" y="connsiteY4419"/>
                              </a:cxn>
                              <a:cxn ang="0">
                                <a:pos x="connsiteX4420" y="connsiteY4420"/>
                              </a:cxn>
                              <a:cxn ang="0">
                                <a:pos x="connsiteX4421" y="connsiteY4421"/>
                              </a:cxn>
                              <a:cxn ang="0">
                                <a:pos x="connsiteX4422" y="connsiteY4422"/>
                              </a:cxn>
                              <a:cxn ang="0">
                                <a:pos x="connsiteX4423" y="connsiteY4423"/>
                              </a:cxn>
                              <a:cxn ang="0">
                                <a:pos x="connsiteX4424" y="connsiteY4424"/>
                              </a:cxn>
                              <a:cxn ang="0">
                                <a:pos x="connsiteX4425" y="connsiteY4425"/>
                              </a:cxn>
                              <a:cxn ang="0">
                                <a:pos x="connsiteX4426" y="connsiteY4426"/>
                              </a:cxn>
                              <a:cxn ang="0">
                                <a:pos x="connsiteX4427" y="connsiteY4427"/>
                              </a:cxn>
                              <a:cxn ang="0">
                                <a:pos x="connsiteX4428" y="connsiteY4428"/>
                              </a:cxn>
                              <a:cxn ang="0">
                                <a:pos x="connsiteX4429" y="connsiteY4429"/>
                              </a:cxn>
                              <a:cxn ang="0">
                                <a:pos x="connsiteX4430" y="connsiteY4430"/>
                              </a:cxn>
                              <a:cxn ang="0">
                                <a:pos x="connsiteX4431" y="connsiteY4431"/>
                              </a:cxn>
                              <a:cxn ang="0">
                                <a:pos x="connsiteX4432" y="connsiteY4432"/>
                              </a:cxn>
                              <a:cxn ang="0">
                                <a:pos x="connsiteX4433" y="connsiteY4433"/>
                              </a:cxn>
                              <a:cxn ang="0">
                                <a:pos x="connsiteX4434" y="connsiteY4434"/>
                              </a:cxn>
                              <a:cxn ang="0">
                                <a:pos x="connsiteX4435" y="connsiteY4435"/>
                              </a:cxn>
                              <a:cxn ang="0">
                                <a:pos x="connsiteX4436" y="connsiteY4436"/>
                              </a:cxn>
                              <a:cxn ang="0">
                                <a:pos x="connsiteX4437" y="connsiteY4437"/>
                              </a:cxn>
                              <a:cxn ang="0">
                                <a:pos x="connsiteX4438" y="connsiteY4438"/>
                              </a:cxn>
                              <a:cxn ang="0">
                                <a:pos x="connsiteX4439" y="connsiteY4439"/>
                              </a:cxn>
                              <a:cxn ang="0">
                                <a:pos x="connsiteX4440" y="connsiteY4440"/>
                              </a:cxn>
                              <a:cxn ang="0">
                                <a:pos x="connsiteX4441" y="connsiteY4441"/>
                              </a:cxn>
                              <a:cxn ang="0">
                                <a:pos x="connsiteX4442" y="connsiteY4442"/>
                              </a:cxn>
                              <a:cxn ang="0">
                                <a:pos x="connsiteX4443" y="connsiteY4443"/>
                              </a:cxn>
                              <a:cxn ang="0">
                                <a:pos x="connsiteX4444" y="connsiteY4444"/>
                              </a:cxn>
                              <a:cxn ang="0">
                                <a:pos x="connsiteX4445" y="connsiteY4445"/>
                              </a:cxn>
                              <a:cxn ang="0">
                                <a:pos x="connsiteX4446" y="connsiteY4446"/>
                              </a:cxn>
                              <a:cxn ang="0">
                                <a:pos x="connsiteX4447" y="connsiteY4447"/>
                              </a:cxn>
                              <a:cxn ang="0">
                                <a:pos x="connsiteX4448" y="connsiteY4448"/>
                              </a:cxn>
                              <a:cxn ang="0">
                                <a:pos x="connsiteX4449" y="connsiteY4449"/>
                              </a:cxn>
                              <a:cxn ang="0">
                                <a:pos x="connsiteX4450" y="connsiteY4450"/>
                              </a:cxn>
                              <a:cxn ang="0">
                                <a:pos x="connsiteX4451" y="connsiteY4451"/>
                              </a:cxn>
                              <a:cxn ang="0">
                                <a:pos x="connsiteX4452" y="connsiteY4452"/>
                              </a:cxn>
                              <a:cxn ang="0">
                                <a:pos x="connsiteX4453" y="connsiteY4453"/>
                              </a:cxn>
                              <a:cxn ang="0">
                                <a:pos x="connsiteX4454" y="connsiteY4454"/>
                              </a:cxn>
                              <a:cxn ang="0">
                                <a:pos x="connsiteX4455" y="connsiteY4455"/>
                              </a:cxn>
                              <a:cxn ang="0">
                                <a:pos x="connsiteX4456" y="connsiteY4456"/>
                              </a:cxn>
                              <a:cxn ang="0">
                                <a:pos x="connsiteX4457" y="connsiteY4457"/>
                              </a:cxn>
                              <a:cxn ang="0">
                                <a:pos x="connsiteX4458" y="connsiteY4458"/>
                              </a:cxn>
                              <a:cxn ang="0">
                                <a:pos x="connsiteX4459" y="connsiteY4459"/>
                              </a:cxn>
                              <a:cxn ang="0">
                                <a:pos x="connsiteX4460" y="connsiteY4460"/>
                              </a:cxn>
                              <a:cxn ang="0">
                                <a:pos x="connsiteX4461" y="connsiteY4461"/>
                              </a:cxn>
                              <a:cxn ang="0">
                                <a:pos x="connsiteX4462" y="connsiteY4462"/>
                              </a:cxn>
                              <a:cxn ang="0">
                                <a:pos x="connsiteX4463" y="connsiteY4463"/>
                              </a:cxn>
                              <a:cxn ang="0">
                                <a:pos x="connsiteX4464" y="connsiteY4464"/>
                              </a:cxn>
                              <a:cxn ang="0">
                                <a:pos x="connsiteX4465" y="connsiteY4465"/>
                              </a:cxn>
                              <a:cxn ang="0">
                                <a:pos x="connsiteX4466" y="connsiteY4466"/>
                              </a:cxn>
                              <a:cxn ang="0">
                                <a:pos x="connsiteX4467" y="connsiteY4467"/>
                              </a:cxn>
                              <a:cxn ang="0">
                                <a:pos x="connsiteX4468" y="connsiteY4468"/>
                              </a:cxn>
                              <a:cxn ang="0">
                                <a:pos x="connsiteX4469" y="connsiteY4469"/>
                              </a:cxn>
                              <a:cxn ang="0">
                                <a:pos x="connsiteX4470" y="connsiteY4470"/>
                              </a:cxn>
                              <a:cxn ang="0">
                                <a:pos x="connsiteX4471" y="connsiteY4471"/>
                              </a:cxn>
                              <a:cxn ang="0">
                                <a:pos x="connsiteX4472" y="connsiteY4472"/>
                              </a:cxn>
                              <a:cxn ang="0">
                                <a:pos x="connsiteX4473" y="connsiteY4473"/>
                              </a:cxn>
                              <a:cxn ang="0">
                                <a:pos x="connsiteX4474" y="connsiteY4474"/>
                              </a:cxn>
                              <a:cxn ang="0">
                                <a:pos x="connsiteX4475" y="connsiteY4475"/>
                              </a:cxn>
                              <a:cxn ang="0">
                                <a:pos x="connsiteX4476" y="connsiteY4476"/>
                              </a:cxn>
                              <a:cxn ang="0">
                                <a:pos x="connsiteX4477" y="connsiteY4477"/>
                              </a:cxn>
                              <a:cxn ang="0">
                                <a:pos x="connsiteX4478" y="connsiteY4478"/>
                              </a:cxn>
                              <a:cxn ang="0">
                                <a:pos x="connsiteX4479" y="connsiteY4479"/>
                              </a:cxn>
                              <a:cxn ang="0">
                                <a:pos x="connsiteX4480" y="connsiteY4480"/>
                              </a:cxn>
                              <a:cxn ang="0">
                                <a:pos x="connsiteX4481" y="connsiteY4481"/>
                              </a:cxn>
                              <a:cxn ang="0">
                                <a:pos x="connsiteX4482" y="connsiteY4482"/>
                              </a:cxn>
                              <a:cxn ang="0">
                                <a:pos x="connsiteX4483" y="connsiteY4483"/>
                              </a:cxn>
                              <a:cxn ang="0">
                                <a:pos x="connsiteX4484" y="connsiteY4484"/>
                              </a:cxn>
                              <a:cxn ang="0">
                                <a:pos x="connsiteX4485" y="connsiteY4485"/>
                              </a:cxn>
                              <a:cxn ang="0">
                                <a:pos x="connsiteX4486" y="connsiteY4486"/>
                              </a:cxn>
                              <a:cxn ang="0">
                                <a:pos x="connsiteX4487" y="connsiteY4487"/>
                              </a:cxn>
                              <a:cxn ang="0">
                                <a:pos x="connsiteX4488" y="connsiteY4488"/>
                              </a:cxn>
                              <a:cxn ang="0">
                                <a:pos x="connsiteX4489" y="connsiteY4489"/>
                              </a:cxn>
                              <a:cxn ang="0">
                                <a:pos x="connsiteX4490" y="connsiteY4490"/>
                              </a:cxn>
                              <a:cxn ang="0">
                                <a:pos x="connsiteX4491" y="connsiteY4491"/>
                              </a:cxn>
                              <a:cxn ang="0">
                                <a:pos x="connsiteX4492" y="connsiteY4492"/>
                              </a:cxn>
                              <a:cxn ang="0">
                                <a:pos x="connsiteX4493" y="connsiteY4493"/>
                              </a:cxn>
                              <a:cxn ang="0">
                                <a:pos x="connsiteX4494" y="connsiteY4494"/>
                              </a:cxn>
                              <a:cxn ang="0">
                                <a:pos x="connsiteX4495" y="connsiteY4495"/>
                              </a:cxn>
                              <a:cxn ang="0">
                                <a:pos x="connsiteX4496" y="connsiteY4496"/>
                              </a:cxn>
                              <a:cxn ang="0">
                                <a:pos x="connsiteX4497" y="connsiteY4497"/>
                              </a:cxn>
                              <a:cxn ang="0">
                                <a:pos x="connsiteX4498" y="connsiteY4498"/>
                              </a:cxn>
                              <a:cxn ang="0">
                                <a:pos x="connsiteX4499" y="connsiteY4499"/>
                              </a:cxn>
                              <a:cxn ang="0">
                                <a:pos x="connsiteX4500" y="connsiteY4500"/>
                              </a:cxn>
                              <a:cxn ang="0">
                                <a:pos x="connsiteX4501" y="connsiteY4501"/>
                              </a:cxn>
                              <a:cxn ang="0">
                                <a:pos x="connsiteX4502" y="connsiteY4502"/>
                              </a:cxn>
                              <a:cxn ang="0">
                                <a:pos x="connsiteX4503" y="connsiteY4503"/>
                              </a:cxn>
                              <a:cxn ang="0">
                                <a:pos x="connsiteX4504" y="connsiteY4504"/>
                              </a:cxn>
                              <a:cxn ang="0">
                                <a:pos x="connsiteX4505" y="connsiteY4505"/>
                              </a:cxn>
                              <a:cxn ang="0">
                                <a:pos x="connsiteX4506" y="connsiteY4506"/>
                              </a:cxn>
                              <a:cxn ang="0">
                                <a:pos x="connsiteX4507" y="connsiteY4507"/>
                              </a:cxn>
                              <a:cxn ang="0">
                                <a:pos x="connsiteX4508" y="connsiteY4508"/>
                              </a:cxn>
                              <a:cxn ang="0">
                                <a:pos x="connsiteX4509" y="connsiteY4509"/>
                              </a:cxn>
                              <a:cxn ang="0">
                                <a:pos x="connsiteX4510" y="connsiteY4510"/>
                              </a:cxn>
                              <a:cxn ang="0">
                                <a:pos x="connsiteX4511" y="connsiteY4511"/>
                              </a:cxn>
                              <a:cxn ang="0">
                                <a:pos x="connsiteX4512" y="connsiteY4512"/>
                              </a:cxn>
                              <a:cxn ang="0">
                                <a:pos x="connsiteX4513" y="connsiteY4513"/>
                              </a:cxn>
                              <a:cxn ang="0">
                                <a:pos x="connsiteX4514" y="connsiteY4514"/>
                              </a:cxn>
                              <a:cxn ang="0">
                                <a:pos x="connsiteX4515" y="connsiteY4515"/>
                              </a:cxn>
                              <a:cxn ang="0">
                                <a:pos x="connsiteX4516" y="connsiteY4516"/>
                              </a:cxn>
                              <a:cxn ang="0">
                                <a:pos x="connsiteX4517" y="connsiteY4517"/>
                              </a:cxn>
                              <a:cxn ang="0">
                                <a:pos x="connsiteX4518" y="connsiteY4518"/>
                              </a:cxn>
                              <a:cxn ang="0">
                                <a:pos x="connsiteX4519" y="connsiteY4519"/>
                              </a:cxn>
                              <a:cxn ang="0">
                                <a:pos x="connsiteX4520" y="connsiteY4520"/>
                              </a:cxn>
                              <a:cxn ang="0">
                                <a:pos x="connsiteX4521" y="connsiteY4521"/>
                              </a:cxn>
                              <a:cxn ang="0">
                                <a:pos x="connsiteX4522" y="connsiteY4522"/>
                              </a:cxn>
                              <a:cxn ang="0">
                                <a:pos x="connsiteX4523" y="connsiteY4523"/>
                              </a:cxn>
                              <a:cxn ang="0">
                                <a:pos x="connsiteX4524" y="connsiteY4524"/>
                              </a:cxn>
                              <a:cxn ang="0">
                                <a:pos x="connsiteX4525" y="connsiteY4525"/>
                              </a:cxn>
                              <a:cxn ang="0">
                                <a:pos x="connsiteX4526" y="connsiteY4526"/>
                              </a:cxn>
                              <a:cxn ang="0">
                                <a:pos x="connsiteX4527" y="connsiteY4527"/>
                              </a:cxn>
                              <a:cxn ang="0">
                                <a:pos x="connsiteX4528" y="connsiteY4528"/>
                              </a:cxn>
                              <a:cxn ang="0">
                                <a:pos x="connsiteX4529" y="connsiteY4529"/>
                              </a:cxn>
                              <a:cxn ang="0">
                                <a:pos x="connsiteX4530" y="connsiteY4530"/>
                              </a:cxn>
                              <a:cxn ang="0">
                                <a:pos x="connsiteX4531" y="connsiteY4531"/>
                              </a:cxn>
                              <a:cxn ang="0">
                                <a:pos x="connsiteX4532" y="connsiteY4532"/>
                              </a:cxn>
                              <a:cxn ang="0">
                                <a:pos x="connsiteX4533" y="connsiteY4533"/>
                              </a:cxn>
                              <a:cxn ang="0">
                                <a:pos x="connsiteX4534" y="connsiteY4534"/>
                              </a:cxn>
                              <a:cxn ang="0">
                                <a:pos x="connsiteX4535" y="connsiteY4535"/>
                              </a:cxn>
                              <a:cxn ang="0">
                                <a:pos x="connsiteX4536" y="connsiteY4536"/>
                              </a:cxn>
                              <a:cxn ang="0">
                                <a:pos x="connsiteX4537" y="connsiteY4537"/>
                              </a:cxn>
                              <a:cxn ang="0">
                                <a:pos x="connsiteX4538" y="connsiteY4538"/>
                              </a:cxn>
                              <a:cxn ang="0">
                                <a:pos x="connsiteX4539" y="connsiteY4539"/>
                              </a:cxn>
                              <a:cxn ang="0">
                                <a:pos x="connsiteX4540" y="connsiteY4540"/>
                              </a:cxn>
                              <a:cxn ang="0">
                                <a:pos x="connsiteX4541" y="connsiteY4541"/>
                              </a:cxn>
                              <a:cxn ang="0">
                                <a:pos x="connsiteX4542" y="connsiteY4542"/>
                              </a:cxn>
                              <a:cxn ang="0">
                                <a:pos x="connsiteX4543" y="connsiteY4543"/>
                              </a:cxn>
                              <a:cxn ang="0">
                                <a:pos x="connsiteX4544" y="connsiteY4544"/>
                              </a:cxn>
                              <a:cxn ang="0">
                                <a:pos x="connsiteX4545" y="connsiteY4545"/>
                              </a:cxn>
                              <a:cxn ang="0">
                                <a:pos x="connsiteX4546" y="connsiteY4546"/>
                              </a:cxn>
                              <a:cxn ang="0">
                                <a:pos x="connsiteX4547" y="connsiteY4547"/>
                              </a:cxn>
                              <a:cxn ang="0">
                                <a:pos x="connsiteX4548" y="connsiteY4548"/>
                              </a:cxn>
                              <a:cxn ang="0">
                                <a:pos x="connsiteX4549" y="connsiteY4549"/>
                              </a:cxn>
                              <a:cxn ang="0">
                                <a:pos x="connsiteX4550" y="connsiteY4550"/>
                              </a:cxn>
                              <a:cxn ang="0">
                                <a:pos x="connsiteX4551" y="connsiteY4551"/>
                              </a:cxn>
                              <a:cxn ang="0">
                                <a:pos x="connsiteX4552" y="connsiteY4552"/>
                              </a:cxn>
                              <a:cxn ang="0">
                                <a:pos x="connsiteX4553" y="connsiteY4553"/>
                              </a:cxn>
                              <a:cxn ang="0">
                                <a:pos x="connsiteX4554" y="connsiteY4554"/>
                              </a:cxn>
                              <a:cxn ang="0">
                                <a:pos x="connsiteX4555" y="connsiteY4555"/>
                              </a:cxn>
                              <a:cxn ang="0">
                                <a:pos x="connsiteX4556" y="connsiteY4556"/>
                              </a:cxn>
                              <a:cxn ang="0">
                                <a:pos x="connsiteX4557" y="connsiteY4557"/>
                              </a:cxn>
                              <a:cxn ang="0">
                                <a:pos x="connsiteX4558" y="connsiteY4558"/>
                              </a:cxn>
                              <a:cxn ang="0">
                                <a:pos x="connsiteX4559" y="connsiteY4559"/>
                              </a:cxn>
                              <a:cxn ang="0">
                                <a:pos x="connsiteX4560" y="connsiteY4560"/>
                              </a:cxn>
                              <a:cxn ang="0">
                                <a:pos x="connsiteX4561" y="connsiteY4561"/>
                              </a:cxn>
                              <a:cxn ang="0">
                                <a:pos x="connsiteX4562" y="connsiteY4562"/>
                              </a:cxn>
                              <a:cxn ang="0">
                                <a:pos x="connsiteX4563" y="connsiteY4563"/>
                              </a:cxn>
                              <a:cxn ang="0">
                                <a:pos x="connsiteX4564" y="connsiteY4564"/>
                              </a:cxn>
                              <a:cxn ang="0">
                                <a:pos x="connsiteX4565" y="connsiteY4565"/>
                              </a:cxn>
                              <a:cxn ang="0">
                                <a:pos x="connsiteX4566" y="connsiteY4566"/>
                              </a:cxn>
                              <a:cxn ang="0">
                                <a:pos x="connsiteX4567" y="connsiteY4567"/>
                              </a:cxn>
                              <a:cxn ang="0">
                                <a:pos x="connsiteX4568" y="connsiteY4568"/>
                              </a:cxn>
                              <a:cxn ang="0">
                                <a:pos x="connsiteX4569" y="connsiteY4569"/>
                              </a:cxn>
                              <a:cxn ang="0">
                                <a:pos x="connsiteX4570" y="connsiteY4570"/>
                              </a:cxn>
                              <a:cxn ang="0">
                                <a:pos x="connsiteX4571" y="connsiteY4571"/>
                              </a:cxn>
                              <a:cxn ang="0">
                                <a:pos x="connsiteX4572" y="connsiteY4572"/>
                              </a:cxn>
                              <a:cxn ang="0">
                                <a:pos x="connsiteX4573" y="connsiteY4573"/>
                              </a:cxn>
                              <a:cxn ang="0">
                                <a:pos x="connsiteX4574" y="connsiteY4574"/>
                              </a:cxn>
                              <a:cxn ang="0">
                                <a:pos x="connsiteX4575" y="connsiteY4575"/>
                              </a:cxn>
                              <a:cxn ang="0">
                                <a:pos x="connsiteX4576" y="connsiteY4576"/>
                              </a:cxn>
                              <a:cxn ang="0">
                                <a:pos x="connsiteX4577" y="connsiteY4577"/>
                              </a:cxn>
                              <a:cxn ang="0">
                                <a:pos x="connsiteX4578" y="connsiteY4578"/>
                              </a:cxn>
                              <a:cxn ang="0">
                                <a:pos x="connsiteX4579" y="connsiteY4579"/>
                              </a:cxn>
                              <a:cxn ang="0">
                                <a:pos x="connsiteX4580" y="connsiteY4580"/>
                              </a:cxn>
                              <a:cxn ang="0">
                                <a:pos x="connsiteX4581" y="connsiteY4581"/>
                              </a:cxn>
                              <a:cxn ang="0">
                                <a:pos x="connsiteX4582" y="connsiteY4582"/>
                              </a:cxn>
                              <a:cxn ang="0">
                                <a:pos x="connsiteX4583" y="connsiteY4583"/>
                              </a:cxn>
                              <a:cxn ang="0">
                                <a:pos x="connsiteX4584" y="connsiteY4584"/>
                              </a:cxn>
                              <a:cxn ang="0">
                                <a:pos x="connsiteX4585" y="connsiteY4585"/>
                              </a:cxn>
                              <a:cxn ang="0">
                                <a:pos x="connsiteX4586" y="connsiteY4586"/>
                              </a:cxn>
                              <a:cxn ang="0">
                                <a:pos x="connsiteX4587" y="connsiteY4587"/>
                              </a:cxn>
                              <a:cxn ang="0">
                                <a:pos x="connsiteX4588" y="connsiteY4588"/>
                              </a:cxn>
                              <a:cxn ang="0">
                                <a:pos x="connsiteX4589" y="connsiteY4589"/>
                              </a:cxn>
                              <a:cxn ang="0">
                                <a:pos x="connsiteX4590" y="connsiteY4590"/>
                              </a:cxn>
                              <a:cxn ang="0">
                                <a:pos x="connsiteX4591" y="connsiteY4591"/>
                              </a:cxn>
                              <a:cxn ang="0">
                                <a:pos x="connsiteX4592" y="connsiteY4592"/>
                              </a:cxn>
                              <a:cxn ang="0">
                                <a:pos x="connsiteX4593" y="connsiteY4593"/>
                              </a:cxn>
                              <a:cxn ang="0">
                                <a:pos x="connsiteX4594" y="connsiteY4594"/>
                              </a:cxn>
                              <a:cxn ang="0">
                                <a:pos x="connsiteX4595" y="connsiteY4595"/>
                              </a:cxn>
                              <a:cxn ang="0">
                                <a:pos x="connsiteX4596" y="connsiteY4596"/>
                              </a:cxn>
                              <a:cxn ang="0">
                                <a:pos x="connsiteX4597" y="connsiteY4597"/>
                              </a:cxn>
                              <a:cxn ang="0">
                                <a:pos x="connsiteX4598" y="connsiteY4598"/>
                              </a:cxn>
                              <a:cxn ang="0">
                                <a:pos x="connsiteX4599" y="connsiteY4599"/>
                              </a:cxn>
                              <a:cxn ang="0">
                                <a:pos x="connsiteX4600" y="connsiteY4600"/>
                              </a:cxn>
                              <a:cxn ang="0">
                                <a:pos x="connsiteX4601" y="connsiteY4601"/>
                              </a:cxn>
                              <a:cxn ang="0">
                                <a:pos x="connsiteX4602" y="connsiteY4602"/>
                              </a:cxn>
                              <a:cxn ang="0">
                                <a:pos x="connsiteX4603" y="connsiteY4603"/>
                              </a:cxn>
                              <a:cxn ang="0">
                                <a:pos x="connsiteX4604" y="connsiteY4604"/>
                              </a:cxn>
                              <a:cxn ang="0">
                                <a:pos x="connsiteX4605" y="connsiteY4605"/>
                              </a:cxn>
                              <a:cxn ang="0">
                                <a:pos x="connsiteX4606" y="connsiteY4606"/>
                              </a:cxn>
                              <a:cxn ang="0">
                                <a:pos x="connsiteX4607" y="connsiteY4607"/>
                              </a:cxn>
                              <a:cxn ang="0">
                                <a:pos x="connsiteX4608" y="connsiteY4608"/>
                              </a:cxn>
                              <a:cxn ang="0">
                                <a:pos x="connsiteX4609" y="connsiteY4609"/>
                              </a:cxn>
                              <a:cxn ang="0">
                                <a:pos x="connsiteX4610" y="connsiteY4610"/>
                              </a:cxn>
                              <a:cxn ang="0">
                                <a:pos x="connsiteX4611" y="connsiteY4611"/>
                              </a:cxn>
                              <a:cxn ang="0">
                                <a:pos x="connsiteX4612" y="connsiteY4612"/>
                              </a:cxn>
                              <a:cxn ang="0">
                                <a:pos x="connsiteX4613" y="connsiteY4613"/>
                              </a:cxn>
                              <a:cxn ang="0">
                                <a:pos x="connsiteX4614" y="connsiteY4614"/>
                              </a:cxn>
                              <a:cxn ang="0">
                                <a:pos x="connsiteX4615" y="connsiteY4615"/>
                              </a:cxn>
                              <a:cxn ang="0">
                                <a:pos x="connsiteX4616" y="connsiteY4616"/>
                              </a:cxn>
                              <a:cxn ang="0">
                                <a:pos x="connsiteX4617" y="connsiteY4617"/>
                              </a:cxn>
                              <a:cxn ang="0">
                                <a:pos x="connsiteX4618" y="connsiteY4618"/>
                              </a:cxn>
                              <a:cxn ang="0">
                                <a:pos x="connsiteX4619" y="connsiteY4619"/>
                              </a:cxn>
                              <a:cxn ang="0">
                                <a:pos x="connsiteX4620" y="connsiteY4620"/>
                              </a:cxn>
                              <a:cxn ang="0">
                                <a:pos x="connsiteX4621" y="connsiteY4621"/>
                              </a:cxn>
                              <a:cxn ang="0">
                                <a:pos x="connsiteX4622" y="connsiteY4622"/>
                              </a:cxn>
                              <a:cxn ang="0">
                                <a:pos x="connsiteX4623" y="connsiteY4623"/>
                              </a:cxn>
                              <a:cxn ang="0">
                                <a:pos x="connsiteX4624" y="connsiteY4624"/>
                              </a:cxn>
                              <a:cxn ang="0">
                                <a:pos x="connsiteX4625" y="connsiteY4625"/>
                              </a:cxn>
                              <a:cxn ang="0">
                                <a:pos x="connsiteX4626" y="connsiteY4626"/>
                              </a:cxn>
                              <a:cxn ang="0">
                                <a:pos x="connsiteX4627" y="connsiteY4627"/>
                              </a:cxn>
                              <a:cxn ang="0">
                                <a:pos x="connsiteX4628" y="connsiteY4628"/>
                              </a:cxn>
                              <a:cxn ang="0">
                                <a:pos x="connsiteX4629" y="connsiteY4629"/>
                              </a:cxn>
                              <a:cxn ang="0">
                                <a:pos x="connsiteX4630" y="connsiteY4630"/>
                              </a:cxn>
                              <a:cxn ang="0">
                                <a:pos x="connsiteX4631" y="connsiteY4631"/>
                              </a:cxn>
                              <a:cxn ang="0">
                                <a:pos x="connsiteX4632" y="connsiteY4632"/>
                              </a:cxn>
                              <a:cxn ang="0">
                                <a:pos x="connsiteX4633" y="connsiteY4633"/>
                              </a:cxn>
                              <a:cxn ang="0">
                                <a:pos x="connsiteX4634" y="connsiteY4634"/>
                              </a:cxn>
                              <a:cxn ang="0">
                                <a:pos x="connsiteX4635" y="connsiteY4635"/>
                              </a:cxn>
                              <a:cxn ang="0">
                                <a:pos x="connsiteX4636" y="connsiteY4636"/>
                              </a:cxn>
                              <a:cxn ang="0">
                                <a:pos x="connsiteX4637" y="connsiteY4637"/>
                              </a:cxn>
                              <a:cxn ang="0">
                                <a:pos x="connsiteX4638" y="connsiteY4638"/>
                              </a:cxn>
                              <a:cxn ang="0">
                                <a:pos x="connsiteX4639" y="connsiteY4639"/>
                              </a:cxn>
                              <a:cxn ang="0">
                                <a:pos x="connsiteX4640" y="connsiteY4640"/>
                              </a:cxn>
                              <a:cxn ang="0">
                                <a:pos x="connsiteX4641" y="connsiteY4641"/>
                              </a:cxn>
                              <a:cxn ang="0">
                                <a:pos x="connsiteX4642" y="connsiteY4642"/>
                              </a:cxn>
                              <a:cxn ang="0">
                                <a:pos x="connsiteX4643" y="connsiteY4643"/>
                              </a:cxn>
                              <a:cxn ang="0">
                                <a:pos x="connsiteX4644" y="connsiteY4644"/>
                              </a:cxn>
                              <a:cxn ang="0">
                                <a:pos x="connsiteX4645" y="connsiteY4645"/>
                              </a:cxn>
                              <a:cxn ang="0">
                                <a:pos x="connsiteX4646" y="connsiteY4646"/>
                              </a:cxn>
                              <a:cxn ang="0">
                                <a:pos x="connsiteX4647" y="connsiteY4647"/>
                              </a:cxn>
                              <a:cxn ang="0">
                                <a:pos x="connsiteX4648" y="connsiteY4648"/>
                              </a:cxn>
                              <a:cxn ang="0">
                                <a:pos x="connsiteX4649" y="connsiteY4649"/>
                              </a:cxn>
                              <a:cxn ang="0">
                                <a:pos x="connsiteX4650" y="connsiteY4650"/>
                              </a:cxn>
                              <a:cxn ang="0">
                                <a:pos x="connsiteX4651" y="connsiteY4651"/>
                              </a:cxn>
                              <a:cxn ang="0">
                                <a:pos x="connsiteX4652" y="connsiteY4652"/>
                              </a:cxn>
                              <a:cxn ang="0">
                                <a:pos x="connsiteX4653" y="connsiteY4653"/>
                              </a:cxn>
                              <a:cxn ang="0">
                                <a:pos x="connsiteX4654" y="connsiteY4654"/>
                              </a:cxn>
                              <a:cxn ang="0">
                                <a:pos x="connsiteX4655" y="connsiteY4655"/>
                              </a:cxn>
                              <a:cxn ang="0">
                                <a:pos x="connsiteX4656" y="connsiteY4656"/>
                              </a:cxn>
                              <a:cxn ang="0">
                                <a:pos x="connsiteX4657" y="connsiteY4657"/>
                              </a:cxn>
                              <a:cxn ang="0">
                                <a:pos x="connsiteX4658" y="connsiteY4658"/>
                              </a:cxn>
                              <a:cxn ang="0">
                                <a:pos x="connsiteX4659" y="connsiteY4659"/>
                              </a:cxn>
                              <a:cxn ang="0">
                                <a:pos x="connsiteX4660" y="connsiteY4660"/>
                              </a:cxn>
                              <a:cxn ang="0">
                                <a:pos x="connsiteX4661" y="connsiteY4661"/>
                              </a:cxn>
                              <a:cxn ang="0">
                                <a:pos x="connsiteX4662" y="connsiteY4662"/>
                              </a:cxn>
                              <a:cxn ang="0">
                                <a:pos x="connsiteX4663" y="connsiteY4663"/>
                              </a:cxn>
                              <a:cxn ang="0">
                                <a:pos x="connsiteX4664" y="connsiteY4664"/>
                              </a:cxn>
                              <a:cxn ang="0">
                                <a:pos x="connsiteX4665" y="connsiteY4665"/>
                              </a:cxn>
                              <a:cxn ang="0">
                                <a:pos x="connsiteX4666" y="connsiteY4666"/>
                              </a:cxn>
                              <a:cxn ang="0">
                                <a:pos x="connsiteX4667" y="connsiteY4667"/>
                              </a:cxn>
                              <a:cxn ang="0">
                                <a:pos x="connsiteX4668" y="connsiteY4668"/>
                              </a:cxn>
                              <a:cxn ang="0">
                                <a:pos x="connsiteX4669" y="connsiteY4669"/>
                              </a:cxn>
                              <a:cxn ang="0">
                                <a:pos x="connsiteX4670" y="connsiteY4670"/>
                              </a:cxn>
                              <a:cxn ang="0">
                                <a:pos x="connsiteX4671" y="connsiteY4671"/>
                              </a:cxn>
                              <a:cxn ang="0">
                                <a:pos x="connsiteX4672" y="connsiteY4672"/>
                              </a:cxn>
                              <a:cxn ang="0">
                                <a:pos x="connsiteX4673" y="connsiteY4673"/>
                              </a:cxn>
                              <a:cxn ang="0">
                                <a:pos x="connsiteX4674" y="connsiteY4674"/>
                              </a:cxn>
                              <a:cxn ang="0">
                                <a:pos x="connsiteX4675" y="connsiteY4675"/>
                              </a:cxn>
                              <a:cxn ang="0">
                                <a:pos x="connsiteX4676" y="connsiteY4676"/>
                              </a:cxn>
                              <a:cxn ang="0">
                                <a:pos x="connsiteX4677" y="connsiteY4677"/>
                              </a:cxn>
                              <a:cxn ang="0">
                                <a:pos x="connsiteX4678" y="connsiteY4678"/>
                              </a:cxn>
                              <a:cxn ang="0">
                                <a:pos x="connsiteX4679" y="connsiteY4679"/>
                              </a:cxn>
                              <a:cxn ang="0">
                                <a:pos x="connsiteX4680" y="connsiteY4680"/>
                              </a:cxn>
                              <a:cxn ang="0">
                                <a:pos x="connsiteX4681" y="connsiteY4681"/>
                              </a:cxn>
                              <a:cxn ang="0">
                                <a:pos x="connsiteX4682" y="connsiteY4682"/>
                              </a:cxn>
                              <a:cxn ang="0">
                                <a:pos x="connsiteX4683" y="connsiteY4683"/>
                              </a:cxn>
                              <a:cxn ang="0">
                                <a:pos x="connsiteX4684" y="connsiteY4684"/>
                              </a:cxn>
                              <a:cxn ang="0">
                                <a:pos x="connsiteX4685" y="connsiteY4685"/>
                              </a:cxn>
                              <a:cxn ang="0">
                                <a:pos x="connsiteX4686" y="connsiteY4686"/>
                              </a:cxn>
                              <a:cxn ang="0">
                                <a:pos x="connsiteX4687" y="connsiteY4687"/>
                              </a:cxn>
                              <a:cxn ang="0">
                                <a:pos x="connsiteX4688" y="connsiteY4688"/>
                              </a:cxn>
                              <a:cxn ang="0">
                                <a:pos x="connsiteX4689" y="connsiteY4689"/>
                              </a:cxn>
                              <a:cxn ang="0">
                                <a:pos x="connsiteX4690" y="connsiteY4690"/>
                              </a:cxn>
                              <a:cxn ang="0">
                                <a:pos x="connsiteX4691" y="connsiteY4691"/>
                              </a:cxn>
                              <a:cxn ang="0">
                                <a:pos x="connsiteX4692" y="connsiteY4692"/>
                              </a:cxn>
                              <a:cxn ang="0">
                                <a:pos x="connsiteX4693" y="connsiteY4693"/>
                              </a:cxn>
                              <a:cxn ang="0">
                                <a:pos x="connsiteX4694" y="connsiteY4694"/>
                              </a:cxn>
                              <a:cxn ang="0">
                                <a:pos x="connsiteX4695" y="connsiteY4695"/>
                              </a:cxn>
                              <a:cxn ang="0">
                                <a:pos x="connsiteX4696" y="connsiteY4696"/>
                              </a:cxn>
                              <a:cxn ang="0">
                                <a:pos x="connsiteX4697" y="connsiteY4697"/>
                              </a:cxn>
                              <a:cxn ang="0">
                                <a:pos x="connsiteX4698" y="connsiteY4698"/>
                              </a:cxn>
                              <a:cxn ang="0">
                                <a:pos x="connsiteX4699" y="connsiteY4699"/>
                              </a:cxn>
                              <a:cxn ang="0">
                                <a:pos x="connsiteX4700" y="connsiteY4700"/>
                              </a:cxn>
                              <a:cxn ang="0">
                                <a:pos x="connsiteX4701" y="connsiteY4701"/>
                              </a:cxn>
                              <a:cxn ang="0">
                                <a:pos x="connsiteX4702" y="connsiteY4702"/>
                              </a:cxn>
                              <a:cxn ang="0">
                                <a:pos x="connsiteX4703" y="connsiteY4703"/>
                              </a:cxn>
                              <a:cxn ang="0">
                                <a:pos x="connsiteX4704" y="connsiteY4704"/>
                              </a:cxn>
                              <a:cxn ang="0">
                                <a:pos x="connsiteX4705" y="connsiteY4705"/>
                              </a:cxn>
                              <a:cxn ang="0">
                                <a:pos x="connsiteX4706" y="connsiteY4706"/>
                              </a:cxn>
                              <a:cxn ang="0">
                                <a:pos x="connsiteX4707" y="connsiteY4707"/>
                              </a:cxn>
                              <a:cxn ang="0">
                                <a:pos x="connsiteX4708" y="connsiteY4708"/>
                              </a:cxn>
                              <a:cxn ang="0">
                                <a:pos x="connsiteX4709" y="connsiteY4709"/>
                              </a:cxn>
                              <a:cxn ang="0">
                                <a:pos x="connsiteX4710" y="connsiteY4710"/>
                              </a:cxn>
                              <a:cxn ang="0">
                                <a:pos x="connsiteX4711" y="connsiteY4711"/>
                              </a:cxn>
                              <a:cxn ang="0">
                                <a:pos x="connsiteX4712" y="connsiteY4712"/>
                              </a:cxn>
                              <a:cxn ang="0">
                                <a:pos x="connsiteX4713" y="connsiteY4713"/>
                              </a:cxn>
                              <a:cxn ang="0">
                                <a:pos x="connsiteX4714" y="connsiteY4714"/>
                              </a:cxn>
                              <a:cxn ang="0">
                                <a:pos x="connsiteX4715" y="connsiteY4715"/>
                              </a:cxn>
                              <a:cxn ang="0">
                                <a:pos x="connsiteX4716" y="connsiteY4716"/>
                              </a:cxn>
                              <a:cxn ang="0">
                                <a:pos x="connsiteX4717" y="connsiteY4717"/>
                              </a:cxn>
                              <a:cxn ang="0">
                                <a:pos x="connsiteX4718" y="connsiteY4718"/>
                              </a:cxn>
                              <a:cxn ang="0">
                                <a:pos x="connsiteX4719" y="connsiteY4719"/>
                              </a:cxn>
                              <a:cxn ang="0">
                                <a:pos x="connsiteX4720" y="connsiteY4720"/>
                              </a:cxn>
                              <a:cxn ang="0">
                                <a:pos x="connsiteX4721" y="connsiteY4721"/>
                              </a:cxn>
                              <a:cxn ang="0">
                                <a:pos x="connsiteX4722" y="connsiteY4722"/>
                              </a:cxn>
                              <a:cxn ang="0">
                                <a:pos x="connsiteX4723" y="connsiteY4723"/>
                              </a:cxn>
                              <a:cxn ang="0">
                                <a:pos x="connsiteX4724" y="connsiteY4724"/>
                              </a:cxn>
                              <a:cxn ang="0">
                                <a:pos x="connsiteX4725" y="connsiteY4725"/>
                              </a:cxn>
                              <a:cxn ang="0">
                                <a:pos x="connsiteX4726" y="connsiteY4726"/>
                              </a:cxn>
                              <a:cxn ang="0">
                                <a:pos x="connsiteX4727" y="connsiteY4727"/>
                              </a:cxn>
                              <a:cxn ang="0">
                                <a:pos x="connsiteX4728" y="connsiteY4728"/>
                              </a:cxn>
                              <a:cxn ang="0">
                                <a:pos x="connsiteX4729" y="connsiteY4729"/>
                              </a:cxn>
                              <a:cxn ang="0">
                                <a:pos x="connsiteX4730" y="connsiteY4730"/>
                              </a:cxn>
                              <a:cxn ang="0">
                                <a:pos x="connsiteX4731" y="connsiteY4731"/>
                              </a:cxn>
                              <a:cxn ang="0">
                                <a:pos x="connsiteX4732" y="connsiteY4732"/>
                              </a:cxn>
                              <a:cxn ang="0">
                                <a:pos x="connsiteX4733" y="connsiteY4733"/>
                              </a:cxn>
                              <a:cxn ang="0">
                                <a:pos x="connsiteX4734" y="connsiteY4734"/>
                              </a:cxn>
                              <a:cxn ang="0">
                                <a:pos x="connsiteX4735" y="connsiteY4735"/>
                              </a:cxn>
                              <a:cxn ang="0">
                                <a:pos x="connsiteX4736" y="connsiteY4736"/>
                              </a:cxn>
                              <a:cxn ang="0">
                                <a:pos x="connsiteX4737" y="connsiteY4737"/>
                              </a:cxn>
                              <a:cxn ang="0">
                                <a:pos x="connsiteX4738" y="connsiteY4738"/>
                              </a:cxn>
                              <a:cxn ang="0">
                                <a:pos x="connsiteX4739" y="connsiteY4739"/>
                              </a:cxn>
                              <a:cxn ang="0">
                                <a:pos x="connsiteX4740" y="connsiteY4740"/>
                              </a:cxn>
                              <a:cxn ang="0">
                                <a:pos x="connsiteX4741" y="connsiteY4741"/>
                              </a:cxn>
                              <a:cxn ang="0">
                                <a:pos x="connsiteX4742" y="connsiteY4742"/>
                              </a:cxn>
                              <a:cxn ang="0">
                                <a:pos x="connsiteX4743" y="connsiteY4743"/>
                              </a:cxn>
                              <a:cxn ang="0">
                                <a:pos x="connsiteX4744" y="connsiteY4744"/>
                              </a:cxn>
                              <a:cxn ang="0">
                                <a:pos x="connsiteX4745" y="connsiteY4745"/>
                              </a:cxn>
                              <a:cxn ang="0">
                                <a:pos x="connsiteX4746" y="connsiteY4746"/>
                              </a:cxn>
                              <a:cxn ang="0">
                                <a:pos x="connsiteX4747" y="connsiteY4747"/>
                              </a:cxn>
                              <a:cxn ang="0">
                                <a:pos x="connsiteX4748" y="connsiteY4748"/>
                              </a:cxn>
                              <a:cxn ang="0">
                                <a:pos x="connsiteX4749" y="connsiteY4749"/>
                              </a:cxn>
                              <a:cxn ang="0">
                                <a:pos x="connsiteX4750" y="connsiteY4750"/>
                              </a:cxn>
                              <a:cxn ang="0">
                                <a:pos x="connsiteX4751" y="connsiteY4751"/>
                              </a:cxn>
                              <a:cxn ang="0">
                                <a:pos x="connsiteX4752" y="connsiteY4752"/>
                              </a:cxn>
                              <a:cxn ang="0">
                                <a:pos x="connsiteX4753" y="connsiteY4753"/>
                              </a:cxn>
                              <a:cxn ang="0">
                                <a:pos x="connsiteX4754" y="connsiteY4754"/>
                              </a:cxn>
                              <a:cxn ang="0">
                                <a:pos x="connsiteX4755" y="connsiteY4755"/>
                              </a:cxn>
                              <a:cxn ang="0">
                                <a:pos x="connsiteX4756" y="connsiteY4756"/>
                              </a:cxn>
                              <a:cxn ang="0">
                                <a:pos x="connsiteX4757" y="connsiteY4757"/>
                              </a:cxn>
                              <a:cxn ang="0">
                                <a:pos x="connsiteX4758" y="connsiteY4758"/>
                              </a:cxn>
                              <a:cxn ang="0">
                                <a:pos x="connsiteX4759" y="connsiteY4759"/>
                              </a:cxn>
                              <a:cxn ang="0">
                                <a:pos x="connsiteX4760" y="connsiteY4760"/>
                              </a:cxn>
                              <a:cxn ang="0">
                                <a:pos x="connsiteX4761" y="connsiteY4761"/>
                              </a:cxn>
                              <a:cxn ang="0">
                                <a:pos x="connsiteX4762" y="connsiteY4762"/>
                              </a:cxn>
                              <a:cxn ang="0">
                                <a:pos x="connsiteX4763" y="connsiteY4763"/>
                              </a:cxn>
                              <a:cxn ang="0">
                                <a:pos x="connsiteX4764" y="connsiteY4764"/>
                              </a:cxn>
                              <a:cxn ang="0">
                                <a:pos x="connsiteX4765" y="connsiteY4765"/>
                              </a:cxn>
                              <a:cxn ang="0">
                                <a:pos x="connsiteX4766" y="connsiteY4766"/>
                              </a:cxn>
                              <a:cxn ang="0">
                                <a:pos x="connsiteX4767" y="connsiteY4767"/>
                              </a:cxn>
                              <a:cxn ang="0">
                                <a:pos x="connsiteX4768" y="connsiteY4768"/>
                              </a:cxn>
                              <a:cxn ang="0">
                                <a:pos x="connsiteX4769" y="connsiteY4769"/>
                              </a:cxn>
                              <a:cxn ang="0">
                                <a:pos x="connsiteX4770" y="connsiteY4770"/>
                              </a:cxn>
                              <a:cxn ang="0">
                                <a:pos x="connsiteX4771" y="connsiteY4771"/>
                              </a:cxn>
                              <a:cxn ang="0">
                                <a:pos x="connsiteX4772" y="connsiteY4772"/>
                              </a:cxn>
                              <a:cxn ang="0">
                                <a:pos x="connsiteX4773" y="connsiteY4773"/>
                              </a:cxn>
                              <a:cxn ang="0">
                                <a:pos x="connsiteX4774" y="connsiteY4774"/>
                              </a:cxn>
                              <a:cxn ang="0">
                                <a:pos x="connsiteX4775" y="connsiteY4775"/>
                              </a:cxn>
                              <a:cxn ang="0">
                                <a:pos x="connsiteX4776" y="connsiteY4776"/>
                              </a:cxn>
                              <a:cxn ang="0">
                                <a:pos x="connsiteX4777" y="connsiteY4777"/>
                              </a:cxn>
                              <a:cxn ang="0">
                                <a:pos x="connsiteX4778" y="connsiteY4778"/>
                              </a:cxn>
                              <a:cxn ang="0">
                                <a:pos x="connsiteX4779" y="connsiteY4779"/>
                              </a:cxn>
                              <a:cxn ang="0">
                                <a:pos x="connsiteX4780" y="connsiteY4780"/>
                              </a:cxn>
                              <a:cxn ang="0">
                                <a:pos x="connsiteX4781" y="connsiteY4781"/>
                              </a:cxn>
                              <a:cxn ang="0">
                                <a:pos x="connsiteX4782" y="connsiteY4782"/>
                              </a:cxn>
                              <a:cxn ang="0">
                                <a:pos x="connsiteX4783" y="connsiteY4783"/>
                              </a:cxn>
                              <a:cxn ang="0">
                                <a:pos x="connsiteX4784" y="connsiteY4784"/>
                              </a:cxn>
                              <a:cxn ang="0">
                                <a:pos x="connsiteX4785" y="connsiteY4785"/>
                              </a:cxn>
                              <a:cxn ang="0">
                                <a:pos x="connsiteX4786" y="connsiteY4786"/>
                              </a:cxn>
                              <a:cxn ang="0">
                                <a:pos x="connsiteX4787" y="connsiteY4787"/>
                              </a:cxn>
                              <a:cxn ang="0">
                                <a:pos x="connsiteX4788" y="connsiteY4788"/>
                              </a:cxn>
                              <a:cxn ang="0">
                                <a:pos x="connsiteX4789" y="connsiteY4789"/>
                              </a:cxn>
                              <a:cxn ang="0">
                                <a:pos x="connsiteX4790" y="connsiteY4790"/>
                              </a:cxn>
                              <a:cxn ang="0">
                                <a:pos x="connsiteX4791" y="connsiteY4791"/>
                              </a:cxn>
                              <a:cxn ang="0">
                                <a:pos x="connsiteX4792" y="connsiteY4792"/>
                              </a:cxn>
                              <a:cxn ang="0">
                                <a:pos x="connsiteX4793" y="connsiteY4793"/>
                              </a:cxn>
                              <a:cxn ang="0">
                                <a:pos x="connsiteX4794" y="connsiteY4794"/>
                              </a:cxn>
                              <a:cxn ang="0">
                                <a:pos x="connsiteX4795" y="connsiteY4795"/>
                              </a:cxn>
                              <a:cxn ang="0">
                                <a:pos x="connsiteX4796" y="connsiteY4796"/>
                              </a:cxn>
                              <a:cxn ang="0">
                                <a:pos x="connsiteX4797" y="connsiteY4797"/>
                              </a:cxn>
                              <a:cxn ang="0">
                                <a:pos x="connsiteX4798" y="connsiteY4798"/>
                              </a:cxn>
                              <a:cxn ang="0">
                                <a:pos x="connsiteX4799" y="connsiteY4799"/>
                              </a:cxn>
                              <a:cxn ang="0">
                                <a:pos x="connsiteX4800" y="connsiteY4800"/>
                              </a:cxn>
                              <a:cxn ang="0">
                                <a:pos x="connsiteX4801" y="connsiteY4801"/>
                              </a:cxn>
                              <a:cxn ang="0">
                                <a:pos x="connsiteX4802" y="connsiteY4802"/>
                              </a:cxn>
                              <a:cxn ang="0">
                                <a:pos x="connsiteX4803" y="connsiteY4803"/>
                              </a:cxn>
                              <a:cxn ang="0">
                                <a:pos x="connsiteX4804" y="connsiteY4804"/>
                              </a:cxn>
                              <a:cxn ang="0">
                                <a:pos x="connsiteX4805" y="connsiteY4805"/>
                              </a:cxn>
                              <a:cxn ang="0">
                                <a:pos x="connsiteX4806" y="connsiteY4806"/>
                              </a:cxn>
                              <a:cxn ang="0">
                                <a:pos x="connsiteX4807" y="connsiteY4807"/>
                              </a:cxn>
                              <a:cxn ang="0">
                                <a:pos x="connsiteX4808" y="connsiteY4808"/>
                              </a:cxn>
                              <a:cxn ang="0">
                                <a:pos x="connsiteX4809" y="connsiteY4809"/>
                              </a:cxn>
                              <a:cxn ang="0">
                                <a:pos x="connsiteX4810" y="connsiteY4810"/>
                              </a:cxn>
                              <a:cxn ang="0">
                                <a:pos x="connsiteX4811" y="connsiteY4811"/>
                              </a:cxn>
                              <a:cxn ang="0">
                                <a:pos x="connsiteX4812" y="connsiteY4812"/>
                              </a:cxn>
                              <a:cxn ang="0">
                                <a:pos x="connsiteX4813" y="connsiteY4813"/>
                              </a:cxn>
                              <a:cxn ang="0">
                                <a:pos x="connsiteX4814" y="connsiteY4814"/>
                              </a:cxn>
                              <a:cxn ang="0">
                                <a:pos x="connsiteX4815" y="connsiteY4815"/>
                              </a:cxn>
                              <a:cxn ang="0">
                                <a:pos x="connsiteX4816" y="connsiteY4816"/>
                              </a:cxn>
                              <a:cxn ang="0">
                                <a:pos x="connsiteX4817" y="connsiteY4817"/>
                              </a:cxn>
                              <a:cxn ang="0">
                                <a:pos x="connsiteX4818" y="connsiteY4818"/>
                              </a:cxn>
                              <a:cxn ang="0">
                                <a:pos x="connsiteX4819" y="connsiteY4819"/>
                              </a:cxn>
                              <a:cxn ang="0">
                                <a:pos x="connsiteX4820" y="connsiteY4820"/>
                              </a:cxn>
                              <a:cxn ang="0">
                                <a:pos x="connsiteX4821" y="connsiteY4821"/>
                              </a:cxn>
                              <a:cxn ang="0">
                                <a:pos x="connsiteX4822" y="connsiteY4822"/>
                              </a:cxn>
                              <a:cxn ang="0">
                                <a:pos x="connsiteX4823" y="connsiteY4823"/>
                              </a:cxn>
                              <a:cxn ang="0">
                                <a:pos x="connsiteX4824" y="connsiteY4824"/>
                              </a:cxn>
                              <a:cxn ang="0">
                                <a:pos x="connsiteX4825" y="connsiteY4825"/>
                              </a:cxn>
                              <a:cxn ang="0">
                                <a:pos x="connsiteX4826" y="connsiteY4826"/>
                              </a:cxn>
                              <a:cxn ang="0">
                                <a:pos x="connsiteX4827" y="connsiteY4827"/>
                              </a:cxn>
                              <a:cxn ang="0">
                                <a:pos x="connsiteX4828" y="connsiteY4828"/>
                              </a:cxn>
                              <a:cxn ang="0">
                                <a:pos x="connsiteX4829" y="connsiteY4829"/>
                              </a:cxn>
                              <a:cxn ang="0">
                                <a:pos x="connsiteX4830" y="connsiteY4830"/>
                              </a:cxn>
                              <a:cxn ang="0">
                                <a:pos x="connsiteX4831" y="connsiteY4831"/>
                              </a:cxn>
                              <a:cxn ang="0">
                                <a:pos x="connsiteX4832" y="connsiteY4832"/>
                              </a:cxn>
                              <a:cxn ang="0">
                                <a:pos x="connsiteX4833" y="connsiteY4833"/>
                              </a:cxn>
                              <a:cxn ang="0">
                                <a:pos x="connsiteX4834" y="connsiteY4834"/>
                              </a:cxn>
                              <a:cxn ang="0">
                                <a:pos x="connsiteX4835" y="connsiteY4835"/>
                              </a:cxn>
                              <a:cxn ang="0">
                                <a:pos x="connsiteX4836" y="connsiteY4836"/>
                              </a:cxn>
                              <a:cxn ang="0">
                                <a:pos x="connsiteX4837" y="connsiteY4837"/>
                              </a:cxn>
                              <a:cxn ang="0">
                                <a:pos x="connsiteX4838" y="connsiteY4838"/>
                              </a:cxn>
                              <a:cxn ang="0">
                                <a:pos x="connsiteX4839" y="connsiteY4839"/>
                              </a:cxn>
                              <a:cxn ang="0">
                                <a:pos x="connsiteX4840" y="connsiteY4840"/>
                              </a:cxn>
                              <a:cxn ang="0">
                                <a:pos x="connsiteX4841" y="connsiteY4841"/>
                              </a:cxn>
                              <a:cxn ang="0">
                                <a:pos x="connsiteX4842" y="connsiteY4842"/>
                              </a:cxn>
                              <a:cxn ang="0">
                                <a:pos x="connsiteX4843" y="connsiteY4843"/>
                              </a:cxn>
                              <a:cxn ang="0">
                                <a:pos x="connsiteX4844" y="connsiteY4844"/>
                              </a:cxn>
                              <a:cxn ang="0">
                                <a:pos x="connsiteX4845" y="connsiteY4845"/>
                              </a:cxn>
                              <a:cxn ang="0">
                                <a:pos x="connsiteX4846" y="connsiteY4846"/>
                              </a:cxn>
                              <a:cxn ang="0">
                                <a:pos x="connsiteX4847" y="connsiteY4847"/>
                              </a:cxn>
                              <a:cxn ang="0">
                                <a:pos x="connsiteX4848" y="connsiteY4848"/>
                              </a:cxn>
                              <a:cxn ang="0">
                                <a:pos x="connsiteX4849" y="connsiteY4849"/>
                              </a:cxn>
                              <a:cxn ang="0">
                                <a:pos x="connsiteX4850" y="connsiteY4850"/>
                              </a:cxn>
                              <a:cxn ang="0">
                                <a:pos x="connsiteX4851" y="connsiteY4851"/>
                              </a:cxn>
                              <a:cxn ang="0">
                                <a:pos x="connsiteX4852" y="connsiteY4852"/>
                              </a:cxn>
                              <a:cxn ang="0">
                                <a:pos x="connsiteX4853" y="connsiteY4853"/>
                              </a:cxn>
                              <a:cxn ang="0">
                                <a:pos x="connsiteX4854" y="connsiteY4854"/>
                              </a:cxn>
                              <a:cxn ang="0">
                                <a:pos x="connsiteX4855" y="connsiteY4855"/>
                              </a:cxn>
                              <a:cxn ang="0">
                                <a:pos x="connsiteX4856" y="connsiteY4856"/>
                              </a:cxn>
                              <a:cxn ang="0">
                                <a:pos x="connsiteX4857" y="connsiteY4857"/>
                              </a:cxn>
                              <a:cxn ang="0">
                                <a:pos x="connsiteX4858" y="connsiteY4858"/>
                              </a:cxn>
                              <a:cxn ang="0">
                                <a:pos x="connsiteX4859" y="connsiteY4859"/>
                              </a:cxn>
                              <a:cxn ang="0">
                                <a:pos x="connsiteX4860" y="connsiteY4860"/>
                              </a:cxn>
                              <a:cxn ang="0">
                                <a:pos x="connsiteX4861" y="connsiteY4861"/>
                              </a:cxn>
                              <a:cxn ang="0">
                                <a:pos x="connsiteX4862" y="connsiteY4862"/>
                              </a:cxn>
                              <a:cxn ang="0">
                                <a:pos x="connsiteX4863" y="connsiteY4863"/>
                              </a:cxn>
                              <a:cxn ang="0">
                                <a:pos x="connsiteX4864" y="connsiteY4864"/>
                              </a:cxn>
                              <a:cxn ang="0">
                                <a:pos x="connsiteX4865" y="connsiteY4865"/>
                              </a:cxn>
                              <a:cxn ang="0">
                                <a:pos x="connsiteX4866" y="connsiteY4866"/>
                              </a:cxn>
                              <a:cxn ang="0">
                                <a:pos x="connsiteX4867" y="connsiteY4867"/>
                              </a:cxn>
                              <a:cxn ang="0">
                                <a:pos x="connsiteX4868" y="connsiteY4868"/>
                              </a:cxn>
                              <a:cxn ang="0">
                                <a:pos x="connsiteX4869" y="connsiteY4869"/>
                              </a:cxn>
                              <a:cxn ang="0">
                                <a:pos x="connsiteX4870" y="connsiteY4870"/>
                              </a:cxn>
                              <a:cxn ang="0">
                                <a:pos x="connsiteX4871" y="connsiteY4871"/>
                              </a:cxn>
                              <a:cxn ang="0">
                                <a:pos x="connsiteX4872" y="connsiteY4872"/>
                              </a:cxn>
                              <a:cxn ang="0">
                                <a:pos x="connsiteX4873" y="connsiteY4873"/>
                              </a:cxn>
                              <a:cxn ang="0">
                                <a:pos x="connsiteX4874" y="connsiteY4874"/>
                              </a:cxn>
                              <a:cxn ang="0">
                                <a:pos x="connsiteX4875" y="connsiteY4875"/>
                              </a:cxn>
                              <a:cxn ang="0">
                                <a:pos x="connsiteX4876" y="connsiteY4876"/>
                              </a:cxn>
                              <a:cxn ang="0">
                                <a:pos x="connsiteX4877" y="connsiteY4877"/>
                              </a:cxn>
                              <a:cxn ang="0">
                                <a:pos x="connsiteX4878" y="connsiteY4878"/>
                              </a:cxn>
                              <a:cxn ang="0">
                                <a:pos x="connsiteX4879" y="connsiteY4879"/>
                              </a:cxn>
                              <a:cxn ang="0">
                                <a:pos x="connsiteX4880" y="connsiteY4880"/>
                              </a:cxn>
                              <a:cxn ang="0">
                                <a:pos x="connsiteX4881" y="connsiteY4881"/>
                              </a:cxn>
                              <a:cxn ang="0">
                                <a:pos x="connsiteX4882" y="connsiteY4882"/>
                              </a:cxn>
                              <a:cxn ang="0">
                                <a:pos x="connsiteX4883" y="connsiteY4883"/>
                              </a:cxn>
                              <a:cxn ang="0">
                                <a:pos x="connsiteX4884" y="connsiteY4884"/>
                              </a:cxn>
                              <a:cxn ang="0">
                                <a:pos x="connsiteX4885" y="connsiteY4885"/>
                              </a:cxn>
                              <a:cxn ang="0">
                                <a:pos x="connsiteX4886" y="connsiteY4886"/>
                              </a:cxn>
                              <a:cxn ang="0">
                                <a:pos x="connsiteX4887" y="connsiteY4887"/>
                              </a:cxn>
                              <a:cxn ang="0">
                                <a:pos x="connsiteX4888" y="connsiteY4888"/>
                              </a:cxn>
                              <a:cxn ang="0">
                                <a:pos x="connsiteX4889" y="connsiteY4889"/>
                              </a:cxn>
                              <a:cxn ang="0">
                                <a:pos x="connsiteX4890" y="connsiteY4890"/>
                              </a:cxn>
                              <a:cxn ang="0">
                                <a:pos x="connsiteX4891" y="connsiteY4891"/>
                              </a:cxn>
                              <a:cxn ang="0">
                                <a:pos x="connsiteX4892" y="connsiteY4892"/>
                              </a:cxn>
                              <a:cxn ang="0">
                                <a:pos x="connsiteX4893" y="connsiteY4893"/>
                              </a:cxn>
                              <a:cxn ang="0">
                                <a:pos x="connsiteX4894" y="connsiteY4894"/>
                              </a:cxn>
                              <a:cxn ang="0">
                                <a:pos x="connsiteX4895" y="connsiteY4895"/>
                              </a:cxn>
                              <a:cxn ang="0">
                                <a:pos x="connsiteX4896" y="connsiteY4896"/>
                              </a:cxn>
                              <a:cxn ang="0">
                                <a:pos x="connsiteX4897" y="connsiteY4897"/>
                              </a:cxn>
                              <a:cxn ang="0">
                                <a:pos x="connsiteX4898" y="connsiteY4898"/>
                              </a:cxn>
                              <a:cxn ang="0">
                                <a:pos x="connsiteX4899" y="connsiteY4899"/>
                              </a:cxn>
                              <a:cxn ang="0">
                                <a:pos x="connsiteX4900" y="connsiteY4900"/>
                              </a:cxn>
                              <a:cxn ang="0">
                                <a:pos x="connsiteX4901" y="connsiteY4901"/>
                              </a:cxn>
                              <a:cxn ang="0">
                                <a:pos x="connsiteX4902" y="connsiteY4902"/>
                              </a:cxn>
                              <a:cxn ang="0">
                                <a:pos x="connsiteX4903" y="connsiteY4903"/>
                              </a:cxn>
                              <a:cxn ang="0">
                                <a:pos x="connsiteX4904" y="connsiteY4904"/>
                              </a:cxn>
                              <a:cxn ang="0">
                                <a:pos x="connsiteX4905" y="connsiteY4905"/>
                              </a:cxn>
                              <a:cxn ang="0">
                                <a:pos x="connsiteX4906" y="connsiteY4906"/>
                              </a:cxn>
                              <a:cxn ang="0">
                                <a:pos x="connsiteX4907" y="connsiteY4907"/>
                              </a:cxn>
                              <a:cxn ang="0">
                                <a:pos x="connsiteX4908" y="connsiteY4908"/>
                              </a:cxn>
                              <a:cxn ang="0">
                                <a:pos x="connsiteX4909" y="connsiteY4909"/>
                              </a:cxn>
                              <a:cxn ang="0">
                                <a:pos x="connsiteX4910" y="connsiteY4910"/>
                              </a:cxn>
                              <a:cxn ang="0">
                                <a:pos x="connsiteX4911" y="connsiteY4911"/>
                              </a:cxn>
                              <a:cxn ang="0">
                                <a:pos x="connsiteX4912" y="connsiteY4912"/>
                              </a:cxn>
                              <a:cxn ang="0">
                                <a:pos x="connsiteX4913" y="connsiteY4913"/>
                              </a:cxn>
                              <a:cxn ang="0">
                                <a:pos x="connsiteX4914" y="connsiteY4914"/>
                              </a:cxn>
                              <a:cxn ang="0">
                                <a:pos x="connsiteX4915" y="connsiteY4915"/>
                              </a:cxn>
                              <a:cxn ang="0">
                                <a:pos x="connsiteX4916" y="connsiteY4916"/>
                              </a:cxn>
                              <a:cxn ang="0">
                                <a:pos x="connsiteX4917" y="connsiteY4917"/>
                              </a:cxn>
                              <a:cxn ang="0">
                                <a:pos x="connsiteX4918" y="connsiteY4918"/>
                              </a:cxn>
                              <a:cxn ang="0">
                                <a:pos x="connsiteX4919" y="connsiteY4919"/>
                              </a:cxn>
                              <a:cxn ang="0">
                                <a:pos x="connsiteX4920" y="connsiteY4920"/>
                              </a:cxn>
                              <a:cxn ang="0">
                                <a:pos x="connsiteX4921" y="connsiteY4921"/>
                              </a:cxn>
                              <a:cxn ang="0">
                                <a:pos x="connsiteX4922" y="connsiteY4922"/>
                              </a:cxn>
                              <a:cxn ang="0">
                                <a:pos x="connsiteX4923" y="connsiteY4923"/>
                              </a:cxn>
                              <a:cxn ang="0">
                                <a:pos x="connsiteX4924" y="connsiteY4924"/>
                              </a:cxn>
                              <a:cxn ang="0">
                                <a:pos x="connsiteX4925" y="connsiteY4925"/>
                              </a:cxn>
                              <a:cxn ang="0">
                                <a:pos x="connsiteX4926" y="connsiteY4926"/>
                              </a:cxn>
                              <a:cxn ang="0">
                                <a:pos x="connsiteX4927" y="connsiteY4927"/>
                              </a:cxn>
                              <a:cxn ang="0">
                                <a:pos x="connsiteX4928" y="connsiteY4928"/>
                              </a:cxn>
                              <a:cxn ang="0">
                                <a:pos x="connsiteX4929" y="connsiteY4929"/>
                              </a:cxn>
                              <a:cxn ang="0">
                                <a:pos x="connsiteX4930" y="connsiteY4930"/>
                              </a:cxn>
                              <a:cxn ang="0">
                                <a:pos x="connsiteX4931" y="connsiteY4931"/>
                              </a:cxn>
                              <a:cxn ang="0">
                                <a:pos x="connsiteX4932" y="connsiteY4932"/>
                              </a:cxn>
                              <a:cxn ang="0">
                                <a:pos x="connsiteX4933" y="connsiteY4933"/>
                              </a:cxn>
                              <a:cxn ang="0">
                                <a:pos x="connsiteX4934" y="connsiteY4934"/>
                              </a:cxn>
                              <a:cxn ang="0">
                                <a:pos x="connsiteX4935" y="connsiteY4935"/>
                              </a:cxn>
                              <a:cxn ang="0">
                                <a:pos x="connsiteX4936" y="connsiteY4936"/>
                              </a:cxn>
                              <a:cxn ang="0">
                                <a:pos x="connsiteX4937" y="connsiteY4937"/>
                              </a:cxn>
                              <a:cxn ang="0">
                                <a:pos x="connsiteX4938" y="connsiteY4938"/>
                              </a:cxn>
                              <a:cxn ang="0">
                                <a:pos x="connsiteX4939" y="connsiteY4939"/>
                              </a:cxn>
                              <a:cxn ang="0">
                                <a:pos x="connsiteX4940" y="connsiteY4940"/>
                              </a:cxn>
                              <a:cxn ang="0">
                                <a:pos x="connsiteX4941" y="connsiteY4941"/>
                              </a:cxn>
                              <a:cxn ang="0">
                                <a:pos x="connsiteX4942" y="connsiteY4942"/>
                              </a:cxn>
                              <a:cxn ang="0">
                                <a:pos x="connsiteX4943" y="connsiteY4943"/>
                              </a:cxn>
                              <a:cxn ang="0">
                                <a:pos x="connsiteX4944" y="connsiteY4944"/>
                              </a:cxn>
                              <a:cxn ang="0">
                                <a:pos x="connsiteX4945" y="connsiteY4945"/>
                              </a:cxn>
                              <a:cxn ang="0">
                                <a:pos x="connsiteX4946" y="connsiteY4946"/>
                              </a:cxn>
                              <a:cxn ang="0">
                                <a:pos x="connsiteX4947" y="connsiteY4947"/>
                              </a:cxn>
                              <a:cxn ang="0">
                                <a:pos x="connsiteX4948" y="connsiteY4948"/>
                              </a:cxn>
                              <a:cxn ang="0">
                                <a:pos x="connsiteX4949" y="connsiteY4949"/>
                              </a:cxn>
                              <a:cxn ang="0">
                                <a:pos x="connsiteX4950" y="connsiteY4950"/>
                              </a:cxn>
                              <a:cxn ang="0">
                                <a:pos x="connsiteX4951" y="connsiteY4951"/>
                              </a:cxn>
                              <a:cxn ang="0">
                                <a:pos x="connsiteX4952" y="connsiteY4952"/>
                              </a:cxn>
                              <a:cxn ang="0">
                                <a:pos x="connsiteX4953" y="connsiteY4953"/>
                              </a:cxn>
                              <a:cxn ang="0">
                                <a:pos x="connsiteX4954" y="connsiteY4954"/>
                              </a:cxn>
                              <a:cxn ang="0">
                                <a:pos x="connsiteX4955" y="connsiteY4955"/>
                              </a:cxn>
                              <a:cxn ang="0">
                                <a:pos x="connsiteX4956" y="connsiteY4956"/>
                              </a:cxn>
                              <a:cxn ang="0">
                                <a:pos x="connsiteX4957" y="connsiteY4957"/>
                              </a:cxn>
                              <a:cxn ang="0">
                                <a:pos x="connsiteX4958" y="connsiteY4958"/>
                              </a:cxn>
                              <a:cxn ang="0">
                                <a:pos x="connsiteX4959" y="connsiteY4959"/>
                              </a:cxn>
                              <a:cxn ang="0">
                                <a:pos x="connsiteX4960" y="connsiteY4960"/>
                              </a:cxn>
                              <a:cxn ang="0">
                                <a:pos x="connsiteX4961" y="connsiteY4961"/>
                              </a:cxn>
                              <a:cxn ang="0">
                                <a:pos x="connsiteX4962" y="connsiteY4962"/>
                              </a:cxn>
                              <a:cxn ang="0">
                                <a:pos x="connsiteX4963" y="connsiteY4963"/>
                              </a:cxn>
                              <a:cxn ang="0">
                                <a:pos x="connsiteX4964" y="connsiteY4964"/>
                              </a:cxn>
                              <a:cxn ang="0">
                                <a:pos x="connsiteX4965" y="connsiteY4965"/>
                              </a:cxn>
                              <a:cxn ang="0">
                                <a:pos x="connsiteX4966" y="connsiteY4966"/>
                              </a:cxn>
                              <a:cxn ang="0">
                                <a:pos x="connsiteX4967" y="connsiteY4967"/>
                              </a:cxn>
                              <a:cxn ang="0">
                                <a:pos x="connsiteX4968" y="connsiteY4968"/>
                              </a:cxn>
                              <a:cxn ang="0">
                                <a:pos x="connsiteX4969" y="connsiteY4969"/>
                              </a:cxn>
                              <a:cxn ang="0">
                                <a:pos x="connsiteX4970" y="connsiteY4970"/>
                              </a:cxn>
                              <a:cxn ang="0">
                                <a:pos x="connsiteX4971" y="connsiteY4971"/>
                              </a:cxn>
                              <a:cxn ang="0">
                                <a:pos x="connsiteX4972" y="connsiteY4972"/>
                              </a:cxn>
                              <a:cxn ang="0">
                                <a:pos x="connsiteX4973" y="connsiteY4973"/>
                              </a:cxn>
                              <a:cxn ang="0">
                                <a:pos x="connsiteX4974" y="connsiteY4974"/>
                              </a:cxn>
                              <a:cxn ang="0">
                                <a:pos x="connsiteX4975" y="connsiteY4975"/>
                              </a:cxn>
                              <a:cxn ang="0">
                                <a:pos x="connsiteX4976" y="connsiteY4976"/>
                              </a:cxn>
                              <a:cxn ang="0">
                                <a:pos x="connsiteX4977" y="connsiteY4977"/>
                              </a:cxn>
                              <a:cxn ang="0">
                                <a:pos x="connsiteX4978" y="connsiteY4978"/>
                              </a:cxn>
                              <a:cxn ang="0">
                                <a:pos x="connsiteX4979" y="connsiteY4979"/>
                              </a:cxn>
                              <a:cxn ang="0">
                                <a:pos x="connsiteX4980" y="connsiteY4980"/>
                              </a:cxn>
                              <a:cxn ang="0">
                                <a:pos x="connsiteX4981" y="connsiteY4981"/>
                              </a:cxn>
                              <a:cxn ang="0">
                                <a:pos x="connsiteX4982" y="connsiteY4982"/>
                              </a:cxn>
                              <a:cxn ang="0">
                                <a:pos x="connsiteX4983" y="connsiteY4983"/>
                              </a:cxn>
                              <a:cxn ang="0">
                                <a:pos x="connsiteX4984" y="connsiteY4984"/>
                              </a:cxn>
                              <a:cxn ang="0">
                                <a:pos x="connsiteX4985" y="connsiteY4985"/>
                              </a:cxn>
                              <a:cxn ang="0">
                                <a:pos x="connsiteX4986" y="connsiteY4986"/>
                              </a:cxn>
                              <a:cxn ang="0">
                                <a:pos x="connsiteX4987" y="connsiteY4987"/>
                              </a:cxn>
                              <a:cxn ang="0">
                                <a:pos x="connsiteX4988" y="connsiteY4988"/>
                              </a:cxn>
                              <a:cxn ang="0">
                                <a:pos x="connsiteX4989" y="connsiteY4989"/>
                              </a:cxn>
                              <a:cxn ang="0">
                                <a:pos x="connsiteX4990" y="connsiteY4990"/>
                              </a:cxn>
                              <a:cxn ang="0">
                                <a:pos x="connsiteX4991" y="connsiteY4991"/>
                              </a:cxn>
                              <a:cxn ang="0">
                                <a:pos x="connsiteX4992" y="connsiteY4992"/>
                              </a:cxn>
                              <a:cxn ang="0">
                                <a:pos x="connsiteX4993" y="connsiteY4993"/>
                              </a:cxn>
                              <a:cxn ang="0">
                                <a:pos x="connsiteX4994" y="connsiteY4994"/>
                              </a:cxn>
                              <a:cxn ang="0">
                                <a:pos x="connsiteX4995" y="connsiteY4995"/>
                              </a:cxn>
                              <a:cxn ang="0">
                                <a:pos x="connsiteX4996" y="connsiteY4996"/>
                              </a:cxn>
                              <a:cxn ang="0">
                                <a:pos x="connsiteX4997" y="connsiteY4997"/>
                              </a:cxn>
                              <a:cxn ang="0">
                                <a:pos x="connsiteX4998" y="connsiteY4998"/>
                              </a:cxn>
                              <a:cxn ang="0">
                                <a:pos x="connsiteX4999" y="connsiteY4999"/>
                              </a:cxn>
                              <a:cxn ang="0">
                                <a:pos x="connsiteX5000" y="connsiteY5000"/>
                              </a:cxn>
                              <a:cxn ang="0">
                                <a:pos x="connsiteX5001" y="connsiteY5001"/>
                              </a:cxn>
                              <a:cxn ang="0">
                                <a:pos x="connsiteX5002" y="connsiteY5002"/>
                              </a:cxn>
                              <a:cxn ang="0">
                                <a:pos x="connsiteX5003" y="connsiteY5003"/>
                              </a:cxn>
                              <a:cxn ang="0">
                                <a:pos x="connsiteX5004" y="connsiteY5004"/>
                              </a:cxn>
                              <a:cxn ang="0">
                                <a:pos x="connsiteX5005" y="connsiteY5005"/>
                              </a:cxn>
                              <a:cxn ang="0">
                                <a:pos x="connsiteX5006" y="connsiteY5006"/>
                              </a:cxn>
                              <a:cxn ang="0">
                                <a:pos x="connsiteX5007" y="connsiteY5007"/>
                              </a:cxn>
                              <a:cxn ang="0">
                                <a:pos x="connsiteX5008" y="connsiteY5008"/>
                              </a:cxn>
                              <a:cxn ang="0">
                                <a:pos x="connsiteX5009" y="connsiteY5009"/>
                              </a:cxn>
                              <a:cxn ang="0">
                                <a:pos x="connsiteX5010" y="connsiteY5010"/>
                              </a:cxn>
                              <a:cxn ang="0">
                                <a:pos x="connsiteX5011" y="connsiteY5011"/>
                              </a:cxn>
                              <a:cxn ang="0">
                                <a:pos x="connsiteX5012" y="connsiteY5012"/>
                              </a:cxn>
                              <a:cxn ang="0">
                                <a:pos x="connsiteX5013" y="connsiteY5013"/>
                              </a:cxn>
                              <a:cxn ang="0">
                                <a:pos x="connsiteX5014" y="connsiteY5014"/>
                              </a:cxn>
                              <a:cxn ang="0">
                                <a:pos x="connsiteX5015" y="connsiteY5015"/>
                              </a:cxn>
                              <a:cxn ang="0">
                                <a:pos x="connsiteX5016" y="connsiteY5016"/>
                              </a:cxn>
                              <a:cxn ang="0">
                                <a:pos x="connsiteX5017" y="connsiteY5017"/>
                              </a:cxn>
                              <a:cxn ang="0">
                                <a:pos x="connsiteX5018" y="connsiteY5018"/>
                              </a:cxn>
                              <a:cxn ang="0">
                                <a:pos x="connsiteX5019" y="connsiteY5019"/>
                              </a:cxn>
                              <a:cxn ang="0">
                                <a:pos x="connsiteX5020" y="connsiteY5020"/>
                              </a:cxn>
                              <a:cxn ang="0">
                                <a:pos x="connsiteX5021" y="connsiteY5021"/>
                              </a:cxn>
                              <a:cxn ang="0">
                                <a:pos x="connsiteX5022" y="connsiteY5022"/>
                              </a:cxn>
                              <a:cxn ang="0">
                                <a:pos x="connsiteX5023" y="connsiteY5023"/>
                              </a:cxn>
                              <a:cxn ang="0">
                                <a:pos x="connsiteX5024" y="connsiteY5024"/>
                              </a:cxn>
                              <a:cxn ang="0">
                                <a:pos x="connsiteX5025" y="connsiteY5025"/>
                              </a:cxn>
                              <a:cxn ang="0">
                                <a:pos x="connsiteX5026" y="connsiteY5026"/>
                              </a:cxn>
                              <a:cxn ang="0">
                                <a:pos x="connsiteX5027" y="connsiteY5027"/>
                              </a:cxn>
                              <a:cxn ang="0">
                                <a:pos x="connsiteX5028" y="connsiteY5028"/>
                              </a:cxn>
                              <a:cxn ang="0">
                                <a:pos x="connsiteX5029" y="connsiteY5029"/>
                              </a:cxn>
                              <a:cxn ang="0">
                                <a:pos x="connsiteX5030" y="connsiteY5030"/>
                              </a:cxn>
                              <a:cxn ang="0">
                                <a:pos x="connsiteX5031" y="connsiteY5031"/>
                              </a:cxn>
                              <a:cxn ang="0">
                                <a:pos x="connsiteX5032" y="connsiteY5032"/>
                              </a:cxn>
                              <a:cxn ang="0">
                                <a:pos x="connsiteX5033" y="connsiteY5033"/>
                              </a:cxn>
                              <a:cxn ang="0">
                                <a:pos x="connsiteX5034" y="connsiteY5034"/>
                              </a:cxn>
                              <a:cxn ang="0">
                                <a:pos x="connsiteX5035" y="connsiteY5035"/>
                              </a:cxn>
                              <a:cxn ang="0">
                                <a:pos x="connsiteX5036" y="connsiteY5036"/>
                              </a:cxn>
                              <a:cxn ang="0">
                                <a:pos x="connsiteX5037" y="connsiteY5037"/>
                              </a:cxn>
                              <a:cxn ang="0">
                                <a:pos x="connsiteX5038" y="connsiteY5038"/>
                              </a:cxn>
                              <a:cxn ang="0">
                                <a:pos x="connsiteX5039" y="connsiteY5039"/>
                              </a:cxn>
                              <a:cxn ang="0">
                                <a:pos x="connsiteX5040" y="connsiteY5040"/>
                              </a:cxn>
                              <a:cxn ang="0">
                                <a:pos x="connsiteX5041" y="connsiteY5041"/>
                              </a:cxn>
                              <a:cxn ang="0">
                                <a:pos x="connsiteX5042" y="connsiteY5042"/>
                              </a:cxn>
                              <a:cxn ang="0">
                                <a:pos x="connsiteX5043" y="connsiteY5043"/>
                              </a:cxn>
                              <a:cxn ang="0">
                                <a:pos x="connsiteX5044" y="connsiteY5044"/>
                              </a:cxn>
                              <a:cxn ang="0">
                                <a:pos x="connsiteX5045" y="connsiteY5045"/>
                              </a:cxn>
                              <a:cxn ang="0">
                                <a:pos x="connsiteX5046" y="connsiteY5046"/>
                              </a:cxn>
                              <a:cxn ang="0">
                                <a:pos x="connsiteX5047" y="connsiteY5047"/>
                              </a:cxn>
                              <a:cxn ang="0">
                                <a:pos x="connsiteX5048" y="connsiteY5048"/>
                              </a:cxn>
                              <a:cxn ang="0">
                                <a:pos x="connsiteX5049" y="connsiteY5049"/>
                              </a:cxn>
                              <a:cxn ang="0">
                                <a:pos x="connsiteX5050" y="connsiteY5050"/>
                              </a:cxn>
                              <a:cxn ang="0">
                                <a:pos x="connsiteX5051" y="connsiteY5051"/>
                              </a:cxn>
                              <a:cxn ang="0">
                                <a:pos x="connsiteX5052" y="connsiteY5052"/>
                              </a:cxn>
                              <a:cxn ang="0">
                                <a:pos x="connsiteX5053" y="connsiteY5053"/>
                              </a:cxn>
                              <a:cxn ang="0">
                                <a:pos x="connsiteX5054" y="connsiteY5054"/>
                              </a:cxn>
                              <a:cxn ang="0">
                                <a:pos x="connsiteX5055" y="connsiteY5055"/>
                              </a:cxn>
                              <a:cxn ang="0">
                                <a:pos x="connsiteX5056" y="connsiteY5056"/>
                              </a:cxn>
                              <a:cxn ang="0">
                                <a:pos x="connsiteX5057" y="connsiteY5057"/>
                              </a:cxn>
                              <a:cxn ang="0">
                                <a:pos x="connsiteX5058" y="connsiteY5058"/>
                              </a:cxn>
                              <a:cxn ang="0">
                                <a:pos x="connsiteX5059" y="connsiteY5059"/>
                              </a:cxn>
                              <a:cxn ang="0">
                                <a:pos x="connsiteX5060" y="connsiteY5060"/>
                              </a:cxn>
                              <a:cxn ang="0">
                                <a:pos x="connsiteX5061" y="connsiteY5061"/>
                              </a:cxn>
                              <a:cxn ang="0">
                                <a:pos x="connsiteX5062" y="connsiteY5062"/>
                              </a:cxn>
                              <a:cxn ang="0">
                                <a:pos x="connsiteX5063" y="connsiteY5063"/>
                              </a:cxn>
                              <a:cxn ang="0">
                                <a:pos x="connsiteX5064" y="connsiteY5064"/>
                              </a:cxn>
                              <a:cxn ang="0">
                                <a:pos x="connsiteX5065" y="connsiteY5065"/>
                              </a:cxn>
                              <a:cxn ang="0">
                                <a:pos x="connsiteX5066" y="connsiteY5066"/>
                              </a:cxn>
                              <a:cxn ang="0">
                                <a:pos x="connsiteX5067" y="connsiteY5067"/>
                              </a:cxn>
                              <a:cxn ang="0">
                                <a:pos x="connsiteX5068" y="connsiteY5068"/>
                              </a:cxn>
                              <a:cxn ang="0">
                                <a:pos x="connsiteX5069" y="connsiteY5069"/>
                              </a:cxn>
                              <a:cxn ang="0">
                                <a:pos x="connsiteX5070" y="connsiteY5070"/>
                              </a:cxn>
                              <a:cxn ang="0">
                                <a:pos x="connsiteX5071" y="connsiteY5071"/>
                              </a:cxn>
                              <a:cxn ang="0">
                                <a:pos x="connsiteX5072" y="connsiteY5072"/>
                              </a:cxn>
                              <a:cxn ang="0">
                                <a:pos x="connsiteX5073" y="connsiteY5073"/>
                              </a:cxn>
                              <a:cxn ang="0">
                                <a:pos x="connsiteX5074" y="connsiteY5074"/>
                              </a:cxn>
                              <a:cxn ang="0">
                                <a:pos x="connsiteX5075" y="connsiteY5075"/>
                              </a:cxn>
                              <a:cxn ang="0">
                                <a:pos x="connsiteX5076" y="connsiteY5076"/>
                              </a:cxn>
                              <a:cxn ang="0">
                                <a:pos x="connsiteX5077" y="connsiteY5077"/>
                              </a:cxn>
                              <a:cxn ang="0">
                                <a:pos x="connsiteX5078" y="connsiteY5078"/>
                              </a:cxn>
                              <a:cxn ang="0">
                                <a:pos x="connsiteX5079" y="connsiteY5079"/>
                              </a:cxn>
                              <a:cxn ang="0">
                                <a:pos x="connsiteX5080" y="connsiteY5080"/>
                              </a:cxn>
                              <a:cxn ang="0">
                                <a:pos x="connsiteX5081" y="connsiteY5081"/>
                              </a:cxn>
                              <a:cxn ang="0">
                                <a:pos x="connsiteX5082" y="connsiteY5082"/>
                              </a:cxn>
                              <a:cxn ang="0">
                                <a:pos x="connsiteX5083" y="connsiteY5083"/>
                              </a:cxn>
                              <a:cxn ang="0">
                                <a:pos x="connsiteX5084" y="connsiteY5084"/>
                              </a:cxn>
                              <a:cxn ang="0">
                                <a:pos x="connsiteX5085" y="connsiteY5085"/>
                              </a:cxn>
                              <a:cxn ang="0">
                                <a:pos x="connsiteX5086" y="connsiteY5086"/>
                              </a:cxn>
                              <a:cxn ang="0">
                                <a:pos x="connsiteX5087" y="connsiteY5087"/>
                              </a:cxn>
                              <a:cxn ang="0">
                                <a:pos x="connsiteX5088" y="connsiteY5088"/>
                              </a:cxn>
                              <a:cxn ang="0">
                                <a:pos x="connsiteX5089" y="connsiteY5089"/>
                              </a:cxn>
                              <a:cxn ang="0">
                                <a:pos x="connsiteX5090" y="connsiteY5090"/>
                              </a:cxn>
                              <a:cxn ang="0">
                                <a:pos x="connsiteX5091" y="connsiteY5091"/>
                              </a:cxn>
                              <a:cxn ang="0">
                                <a:pos x="connsiteX5092" y="connsiteY5092"/>
                              </a:cxn>
                              <a:cxn ang="0">
                                <a:pos x="connsiteX5093" y="connsiteY5093"/>
                              </a:cxn>
                              <a:cxn ang="0">
                                <a:pos x="connsiteX5094" y="connsiteY5094"/>
                              </a:cxn>
                              <a:cxn ang="0">
                                <a:pos x="connsiteX5095" y="connsiteY5095"/>
                              </a:cxn>
                              <a:cxn ang="0">
                                <a:pos x="connsiteX5096" y="connsiteY5096"/>
                              </a:cxn>
                              <a:cxn ang="0">
                                <a:pos x="connsiteX5097" y="connsiteY5097"/>
                              </a:cxn>
                              <a:cxn ang="0">
                                <a:pos x="connsiteX5098" y="connsiteY5098"/>
                              </a:cxn>
                              <a:cxn ang="0">
                                <a:pos x="connsiteX5099" y="connsiteY5099"/>
                              </a:cxn>
                              <a:cxn ang="0">
                                <a:pos x="connsiteX5100" y="connsiteY5100"/>
                              </a:cxn>
                              <a:cxn ang="0">
                                <a:pos x="connsiteX5101" y="connsiteY5101"/>
                              </a:cxn>
                              <a:cxn ang="0">
                                <a:pos x="connsiteX5102" y="connsiteY5102"/>
                              </a:cxn>
                              <a:cxn ang="0">
                                <a:pos x="connsiteX5103" y="connsiteY5103"/>
                              </a:cxn>
                              <a:cxn ang="0">
                                <a:pos x="connsiteX5104" y="connsiteY5104"/>
                              </a:cxn>
                              <a:cxn ang="0">
                                <a:pos x="connsiteX5105" y="connsiteY5105"/>
                              </a:cxn>
                              <a:cxn ang="0">
                                <a:pos x="connsiteX5106" y="connsiteY5106"/>
                              </a:cxn>
                              <a:cxn ang="0">
                                <a:pos x="connsiteX5107" y="connsiteY5107"/>
                              </a:cxn>
                              <a:cxn ang="0">
                                <a:pos x="connsiteX5108" y="connsiteY5108"/>
                              </a:cxn>
                              <a:cxn ang="0">
                                <a:pos x="connsiteX5109" y="connsiteY5109"/>
                              </a:cxn>
                              <a:cxn ang="0">
                                <a:pos x="connsiteX5110" y="connsiteY5110"/>
                              </a:cxn>
                              <a:cxn ang="0">
                                <a:pos x="connsiteX5111" y="connsiteY5111"/>
                              </a:cxn>
                              <a:cxn ang="0">
                                <a:pos x="connsiteX5112" y="connsiteY5112"/>
                              </a:cxn>
                              <a:cxn ang="0">
                                <a:pos x="connsiteX5113" y="connsiteY5113"/>
                              </a:cxn>
                              <a:cxn ang="0">
                                <a:pos x="connsiteX5114" y="connsiteY5114"/>
                              </a:cxn>
                              <a:cxn ang="0">
                                <a:pos x="connsiteX5115" y="connsiteY5115"/>
                              </a:cxn>
                              <a:cxn ang="0">
                                <a:pos x="connsiteX5116" y="connsiteY5116"/>
                              </a:cxn>
                              <a:cxn ang="0">
                                <a:pos x="connsiteX5117" y="connsiteY5117"/>
                              </a:cxn>
                              <a:cxn ang="0">
                                <a:pos x="connsiteX5118" y="connsiteY5118"/>
                              </a:cxn>
                              <a:cxn ang="0">
                                <a:pos x="connsiteX5119" y="connsiteY5119"/>
                              </a:cxn>
                              <a:cxn ang="0">
                                <a:pos x="connsiteX5120" y="connsiteY5120"/>
                              </a:cxn>
                              <a:cxn ang="0">
                                <a:pos x="connsiteX5121" y="connsiteY5121"/>
                              </a:cxn>
                              <a:cxn ang="0">
                                <a:pos x="connsiteX5122" y="connsiteY5122"/>
                              </a:cxn>
                              <a:cxn ang="0">
                                <a:pos x="connsiteX5123" y="connsiteY5123"/>
                              </a:cxn>
                              <a:cxn ang="0">
                                <a:pos x="connsiteX5124" y="connsiteY5124"/>
                              </a:cxn>
                              <a:cxn ang="0">
                                <a:pos x="connsiteX5125" y="connsiteY5125"/>
                              </a:cxn>
                              <a:cxn ang="0">
                                <a:pos x="connsiteX5126" y="connsiteY5126"/>
                              </a:cxn>
                              <a:cxn ang="0">
                                <a:pos x="connsiteX5127" y="connsiteY5127"/>
                              </a:cxn>
                              <a:cxn ang="0">
                                <a:pos x="connsiteX5128" y="connsiteY5128"/>
                              </a:cxn>
                              <a:cxn ang="0">
                                <a:pos x="connsiteX5129" y="connsiteY5129"/>
                              </a:cxn>
                              <a:cxn ang="0">
                                <a:pos x="connsiteX5130" y="connsiteY5130"/>
                              </a:cxn>
                              <a:cxn ang="0">
                                <a:pos x="connsiteX5131" y="connsiteY5131"/>
                              </a:cxn>
                              <a:cxn ang="0">
                                <a:pos x="connsiteX5132" y="connsiteY5132"/>
                              </a:cxn>
                              <a:cxn ang="0">
                                <a:pos x="connsiteX5133" y="connsiteY5133"/>
                              </a:cxn>
                              <a:cxn ang="0">
                                <a:pos x="connsiteX5134" y="connsiteY5134"/>
                              </a:cxn>
                              <a:cxn ang="0">
                                <a:pos x="connsiteX5135" y="connsiteY5135"/>
                              </a:cxn>
                              <a:cxn ang="0">
                                <a:pos x="connsiteX5136" y="connsiteY5136"/>
                              </a:cxn>
                              <a:cxn ang="0">
                                <a:pos x="connsiteX5137" y="connsiteY5137"/>
                              </a:cxn>
                              <a:cxn ang="0">
                                <a:pos x="connsiteX5138" y="connsiteY5138"/>
                              </a:cxn>
                              <a:cxn ang="0">
                                <a:pos x="connsiteX5139" y="connsiteY5139"/>
                              </a:cxn>
                              <a:cxn ang="0">
                                <a:pos x="connsiteX5140" y="connsiteY5140"/>
                              </a:cxn>
                              <a:cxn ang="0">
                                <a:pos x="connsiteX5141" y="connsiteY5141"/>
                              </a:cxn>
                              <a:cxn ang="0">
                                <a:pos x="connsiteX5142" y="connsiteY5142"/>
                              </a:cxn>
                              <a:cxn ang="0">
                                <a:pos x="connsiteX5143" y="connsiteY5143"/>
                              </a:cxn>
                              <a:cxn ang="0">
                                <a:pos x="connsiteX5144" y="connsiteY5144"/>
                              </a:cxn>
                              <a:cxn ang="0">
                                <a:pos x="connsiteX5145" y="connsiteY5145"/>
                              </a:cxn>
                              <a:cxn ang="0">
                                <a:pos x="connsiteX5146" y="connsiteY5146"/>
                              </a:cxn>
                              <a:cxn ang="0">
                                <a:pos x="connsiteX5147" y="connsiteY5147"/>
                              </a:cxn>
                              <a:cxn ang="0">
                                <a:pos x="connsiteX5148" y="connsiteY5148"/>
                              </a:cxn>
                              <a:cxn ang="0">
                                <a:pos x="connsiteX5149" y="connsiteY5149"/>
                              </a:cxn>
                              <a:cxn ang="0">
                                <a:pos x="connsiteX5150" y="connsiteY5150"/>
                              </a:cxn>
                              <a:cxn ang="0">
                                <a:pos x="connsiteX5151" y="connsiteY5151"/>
                              </a:cxn>
                              <a:cxn ang="0">
                                <a:pos x="connsiteX5152" y="connsiteY5152"/>
                              </a:cxn>
                              <a:cxn ang="0">
                                <a:pos x="connsiteX5153" y="connsiteY5153"/>
                              </a:cxn>
                              <a:cxn ang="0">
                                <a:pos x="connsiteX5154" y="connsiteY5154"/>
                              </a:cxn>
                              <a:cxn ang="0">
                                <a:pos x="connsiteX5155" y="connsiteY5155"/>
                              </a:cxn>
                              <a:cxn ang="0">
                                <a:pos x="connsiteX5156" y="connsiteY5156"/>
                              </a:cxn>
                              <a:cxn ang="0">
                                <a:pos x="connsiteX5157" y="connsiteY5157"/>
                              </a:cxn>
                              <a:cxn ang="0">
                                <a:pos x="connsiteX5158" y="connsiteY5158"/>
                              </a:cxn>
                              <a:cxn ang="0">
                                <a:pos x="connsiteX5159" y="connsiteY5159"/>
                              </a:cxn>
                              <a:cxn ang="0">
                                <a:pos x="connsiteX5160" y="connsiteY5160"/>
                              </a:cxn>
                              <a:cxn ang="0">
                                <a:pos x="connsiteX5161" y="connsiteY5161"/>
                              </a:cxn>
                              <a:cxn ang="0">
                                <a:pos x="connsiteX5162" y="connsiteY5162"/>
                              </a:cxn>
                              <a:cxn ang="0">
                                <a:pos x="connsiteX5163" y="connsiteY5163"/>
                              </a:cxn>
                              <a:cxn ang="0">
                                <a:pos x="connsiteX5164" y="connsiteY5164"/>
                              </a:cxn>
                              <a:cxn ang="0">
                                <a:pos x="connsiteX5165" y="connsiteY5165"/>
                              </a:cxn>
                              <a:cxn ang="0">
                                <a:pos x="connsiteX5166" y="connsiteY5166"/>
                              </a:cxn>
                              <a:cxn ang="0">
                                <a:pos x="connsiteX5167" y="connsiteY5167"/>
                              </a:cxn>
                              <a:cxn ang="0">
                                <a:pos x="connsiteX5168" y="connsiteY5168"/>
                              </a:cxn>
                              <a:cxn ang="0">
                                <a:pos x="connsiteX5169" y="connsiteY5169"/>
                              </a:cxn>
                              <a:cxn ang="0">
                                <a:pos x="connsiteX5170" y="connsiteY5170"/>
                              </a:cxn>
                              <a:cxn ang="0">
                                <a:pos x="connsiteX5171" y="connsiteY5171"/>
                              </a:cxn>
                              <a:cxn ang="0">
                                <a:pos x="connsiteX5172" y="connsiteY5172"/>
                              </a:cxn>
                              <a:cxn ang="0">
                                <a:pos x="connsiteX5173" y="connsiteY5173"/>
                              </a:cxn>
                              <a:cxn ang="0">
                                <a:pos x="connsiteX5174" y="connsiteY5174"/>
                              </a:cxn>
                              <a:cxn ang="0">
                                <a:pos x="connsiteX5175" y="connsiteY5175"/>
                              </a:cxn>
                              <a:cxn ang="0">
                                <a:pos x="connsiteX5176" y="connsiteY5176"/>
                              </a:cxn>
                              <a:cxn ang="0">
                                <a:pos x="connsiteX5177" y="connsiteY5177"/>
                              </a:cxn>
                              <a:cxn ang="0">
                                <a:pos x="connsiteX5178" y="connsiteY5178"/>
                              </a:cxn>
                              <a:cxn ang="0">
                                <a:pos x="connsiteX5179" y="connsiteY5179"/>
                              </a:cxn>
                              <a:cxn ang="0">
                                <a:pos x="connsiteX5180" y="connsiteY5180"/>
                              </a:cxn>
                              <a:cxn ang="0">
                                <a:pos x="connsiteX5181" y="connsiteY5181"/>
                              </a:cxn>
                              <a:cxn ang="0">
                                <a:pos x="connsiteX5182" y="connsiteY5182"/>
                              </a:cxn>
                              <a:cxn ang="0">
                                <a:pos x="connsiteX5183" y="connsiteY5183"/>
                              </a:cxn>
                              <a:cxn ang="0">
                                <a:pos x="connsiteX5184" y="connsiteY5184"/>
                              </a:cxn>
                              <a:cxn ang="0">
                                <a:pos x="connsiteX5185" y="connsiteY5185"/>
                              </a:cxn>
                              <a:cxn ang="0">
                                <a:pos x="connsiteX5186" y="connsiteY5186"/>
                              </a:cxn>
                              <a:cxn ang="0">
                                <a:pos x="connsiteX5187" y="connsiteY5187"/>
                              </a:cxn>
                              <a:cxn ang="0">
                                <a:pos x="connsiteX5188" y="connsiteY5188"/>
                              </a:cxn>
                              <a:cxn ang="0">
                                <a:pos x="connsiteX5189" y="connsiteY5189"/>
                              </a:cxn>
                              <a:cxn ang="0">
                                <a:pos x="connsiteX5190" y="connsiteY5190"/>
                              </a:cxn>
                              <a:cxn ang="0">
                                <a:pos x="connsiteX5191" y="connsiteY5191"/>
                              </a:cxn>
                              <a:cxn ang="0">
                                <a:pos x="connsiteX5192" y="connsiteY5192"/>
                              </a:cxn>
                              <a:cxn ang="0">
                                <a:pos x="connsiteX5193" y="connsiteY5193"/>
                              </a:cxn>
                              <a:cxn ang="0">
                                <a:pos x="connsiteX5194" y="connsiteY5194"/>
                              </a:cxn>
                              <a:cxn ang="0">
                                <a:pos x="connsiteX5195" y="connsiteY5195"/>
                              </a:cxn>
                              <a:cxn ang="0">
                                <a:pos x="connsiteX5196" y="connsiteY5196"/>
                              </a:cxn>
                              <a:cxn ang="0">
                                <a:pos x="connsiteX5197" y="connsiteY5197"/>
                              </a:cxn>
                              <a:cxn ang="0">
                                <a:pos x="connsiteX5198" y="connsiteY5198"/>
                              </a:cxn>
                              <a:cxn ang="0">
                                <a:pos x="connsiteX5199" y="connsiteY5199"/>
                              </a:cxn>
                              <a:cxn ang="0">
                                <a:pos x="connsiteX5200" y="connsiteY5200"/>
                              </a:cxn>
                              <a:cxn ang="0">
                                <a:pos x="connsiteX5201" y="connsiteY5201"/>
                              </a:cxn>
                              <a:cxn ang="0">
                                <a:pos x="connsiteX5202" y="connsiteY5202"/>
                              </a:cxn>
                              <a:cxn ang="0">
                                <a:pos x="connsiteX5203" y="connsiteY5203"/>
                              </a:cxn>
                              <a:cxn ang="0">
                                <a:pos x="connsiteX5204" y="connsiteY5204"/>
                              </a:cxn>
                              <a:cxn ang="0">
                                <a:pos x="connsiteX5205" y="connsiteY5205"/>
                              </a:cxn>
                              <a:cxn ang="0">
                                <a:pos x="connsiteX5206" y="connsiteY5206"/>
                              </a:cxn>
                              <a:cxn ang="0">
                                <a:pos x="connsiteX5207" y="connsiteY5207"/>
                              </a:cxn>
                              <a:cxn ang="0">
                                <a:pos x="connsiteX5208" y="connsiteY5208"/>
                              </a:cxn>
                              <a:cxn ang="0">
                                <a:pos x="connsiteX5209" y="connsiteY5209"/>
                              </a:cxn>
                              <a:cxn ang="0">
                                <a:pos x="connsiteX5210" y="connsiteY5210"/>
                              </a:cxn>
                              <a:cxn ang="0">
                                <a:pos x="connsiteX5211" y="connsiteY5211"/>
                              </a:cxn>
                              <a:cxn ang="0">
                                <a:pos x="connsiteX5212" y="connsiteY5212"/>
                              </a:cxn>
                              <a:cxn ang="0">
                                <a:pos x="connsiteX5213" y="connsiteY5213"/>
                              </a:cxn>
                              <a:cxn ang="0">
                                <a:pos x="connsiteX5214" y="connsiteY5214"/>
                              </a:cxn>
                              <a:cxn ang="0">
                                <a:pos x="connsiteX5215" y="connsiteY5215"/>
                              </a:cxn>
                              <a:cxn ang="0">
                                <a:pos x="connsiteX5216" y="connsiteY5216"/>
                              </a:cxn>
                              <a:cxn ang="0">
                                <a:pos x="connsiteX5217" y="connsiteY5217"/>
                              </a:cxn>
                              <a:cxn ang="0">
                                <a:pos x="connsiteX5218" y="connsiteY5218"/>
                              </a:cxn>
                              <a:cxn ang="0">
                                <a:pos x="connsiteX5219" y="connsiteY5219"/>
                              </a:cxn>
                              <a:cxn ang="0">
                                <a:pos x="connsiteX5220" y="connsiteY5220"/>
                              </a:cxn>
                              <a:cxn ang="0">
                                <a:pos x="connsiteX5221" y="connsiteY5221"/>
                              </a:cxn>
                              <a:cxn ang="0">
                                <a:pos x="connsiteX5222" y="connsiteY5222"/>
                              </a:cxn>
                              <a:cxn ang="0">
                                <a:pos x="connsiteX5223" y="connsiteY5223"/>
                              </a:cxn>
                              <a:cxn ang="0">
                                <a:pos x="connsiteX5224" y="connsiteY5224"/>
                              </a:cxn>
                              <a:cxn ang="0">
                                <a:pos x="connsiteX5225" y="connsiteY5225"/>
                              </a:cxn>
                              <a:cxn ang="0">
                                <a:pos x="connsiteX5226" y="connsiteY5226"/>
                              </a:cxn>
                              <a:cxn ang="0">
                                <a:pos x="connsiteX5227" y="connsiteY5227"/>
                              </a:cxn>
                              <a:cxn ang="0">
                                <a:pos x="connsiteX5228" y="connsiteY5228"/>
                              </a:cxn>
                              <a:cxn ang="0">
                                <a:pos x="connsiteX5229" y="connsiteY5229"/>
                              </a:cxn>
                              <a:cxn ang="0">
                                <a:pos x="connsiteX5230" y="connsiteY5230"/>
                              </a:cxn>
                              <a:cxn ang="0">
                                <a:pos x="connsiteX5231" y="connsiteY5231"/>
                              </a:cxn>
                              <a:cxn ang="0">
                                <a:pos x="connsiteX5232" y="connsiteY5232"/>
                              </a:cxn>
                              <a:cxn ang="0">
                                <a:pos x="connsiteX5233" y="connsiteY5233"/>
                              </a:cxn>
                              <a:cxn ang="0">
                                <a:pos x="connsiteX5234" y="connsiteY5234"/>
                              </a:cxn>
                              <a:cxn ang="0">
                                <a:pos x="connsiteX5235" y="connsiteY5235"/>
                              </a:cxn>
                              <a:cxn ang="0">
                                <a:pos x="connsiteX5236" y="connsiteY5236"/>
                              </a:cxn>
                              <a:cxn ang="0">
                                <a:pos x="connsiteX5237" y="connsiteY5237"/>
                              </a:cxn>
                              <a:cxn ang="0">
                                <a:pos x="connsiteX5238" y="connsiteY5238"/>
                              </a:cxn>
                              <a:cxn ang="0">
                                <a:pos x="connsiteX5239" y="connsiteY5239"/>
                              </a:cxn>
                              <a:cxn ang="0">
                                <a:pos x="connsiteX5240" y="connsiteY5240"/>
                              </a:cxn>
                              <a:cxn ang="0">
                                <a:pos x="connsiteX5241" y="connsiteY5241"/>
                              </a:cxn>
                              <a:cxn ang="0">
                                <a:pos x="connsiteX5242" y="connsiteY5242"/>
                              </a:cxn>
                              <a:cxn ang="0">
                                <a:pos x="connsiteX5243" y="connsiteY5243"/>
                              </a:cxn>
                              <a:cxn ang="0">
                                <a:pos x="connsiteX5244" y="connsiteY5244"/>
                              </a:cxn>
                              <a:cxn ang="0">
                                <a:pos x="connsiteX5245" y="connsiteY5245"/>
                              </a:cxn>
                              <a:cxn ang="0">
                                <a:pos x="connsiteX5246" y="connsiteY5246"/>
                              </a:cxn>
                              <a:cxn ang="0">
                                <a:pos x="connsiteX5247" y="connsiteY5247"/>
                              </a:cxn>
                              <a:cxn ang="0">
                                <a:pos x="connsiteX5248" y="connsiteY5248"/>
                              </a:cxn>
                              <a:cxn ang="0">
                                <a:pos x="connsiteX5249" y="connsiteY5249"/>
                              </a:cxn>
                              <a:cxn ang="0">
                                <a:pos x="connsiteX5250" y="connsiteY5250"/>
                              </a:cxn>
                              <a:cxn ang="0">
                                <a:pos x="connsiteX5251" y="connsiteY5251"/>
                              </a:cxn>
                              <a:cxn ang="0">
                                <a:pos x="connsiteX5252" y="connsiteY5252"/>
                              </a:cxn>
                              <a:cxn ang="0">
                                <a:pos x="connsiteX5253" y="connsiteY5253"/>
                              </a:cxn>
                              <a:cxn ang="0">
                                <a:pos x="connsiteX5254" y="connsiteY5254"/>
                              </a:cxn>
                              <a:cxn ang="0">
                                <a:pos x="connsiteX5255" y="connsiteY5255"/>
                              </a:cxn>
                              <a:cxn ang="0">
                                <a:pos x="connsiteX5256" y="connsiteY5256"/>
                              </a:cxn>
                              <a:cxn ang="0">
                                <a:pos x="connsiteX5257" y="connsiteY5257"/>
                              </a:cxn>
                              <a:cxn ang="0">
                                <a:pos x="connsiteX5258" y="connsiteY5258"/>
                              </a:cxn>
                              <a:cxn ang="0">
                                <a:pos x="connsiteX5259" y="connsiteY5259"/>
                              </a:cxn>
                              <a:cxn ang="0">
                                <a:pos x="connsiteX5260" y="connsiteY5260"/>
                              </a:cxn>
                              <a:cxn ang="0">
                                <a:pos x="connsiteX5261" y="connsiteY5261"/>
                              </a:cxn>
                              <a:cxn ang="0">
                                <a:pos x="connsiteX5262" y="connsiteY5262"/>
                              </a:cxn>
                              <a:cxn ang="0">
                                <a:pos x="connsiteX5263" y="connsiteY5263"/>
                              </a:cxn>
                              <a:cxn ang="0">
                                <a:pos x="connsiteX5264" y="connsiteY5264"/>
                              </a:cxn>
                              <a:cxn ang="0">
                                <a:pos x="connsiteX5265" y="connsiteY5265"/>
                              </a:cxn>
                              <a:cxn ang="0">
                                <a:pos x="connsiteX5266" y="connsiteY5266"/>
                              </a:cxn>
                              <a:cxn ang="0">
                                <a:pos x="connsiteX5267" y="connsiteY5267"/>
                              </a:cxn>
                              <a:cxn ang="0">
                                <a:pos x="connsiteX5268" y="connsiteY5268"/>
                              </a:cxn>
                              <a:cxn ang="0">
                                <a:pos x="connsiteX5269" y="connsiteY5269"/>
                              </a:cxn>
                              <a:cxn ang="0">
                                <a:pos x="connsiteX5270" y="connsiteY5270"/>
                              </a:cxn>
                              <a:cxn ang="0">
                                <a:pos x="connsiteX5271" y="connsiteY5271"/>
                              </a:cxn>
                              <a:cxn ang="0">
                                <a:pos x="connsiteX5272" y="connsiteY5272"/>
                              </a:cxn>
                              <a:cxn ang="0">
                                <a:pos x="connsiteX5273" y="connsiteY5273"/>
                              </a:cxn>
                              <a:cxn ang="0">
                                <a:pos x="connsiteX5274" y="connsiteY5274"/>
                              </a:cxn>
                              <a:cxn ang="0">
                                <a:pos x="connsiteX5275" y="connsiteY5275"/>
                              </a:cxn>
                              <a:cxn ang="0">
                                <a:pos x="connsiteX5276" y="connsiteY5276"/>
                              </a:cxn>
                              <a:cxn ang="0">
                                <a:pos x="connsiteX5277" y="connsiteY5277"/>
                              </a:cxn>
                              <a:cxn ang="0">
                                <a:pos x="connsiteX5278" y="connsiteY5278"/>
                              </a:cxn>
                              <a:cxn ang="0">
                                <a:pos x="connsiteX5279" y="connsiteY5279"/>
                              </a:cxn>
                              <a:cxn ang="0">
                                <a:pos x="connsiteX5280" y="connsiteY5280"/>
                              </a:cxn>
                              <a:cxn ang="0">
                                <a:pos x="connsiteX5281" y="connsiteY5281"/>
                              </a:cxn>
                              <a:cxn ang="0">
                                <a:pos x="connsiteX5282" y="connsiteY5282"/>
                              </a:cxn>
                              <a:cxn ang="0">
                                <a:pos x="connsiteX5283" y="connsiteY5283"/>
                              </a:cxn>
                              <a:cxn ang="0">
                                <a:pos x="connsiteX5284" y="connsiteY5284"/>
                              </a:cxn>
                              <a:cxn ang="0">
                                <a:pos x="connsiteX5285" y="connsiteY5285"/>
                              </a:cxn>
                              <a:cxn ang="0">
                                <a:pos x="connsiteX5286" y="connsiteY5286"/>
                              </a:cxn>
                              <a:cxn ang="0">
                                <a:pos x="connsiteX5287" y="connsiteY5287"/>
                              </a:cxn>
                              <a:cxn ang="0">
                                <a:pos x="connsiteX5288" y="connsiteY5288"/>
                              </a:cxn>
                              <a:cxn ang="0">
                                <a:pos x="connsiteX5289" y="connsiteY5289"/>
                              </a:cxn>
                              <a:cxn ang="0">
                                <a:pos x="connsiteX5290" y="connsiteY5290"/>
                              </a:cxn>
                              <a:cxn ang="0">
                                <a:pos x="connsiteX5291" y="connsiteY5291"/>
                              </a:cxn>
                              <a:cxn ang="0">
                                <a:pos x="connsiteX5292" y="connsiteY5292"/>
                              </a:cxn>
                              <a:cxn ang="0">
                                <a:pos x="connsiteX5293" y="connsiteY5293"/>
                              </a:cxn>
                              <a:cxn ang="0">
                                <a:pos x="connsiteX5294" y="connsiteY5294"/>
                              </a:cxn>
                              <a:cxn ang="0">
                                <a:pos x="connsiteX5295" y="connsiteY5295"/>
                              </a:cxn>
                              <a:cxn ang="0">
                                <a:pos x="connsiteX5296" y="connsiteY5296"/>
                              </a:cxn>
                            </a:cxnLst>
                            <a:rect l="l" t="t" r="r" b="b"/>
                            <a:pathLst>
                              <a:path w="517404" h="454399">
                                <a:moveTo>
                                  <a:pt x="508289" y="177412"/>
                                </a:moveTo>
                                <a:cubicBezTo>
                                  <a:pt x="508543" y="178555"/>
                                  <a:pt x="508670" y="179826"/>
                                  <a:pt x="508416" y="181096"/>
                                </a:cubicBezTo>
                                <a:cubicBezTo>
                                  <a:pt x="508416" y="181732"/>
                                  <a:pt x="508416" y="182367"/>
                                  <a:pt x="508416" y="183002"/>
                                </a:cubicBezTo>
                                <a:cubicBezTo>
                                  <a:pt x="508416" y="184019"/>
                                  <a:pt x="508416" y="185035"/>
                                  <a:pt x="508162" y="186052"/>
                                </a:cubicBezTo>
                                <a:lnTo>
                                  <a:pt x="508416" y="177412"/>
                                </a:lnTo>
                                <a:lnTo>
                                  <a:pt x="508416" y="177412"/>
                                </a:lnTo>
                                <a:close/>
                                <a:moveTo>
                                  <a:pt x="498764" y="95205"/>
                                </a:moveTo>
                                <a:cubicBezTo>
                                  <a:pt x="498764" y="95205"/>
                                  <a:pt x="498510" y="94951"/>
                                  <a:pt x="498510" y="94696"/>
                                </a:cubicBezTo>
                                <a:cubicBezTo>
                                  <a:pt x="499526" y="95586"/>
                                  <a:pt x="500542" y="96602"/>
                                  <a:pt x="501431" y="97746"/>
                                </a:cubicBezTo>
                                <a:cubicBezTo>
                                  <a:pt x="501431" y="98254"/>
                                  <a:pt x="501558" y="98635"/>
                                  <a:pt x="501685" y="99144"/>
                                </a:cubicBezTo>
                                <a:cubicBezTo>
                                  <a:pt x="500923" y="97746"/>
                                  <a:pt x="500034" y="96475"/>
                                  <a:pt x="498891" y="95205"/>
                                </a:cubicBezTo>
                                <a:lnTo>
                                  <a:pt x="498891" y="95205"/>
                                </a:lnTo>
                                <a:close/>
                                <a:moveTo>
                                  <a:pt x="495843" y="90504"/>
                                </a:moveTo>
                                <a:lnTo>
                                  <a:pt x="495843" y="89995"/>
                                </a:lnTo>
                                <a:cubicBezTo>
                                  <a:pt x="495843" y="89995"/>
                                  <a:pt x="496477" y="90504"/>
                                  <a:pt x="496858" y="90885"/>
                                </a:cubicBezTo>
                                <a:lnTo>
                                  <a:pt x="497748" y="91774"/>
                                </a:lnTo>
                                <a:cubicBezTo>
                                  <a:pt x="497748" y="91774"/>
                                  <a:pt x="496477" y="90885"/>
                                  <a:pt x="495843" y="90376"/>
                                </a:cubicBezTo>
                                <a:lnTo>
                                  <a:pt x="495843" y="90376"/>
                                </a:lnTo>
                                <a:close/>
                                <a:moveTo>
                                  <a:pt x="480728" y="89614"/>
                                </a:moveTo>
                                <a:lnTo>
                                  <a:pt x="480728" y="89995"/>
                                </a:lnTo>
                                <a:lnTo>
                                  <a:pt x="480601" y="89995"/>
                                </a:lnTo>
                                <a:cubicBezTo>
                                  <a:pt x="480601" y="89995"/>
                                  <a:pt x="480601" y="90631"/>
                                  <a:pt x="480601" y="90758"/>
                                </a:cubicBezTo>
                                <a:cubicBezTo>
                                  <a:pt x="480347" y="91266"/>
                                  <a:pt x="479839" y="91774"/>
                                  <a:pt x="479331" y="92028"/>
                                </a:cubicBezTo>
                                <a:cubicBezTo>
                                  <a:pt x="478950" y="92282"/>
                                  <a:pt x="478442" y="92537"/>
                                  <a:pt x="478061" y="92918"/>
                                </a:cubicBezTo>
                                <a:lnTo>
                                  <a:pt x="481744" y="85040"/>
                                </a:lnTo>
                                <a:cubicBezTo>
                                  <a:pt x="481744" y="85040"/>
                                  <a:pt x="483015" y="85167"/>
                                  <a:pt x="483523" y="85294"/>
                                </a:cubicBezTo>
                                <a:cubicBezTo>
                                  <a:pt x="481998" y="86184"/>
                                  <a:pt x="480982" y="87835"/>
                                  <a:pt x="480728" y="89614"/>
                                </a:cubicBezTo>
                                <a:lnTo>
                                  <a:pt x="480728" y="89614"/>
                                </a:lnTo>
                                <a:close/>
                                <a:moveTo>
                                  <a:pt x="469933" y="107148"/>
                                </a:moveTo>
                                <a:lnTo>
                                  <a:pt x="469933" y="107148"/>
                                </a:lnTo>
                                <a:lnTo>
                                  <a:pt x="469678" y="107784"/>
                                </a:lnTo>
                                <a:lnTo>
                                  <a:pt x="464725" y="118329"/>
                                </a:lnTo>
                                <a:lnTo>
                                  <a:pt x="464471" y="118838"/>
                                </a:lnTo>
                                <a:lnTo>
                                  <a:pt x="461550" y="125318"/>
                                </a:lnTo>
                                <a:lnTo>
                                  <a:pt x="461169" y="126080"/>
                                </a:lnTo>
                                <a:lnTo>
                                  <a:pt x="461169" y="126080"/>
                                </a:lnTo>
                                <a:cubicBezTo>
                                  <a:pt x="461169" y="126080"/>
                                  <a:pt x="447579" y="155176"/>
                                  <a:pt x="447579" y="155176"/>
                                </a:cubicBezTo>
                                <a:cubicBezTo>
                                  <a:pt x="446817" y="155431"/>
                                  <a:pt x="446055" y="155685"/>
                                  <a:pt x="445293" y="156066"/>
                                </a:cubicBezTo>
                                <a:cubicBezTo>
                                  <a:pt x="445039" y="155939"/>
                                  <a:pt x="444658" y="155685"/>
                                  <a:pt x="444404" y="155431"/>
                                </a:cubicBezTo>
                                <a:cubicBezTo>
                                  <a:pt x="443134" y="154541"/>
                                  <a:pt x="441610" y="154033"/>
                                  <a:pt x="440086" y="153779"/>
                                </a:cubicBezTo>
                                <a:lnTo>
                                  <a:pt x="440594" y="152762"/>
                                </a:lnTo>
                                <a:lnTo>
                                  <a:pt x="440594" y="152381"/>
                                </a:lnTo>
                                <a:cubicBezTo>
                                  <a:pt x="440594" y="152381"/>
                                  <a:pt x="477299" y="77035"/>
                                  <a:pt x="477299" y="77035"/>
                                </a:cubicBezTo>
                                <a:lnTo>
                                  <a:pt x="477299" y="78306"/>
                                </a:lnTo>
                                <a:lnTo>
                                  <a:pt x="477680" y="78306"/>
                                </a:lnTo>
                                <a:cubicBezTo>
                                  <a:pt x="477680" y="78306"/>
                                  <a:pt x="478061" y="78433"/>
                                  <a:pt x="478188" y="78306"/>
                                </a:cubicBezTo>
                                <a:cubicBezTo>
                                  <a:pt x="479458" y="78306"/>
                                  <a:pt x="480474" y="76400"/>
                                  <a:pt x="481491" y="74621"/>
                                </a:cubicBezTo>
                                <a:cubicBezTo>
                                  <a:pt x="481491" y="75002"/>
                                  <a:pt x="481617" y="75511"/>
                                  <a:pt x="481744" y="75892"/>
                                </a:cubicBezTo>
                                <a:cubicBezTo>
                                  <a:pt x="482125" y="77417"/>
                                  <a:pt x="482253" y="78814"/>
                                  <a:pt x="482379" y="80339"/>
                                </a:cubicBezTo>
                                <a:lnTo>
                                  <a:pt x="469933" y="106894"/>
                                </a:lnTo>
                                <a:close/>
                                <a:moveTo>
                                  <a:pt x="406047" y="137007"/>
                                </a:moveTo>
                                <a:cubicBezTo>
                                  <a:pt x="405539" y="138913"/>
                                  <a:pt x="405158" y="140946"/>
                                  <a:pt x="404904" y="142979"/>
                                </a:cubicBezTo>
                                <a:cubicBezTo>
                                  <a:pt x="403888" y="142598"/>
                                  <a:pt x="402872" y="142216"/>
                                  <a:pt x="401856" y="141835"/>
                                </a:cubicBezTo>
                                <a:cubicBezTo>
                                  <a:pt x="401348" y="141708"/>
                                  <a:pt x="400840" y="141454"/>
                                  <a:pt x="400459" y="141454"/>
                                </a:cubicBezTo>
                                <a:lnTo>
                                  <a:pt x="400459" y="141454"/>
                                </a:lnTo>
                                <a:cubicBezTo>
                                  <a:pt x="401221" y="140565"/>
                                  <a:pt x="401983" y="139929"/>
                                  <a:pt x="402999" y="139294"/>
                                </a:cubicBezTo>
                                <a:cubicBezTo>
                                  <a:pt x="404015" y="138659"/>
                                  <a:pt x="405158" y="137896"/>
                                  <a:pt x="406047" y="137007"/>
                                </a:cubicBezTo>
                                <a:lnTo>
                                  <a:pt x="406047" y="137007"/>
                                </a:lnTo>
                                <a:close/>
                                <a:moveTo>
                                  <a:pt x="449611" y="114136"/>
                                </a:moveTo>
                                <a:lnTo>
                                  <a:pt x="449611" y="113882"/>
                                </a:lnTo>
                                <a:lnTo>
                                  <a:pt x="449992" y="113501"/>
                                </a:lnTo>
                                <a:cubicBezTo>
                                  <a:pt x="450627" y="112866"/>
                                  <a:pt x="451008" y="112485"/>
                                  <a:pt x="452278" y="113120"/>
                                </a:cubicBezTo>
                                <a:cubicBezTo>
                                  <a:pt x="452914" y="113374"/>
                                  <a:pt x="453548" y="113247"/>
                                  <a:pt x="454057" y="112993"/>
                                </a:cubicBezTo>
                                <a:cubicBezTo>
                                  <a:pt x="454438" y="113882"/>
                                  <a:pt x="454565" y="114772"/>
                                  <a:pt x="454310" y="115661"/>
                                </a:cubicBezTo>
                                <a:cubicBezTo>
                                  <a:pt x="454310" y="116678"/>
                                  <a:pt x="454310" y="117821"/>
                                  <a:pt x="454819" y="118838"/>
                                </a:cubicBezTo>
                                <a:cubicBezTo>
                                  <a:pt x="454819" y="119092"/>
                                  <a:pt x="455072" y="119219"/>
                                  <a:pt x="455327" y="119346"/>
                                </a:cubicBezTo>
                                <a:lnTo>
                                  <a:pt x="451516" y="126842"/>
                                </a:lnTo>
                                <a:cubicBezTo>
                                  <a:pt x="451389" y="124682"/>
                                  <a:pt x="450881" y="122649"/>
                                  <a:pt x="450246" y="120616"/>
                                </a:cubicBezTo>
                                <a:cubicBezTo>
                                  <a:pt x="449611" y="118584"/>
                                  <a:pt x="449357" y="116424"/>
                                  <a:pt x="449484" y="114136"/>
                                </a:cubicBezTo>
                                <a:lnTo>
                                  <a:pt x="449484" y="114136"/>
                                </a:lnTo>
                                <a:close/>
                                <a:moveTo>
                                  <a:pt x="409222" y="145774"/>
                                </a:moveTo>
                                <a:cubicBezTo>
                                  <a:pt x="408460" y="145012"/>
                                  <a:pt x="407698" y="144376"/>
                                  <a:pt x="406809" y="143868"/>
                                </a:cubicBezTo>
                                <a:cubicBezTo>
                                  <a:pt x="406809" y="140819"/>
                                  <a:pt x="407571" y="137769"/>
                                  <a:pt x="408968" y="135101"/>
                                </a:cubicBezTo>
                                <a:cubicBezTo>
                                  <a:pt x="409476" y="134212"/>
                                  <a:pt x="409857" y="133322"/>
                                  <a:pt x="409984" y="132433"/>
                                </a:cubicBezTo>
                                <a:cubicBezTo>
                                  <a:pt x="410874" y="128748"/>
                                  <a:pt x="411381" y="128240"/>
                                  <a:pt x="412652" y="126715"/>
                                </a:cubicBezTo>
                                <a:lnTo>
                                  <a:pt x="414049" y="125191"/>
                                </a:lnTo>
                                <a:lnTo>
                                  <a:pt x="414303" y="125445"/>
                                </a:lnTo>
                                <a:cubicBezTo>
                                  <a:pt x="413668" y="128367"/>
                                  <a:pt x="412906" y="131289"/>
                                  <a:pt x="412017" y="134212"/>
                                </a:cubicBezTo>
                                <a:cubicBezTo>
                                  <a:pt x="410747" y="138024"/>
                                  <a:pt x="409857" y="141962"/>
                                  <a:pt x="409349" y="145901"/>
                                </a:cubicBezTo>
                                <a:moveTo>
                                  <a:pt x="430814" y="154287"/>
                                </a:moveTo>
                                <a:cubicBezTo>
                                  <a:pt x="430814" y="154287"/>
                                  <a:pt x="429925" y="155049"/>
                                  <a:pt x="429417" y="155304"/>
                                </a:cubicBezTo>
                                <a:cubicBezTo>
                                  <a:pt x="429671" y="153525"/>
                                  <a:pt x="429798" y="152889"/>
                                  <a:pt x="429925" y="152254"/>
                                </a:cubicBezTo>
                                <a:cubicBezTo>
                                  <a:pt x="429925" y="152127"/>
                                  <a:pt x="429925" y="151873"/>
                                  <a:pt x="429925" y="151746"/>
                                </a:cubicBezTo>
                                <a:cubicBezTo>
                                  <a:pt x="429925" y="152000"/>
                                  <a:pt x="430179" y="152381"/>
                                  <a:pt x="430306" y="152635"/>
                                </a:cubicBezTo>
                                <a:cubicBezTo>
                                  <a:pt x="430560" y="153144"/>
                                  <a:pt x="430687" y="153652"/>
                                  <a:pt x="430941" y="154287"/>
                                </a:cubicBezTo>
                                <a:moveTo>
                                  <a:pt x="430560" y="148824"/>
                                </a:moveTo>
                                <a:cubicBezTo>
                                  <a:pt x="430560" y="148824"/>
                                  <a:pt x="430306" y="148188"/>
                                  <a:pt x="429925" y="148315"/>
                                </a:cubicBezTo>
                                <a:cubicBezTo>
                                  <a:pt x="429925" y="148315"/>
                                  <a:pt x="429925" y="148315"/>
                                  <a:pt x="429925" y="148315"/>
                                </a:cubicBezTo>
                                <a:cubicBezTo>
                                  <a:pt x="429544" y="148315"/>
                                  <a:pt x="429290" y="148569"/>
                                  <a:pt x="429290" y="148824"/>
                                </a:cubicBezTo>
                                <a:cubicBezTo>
                                  <a:pt x="429036" y="150729"/>
                                  <a:pt x="428909" y="151492"/>
                                  <a:pt x="428782" y="152127"/>
                                </a:cubicBezTo>
                                <a:cubicBezTo>
                                  <a:pt x="428655" y="152762"/>
                                  <a:pt x="428528" y="153525"/>
                                  <a:pt x="428147" y="155558"/>
                                </a:cubicBezTo>
                                <a:cubicBezTo>
                                  <a:pt x="421669" y="155049"/>
                                  <a:pt x="415446" y="152127"/>
                                  <a:pt x="411000" y="147426"/>
                                </a:cubicBezTo>
                                <a:cubicBezTo>
                                  <a:pt x="411000" y="147299"/>
                                  <a:pt x="411000" y="147045"/>
                                  <a:pt x="411000" y="146918"/>
                                </a:cubicBezTo>
                                <a:cubicBezTo>
                                  <a:pt x="411000" y="143614"/>
                                  <a:pt x="412271" y="139167"/>
                                  <a:pt x="413668" y="134466"/>
                                </a:cubicBezTo>
                                <a:cubicBezTo>
                                  <a:pt x="414557" y="131671"/>
                                  <a:pt x="415446" y="128748"/>
                                  <a:pt x="416081" y="125953"/>
                                </a:cubicBezTo>
                                <a:lnTo>
                                  <a:pt x="416589" y="125953"/>
                                </a:lnTo>
                                <a:cubicBezTo>
                                  <a:pt x="416589" y="125953"/>
                                  <a:pt x="417478" y="125318"/>
                                  <a:pt x="417986" y="125064"/>
                                </a:cubicBezTo>
                                <a:cubicBezTo>
                                  <a:pt x="416970" y="127605"/>
                                  <a:pt x="416970" y="131544"/>
                                  <a:pt x="417097" y="136118"/>
                                </a:cubicBezTo>
                                <a:cubicBezTo>
                                  <a:pt x="417097" y="140946"/>
                                  <a:pt x="417351" y="146664"/>
                                  <a:pt x="415700" y="149459"/>
                                </a:cubicBezTo>
                                <a:cubicBezTo>
                                  <a:pt x="415446" y="149840"/>
                                  <a:pt x="415700" y="150475"/>
                                  <a:pt x="415954" y="150729"/>
                                </a:cubicBezTo>
                                <a:lnTo>
                                  <a:pt x="415954" y="150729"/>
                                </a:lnTo>
                                <a:cubicBezTo>
                                  <a:pt x="415954" y="150729"/>
                                  <a:pt x="416208" y="150856"/>
                                  <a:pt x="416462" y="150856"/>
                                </a:cubicBezTo>
                                <a:cubicBezTo>
                                  <a:pt x="416716" y="150856"/>
                                  <a:pt x="417097" y="150729"/>
                                  <a:pt x="417224" y="150475"/>
                                </a:cubicBezTo>
                                <a:cubicBezTo>
                                  <a:pt x="419256" y="147172"/>
                                  <a:pt x="419129" y="141454"/>
                                  <a:pt x="419002" y="136118"/>
                                </a:cubicBezTo>
                                <a:cubicBezTo>
                                  <a:pt x="418875" y="131289"/>
                                  <a:pt x="418748" y="126461"/>
                                  <a:pt x="420272" y="124936"/>
                                </a:cubicBezTo>
                                <a:cubicBezTo>
                                  <a:pt x="420526" y="124682"/>
                                  <a:pt x="420526" y="124301"/>
                                  <a:pt x="420399" y="124047"/>
                                </a:cubicBezTo>
                                <a:cubicBezTo>
                                  <a:pt x="420907" y="124047"/>
                                  <a:pt x="421415" y="123920"/>
                                  <a:pt x="421796" y="123793"/>
                                </a:cubicBezTo>
                                <a:cubicBezTo>
                                  <a:pt x="421161" y="125699"/>
                                  <a:pt x="421415" y="129002"/>
                                  <a:pt x="421796" y="134212"/>
                                </a:cubicBezTo>
                                <a:cubicBezTo>
                                  <a:pt x="422177" y="138405"/>
                                  <a:pt x="422558" y="143106"/>
                                  <a:pt x="421923" y="145520"/>
                                </a:cubicBezTo>
                                <a:cubicBezTo>
                                  <a:pt x="421796" y="146028"/>
                                  <a:pt x="421923" y="146536"/>
                                  <a:pt x="422558" y="146664"/>
                                </a:cubicBezTo>
                                <a:lnTo>
                                  <a:pt x="422812" y="146664"/>
                                </a:lnTo>
                                <a:cubicBezTo>
                                  <a:pt x="422812" y="146664"/>
                                  <a:pt x="423575" y="146409"/>
                                  <a:pt x="423701" y="146028"/>
                                </a:cubicBezTo>
                                <a:cubicBezTo>
                                  <a:pt x="424463" y="143360"/>
                                  <a:pt x="424082" y="138532"/>
                                  <a:pt x="423701" y="134085"/>
                                </a:cubicBezTo>
                                <a:cubicBezTo>
                                  <a:pt x="423320" y="130019"/>
                                  <a:pt x="422939" y="125445"/>
                                  <a:pt x="423701" y="124174"/>
                                </a:cubicBezTo>
                                <a:cubicBezTo>
                                  <a:pt x="424337" y="124174"/>
                                  <a:pt x="424718" y="123666"/>
                                  <a:pt x="425352" y="123031"/>
                                </a:cubicBezTo>
                                <a:cubicBezTo>
                                  <a:pt x="425607" y="122776"/>
                                  <a:pt x="425861" y="122522"/>
                                  <a:pt x="426114" y="122268"/>
                                </a:cubicBezTo>
                                <a:cubicBezTo>
                                  <a:pt x="425733" y="124555"/>
                                  <a:pt x="426369" y="128367"/>
                                  <a:pt x="427385" y="132687"/>
                                </a:cubicBezTo>
                                <a:cubicBezTo>
                                  <a:pt x="428274" y="137388"/>
                                  <a:pt x="429417" y="143741"/>
                                  <a:pt x="428147" y="145012"/>
                                </a:cubicBezTo>
                                <a:cubicBezTo>
                                  <a:pt x="427766" y="145393"/>
                                  <a:pt x="427766" y="145901"/>
                                  <a:pt x="428147" y="146282"/>
                                </a:cubicBezTo>
                                <a:cubicBezTo>
                                  <a:pt x="428274" y="146409"/>
                                  <a:pt x="428528" y="146536"/>
                                  <a:pt x="428782" y="146536"/>
                                </a:cubicBezTo>
                                <a:cubicBezTo>
                                  <a:pt x="429036" y="146536"/>
                                  <a:pt x="429290" y="146536"/>
                                  <a:pt x="429417" y="146282"/>
                                </a:cubicBezTo>
                                <a:cubicBezTo>
                                  <a:pt x="431195" y="144504"/>
                                  <a:pt x="430433" y="139802"/>
                                  <a:pt x="429036" y="132433"/>
                                </a:cubicBezTo>
                                <a:cubicBezTo>
                                  <a:pt x="428274" y="128240"/>
                                  <a:pt x="427385" y="124047"/>
                                  <a:pt x="427893" y="122268"/>
                                </a:cubicBezTo>
                                <a:lnTo>
                                  <a:pt x="427893" y="122268"/>
                                </a:lnTo>
                                <a:cubicBezTo>
                                  <a:pt x="428909" y="122268"/>
                                  <a:pt x="429671" y="121379"/>
                                  <a:pt x="430306" y="120744"/>
                                </a:cubicBezTo>
                                <a:lnTo>
                                  <a:pt x="430560" y="120362"/>
                                </a:lnTo>
                                <a:cubicBezTo>
                                  <a:pt x="430560" y="120362"/>
                                  <a:pt x="430941" y="120871"/>
                                  <a:pt x="431195" y="120998"/>
                                </a:cubicBezTo>
                                <a:lnTo>
                                  <a:pt x="431449" y="120998"/>
                                </a:lnTo>
                                <a:cubicBezTo>
                                  <a:pt x="431195" y="124047"/>
                                  <a:pt x="431957" y="129256"/>
                                  <a:pt x="432719" y="134212"/>
                                </a:cubicBezTo>
                                <a:cubicBezTo>
                                  <a:pt x="433354" y="138024"/>
                                  <a:pt x="433989" y="142344"/>
                                  <a:pt x="433735" y="143360"/>
                                </a:cubicBezTo>
                                <a:cubicBezTo>
                                  <a:pt x="433735" y="143868"/>
                                  <a:pt x="433862" y="144376"/>
                                  <a:pt x="434370" y="144504"/>
                                </a:cubicBezTo>
                                <a:lnTo>
                                  <a:pt x="434624" y="144504"/>
                                </a:lnTo>
                                <a:cubicBezTo>
                                  <a:pt x="434624" y="144504"/>
                                  <a:pt x="435386" y="144249"/>
                                  <a:pt x="435513" y="143868"/>
                                </a:cubicBezTo>
                                <a:cubicBezTo>
                                  <a:pt x="435894" y="142598"/>
                                  <a:pt x="435386" y="139167"/>
                                  <a:pt x="434497" y="133958"/>
                                </a:cubicBezTo>
                                <a:cubicBezTo>
                                  <a:pt x="433608" y="128621"/>
                                  <a:pt x="432719" y="122268"/>
                                  <a:pt x="433354" y="120108"/>
                                </a:cubicBezTo>
                                <a:lnTo>
                                  <a:pt x="433354" y="119727"/>
                                </a:lnTo>
                                <a:cubicBezTo>
                                  <a:pt x="433354" y="119727"/>
                                  <a:pt x="434624" y="118965"/>
                                  <a:pt x="435386" y="118965"/>
                                </a:cubicBezTo>
                                <a:lnTo>
                                  <a:pt x="435894" y="118965"/>
                                </a:lnTo>
                                <a:cubicBezTo>
                                  <a:pt x="437926" y="122649"/>
                                  <a:pt x="438561" y="138913"/>
                                  <a:pt x="437799" y="141708"/>
                                </a:cubicBezTo>
                                <a:cubicBezTo>
                                  <a:pt x="437672" y="142089"/>
                                  <a:pt x="437799" y="142598"/>
                                  <a:pt x="438308" y="142852"/>
                                </a:cubicBezTo>
                                <a:cubicBezTo>
                                  <a:pt x="438308" y="142852"/>
                                  <a:pt x="438308" y="142852"/>
                                  <a:pt x="438434" y="142852"/>
                                </a:cubicBezTo>
                                <a:lnTo>
                                  <a:pt x="438689" y="142852"/>
                                </a:lnTo>
                                <a:cubicBezTo>
                                  <a:pt x="438689" y="142852"/>
                                  <a:pt x="439451" y="142598"/>
                                  <a:pt x="439577" y="142216"/>
                                </a:cubicBezTo>
                                <a:cubicBezTo>
                                  <a:pt x="440467" y="139421"/>
                                  <a:pt x="439958" y="123285"/>
                                  <a:pt x="437672" y="118584"/>
                                </a:cubicBezTo>
                                <a:cubicBezTo>
                                  <a:pt x="438561" y="118329"/>
                                  <a:pt x="439451" y="117821"/>
                                  <a:pt x="440086" y="117186"/>
                                </a:cubicBezTo>
                                <a:cubicBezTo>
                                  <a:pt x="440339" y="117186"/>
                                  <a:pt x="440467" y="116932"/>
                                  <a:pt x="440720" y="116805"/>
                                </a:cubicBezTo>
                                <a:lnTo>
                                  <a:pt x="440720" y="116805"/>
                                </a:lnTo>
                                <a:cubicBezTo>
                                  <a:pt x="442499" y="122522"/>
                                  <a:pt x="443388" y="128367"/>
                                  <a:pt x="443134" y="134339"/>
                                </a:cubicBezTo>
                                <a:cubicBezTo>
                                  <a:pt x="443134" y="135736"/>
                                  <a:pt x="443134" y="137261"/>
                                  <a:pt x="443134" y="138532"/>
                                </a:cubicBezTo>
                                <a:cubicBezTo>
                                  <a:pt x="443134" y="139040"/>
                                  <a:pt x="443515" y="139421"/>
                                  <a:pt x="444023" y="139421"/>
                                </a:cubicBezTo>
                                <a:cubicBezTo>
                                  <a:pt x="444531" y="139421"/>
                                  <a:pt x="444912" y="139040"/>
                                  <a:pt x="444912" y="138532"/>
                                </a:cubicBezTo>
                                <a:cubicBezTo>
                                  <a:pt x="444912" y="138532"/>
                                  <a:pt x="444912" y="138532"/>
                                  <a:pt x="444912" y="138405"/>
                                </a:cubicBezTo>
                                <a:cubicBezTo>
                                  <a:pt x="444912" y="137261"/>
                                  <a:pt x="444912" y="135864"/>
                                  <a:pt x="444912" y="134339"/>
                                </a:cubicBezTo>
                                <a:cubicBezTo>
                                  <a:pt x="445166" y="128367"/>
                                  <a:pt x="444404" y="122395"/>
                                  <a:pt x="442626" y="116678"/>
                                </a:cubicBezTo>
                                <a:cubicBezTo>
                                  <a:pt x="443769" y="116551"/>
                                  <a:pt x="444658" y="115788"/>
                                  <a:pt x="445293" y="114899"/>
                                </a:cubicBezTo>
                                <a:cubicBezTo>
                                  <a:pt x="445674" y="114264"/>
                                  <a:pt x="445547" y="114136"/>
                                  <a:pt x="446055" y="114391"/>
                                </a:cubicBezTo>
                                <a:cubicBezTo>
                                  <a:pt x="446563" y="114645"/>
                                  <a:pt x="446944" y="114772"/>
                                  <a:pt x="447452" y="114772"/>
                                </a:cubicBezTo>
                                <a:cubicBezTo>
                                  <a:pt x="447452" y="116932"/>
                                  <a:pt x="447579" y="119219"/>
                                  <a:pt x="448341" y="121252"/>
                                </a:cubicBezTo>
                                <a:cubicBezTo>
                                  <a:pt x="449103" y="123793"/>
                                  <a:pt x="449484" y="126461"/>
                                  <a:pt x="449484" y="129002"/>
                                </a:cubicBezTo>
                                <a:cubicBezTo>
                                  <a:pt x="449484" y="129384"/>
                                  <a:pt x="449611" y="129638"/>
                                  <a:pt x="449992" y="129765"/>
                                </a:cubicBezTo>
                                <a:lnTo>
                                  <a:pt x="439451" y="151619"/>
                                </a:lnTo>
                                <a:cubicBezTo>
                                  <a:pt x="438561" y="151365"/>
                                  <a:pt x="437799" y="151365"/>
                                  <a:pt x="436910" y="151365"/>
                                </a:cubicBezTo>
                                <a:cubicBezTo>
                                  <a:pt x="435005" y="151492"/>
                                  <a:pt x="433227" y="152254"/>
                                  <a:pt x="431703" y="153525"/>
                                </a:cubicBezTo>
                                <a:cubicBezTo>
                                  <a:pt x="431703" y="153016"/>
                                  <a:pt x="431449" y="152635"/>
                                  <a:pt x="431322" y="152254"/>
                                </a:cubicBezTo>
                                <a:cubicBezTo>
                                  <a:pt x="430814" y="151111"/>
                                  <a:pt x="430560" y="149967"/>
                                  <a:pt x="430433" y="148824"/>
                                </a:cubicBezTo>
                                <a:moveTo>
                                  <a:pt x="455581" y="111722"/>
                                </a:moveTo>
                                <a:cubicBezTo>
                                  <a:pt x="455581" y="111722"/>
                                  <a:pt x="455834" y="111087"/>
                                  <a:pt x="455708" y="110833"/>
                                </a:cubicBezTo>
                                <a:cubicBezTo>
                                  <a:pt x="455708" y="108546"/>
                                  <a:pt x="456978" y="108292"/>
                                  <a:pt x="458248" y="108038"/>
                                </a:cubicBezTo>
                                <a:cubicBezTo>
                                  <a:pt x="458883" y="107911"/>
                                  <a:pt x="459391" y="107784"/>
                                  <a:pt x="459645" y="107275"/>
                                </a:cubicBezTo>
                                <a:cubicBezTo>
                                  <a:pt x="459645" y="107529"/>
                                  <a:pt x="459772" y="107911"/>
                                  <a:pt x="459772" y="108165"/>
                                </a:cubicBezTo>
                                <a:cubicBezTo>
                                  <a:pt x="459772" y="108419"/>
                                  <a:pt x="459899" y="108673"/>
                                  <a:pt x="460153" y="108673"/>
                                </a:cubicBezTo>
                                <a:lnTo>
                                  <a:pt x="456089" y="117186"/>
                                </a:lnTo>
                                <a:cubicBezTo>
                                  <a:pt x="456089" y="117186"/>
                                  <a:pt x="456089" y="116169"/>
                                  <a:pt x="456089" y="115661"/>
                                </a:cubicBezTo>
                                <a:cubicBezTo>
                                  <a:pt x="456215" y="114264"/>
                                  <a:pt x="456089" y="112993"/>
                                  <a:pt x="455453" y="111722"/>
                                </a:cubicBezTo>
                                <a:moveTo>
                                  <a:pt x="462185" y="105497"/>
                                </a:moveTo>
                                <a:lnTo>
                                  <a:pt x="461804" y="106386"/>
                                </a:lnTo>
                                <a:cubicBezTo>
                                  <a:pt x="461804" y="106386"/>
                                  <a:pt x="461423" y="105751"/>
                                  <a:pt x="461296" y="105497"/>
                                </a:cubicBezTo>
                                <a:cubicBezTo>
                                  <a:pt x="461550" y="105497"/>
                                  <a:pt x="461804" y="105497"/>
                                  <a:pt x="462185" y="105497"/>
                                </a:cubicBezTo>
                                <a:lnTo>
                                  <a:pt x="462185" y="105497"/>
                                </a:lnTo>
                                <a:close/>
                                <a:moveTo>
                                  <a:pt x="455072" y="65473"/>
                                </a:moveTo>
                                <a:cubicBezTo>
                                  <a:pt x="455708" y="66998"/>
                                  <a:pt x="456851" y="77035"/>
                                  <a:pt x="455327" y="85802"/>
                                </a:cubicBezTo>
                                <a:cubicBezTo>
                                  <a:pt x="454819" y="88725"/>
                                  <a:pt x="450500" y="91520"/>
                                  <a:pt x="448341" y="91520"/>
                                </a:cubicBezTo>
                                <a:lnTo>
                                  <a:pt x="448341" y="91520"/>
                                </a:lnTo>
                                <a:cubicBezTo>
                                  <a:pt x="447706" y="90122"/>
                                  <a:pt x="449103" y="88852"/>
                                  <a:pt x="451008" y="87327"/>
                                </a:cubicBezTo>
                                <a:cubicBezTo>
                                  <a:pt x="452152" y="86565"/>
                                  <a:pt x="452914" y="85802"/>
                                  <a:pt x="453040" y="85167"/>
                                </a:cubicBezTo>
                                <a:cubicBezTo>
                                  <a:pt x="453929" y="79577"/>
                                  <a:pt x="453929" y="73986"/>
                                  <a:pt x="453040" y="68395"/>
                                </a:cubicBezTo>
                                <a:cubicBezTo>
                                  <a:pt x="452914" y="67379"/>
                                  <a:pt x="452659" y="66235"/>
                                  <a:pt x="452659" y="65854"/>
                                </a:cubicBezTo>
                                <a:cubicBezTo>
                                  <a:pt x="453295" y="65600"/>
                                  <a:pt x="453929" y="65346"/>
                                  <a:pt x="454565" y="65473"/>
                                </a:cubicBezTo>
                                <a:cubicBezTo>
                                  <a:pt x="454691" y="65473"/>
                                  <a:pt x="455327" y="65473"/>
                                  <a:pt x="455327" y="65473"/>
                                </a:cubicBezTo>
                                <a:lnTo>
                                  <a:pt x="455327" y="65473"/>
                                </a:lnTo>
                                <a:close/>
                                <a:moveTo>
                                  <a:pt x="450500" y="157463"/>
                                </a:moveTo>
                                <a:cubicBezTo>
                                  <a:pt x="450754" y="158099"/>
                                  <a:pt x="450500" y="158861"/>
                                  <a:pt x="449865" y="159242"/>
                                </a:cubicBezTo>
                                <a:cubicBezTo>
                                  <a:pt x="449611" y="159369"/>
                                  <a:pt x="449357" y="159496"/>
                                  <a:pt x="449357" y="159751"/>
                                </a:cubicBezTo>
                                <a:lnTo>
                                  <a:pt x="449230" y="159751"/>
                                </a:lnTo>
                                <a:cubicBezTo>
                                  <a:pt x="448214" y="160005"/>
                                  <a:pt x="447325" y="160513"/>
                                  <a:pt x="446436" y="161148"/>
                                </a:cubicBezTo>
                                <a:cubicBezTo>
                                  <a:pt x="446436" y="161148"/>
                                  <a:pt x="446309" y="161402"/>
                                  <a:pt x="446436" y="161529"/>
                                </a:cubicBezTo>
                                <a:cubicBezTo>
                                  <a:pt x="446436" y="161529"/>
                                  <a:pt x="446436" y="161529"/>
                                  <a:pt x="446436" y="161529"/>
                                </a:cubicBezTo>
                                <a:lnTo>
                                  <a:pt x="446690" y="161529"/>
                                </a:lnTo>
                                <a:cubicBezTo>
                                  <a:pt x="446690" y="161529"/>
                                  <a:pt x="446690" y="161529"/>
                                  <a:pt x="446690" y="161529"/>
                                </a:cubicBezTo>
                                <a:cubicBezTo>
                                  <a:pt x="447452" y="161021"/>
                                  <a:pt x="448214" y="160513"/>
                                  <a:pt x="449103" y="160259"/>
                                </a:cubicBezTo>
                                <a:cubicBezTo>
                                  <a:pt x="449103" y="160640"/>
                                  <a:pt x="449357" y="160894"/>
                                  <a:pt x="449611" y="161275"/>
                                </a:cubicBezTo>
                                <a:cubicBezTo>
                                  <a:pt x="449992" y="161656"/>
                                  <a:pt x="450373" y="162292"/>
                                  <a:pt x="450246" y="162800"/>
                                </a:cubicBezTo>
                                <a:cubicBezTo>
                                  <a:pt x="450246" y="163308"/>
                                  <a:pt x="449484" y="163943"/>
                                  <a:pt x="448341" y="164579"/>
                                </a:cubicBezTo>
                                <a:lnTo>
                                  <a:pt x="447706" y="164833"/>
                                </a:lnTo>
                                <a:lnTo>
                                  <a:pt x="447960" y="165087"/>
                                </a:lnTo>
                                <a:cubicBezTo>
                                  <a:pt x="447960" y="165087"/>
                                  <a:pt x="446690" y="165976"/>
                                  <a:pt x="445928" y="166103"/>
                                </a:cubicBezTo>
                                <a:cubicBezTo>
                                  <a:pt x="445674" y="166103"/>
                                  <a:pt x="445674" y="166231"/>
                                  <a:pt x="445674" y="166485"/>
                                </a:cubicBezTo>
                                <a:cubicBezTo>
                                  <a:pt x="445674" y="166612"/>
                                  <a:pt x="445801" y="166739"/>
                                  <a:pt x="445928" y="166739"/>
                                </a:cubicBezTo>
                                <a:lnTo>
                                  <a:pt x="445928" y="166739"/>
                                </a:lnTo>
                                <a:cubicBezTo>
                                  <a:pt x="446817" y="166485"/>
                                  <a:pt x="447579" y="166103"/>
                                  <a:pt x="448214" y="165468"/>
                                </a:cubicBezTo>
                                <a:cubicBezTo>
                                  <a:pt x="448595" y="165976"/>
                                  <a:pt x="448849" y="166612"/>
                                  <a:pt x="448722" y="167120"/>
                                </a:cubicBezTo>
                                <a:cubicBezTo>
                                  <a:pt x="448341" y="167882"/>
                                  <a:pt x="447833" y="168391"/>
                                  <a:pt x="447071" y="168645"/>
                                </a:cubicBezTo>
                                <a:lnTo>
                                  <a:pt x="446817" y="168645"/>
                                </a:lnTo>
                                <a:lnTo>
                                  <a:pt x="446436" y="168899"/>
                                </a:lnTo>
                                <a:cubicBezTo>
                                  <a:pt x="445674" y="169153"/>
                                  <a:pt x="444912" y="169280"/>
                                  <a:pt x="444023" y="169280"/>
                                </a:cubicBezTo>
                                <a:cubicBezTo>
                                  <a:pt x="443896" y="169280"/>
                                  <a:pt x="443769" y="169280"/>
                                  <a:pt x="443769" y="169534"/>
                                </a:cubicBezTo>
                                <a:lnTo>
                                  <a:pt x="443769" y="169534"/>
                                </a:lnTo>
                                <a:cubicBezTo>
                                  <a:pt x="443769" y="169534"/>
                                  <a:pt x="443769" y="169915"/>
                                  <a:pt x="444023" y="169915"/>
                                </a:cubicBezTo>
                                <a:cubicBezTo>
                                  <a:pt x="444658" y="169915"/>
                                  <a:pt x="445293" y="169915"/>
                                  <a:pt x="445801" y="169788"/>
                                </a:cubicBezTo>
                                <a:cubicBezTo>
                                  <a:pt x="445801" y="170424"/>
                                  <a:pt x="445420" y="170932"/>
                                  <a:pt x="445039" y="171313"/>
                                </a:cubicBezTo>
                                <a:cubicBezTo>
                                  <a:pt x="443388" y="172583"/>
                                  <a:pt x="438815" y="172075"/>
                                  <a:pt x="430560" y="171059"/>
                                </a:cubicBezTo>
                                <a:lnTo>
                                  <a:pt x="429544" y="171059"/>
                                </a:lnTo>
                                <a:cubicBezTo>
                                  <a:pt x="427512" y="170551"/>
                                  <a:pt x="425480" y="169915"/>
                                  <a:pt x="423447" y="169280"/>
                                </a:cubicBezTo>
                                <a:cubicBezTo>
                                  <a:pt x="417732" y="167247"/>
                                  <a:pt x="411890" y="165849"/>
                                  <a:pt x="405920" y="164960"/>
                                </a:cubicBezTo>
                                <a:cubicBezTo>
                                  <a:pt x="400078" y="164198"/>
                                  <a:pt x="390679" y="159624"/>
                                  <a:pt x="384456" y="155558"/>
                                </a:cubicBezTo>
                                <a:cubicBezTo>
                                  <a:pt x="383947" y="155304"/>
                                  <a:pt x="383566" y="155049"/>
                                  <a:pt x="383185" y="154668"/>
                                </a:cubicBezTo>
                                <a:lnTo>
                                  <a:pt x="382932" y="154668"/>
                                </a:lnTo>
                                <a:cubicBezTo>
                                  <a:pt x="382932" y="154668"/>
                                  <a:pt x="382804" y="154414"/>
                                  <a:pt x="382804" y="154414"/>
                                </a:cubicBezTo>
                                <a:cubicBezTo>
                                  <a:pt x="382297" y="154160"/>
                                  <a:pt x="381916" y="153779"/>
                                  <a:pt x="381535" y="153398"/>
                                </a:cubicBezTo>
                                <a:cubicBezTo>
                                  <a:pt x="380391" y="152381"/>
                                  <a:pt x="379375" y="151238"/>
                                  <a:pt x="378613" y="149840"/>
                                </a:cubicBezTo>
                                <a:cubicBezTo>
                                  <a:pt x="378359" y="149459"/>
                                  <a:pt x="378105" y="148951"/>
                                  <a:pt x="377851" y="148569"/>
                                </a:cubicBezTo>
                                <a:lnTo>
                                  <a:pt x="377851" y="148061"/>
                                </a:lnTo>
                                <a:cubicBezTo>
                                  <a:pt x="377851" y="148061"/>
                                  <a:pt x="377470" y="147299"/>
                                  <a:pt x="377343" y="146918"/>
                                </a:cubicBezTo>
                                <a:cubicBezTo>
                                  <a:pt x="377216" y="146409"/>
                                  <a:pt x="377089" y="145901"/>
                                  <a:pt x="377089" y="145520"/>
                                </a:cubicBezTo>
                                <a:cubicBezTo>
                                  <a:pt x="376581" y="141581"/>
                                  <a:pt x="378994" y="137896"/>
                                  <a:pt x="381789" y="133704"/>
                                </a:cubicBezTo>
                                <a:cubicBezTo>
                                  <a:pt x="382804" y="132306"/>
                                  <a:pt x="383821" y="130781"/>
                                  <a:pt x="384837" y="129129"/>
                                </a:cubicBezTo>
                                <a:cubicBezTo>
                                  <a:pt x="387123" y="124936"/>
                                  <a:pt x="389790" y="120998"/>
                                  <a:pt x="392711" y="117313"/>
                                </a:cubicBezTo>
                                <a:cubicBezTo>
                                  <a:pt x="396013" y="113120"/>
                                  <a:pt x="398808" y="108546"/>
                                  <a:pt x="400967" y="103718"/>
                                </a:cubicBezTo>
                                <a:cubicBezTo>
                                  <a:pt x="403253" y="100033"/>
                                  <a:pt x="406428" y="96857"/>
                                  <a:pt x="410238" y="94442"/>
                                </a:cubicBezTo>
                                <a:cubicBezTo>
                                  <a:pt x="413033" y="93172"/>
                                  <a:pt x="416081" y="92537"/>
                                  <a:pt x="419129" y="92791"/>
                                </a:cubicBezTo>
                                <a:lnTo>
                                  <a:pt x="419637" y="92791"/>
                                </a:lnTo>
                                <a:cubicBezTo>
                                  <a:pt x="421415" y="92791"/>
                                  <a:pt x="423320" y="92791"/>
                                  <a:pt x="425099" y="92537"/>
                                </a:cubicBezTo>
                                <a:lnTo>
                                  <a:pt x="425352" y="92537"/>
                                </a:lnTo>
                                <a:cubicBezTo>
                                  <a:pt x="429036" y="90249"/>
                                  <a:pt x="432846" y="88471"/>
                                  <a:pt x="437037" y="87073"/>
                                </a:cubicBezTo>
                                <a:cubicBezTo>
                                  <a:pt x="438180" y="86692"/>
                                  <a:pt x="439196" y="86311"/>
                                  <a:pt x="440213" y="85802"/>
                                </a:cubicBezTo>
                                <a:cubicBezTo>
                                  <a:pt x="440848" y="90885"/>
                                  <a:pt x="441356" y="93934"/>
                                  <a:pt x="443007" y="94569"/>
                                </a:cubicBezTo>
                                <a:lnTo>
                                  <a:pt x="443134" y="94569"/>
                                </a:lnTo>
                                <a:cubicBezTo>
                                  <a:pt x="443134" y="94569"/>
                                  <a:pt x="443642" y="94442"/>
                                  <a:pt x="443769" y="94188"/>
                                </a:cubicBezTo>
                                <a:cubicBezTo>
                                  <a:pt x="443769" y="93807"/>
                                  <a:pt x="443642" y="93426"/>
                                  <a:pt x="443261" y="93299"/>
                                </a:cubicBezTo>
                                <a:cubicBezTo>
                                  <a:pt x="442245" y="93045"/>
                                  <a:pt x="441737" y="88471"/>
                                  <a:pt x="441356" y="85167"/>
                                </a:cubicBezTo>
                                <a:cubicBezTo>
                                  <a:pt x="440848" y="80974"/>
                                  <a:pt x="440467" y="76908"/>
                                  <a:pt x="438942" y="75511"/>
                                </a:cubicBezTo>
                                <a:cubicBezTo>
                                  <a:pt x="441991" y="75129"/>
                                  <a:pt x="444912" y="74240"/>
                                  <a:pt x="447706" y="72715"/>
                                </a:cubicBezTo>
                                <a:lnTo>
                                  <a:pt x="447706" y="72207"/>
                                </a:lnTo>
                                <a:cubicBezTo>
                                  <a:pt x="447706" y="72207"/>
                                  <a:pt x="447579" y="72080"/>
                                  <a:pt x="447452" y="72207"/>
                                </a:cubicBezTo>
                                <a:cubicBezTo>
                                  <a:pt x="447452" y="72207"/>
                                  <a:pt x="442118" y="75002"/>
                                  <a:pt x="438308" y="75002"/>
                                </a:cubicBezTo>
                                <a:lnTo>
                                  <a:pt x="437418" y="75002"/>
                                </a:lnTo>
                                <a:cubicBezTo>
                                  <a:pt x="435005" y="75511"/>
                                  <a:pt x="432465" y="75511"/>
                                  <a:pt x="430052" y="75002"/>
                                </a:cubicBezTo>
                                <a:cubicBezTo>
                                  <a:pt x="428782" y="74748"/>
                                  <a:pt x="427766" y="73859"/>
                                  <a:pt x="427257" y="72588"/>
                                </a:cubicBezTo>
                                <a:cubicBezTo>
                                  <a:pt x="426876" y="71191"/>
                                  <a:pt x="427257" y="69666"/>
                                  <a:pt x="428147" y="68522"/>
                                </a:cubicBezTo>
                                <a:cubicBezTo>
                                  <a:pt x="428274" y="68395"/>
                                  <a:pt x="428401" y="68141"/>
                                  <a:pt x="428274" y="68014"/>
                                </a:cubicBezTo>
                                <a:cubicBezTo>
                                  <a:pt x="429798" y="67887"/>
                                  <a:pt x="431322" y="66998"/>
                                  <a:pt x="432211" y="65600"/>
                                </a:cubicBezTo>
                                <a:cubicBezTo>
                                  <a:pt x="432338" y="65346"/>
                                  <a:pt x="432211" y="64965"/>
                                  <a:pt x="432211" y="64711"/>
                                </a:cubicBezTo>
                                <a:lnTo>
                                  <a:pt x="432338" y="64711"/>
                                </a:lnTo>
                                <a:lnTo>
                                  <a:pt x="432084" y="64329"/>
                                </a:lnTo>
                                <a:cubicBezTo>
                                  <a:pt x="430687" y="62932"/>
                                  <a:pt x="428782" y="62042"/>
                                  <a:pt x="426750" y="61915"/>
                                </a:cubicBezTo>
                                <a:lnTo>
                                  <a:pt x="426750" y="61915"/>
                                </a:lnTo>
                                <a:cubicBezTo>
                                  <a:pt x="426750" y="61915"/>
                                  <a:pt x="427385" y="61026"/>
                                  <a:pt x="427385" y="60645"/>
                                </a:cubicBezTo>
                                <a:lnTo>
                                  <a:pt x="427385" y="60264"/>
                                </a:lnTo>
                                <a:cubicBezTo>
                                  <a:pt x="427385" y="60264"/>
                                  <a:pt x="427385" y="59755"/>
                                  <a:pt x="427385" y="59755"/>
                                </a:cubicBezTo>
                                <a:lnTo>
                                  <a:pt x="428528" y="60137"/>
                                </a:lnTo>
                                <a:cubicBezTo>
                                  <a:pt x="429163" y="60518"/>
                                  <a:pt x="430052" y="60899"/>
                                  <a:pt x="430687" y="60518"/>
                                </a:cubicBezTo>
                                <a:cubicBezTo>
                                  <a:pt x="432211" y="60009"/>
                                  <a:pt x="432973" y="58358"/>
                                  <a:pt x="432465" y="56833"/>
                                </a:cubicBezTo>
                                <a:cubicBezTo>
                                  <a:pt x="432211" y="55944"/>
                                  <a:pt x="430941" y="54927"/>
                                  <a:pt x="428655" y="55435"/>
                                </a:cubicBezTo>
                                <a:cubicBezTo>
                                  <a:pt x="428401" y="55435"/>
                                  <a:pt x="428274" y="55817"/>
                                  <a:pt x="428274" y="56071"/>
                                </a:cubicBezTo>
                                <a:cubicBezTo>
                                  <a:pt x="428274" y="56325"/>
                                  <a:pt x="428655" y="56579"/>
                                  <a:pt x="428909" y="56579"/>
                                </a:cubicBezTo>
                                <a:cubicBezTo>
                                  <a:pt x="430179" y="56325"/>
                                  <a:pt x="431195" y="56579"/>
                                  <a:pt x="431576" y="57341"/>
                                </a:cubicBezTo>
                                <a:cubicBezTo>
                                  <a:pt x="431830" y="58104"/>
                                  <a:pt x="431322" y="58993"/>
                                  <a:pt x="430306" y="59628"/>
                                </a:cubicBezTo>
                                <a:cubicBezTo>
                                  <a:pt x="429925" y="59628"/>
                                  <a:pt x="429417" y="59374"/>
                                  <a:pt x="429163" y="59120"/>
                                </a:cubicBezTo>
                                <a:cubicBezTo>
                                  <a:pt x="428528" y="58612"/>
                                  <a:pt x="427766" y="58485"/>
                                  <a:pt x="427004" y="58739"/>
                                </a:cubicBezTo>
                                <a:cubicBezTo>
                                  <a:pt x="426750" y="58993"/>
                                  <a:pt x="426495" y="59247"/>
                                  <a:pt x="426495" y="59628"/>
                                </a:cubicBezTo>
                                <a:cubicBezTo>
                                  <a:pt x="426242" y="59501"/>
                                  <a:pt x="425861" y="59374"/>
                                  <a:pt x="425607" y="59501"/>
                                </a:cubicBezTo>
                                <a:cubicBezTo>
                                  <a:pt x="424718" y="59501"/>
                                  <a:pt x="424463" y="59374"/>
                                  <a:pt x="424463" y="58612"/>
                                </a:cubicBezTo>
                                <a:cubicBezTo>
                                  <a:pt x="424337" y="56071"/>
                                  <a:pt x="427131" y="52640"/>
                                  <a:pt x="428909" y="50480"/>
                                </a:cubicBezTo>
                                <a:cubicBezTo>
                                  <a:pt x="429163" y="50099"/>
                                  <a:pt x="429544" y="49718"/>
                                  <a:pt x="429671" y="49337"/>
                                </a:cubicBezTo>
                                <a:cubicBezTo>
                                  <a:pt x="431068" y="47431"/>
                                  <a:pt x="430687" y="46668"/>
                                  <a:pt x="429925" y="45906"/>
                                </a:cubicBezTo>
                                <a:cubicBezTo>
                                  <a:pt x="429544" y="45525"/>
                                  <a:pt x="429290" y="45271"/>
                                  <a:pt x="429925" y="44254"/>
                                </a:cubicBezTo>
                                <a:cubicBezTo>
                                  <a:pt x="430306" y="43492"/>
                                  <a:pt x="431068" y="42602"/>
                                  <a:pt x="431830" y="41459"/>
                                </a:cubicBezTo>
                                <a:lnTo>
                                  <a:pt x="434497" y="37520"/>
                                </a:lnTo>
                                <a:cubicBezTo>
                                  <a:pt x="434497" y="37520"/>
                                  <a:pt x="434624" y="37139"/>
                                  <a:pt x="434624" y="37012"/>
                                </a:cubicBezTo>
                                <a:lnTo>
                                  <a:pt x="434878" y="37012"/>
                                </a:lnTo>
                                <a:cubicBezTo>
                                  <a:pt x="435767" y="36631"/>
                                  <a:pt x="436656" y="36249"/>
                                  <a:pt x="437418" y="35487"/>
                                </a:cubicBezTo>
                                <a:cubicBezTo>
                                  <a:pt x="439577" y="36758"/>
                                  <a:pt x="442245" y="36758"/>
                                  <a:pt x="444404" y="35487"/>
                                </a:cubicBezTo>
                                <a:cubicBezTo>
                                  <a:pt x="444785" y="35487"/>
                                  <a:pt x="445166" y="36249"/>
                                  <a:pt x="445420" y="37139"/>
                                </a:cubicBezTo>
                                <a:cubicBezTo>
                                  <a:pt x="440467" y="36758"/>
                                  <a:pt x="436529" y="38791"/>
                                  <a:pt x="433354" y="43238"/>
                                </a:cubicBezTo>
                                <a:cubicBezTo>
                                  <a:pt x="433354" y="43365"/>
                                  <a:pt x="433354" y="43619"/>
                                  <a:pt x="433354" y="43746"/>
                                </a:cubicBezTo>
                                <a:lnTo>
                                  <a:pt x="433608" y="43746"/>
                                </a:lnTo>
                                <a:cubicBezTo>
                                  <a:pt x="433608" y="43746"/>
                                  <a:pt x="433862" y="43746"/>
                                  <a:pt x="433862" y="43746"/>
                                </a:cubicBezTo>
                                <a:cubicBezTo>
                                  <a:pt x="438053" y="38028"/>
                                  <a:pt x="442626" y="37774"/>
                                  <a:pt x="445547" y="37901"/>
                                </a:cubicBezTo>
                                <a:lnTo>
                                  <a:pt x="445674" y="37901"/>
                                </a:lnTo>
                                <a:cubicBezTo>
                                  <a:pt x="445674" y="37901"/>
                                  <a:pt x="446055" y="39172"/>
                                  <a:pt x="446182" y="39807"/>
                                </a:cubicBezTo>
                                <a:lnTo>
                                  <a:pt x="446182" y="40569"/>
                                </a:lnTo>
                                <a:cubicBezTo>
                                  <a:pt x="446182" y="41459"/>
                                  <a:pt x="446182" y="42221"/>
                                  <a:pt x="446436" y="43111"/>
                                </a:cubicBezTo>
                                <a:cubicBezTo>
                                  <a:pt x="445674" y="42984"/>
                                  <a:pt x="445039" y="42857"/>
                                  <a:pt x="444277" y="42857"/>
                                </a:cubicBezTo>
                                <a:cubicBezTo>
                                  <a:pt x="444150" y="42857"/>
                                  <a:pt x="443769" y="42729"/>
                                  <a:pt x="443388" y="42475"/>
                                </a:cubicBezTo>
                                <a:cubicBezTo>
                                  <a:pt x="441864" y="41586"/>
                                  <a:pt x="439196" y="40188"/>
                                  <a:pt x="435005" y="43873"/>
                                </a:cubicBezTo>
                                <a:cubicBezTo>
                                  <a:pt x="434751" y="44000"/>
                                  <a:pt x="434751" y="44254"/>
                                  <a:pt x="435005" y="44381"/>
                                </a:cubicBezTo>
                                <a:lnTo>
                                  <a:pt x="435259" y="44381"/>
                                </a:lnTo>
                                <a:cubicBezTo>
                                  <a:pt x="435259" y="44381"/>
                                  <a:pt x="436021" y="44508"/>
                                  <a:pt x="436021" y="44508"/>
                                </a:cubicBezTo>
                                <a:cubicBezTo>
                                  <a:pt x="441356" y="45398"/>
                                  <a:pt x="443896" y="47049"/>
                                  <a:pt x="444531" y="49209"/>
                                </a:cubicBezTo>
                                <a:cubicBezTo>
                                  <a:pt x="444912" y="50607"/>
                                  <a:pt x="444277" y="52386"/>
                                  <a:pt x="442245" y="54292"/>
                                </a:cubicBezTo>
                                <a:lnTo>
                                  <a:pt x="441229" y="55435"/>
                                </a:lnTo>
                                <a:lnTo>
                                  <a:pt x="442626" y="54927"/>
                                </a:lnTo>
                                <a:cubicBezTo>
                                  <a:pt x="445801" y="53911"/>
                                  <a:pt x="447071" y="55562"/>
                                  <a:pt x="447452" y="56071"/>
                                </a:cubicBezTo>
                                <a:cubicBezTo>
                                  <a:pt x="447706" y="56579"/>
                                  <a:pt x="447833" y="57341"/>
                                  <a:pt x="447706" y="57468"/>
                                </a:cubicBezTo>
                                <a:cubicBezTo>
                                  <a:pt x="447071" y="57977"/>
                                  <a:pt x="446182" y="58104"/>
                                  <a:pt x="445420" y="57849"/>
                                </a:cubicBezTo>
                                <a:cubicBezTo>
                                  <a:pt x="444785" y="57595"/>
                                  <a:pt x="444531" y="57214"/>
                                  <a:pt x="444531" y="56833"/>
                                </a:cubicBezTo>
                                <a:lnTo>
                                  <a:pt x="444531" y="56452"/>
                                </a:lnTo>
                                <a:lnTo>
                                  <a:pt x="444150" y="56452"/>
                                </a:lnTo>
                                <a:cubicBezTo>
                                  <a:pt x="444150" y="56452"/>
                                  <a:pt x="442372" y="58485"/>
                                  <a:pt x="442245" y="59882"/>
                                </a:cubicBezTo>
                                <a:cubicBezTo>
                                  <a:pt x="442245" y="61153"/>
                                  <a:pt x="443134" y="62297"/>
                                  <a:pt x="444277" y="62424"/>
                                </a:cubicBezTo>
                                <a:lnTo>
                                  <a:pt x="443642" y="62678"/>
                                </a:lnTo>
                                <a:cubicBezTo>
                                  <a:pt x="442626" y="63313"/>
                                  <a:pt x="441864" y="64329"/>
                                  <a:pt x="441610" y="65600"/>
                                </a:cubicBezTo>
                                <a:cubicBezTo>
                                  <a:pt x="441229" y="67252"/>
                                  <a:pt x="441737" y="69031"/>
                                  <a:pt x="443007" y="70047"/>
                                </a:cubicBezTo>
                                <a:cubicBezTo>
                                  <a:pt x="443769" y="70682"/>
                                  <a:pt x="444785" y="71064"/>
                                  <a:pt x="445801" y="70937"/>
                                </a:cubicBezTo>
                                <a:cubicBezTo>
                                  <a:pt x="446817" y="70937"/>
                                  <a:pt x="447833" y="70682"/>
                                  <a:pt x="448722" y="70301"/>
                                </a:cubicBezTo>
                                <a:cubicBezTo>
                                  <a:pt x="448849" y="70301"/>
                                  <a:pt x="448976" y="70047"/>
                                  <a:pt x="448976" y="69920"/>
                                </a:cubicBezTo>
                                <a:cubicBezTo>
                                  <a:pt x="448976" y="69920"/>
                                  <a:pt x="448976" y="69920"/>
                                  <a:pt x="448976" y="69920"/>
                                </a:cubicBezTo>
                                <a:cubicBezTo>
                                  <a:pt x="448976" y="69793"/>
                                  <a:pt x="448722" y="69666"/>
                                  <a:pt x="448468" y="69793"/>
                                </a:cubicBezTo>
                                <a:cubicBezTo>
                                  <a:pt x="446309" y="70555"/>
                                  <a:pt x="444531" y="70555"/>
                                  <a:pt x="443388" y="69539"/>
                                </a:cubicBezTo>
                                <a:cubicBezTo>
                                  <a:pt x="442245" y="68522"/>
                                  <a:pt x="441864" y="66998"/>
                                  <a:pt x="442245" y="65600"/>
                                </a:cubicBezTo>
                                <a:cubicBezTo>
                                  <a:pt x="442372" y="64584"/>
                                  <a:pt x="443007" y="63694"/>
                                  <a:pt x="443896" y="63186"/>
                                </a:cubicBezTo>
                                <a:cubicBezTo>
                                  <a:pt x="444404" y="62805"/>
                                  <a:pt x="445166" y="62678"/>
                                  <a:pt x="445801" y="62932"/>
                                </a:cubicBezTo>
                                <a:cubicBezTo>
                                  <a:pt x="447706" y="63567"/>
                                  <a:pt x="448341" y="64584"/>
                                  <a:pt x="448214" y="65219"/>
                                </a:cubicBezTo>
                                <a:cubicBezTo>
                                  <a:pt x="448087" y="65854"/>
                                  <a:pt x="447452" y="66235"/>
                                  <a:pt x="446817" y="66235"/>
                                </a:cubicBezTo>
                                <a:cubicBezTo>
                                  <a:pt x="446817" y="66235"/>
                                  <a:pt x="446690" y="64711"/>
                                  <a:pt x="445674" y="64711"/>
                                </a:cubicBezTo>
                                <a:cubicBezTo>
                                  <a:pt x="443769" y="64711"/>
                                  <a:pt x="443388" y="65854"/>
                                  <a:pt x="443515" y="66489"/>
                                </a:cubicBezTo>
                                <a:cubicBezTo>
                                  <a:pt x="443769" y="69793"/>
                                  <a:pt x="447960" y="69666"/>
                                  <a:pt x="449738" y="67506"/>
                                </a:cubicBezTo>
                                <a:cubicBezTo>
                                  <a:pt x="449865" y="67506"/>
                                  <a:pt x="449865" y="67125"/>
                                  <a:pt x="449738" y="66998"/>
                                </a:cubicBezTo>
                                <a:cubicBezTo>
                                  <a:pt x="449738" y="66998"/>
                                  <a:pt x="449738" y="66998"/>
                                  <a:pt x="449738" y="66998"/>
                                </a:cubicBezTo>
                                <a:cubicBezTo>
                                  <a:pt x="449738" y="66871"/>
                                  <a:pt x="449357" y="66871"/>
                                  <a:pt x="449230" y="66998"/>
                                </a:cubicBezTo>
                                <a:cubicBezTo>
                                  <a:pt x="449230" y="66998"/>
                                  <a:pt x="449230" y="66998"/>
                                  <a:pt x="449230" y="66998"/>
                                </a:cubicBezTo>
                                <a:cubicBezTo>
                                  <a:pt x="447706" y="68904"/>
                                  <a:pt x="444531" y="69158"/>
                                  <a:pt x="444150" y="66489"/>
                                </a:cubicBezTo>
                                <a:cubicBezTo>
                                  <a:pt x="444150" y="65981"/>
                                  <a:pt x="444404" y="65600"/>
                                  <a:pt x="444785" y="65473"/>
                                </a:cubicBezTo>
                                <a:cubicBezTo>
                                  <a:pt x="445801" y="65092"/>
                                  <a:pt x="445928" y="65727"/>
                                  <a:pt x="445928" y="66108"/>
                                </a:cubicBezTo>
                                <a:cubicBezTo>
                                  <a:pt x="445928" y="67506"/>
                                  <a:pt x="448595" y="66871"/>
                                  <a:pt x="448722" y="65346"/>
                                </a:cubicBezTo>
                                <a:cubicBezTo>
                                  <a:pt x="448722" y="64838"/>
                                  <a:pt x="448722" y="63440"/>
                                  <a:pt x="446309" y="62424"/>
                                </a:cubicBezTo>
                                <a:cubicBezTo>
                                  <a:pt x="447579" y="62042"/>
                                  <a:pt x="448595" y="61280"/>
                                  <a:pt x="449230" y="60137"/>
                                </a:cubicBezTo>
                                <a:cubicBezTo>
                                  <a:pt x="450246" y="58866"/>
                                  <a:pt x="450500" y="57087"/>
                                  <a:pt x="449738" y="55562"/>
                                </a:cubicBezTo>
                                <a:cubicBezTo>
                                  <a:pt x="449611" y="55435"/>
                                  <a:pt x="449484" y="55308"/>
                                  <a:pt x="449230" y="55435"/>
                                </a:cubicBezTo>
                                <a:cubicBezTo>
                                  <a:pt x="449103" y="55562"/>
                                  <a:pt x="449103" y="55817"/>
                                  <a:pt x="449103" y="55944"/>
                                </a:cubicBezTo>
                                <a:cubicBezTo>
                                  <a:pt x="449865" y="58358"/>
                                  <a:pt x="448468" y="60899"/>
                                  <a:pt x="446055" y="61661"/>
                                </a:cubicBezTo>
                                <a:cubicBezTo>
                                  <a:pt x="445928" y="61661"/>
                                  <a:pt x="445674" y="61661"/>
                                  <a:pt x="445547" y="61788"/>
                                </a:cubicBezTo>
                                <a:cubicBezTo>
                                  <a:pt x="444404" y="61788"/>
                                  <a:pt x="442880" y="61153"/>
                                  <a:pt x="442753" y="60391"/>
                                </a:cubicBezTo>
                                <a:cubicBezTo>
                                  <a:pt x="442753" y="59247"/>
                                  <a:pt x="443007" y="58104"/>
                                  <a:pt x="443642" y="57214"/>
                                </a:cubicBezTo>
                                <a:cubicBezTo>
                                  <a:pt x="444658" y="58485"/>
                                  <a:pt x="446563" y="58866"/>
                                  <a:pt x="447833" y="57849"/>
                                </a:cubicBezTo>
                                <a:cubicBezTo>
                                  <a:pt x="447833" y="57849"/>
                                  <a:pt x="447833" y="57849"/>
                                  <a:pt x="447960" y="57722"/>
                                </a:cubicBezTo>
                                <a:cubicBezTo>
                                  <a:pt x="448341" y="56960"/>
                                  <a:pt x="448341" y="56071"/>
                                  <a:pt x="447706" y="55435"/>
                                </a:cubicBezTo>
                                <a:cubicBezTo>
                                  <a:pt x="446690" y="54038"/>
                                  <a:pt x="444912" y="53275"/>
                                  <a:pt x="443261" y="53657"/>
                                </a:cubicBezTo>
                                <a:cubicBezTo>
                                  <a:pt x="444785" y="51878"/>
                                  <a:pt x="445420" y="50226"/>
                                  <a:pt x="444912" y="48574"/>
                                </a:cubicBezTo>
                                <a:cubicBezTo>
                                  <a:pt x="444277" y="46287"/>
                                  <a:pt x="441229" y="44635"/>
                                  <a:pt x="436148" y="43619"/>
                                </a:cubicBezTo>
                                <a:cubicBezTo>
                                  <a:pt x="439451" y="40951"/>
                                  <a:pt x="441610" y="42094"/>
                                  <a:pt x="443007" y="42857"/>
                                </a:cubicBezTo>
                                <a:cubicBezTo>
                                  <a:pt x="443388" y="43111"/>
                                  <a:pt x="443896" y="43238"/>
                                  <a:pt x="444404" y="43238"/>
                                </a:cubicBezTo>
                                <a:cubicBezTo>
                                  <a:pt x="445166" y="43238"/>
                                  <a:pt x="446055" y="43238"/>
                                  <a:pt x="446817" y="43619"/>
                                </a:cubicBezTo>
                                <a:lnTo>
                                  <a:pt x="447071" y="43619"/>
                                </a:lnTo>
                                <a:cubicBezTo>
                                  <a:pt x="447071" y="43619"/>
                                  <a:pt x="447452" y="44381"/>
                                  <a:pt x="447706" y="45017"/>
                                </a:cubicBezTo>
                                <a:cubicBezTo>
                                  <a:pt x="448214" y="45779"/>
                                  <a:pt x="448849" y="46541"/>
                                  <a:pt x="449611" y="46922"/>
                                </a:cubicBezTo>
                                <a:lnTo>
                                  <a:pt x="449992" y="47304"/>
                                </a:lnTo>
                                <a:cubicBezTo>
                                  <a:pt x="450246" y="48066"/>
                                  <a:pt x="450373" y="48955"/>
                                  <a:pt x="450119" y="49845"/>
                                </a:cubicBezTo>
                                <a:cubicBezTo>
                                  <a:pt x="450119" y="50226"/>
                                  <a:pt x="450119" y="50480"/>
                                  <a:pt x="450119" y="50734"/>
                                </a:cubicBezTo>
                                <a:lnTo>
                                  <a:pt x="450119" y="50988"/>
                                </a:lnTo>
                                <a:lnTo>
                                  <a:pt x="450373" y="50988"/>
                                </a:lnTo>
                                <a:cubicBezTo>
                                  <a:pt x="452152" y="52513"/>
                                  <a:pt x="453421" y="51242"/>
                                  <a:pt x="454438" y="50353"/>
                                </a:cubicBezTo>
                                <a:cubicBezTo>
                                  <a:pt x="454819" y="49972"/>
                                  <a:pt x="455327" y="49718"/>
                                  <a:pt x="455708" y="49464"/>
                                </a:cubicBezTo>
                                <a:cubicBezTo>
                                  <a:pt x="456724" y="49209"/>
                                  <a:pt x="457867" y="49591"/>
                                  <a:pt x="458629" y="50353"/>
                                </a:cubicBezTo>
                                <a:cubicBezTo>
                                  <a:pt x="459518" y="51624"/>
                                  <a:pt x="459264" y="54292"/>
                                  <a:pt x="457994" y="56833"/>
                                </a:cubicBezTo>
                                <a:cubicBezTo>
                                  <a:pt x="457232" y="58612"/>
                                  <a:pt x="455962" y="60137"/>
                                  <a:pt x="454438" y="61153"/>
                                </a:cubicBezTo>
                                <a:lnTo>
                                  <a:pt x="454438" y="60645"/>
                                </a:lnTo>
                                <a:cubicBezTo>
                                  <a:pt x="454438" y="60645"/>
                                  <a:pt x="454184" y="60009"/>
                                  <a:pt x="453802" y="60009"/>
                                </a:cubicBezTo>
                                <a:cubicBezTo>
                                  <a:pt x="453421" y="60009"/>
                                  <a:pt x="453167" y="60264"/>
                                  <a:pt x="453167" y="60645"/>
                                </a:cubicBezTo>
                                <a:lnTo>
                                  <a:pt x="453167" y="61915"/>
                                </a:lnTo>
                                <a:cubicBezTo>
                                  <a:pt x="453167" y="61915"/>
                                  <a:pt x="452533" y="62169"/>
                                  <a:pt x="452152" y="62169"/>
                                </a:cubicBezTo>
                                <a:lnTo>
                                  <a:pt x="451897" y="62169"/>
                                </a:lnTo>
                                <a:cubicBezTo>
                                  <a:pt x="451897" y="61280"/>
                                  <a:pt x="451897" y="60391"/>
                                  <a:pt x="452405" y="59628"/>
                                </a:cubicBezTo>
                                <a:cubicBezTo>
                                  <a:pt x="452405" y="59374"/>
                                  <a:pt x="452405" y="59120"/>
                                  <a:pt x="452152" y="58993"/>
                                </a:cubicBezTo>
                                <a:cubicBezTo>
                                  <a:pt x="452152" y="58993"/>
                                  <a:pt x="452152" y="58993"/>
                                  <a:pt x="452152" y="58993"/>
                                </a:cubicBezTo>
                                <a:cubicBezTo>
                                  <a:pt x="451897" y="58993"/>
                                  <a:pt x="451643" y="58993"/>
                                  <a:pt x="451516" y="59120"/>
                                </a:cubicBezTo>
                                <a:cubicBezTo>
                                  <a:pt x="451516" y="59120"/>
                                  <a:pt x="451516" y="59120"/>
                                  <a:pt x="451516" y="59120"/>
                                </a:cubicBezTo>
                                <a:cubicBezTo>
                                  <a:pt x="451262" y="59501"/>
                                  <a:pt x="450500" y="61534"/>
                                  <a:pt x="451008" y="62551"/>
                                </a:cubicBezTo>
                                <a:cubicBezTo>
                                  <a:pt x="451262" y="62932"/>
                                  <a:pt x="451643" y="63059"/>
                                  <a:pt x="452024" y="63059"/>
                                </a:cubicBezTo>
                                <a:lnTo>
                                  <a:pt x="452152" y="63059"/>
                                </a:lnTo>
                                <a:cubicBezTo>
                                  <a:pt x="452152" y="63059"/>
                                  <a:pt x="452786" y="63059"/>
                                  <a:pt x="453040" y="62932"/>
                                </a:cubicBezTo>
                                <a:lnTo>
                                  <a:pt x="453040" y="63948"/>
                                </a:lnTo>
                                <a:cubicBezTo>
                                  <a:pt x="453040" y="63948"/>
                                  <a:pt x="452278" y="64202"/>
                                  <a:pt x="451897" y="64457"/>
                                </a:cubicBezTo>
                                <a:cubicBezTo>
                                  <a:pt x="451516" y="64711"/>
                                  <a:pt x="451389" y="65346"/>
                                  <a:pt x="451643" y="67887"/>
                                </a:cubicBezTo>
                                <a:cubicBezTo>
                                  <a:pt x="452659" y="73351"/>
                                  <a:pt x="452659" y="78941"/>
                                  <a:pt x="451897" y="84405"/>
                                </a:cubicBezTo>
                                <a:cubicBezTo>
                                  <a:pt x="451897" y="84786"/>
                                  <a:pt x="451008" y="85421"/>
                                  <a:pt x="450246" y="85802"/>
                                </a:cubicBezTo>
                                <a:cubicBezTo>
                                  <a:pt x="448468" y="87200"/>
                                  <a:pt x="445928" y="88979"/>
                                  <a:pt x="447452" y="91520"/>
                                </a:cubicBezTo>
                                <a:lnTo>
                                  <a:pt x="447452" y="91774"/>
                                </a:lnTo>
                                <a:lnTo>
                                  <a:pt x="447706" y="91774"/>
                                </a:lnTo>
                                <a:cubicBezTo>
                                  <a:pt x="447706" y="91774"/>
                                  <a:pt x="448087" y="91774"/>
                                  <a:pt x="448341" y="91774"/>
                                </a:cubicBezTo>
                                <a:cubicBezTo>
                                  <a:pt x="450881" y="91774"/>
                                  <a:pt x="455708" y="88598"/>
                                  <a:pt x="456343" y="85294"/>
                                </a:cubicBezTo>
                                <a:cubicBezTo>
                                  <a:pt x="457867" y="76527"/>
                                  <a:pt x="456851" y="65473"/>
                                  <a:pt x="455834" y="64202"/>
                                </a:cubicBezTo>
                                <a:cubicBezTo>
                                  <a:pt x="455453" y="63821"/>
                                  <a:pt x="454946" y="63694"/>
                                  <a:pt x="454438" y="63694"/>
                                </a:cubicBezTo>
                                <a:lnTo>
                                  <a:pt x="454310" y="63694"/>
                                </a:lnTo>
                                <a:lnTo>
                                  <a:pt x="454310" y="63313"/>
                                </a:lnTo>
                                <a:cubicBezTo>
                                  <a:pt x="454310" y="63313"/>
                                  <a:pt x="454438" y="62169"/>
                                  <a:pt x="454438" y="62169"/>
                                </a:cubicBezTo>
                                <a:cubicBezTo>
                                  <a:pt x="456343" y="60899"/>
                                  <a:pt x="457994" y="59247"/>
                                  <a:pt x="458883" y="57087"/>
                                </a:cubicBezTo>
                                <a:lnTo>
                                  <a:pt x="458883" y="56579"/>
                                </a:lnTo>
                                <a:cubicBezTo>
                                  <a:pt x="460534" y="56325"/>
                                  <a:pt x="468916" y="53911"/>
                                  <a:pt x="472727" y="39934"/>
                                </a:cubicBezTo>
                                <a:cubicBezTo>
                                  <a:pt x="471457" y="51115"/>
                                  <a:pt x="466630" y="57977"/>
                                  <a:pt x="458883" y="59628"/>
                                </a:cubicBezTo>
                                <a:cubicBezTo>
                                  <a:pt x="458756" y="59628"/>
                                  <a:pt x="458629" y="59882"/>
                                  <a:pt x="458629" y="60009"/>
                                </a:cubicBezTo>
                                <a:lnTo>
                                  <a:pt x="458883" y="60264"/>
                                </a:lnTo>
                                <a:cubicBezTo>
                                  <a:pt x="464725" y="58993"/>
                                  <a:pt x="471711" y="54292"/>
                                  <a:pt x="473362" y="39426"/>
                                </a:cubicBezTo>
                                <a:cubicBezTo>
                                  <a:pt x="473997" y="51497"/>
                                  <a:pt x="469678" y="55308"/>
                                  <a:pt x="469552" y="55308"/>
                                </a:cubicBezTo>
                                <a:lnTo>
                                  <a:pt x="469552" y="55817"/>
                                </a:lnTo>
                                <a:lnTo>
                                  <a:pt x="469933" y="55817"/>
                                </a:lnTo>
                                <a:cubicBezTo>
                                  <a:pt x="469933" y="55817"/>
                                  <a:pt x="475267" y="51242"/>
                                  <a:pt x="473616" y="36504"/>
                                </a:cubicBezTo>
                                <a:cubicBezTo>
                                  <a:pt x="473616" y="36249"/>
                                  <a:pt x="473489" y="36122"/>
                                  <a:pt x="473235" y="36122"/>
                                </a:cubicBezTo>
                                <a:cubicBezTo>
                                  <a:pt x="472981" y="36122"/>
                                  <a:pt x="472727" y="36122"/>
                                  <a:pt x="472727" y="36377"/>
                                </a:cubicBezTo>
                                <a:cubicBezTo>
                                  <a:pt x="469552" y="52386"/>
                                  <a:pt x="461296" y="55562"/>
                                  <a:pt x="459010" y="56198"/>
                                </a:cubicBezTo>
                                <a:cubicBezTo>
                                  <a:pt x="459518" y="54927"/>
                                  <a:pt x="459772" y="53529"/>
                                  <a:pt x="459645" y="52132"/>
                                </a:cubicBezTo>
                                <a:cubicBezTo>
                                  <a:pt x="459899" y="52132"/>
                                  <a:pt x="464344" y="51497"/>
                                  <a:pt x="468409" y="45779"/>
                                </a:cubicBezTo>
                                <a:lnTo>
                                  <a:pt x="468409" y="45271"/>
                                </a:lnTo>
                                <a:lnTo>
                                  <a:pt x="467900" y="45271"/>
                                </a:lnTo>
                                <a:cubicBezTo>
                                  <a:pt x="463963" y="50734"/>
                                  <a:pt x="459645" y="51369"/>
                                  <a:pt x="459645" y="51369"/>
                                </a:cubicBezTo>
                                <a:cubicBezTo>
                                  <a:pt x="459645" y="50734"/>
                                  <a:pt x="459391" y="50099"/>
                                  <a:pt x="459010" y="49591"/>
                                </a:cubicBezTo>
                                <a:cubicBezTo>
                                  <a:pt x="458121" y="48447"/>
                                  <a:pt x="456597" y="47812"/>
                                  <a:pt x="455200" y="48193"/>
                                </a:cubicBezTo>
                                <a:cubicBezTo>
                                  <a:pt x="454565" y="48447"/>
                                  <a:pt x="453929" y="48828"/>
                                  <a:pt x="453421" y="49337"/>
                                </a:cubicBezTo>
                                <a:cubicBezTo>
                                  <a:pt x="452405" y="50226"/>
                                  <a:pt x="451770" y="50734"/>
                                  <a:pt x="450881" y="50099"/>
                                </a:cubicBezTo>
                                <a:cubicBezTo>
                                  <a:pt x="450881" y="49845"/>
                                  <a:pt x="450881" y="49718"/>
                                  <a:pt x="450881" y="49464"/>
                                </a:cubicBezTo>
                                <a:cubicBezTo>
                                  <a:pt x="451008" y="48574"/>
                                  <a:pt x="450881" y="47685"/>
                                  <a:pt x="450754" y="46795"/>
                                </a:cubicBezTo>
                                <a:cubicBezTo>
                                  <a:pt x="451897" y="47177"/>
                                  <a:pt x="453040" y="47304"/>
                                  <a:pt x="454310" y="47304"/>
                                </a:cubicBezTo>
                                <a:cubicBezTo>
                                  <a:pt x="456978" y="47304"/>
                                  <a:pt x="459518" y="46795"/>
                                  <a:pt x="462058" y="46033"/>
                                </a:cubicBezTo>
                                <a:cubicBezTo>
                                  <a:pt x="462185" y="46033"/>
                                  <a:pt x="462312" y="45779"/>
                                  <a:pt x="462312" y="45652"/>
                                </a:cubicBezTo>
                                <a:cubicBezTo>
                                  <a:pt x="462312" y="45652"/>
                                  <a:pt x="462312" y="45652"/>
                                  <a:pt x="462312" y="45652"/>
                                </a:cubicBezTo>
                                <a:cubicBezTo>
                                  <a:pt x="462312" y="45525"/>
                                  <a:pt x="462058" y="45398"/>
                                  <a:pt x="461931" y="45525"/>
                                </a:cubicBezTo>
                                <a:cubicBezTo>
                                  <a:pt x="461931" y="45525"/>
                                  <a:pt x="454057" y="47939"/>
                                  <a:pt x="450246" y="45906"/>
                                </a:cubicBezTo>
                                <a:cubicBezTo>
                                  <a:pt x="449484" y="45525"/>
                                  <a:pt x="448849" y="45017"/>
                                  <a:pt x="448341" y="44254"/>
                                </a:cubicBezTo>
                                <a:cubicBezTo>
                                  <a:pt x="447706" y="43238"/>
                                  <a:pt x="447325" y="41967"/>
                                  <a:pt x="447325" y="40697"/>
                                </a:cubicBezTo>
                                <a:cubicBezTo>
                                  <a:pt x="449738" y="42475"/>
                                  <a:pt x="452786" y="43365"/>
                                  <a:pt x="455834" y="43238"/>
                                </a:cubicBezTo>
                                <a:lnTo>
                                  <a:pt x="457867" y="43238"/>
                                </a:lnTo>
                                <a:cubicBezTo>
                                  <a:pt x="457867" y="43238"/>
                                  <a:pt x="458121" y="42984"/>
                                  <a:pt x="458121" y="42857"/>
                                </a:cubicBezTo>
                                <a:cubicBezTo>
                                  <a:pt x="458121" y="42729"/>
                                  <a:pt x="457867" y="42602"/>
                                  <a:pt x="457740" y="42602"/>
                                </a:cubicBezTo>
                                <a:cubicBezTo>
                                  <a:pt x="457613" y="42602"/>
                                  <a:pt x="450881" y="43492"/>
                                  <a:pt x="447198" y="39807"/>
                                </a:cubicBezTo>
                                <a:cubicBezTo>
                                  <a:pt x="447071" y="38155"/>
                                  <a:pt x="446563" y="36631"/>
                                  <a:pt x="445801" y="35106"/>
                                </a:cubicBezTo>
                                <a:cubicBezTo>
                                  <a:pt x="448214" y="37393"/>
                                  <a:pt x="452659" y="38791"/>
                                  <a:pt x="457486" y="38791"/>
                                </a:cubicBezTo>
                                <a:lnTo>
                                  <a:pt x="457486" y="38791"/>
                                </a:lnTo>
                                <a:cubicBezTo>
                                  <a:pt x="463074" y="38791"/>
                                  <a:pt x="467900" y="37012"/>
                                  <a:pt x="470822" y="33962"/>
                                </a:cubicBezTo>
                                <a:cubicBezTo>
                                  <a:pt x="471457" y="32946"/>
                                  <a:pt x="471584" y="31548"/>
                                  <a:pt x="471076" y="30405"/>
                                </a:cubicBezTo>
                                <a:cubicBezTo>
                                  <a:pt x="470568" y="29515"/>
                                  <a:pt x="469806" y="28880"/>
                                  <a:pt x="468916" y="28499"/>
                                </a:cubicBezTo>
                                <a:cubicBezTo>
                                  <a:pt x="469552" y="28118"/>
                                  <a:pt x="470187" y="27864"/>
                                  <a:pt x="470949" y="27737"/>
                                </a:cubicBezTo>
                                <a:lnTo>
                                  <a:pt x="470949" y="27991"/>
                                </a:lnTo>
                                <a:cubicBezTo>
                                  <a:pt x="472346" y="28880"/>
                                  <a:pt x="473108" y="30532"/>
                                  <a:pt x="472854" y="32057"/>
                                </a:cubicBezTo>
                                <a:cubicBezTo>
                                  <a:pt x="472346" y="35233"/>
                                  <a:pt x="467138" y="37647"/>
                                  <a:pt x="467138" y="37647"/>
                                </a:cubicBezTo>
                                <a:cubicBezTo>
                                  <a:pt x="467011" y="37647"/>
                                  <a:pt x="466885" y="37901"/>
                                  <a:pt x="466885" y="38028"/>
                                </a:cubicBezTo>
                                <a:cubicBezTo>
                                  <a:pt x="466885" y="38028"/>
                                  <a:pt x="466885" y="38028"/>
                                  <a:pt x="466885" y="38028"/>
                                </a:cubicBezTo>
                                <a:cubicBezTo>
                                  <a:pt x="466885" y="38028"/>
                                  <a:pt x="467138" y="38155"/>
                                  <a:pt x="467266" y="38028"/>
                                </a:cubicBezTo>
                                <a:cubicBezTo>
                                  <a:pt x="467519" y="38028"/>
                                  <a:pt x="472727" y="35487"/>
                                  <a:pt x="473362" y="31929"/>
                                </a:cubicBezTo>
                                <a:cubicBezTo>
                                  <a:pt x="473362" y="30151"/>
                                  <a:pt x="472727" y="28499"/>
                                  <a:pt x="471330" y="27482"/>
                                </a:cubicBezTo>
                                <a:cubicBezTo>
                                  <a:pt x="472092" y="27228"/>
                                  <a:pt x="472981" y="27228"/>
                                  <a:pt x="473743" y="27609"/>
                                </a:cubicBezTo>
                                <a:cubicBezTo>
                                  <a:pt x="474505" y="28245"/>
                                  <a:pt x="474886" y="29261"/>
                                  <a:pt x="474759" y="30278"/>
                                </a:cubicBezTo>
                                <a:cubicBezTo>
                                  <a:pt x="474759" y="30405"/>
                                  <a:pt x="474886" y="30532"/>
                                  <a:pt x="475013" y="30532"/>
                                </a:cubicBezTo>
                                <a:cubicBezTo>
                                  <a:pt x="475140" y="30532"/>
                                  <a:pt x="475267" y="30532"/>
                                  <a:pt x="475267" y="30278"/>
                                </a:cubicBezTo>
                                <a:cubicBezTo>
                                  <a:pt x="475394" y="29007"/>
                                  <a:pt x="474886" y="27864"/>
                                  <a:pt x="473870" y="27101"/>
                                </a:cubicBezTo>
                                <a:cubicBezTo>
                                  <a:pt x="472600" y="26339"/>
                                  <a:pt x="470822" y="26720"/>
                                  <a:pt x="468028" y="27991"/>
                                </a:cubicBezTo>
                                <a:cubicBezTo>
                                  <a:pt x="467773" y="27228"/>
                                  <a:pt x="467266" y="26593"/>
                                  <a:pt x="466630" y="26212"/>
                                </a:cubicBezTo>
                                <a:cubicBezTo>
                                  <a:pt x="468281" y="25322"/>
                                  <a:pt x="470187" y="25068"/>
                                  <a:pt x="471965" y="25577"/>
                                </a:cubicBezTo>
                                <a:cubicBezTo>
                                  <a:pt x="472092" y="25577"/>
                                  <a:pt x="472346" y="25577"/>
                                  <a:pt x="472473" y="25577"/>
                                </a:cubicBezTo>
                                <a:cubicBezTo>
                                  <a:pt x="472473" y="25450"/>
                                  <a:pt x="472473" y="25195"/>
                                  <a:pt x="472346" y="25195"/>
                                </a:cubicBezTo>
                                <a:cubicBezTo>
                                  <a:pt x="472346" y="25195"/>
                                  <a:pt x="472346" y="25195"/>
                                  <a:pt x="472346" y="25195"/>
                                </a:cubicBezTo>
                                <a:cubicBezTo>
                                  <a:pt x="470314" y="24560"/>
                                  <a:pt x="468028" y="24814"/>
                                  <a:pt x="466122" y="25958"/>
                                </a:cubicBezTo>
                                <a:cubicBezTo>
                                  <a:pt x="465741" y="25704"/>
                                  <a:pt x="465487" y="25450"/>
                                  <a:pt x="465106" y="25195"/>
                                </a:cubicBezTo>
                                <a:cubicBezTo>
                                  <a:pt x="465106" y="25068"/>
                                  <a:pt x="465106" y="24941"/>
                                  <a:pt x="465106" y="24687"/>
                                </a:cubicBezTo>
                                <a:cubicBezTo>
                                  <a:pt x="465614" y="24433"/>
                                  <a:pt x="465995" y="24052"/>
                                  <a:pt x="466503" y="23925"/>
                                </a:cubicBezTo>
                                <a:lnTo>
                                  <a:pt x="468535" y="23289"/>
                                </a:lnTo>
                                <a:cubicBezTo>
                                  <a:pt x="468535" y="23289"/>
                                  <a:pt x="468916" y="23289"/>
                                  <a:pt x="469044" y="23289"/>
                                </a:cubicBezTo>
                                <a:cubicBezTo>
                                  <a:pt x="470949" y="23162"/>
                                  <a:pt x="472854" y="23417"/>
                                  <a:pt x="474632" y="24179"/>
                                </a:cubicBezTo>
                                <a:lnTo>
                                  <a:pt x="475013" y="24433"/>
                                </a:lnTo>
                                <a:lnTo>
                                  <a:pt x="475394" y="24687"/>
                                </a:lnTo>
                                <a:cubicBezTo>
                                  <a:pt x="475394" y="24687"/>
                                  <a:pt x="475902" y="25068"/>
                                  <a:pt x="476156" y="25322"/>
                                </a:cubicBezTo>
                                <a:cubicBezTo>
                                  <a:pt x="476918" y="26085"/>
                                  <a:pt x="477553" y="26974"/>
                                  <a:pt x="477807" y="27991"/>
                                </a:cubicBezTo>
                                <a:lnTo>
                                  <a:pt x="477807" y="28372"/>
                                </a:lnTo>
                                <a:cubicBezTo>
                                  <a:pt x="477807" y="28372"/>
                                  <a:pt x="478188" y="29388"/>
                                  <a:pt x="478061" y="29897"/>
                                </a:cubicBezTo>
                                <a:cubicBezTo>
                                  <a:pt x="478061" y="31548"/>
                                  <a:pt x="476918" y="33073"/>
                                  <a:pt x="475394" y="33581"/>
                                </a:cubicBezTo>
                                <a:cubicBezTo>
                                  <a:pt x="475140" y="33581"/>
                                  <a:pt x="475013" y="33962"/>
                                  <a:pt x="475140" y="34217"/>
                                </a:cubicBezTo>
                                <a:cubicBezTo>
                                  <a:pt x="475140" y="34344"/>
                                  <a:pt x="475394" y="34471"/>
                                  <a:pt x="475648" y="34471"/>
                                </a:cubicBezTo>
                                <a:lnTo>
                                  <a:pt x="475902" y="34471"/>
                                </a:lnTo>
                                <a:cubicBezTo>
                                  <a:pt x="477807" y="33708"/>
                                  <a:pt x="479077" y="31929"/>
                                  <a:pt x="479204" y="29897"/>
                                </a:cubicBezTo>
                                <a:cubicBezTo>
                                  <a:pt x="479204" y="29134"/>
                                  <a:pt x="479204" y="28372"/>
                                  <a:pt x="478823" y="27609"/>
                                </a:cubicBezTo>
                                <a:lnTo>
                                  <a:pt x="480474" y="26212"/>
                                </a:lnTo>
                                <a:cubicBezTo>
                                  <a:pt x="480474" y="26212"/>
                                  <a:pt x="481110" y="27101"/>
                                  <a:pt x="481236" y="27609"/>
                                </a:cubicBezTo>
                                <a:cubicBezTo>
                                  <a:pt x="482125" y="30151"/>
                                  <a:pt x="481617" y="32946"/>
                                  <a:pt x="479966" y="35106"/>
                                </a:cubicBezTo>
                                <a:cubicBezTo>
                                  <a:pt x="478823" y="36631"/>
                                  <a:pt x="476918" y="37393"/>
                                  <a:pt x="474886" y="37139"/>
                                </a:cubicBezTo>
                                <a:lnTo>
                                  <a:pt x="473489" y="36758"/>
                                </a:lnTo>
                                <a:cubicBezTo>
                                  <a:pt x="473489" y="36758"/>
                                  <a:pt x="473235" y="36885"/>
                                  <a:pt x="473235" y="37139"/>
                                </a:cubicBezTo>
                                <a:cubicBezTo>
                                  <a:pt x="476410" y="48955"/>
                                  <a:pt x="473235" y="52640"/>
                                  <a:pt x="472981" y="52767"/>
                                </a:cubicBezTo>
                                <a:lnTo>
                                  <a:pt x="472981" y="53275"/>
                                </a:lnTo>
                                <a:lnTo>
                                  <a:pt x="473489" y="53275"/>
                                </a:lnTo>
                                <a:cubicBezTo>
                                  <a:pt x="473489" y="53275"/>
                                  <a:pt x="477045" y="49464"/>
                                  <a:pt x="473997" y="37266"/>
                                </a:cubicBezTo>
                                <a:lnTo>
                                  <a:pt x="474251" y="37901"/>
                                </a:lnTo>
                                <a:cubicBezTo>
                                  <a:pt x="479077" y="50607"/>
                                  <a:pt x="474251" y="56579"/>
                                  <a:pt x="471711" y="59628"/>
                                </a:cubicBezTo>
                                <a:cubicBezTo>
                                  <a:pt x="471203" y="60264"/>
                                  <a:pt x="470695" y="60899"/>
                                  <a:pt x="470314" y="61534"/>
                                </a:cubicBezTo>
                                <a:cubicBezTo>
                                  <a:pt x="469425" y="63694"/>
                                  <a:pt x="468028" y="65600"/>
                                  <a:pt x="466122" y="66998"/>
                                </a:cubicBezTo>
                                <a:lnTo>
                                  <a:pt x="465741" y="66998"/>
                                </a:lnTo>
                                <a:cubicBezTo>
                                  <a:pt x="465741" y="66998"/>
                                  <a:pt x="465106" y="66998"/>
                                  <a:pt x="465106" y="67379"/>
                                </a:cubicBezTo>
                                <a:lnTo>
                                  <a:pt x="465106" y="67379"/>
                                </a:lnTo>
                                <a:lnTo>
                                  <a:pt x="465106" y="67887"/>
                                </a:lnTo>
                                <a:cubicBezTo>
                                  <a:pt x="464852" y="71318"/>
                                  <a:pt x="464852" y="74748"/>
                                  <a:pt x="464471" y="77925"/>
                                </a:cubicBezTo>
                                <a:lnTo>
                                  <a:pt x="464471" y="78560"/>
                                </a:lnTo>
                                <a:cubicBezTo>
                                  <a:pt x="464090" y="82245"/>
                                  <a:pt x="463201" y="85802"/>
                                  <a:pt x="461804" y="89106"/>
                                </a:cubicBezTo>
                                <a:cubicBezTo>
                                  <a:pt x="461677" y="89360"/>
                                  <a:pt x="461804" y="89741"/>
                                  <a:pt x="462058" y="89995"/>
                                </a:cubicBezTo>
                                <a:lnTo>
                                  <a:pt x="462312" y="89995"/>
                                </a:lnTo>
                                <a:cubicBezTo>
                                  <a:pt x="462312" y="89995"/>
                                  <a:pt x="462820" y="89868"/>
                                  <a:pt x="462820" y="89614"/>
                                </a:cubicBezTo>
                                <a:cubicBezTo>
                                  <a:pt x="464090" y="86565"/>
                                  <a:pt x="464979" y="83261"/>
                                  <a:pt x="465360" y="80085"/>
                                </a:cubicBezTo>
                                <a:cubicBezTo>
                                  <a:pt x="467138" y="81864"/>
                                  <a:pt x="469552" y="83007"/>
                                  <a:pt x="472092" y="83261"/>
                                </a:cubicBezTo>
                                <a:lnTo>
                                  <a:pt x="462312" y="103082"/>
                                </a:lnTo>
                                <a:lnTo>
                                  <a:pt x="462058" y="103464"/>
                                </a:lnTo>
                                <a:cubicBezTo>
                                  <a:pt x="462058" y="103464"/>
                                  <a:pt x="461677" y="103464"/>
                                  <a:pt x="461550" y="103464"/>
                                </a:cubicBezTo>
                                <a:cubicBezTo>
                                  <a:pt x="460661" y="103464"/>
                                  <a:pt x="459010" y="103209"/>
                                  <a:pt x="458248" y="105878"/>
                                </a:cubicBezTo>
                                <a:cubicBezTo>
                                  <a:pt x="457994" y="105878"/>
                                  <a:pt x="457740" y="106005"/>
                                  <a:pt x="457486" y="106005"/>
                                </a:cubicBezTo>
                                <a:cubicBezTo>
                                  <a:pt x="455581" y="106005"/>
                                  <a:pt x="453929" y="107656"/>
                                  <a:pt x="454057" y="109689"/>
                                </a:cubicBezTo>
                                <a:cubicBezTo>
                                  <a:pt x="454057" y="109689"/>
                                  <a:pt x="454057" y="109944"/>
                                  <a:pt x="454057" y="110071"/>
                                </a:cubicBezTo>
                                <a:cubicBezTo>
                                  <a:pt x="454057" y="110198"/>
                                  <a:pt x="454057" y="110452"/>
                                  <a:pt x="453802" y="110579"/>
                                </a:cubicBezTo>
                                <a:lnTo>
                                  <a:pt x="453548" y="110579"/>
                                </a:lnTo>
                                <a:cubicBezTo>
                                  <a:pt x="453548" y="110579"/>
                                  <a:pt x="452659" y="111214"/>
                                  <a:pt x="452278" y="111087"/>
                                </a:cubicBezTo>
                                <a:cubicBezTo>
                                  <a:pt x="451008" y="110325"/>
                                  <a:pt x="449484" y="110579"/>
                                  <a:pt x="448595" y="111722"/>
                                </a:cubicBezTo>
                                <a:cubicBezTo>
                                  <a:pt x="448341" y="111976"/>
                                  <a:pt x="448087" y="112231"/>
                                  <a:pt x="447706" y="112358"/>
                                </a:cubicBezTo>
                                <a:lnTo>
                                  <a:pt x="447706" y="112358"/>
                                </a:lnTo>
                                <a:cubicBezTo>
                                  <a:pt x="447706" y="112358"/>
                                  <a:pt x="446817" y="112358"/>
                                  <a:pt x="446436" y="112104"/>
                                </a:cubicBezTo>
                                <a:cubicBezTo>
                                  <a:pt x="445039" y="111468"/>
                                  <a:pt x="444404" y="112485"/>
                                  <a:pt x="444023" y="113120"/>
                                </a:cubicBezTo>
                                <a:cubicBezTo>
                                  <a:pt x="443642" y="114136"/>
                                  <a:pt x="442753" y="114645"/>
                                  <a:pt x="441737" y="114645"/>
                                </a:cubicBezTo>
                                <a:cubicBezTo>
                                  <a:pt x="441610" y="114645"/>
                                  <a:pt x="441356" y="114645"/>
                                  <a:pt x="441229" y="114645"/>
                                </a:cubicBezTo>
                                <a:cubicBezTo>
                                  <a:pt x="441101" y="114645"/>
                                  <a:pt x="440848" y="114645"/>
                                  <a:pt x="440720" y="114645"/>
                                </a:cubicBezTo>
                                <a:cubicBezTo>
                                  <a:pt x="440213" y="114645"/>
                                  <a:pt x="439832" y="114899"/>
                                  <a:pt x="439323" y="115407"/>
                                </a:cubicBezTo>
                                <a:cubicBezTo>
                                  <a:pt x="438180" y="116296"/>
                                  <a:pt x="436910" y="116805"/>
                                  <a:pt x="435386" y="116805"/>
                                </a:cubicBezTo>
                                <a:cubicBezTo>
                                  <a:pt x="434243" y="116805"/>
                                  <a:pt x="433227" y="117313"/>
                                  <a:pt x="432338" y="118075"/>
                                </a:cubicBezTo>
                                <a:lnTo>
                                  <a:pt x="432211" y="118075"/>
                                </a:lnTo>
                                <a:lnTo>
                                  <a:pt x="431957" y="118329"/>
                                </a:lnTo>
                                <a:lnTo>
                                  <a:pt x="431703" y="118329"/>
                                </a:lnTo>
                                <a:cubicBezTo>
                                  <a:pt x="431703" y="118329"/>
                                  <a:pt x="431703" y="118456"/>
                                  <a:pt x="431703" y="118456"/>
                                </a:cubicBezTo>
                                <a:lnTo>
                                  <a:pt x="431576" y="118456"/>
                                </a:lnTo>
                                <a:cubicBezTo>
                                  <a:pt x="431576" y="118456"/>
                                  <a:pt x="431195" y="118075"/>
                                  <a:pt x="430941" y="117948"/>
                                </a:cubicBezTo>
                                <a:cubicBezTo>
                                  <a:pt x="430433" y="117821"/>
                                  <a:pt x="429925" y="118329"/>
                                  <a:pt x="429417" y="118838"/>
                                </a:cubicBezTo>
                                <a:cubicBezTo>
                                  <a:pt x="428528" y="119600"/>
                                  <a:pt x="428147" y="119981"/>
                                  <a:pt x="427766" y="119727"/>
                                </a:cubicBezTo>
                                <a:cubicBezTo>
                                  <a:pt x="426495" y="118965"/>
                                  <a:pt x="425099" y="120235"/>
                                  <a:pt x="424337" y="120998"/>
                                </a:cubicBezTo>
                                <a:cubicBezTo>
                                  <a:pt x="424082" y="121252"/>
                                  <a:pt x="423828" y="121506"/>
                                  <a:pt x="423575" y="121633"/>
                                </a:cubicBezTo>
                                <a:lnTo>
                                  <a:pt x="422685" y="121633"/>
                                </a:lnTo>
                                <a:cubicBezTo>
                                  <a:pt x="420018" y="121252"/>
                                  <a:pt x="416589" y="123285"/>
                                  <a:pt x="415827" y="123793"/>
                                </a:cubicBezTo>
                                <a:lnTo>
                                  <a:pt x="415827" y="123793"/>
                                </a:lnTo>
                                <a:cubicBezTo>
                                  <a:pt x="415827" y="123793"/>
                                  <a:pt x="415319" y="123666"/>
                                  <a:pt x="415192" y="123539"/>
                                </a:cubicBezTo>
                                <a:cubicBezTo>
                                  <a:pt x="414684" y="122395"/>
                                  <a:pt x="416589" y="118965"/>
                                  <a:pt x="418875" y="116551"/>
                                </a:cubicBezTo>
                                <a:cubicBezTo>
                                  <a:pt x="419129" y="116296"/>
                                  <a:pt x="419129" y="115915"/>
                                  <a:pt x="418875" y="115661"/>
                                </a:cubicBezTo>
                                <a:cubicBezTo>
                                  <a:pt x="418621" y="115407"/>
                                  <a:pt x="418240" y="115407"/>
                                  <a:pt x="417986" y="115661"/>
                                </a:cubicBezTo>
                                <a:cubicBezTo>
                                  <a:pt x="416335" y="117567"/>
                                  <a:pt x="415065" y="119727"/>
                                  <a:pt x="414176" y="122014"/>
                                </a:cubicBezTo>
                                <a:cubicBezTo>
                                  <a:pt x="413795" y="122014"/>
                                  <a:pt x="413414" y="122014"/>
                                  <a:pt x="413287" y="122268"/>
                                </a:cubicBezTo>
                                <a:cubicBezTo>
                                  <a:pt x="412779" y="123031"/>
                                  <a:pt x="412143" y="123793"/>
                                  <a:pt x="411509" y="124428"/>
                                </a:cubicBezTo>
                                <a:cubicBezTo>
                                  <a:pt x="410112" y="125953"/>
                                  <a:pt x="409476" y="126715"/>
                                  <a:pt x="408460" y="130781"/>
                                </a:cubicBezTo>
                                <a:cubicBezTo>
                                  <a:pt x="408460" y="131035"/>
                                  <a:pt x="408333" y="131289"/>
                                  <a:pt x="408206" y="131671"/>
                                </a:cubicBezTo>
                                <a:lnTo>
                                  <a:pt x="408206" y="131671"/>
                                </a:lnTo>
                                <a:cubicBezTo>
                                  <a:pt x="408206" y="131671"/>
                                  <a:pt x="408079" y="132179"/>
                                  <a:pt x="407952" y="132433"/>
                                </a:cubicBezTo>
                                <a:cubicBezTo>
                                  <a:pt x="406555" y="134339"/>
                                  <a:pt x="404777" y="135991"/>
                                  <a:pt x="402872" y="137261"/>
                                </a:cubicBezTo>
                                <a:cubicBezTo>
                                  <a:pt x="401729" y="137896"/>
                                  <a:pt x="400713" y="138786"/>
                                  <a:pt x="399951" y="139802"/>
                                </a:cubicBezTo>
                                <a:lnTo>
                                  <a:pt x="399951" y="139802"/>
                                </a:lnTo>
                                <a:cubicBezTo>
                                  <a:pt x="398808" y="139548"/>
                                  <a:pt x="398046" y="138278"/>
                                  <a:pt x="398173" y="137007"/>
                                </a:cubicBezTo>
                                <a:cubicBezTo>
                                  <a:pt x="398173" y="136753"/>
                                  <a:pt x="397918" y="136372"/>
                                  <a:pt x="397665" y="136372"/>
                                </a:cubicBezTo>
                                <a:cubicBezTo>
                                  <a:pt x="397411" y="136372"/>
                                  <a:pt x="397030" y="136499"/>
                                  <a:pt x="397030" y="136880"/>
                                </a:cubicBezTo>
                                <a:cubicBezTo>
                                  <a:pt x="397030" y="136880"/>
                                  <a:pt x="397030" y="136880"/>
                                  <a:pt x="397030" y="136880"/>
                                </a:cubicBezTo>
                                <a:cubicBezTo>
                                  <a:pt x="396775" y="140311"/>
                                  <a:pt x="399443" y="141200"/>
                                  <a:pt x="402237" y="141962"/>
                                </a:cubicBezTo>
                                <a:cubicBezTo>
                                  <a:pt x="404904" y="142598"/>
                                  <a:pt x="407317" y="143995"/>
                                  <a:pt x="409349" y="145901"/>
                                </a:cubicBezTo>
                                <a:cubicBezTo>
                                  <a:pt x="414303" y="151746"/>
                                  <a:pt x="421415" y="155304"/>
                                  <a:pt x="429163" y="155939"/>
                                </a:cubicBezTo>
                                <a:cubicBezTo>
                                  <a:pt x="430179" y="155939"/>
                                  <a:pt x="431068" y="155304"/>
                                  <a:pt x="432211" y="154287"/>
                                </a:cubicBezTo>
                                <a:lnTo>
                                  <a:pt x="432465" y="154033"/>
                                </a:lnTo>
                                <a:lnTo>
                                  <a:pt x="432592" y="154033"/>
                                </a:lnTo>
                                <a:cubicBezTo>
                                  <a:pt x="433989" y="152635"/>
                                  <a:pt x="435767" y="151746"/>
                                  <a:pt x="437672" y="151492"/>
                                </a:cubicBezTo>
                                <a:lnTo>
                                  <a:pt x="439451" y="151492"/>
                                </a:lnTo>
                                <a:cubicBezTo>
                                  <a:pt x="439451" y="151492"/>
                                  <a:pt x="439070" y="151873"/>
                                  <a:pt x="438815" y="151873"/>
                                </a:cubicBezTo>
                                <a:cubicBezTo>
                                  <a:pt x="438180" y="152381"/>
                                  <a:pt x="437672" y="152635"/>
                                  <a:pt x="437799" y="153144"/>
                                </a:cubicBezTo>
                                <a:cubicBezTo>
                                  <a:pt x="437799" y="153525"/>
                                  <a:pt x="438180" y="153779"/>
                                  <a:pt x="438561" y="153652"/>
                                </a:cubicBezTo>
                                <a:lnTo>
                                  <a:pt x="439577" y="153652"/>
                                </a:lnTo>
                                <a:cubicBezTo>
                                  <a:pt x="441229" y="153652"/>
                                  <a:pt x="442880" y="154287"/>
                                  <a:pt x="444150" y="155176"/>
                                </a:cubicBezTo>
                                <a:cubicBezTo>
                                  <a:pt x="444531" y="155431"/>
                                  <a:pt x="444912" y="155685"/>
                                  <a:pt x="445293" y="155939"/>
                                </a:cubicBezTo>
                                <a:lnTo>
                                  <a:pt x="445547" y="155939"/>
                                </a:lnTo>
                                <a:cubicBezTo>
                                  <a:pt x="445547" y="155939"/>
                                  <a:pt x="445801" y="155939"/>
                                  <a:pt x="445801" y="155939"/>
                                </a:cubicBezTo>
                                <a:cubicBezTo>
                                  <a:pt x="446563" y="155558"/>
                                  <a:pt x="447325" y="155304"/>
                                  <a:pt x="448214" y="155049"/>
                                </a:cubicBezTo>
                                <a:lnTo>
                                  <a:pt x="449230" y="154668"/>
                                </a:lnTo>
                                <a:cubicBezTo>
                                  <a:pt x="449992" y="154922"/>
                                  <a:pt x="450500" y="155431"/>
                                  <a:pt x="450627" y="156193"/>
                                </a:cubicBezTo>
                                <a:lnTo>
                                  <a:pt x="450627" y="156193"/>
                                </a:lnTo>
                                <a:close/>
                                <a:moveTo>
                                  <a:pt x="421288" y="188847"/>
                                </a:moveTo>
                                <a:lnTo>
                                  <a:pt x="421288" y="188847"/>
                                </a:lnTo>
                                <a:cubicBezTo>
                                  <a:pt x="421288" y="188847"/>
                                  <a:pt x="419383" y="193040"/>
                                  <a:pt x="419383" y="193040"/>
                                </a:cubicBezTo>
                                <a:cubicBezTo>
                                  <a:pt x="419637" y="190372"/>
                                  <a:pt x="419891" y="187704"/>
                                  <a:pt x="420526" y="185035"/>
                                </a:cubicBezTo>
                                <a:cubicBezTo>
                                  <a:pt x="420526" y="185289"/>
                                  <a:pt x="420780" y="185543"/>
                                  <a:pt x="420907" y="185798"/>
                                </a:cubicBezTo>
                                <a:cubicBezTo>
                                  <a:pt x="421542" y="186687"/>
                                  <a:pt x="421669" y="187831"/>
                                  <a:pt x="421161" y="188847"/>
                                </a:cubicBezTo>
                                <a:lnTo>
                                  <a:pt x="421161" y="188847"/>
                                </a:lnTo>
                                <a:close/>
                                <a:moveTo>
                                  <a:pt x="400459" y="177412"/>
                                </a:moveTo>
                                <a:lnTo>
                                  <a:pt x="400840" y="177412"/>
                                </a:lnTo>
                                <a:cubicBezTo>
                                  <a:pt x="400205" y="178174"/>
                                  <a:pt x="399443" y="179064"/>
                                  <a:pt x="398808" y="179953"/>
                                </a:cubicBezTo>
                                <a:cubicBezTo>
                                  <a:pt x="397156" y="181732"/>
                                  <a:pt x="395886" y="183765"/>
                                  <a:pt x="394998" y="186052"/>
                                </a:cubicBezTo>
                                <a:cubicBezTo>
                                  <a:pt x="394998" y="186433"/>
                                  <a:pt x="394998" y="186687"/>
                                  <a:pt x="395379" y="186814"/>
                                </a:cubicBezTo>
                                <a:cubicBezTo>
                                  <a:pt x="395379" y="186814"/>
                                  <a:pt x="395379" y="186814"/>
                                  <a:pt x="395379" y="186814"/>
                                </a:cubicBezTo>
                                <a:lnTo>
                                  <a:pt x="395632" y="186814"/>
                                </a:lnTo>
                                <a:cubicBezTo>
                                  <a:pt x="395632" y="186814"/>
                                  <a:pt x="396141" y="186814"/>
                                  <a:pt x="396141" y="186433"/>
                                </a:cubicBezTo>
                                <a:cubicBezTo>
                                  <a:pt x="397030" y="184273"/>
                                  <a:pt x="398300" y="182367"/>
                                  <a:pt x="399824" y="180715"/>
                                </a:cubicBezTo>
                                <a:cubicBezTo>
                                  <a:pt x="401348" y="179064"/>
                                  <a:pt x="402745" y="177158"/>
                                  <a:pt x="403761" y="175252"/>
                                </a:cubicBezTo>
                                <a:cubicBezTo>
                                  <a:pt x="404015" y="174998"/>
                                  <a:pt x="403888" y="174616"/>
                                  <a:pt x="403634" y="174362"/>
                                </a:cubicBezTo>
                                <a:cubicBezTo>
                                  <a:pt x="403634" y="174362"/>
                                  <a:pt x="403634" y="174362"/>
                                  <a:pt x="403634" y="174362"/>
                                </a:cubicBezTo>
                                <a:cubicBezTo>
                                  <a:pt x="403380" y="174235"/>
                                  <a:pt x="402999" y="174362"/>
                                  <a:pt x="402872" y="174616"/>
                                </a:cubicBezTo>
                                <a:cubicBezTo>
                                  <a:pt x="402618" y="175125"/>
                                  <a:pt x="402237" y="175760"/>
                                  <a:pt x="401983" y="176268"/>
                                </a:cubicBezTo>
                                <a:cubicBezTo>
                                  <a:pt x="402237" y="174871"/>
                                  <a:pt x="402745" y="173600"/>
                                  <a:pt x="403507" y="172329"/>
                                </a:cubicBezTo>
                                <a:cubicBezTo>
                                  <a:pt x="404650" y="170551"/>
                                  <a:pt x="405285" y="168518"/>
                                  <a:pt x="405666" y="166485"/>
                                </a:cubicBezTo>
                                <a:lnTo>
                                  <a:pt x="406174" y="166485"/>
                                </a:lnTo>
                                <a:cubicBezTo>
                                  <a:pt x="409349" y="166866"/>
                                  <a:pt x="412398" y="167501"/>
                                  <a:pt x="415446" y="168264"/>
                                </a:cubicBezTo>
                                <a:cubicBezTo>
                                  <a:pt x="415192" y="170042"/>
                                  <a:pt x="414938" y="171440"/>
                                  <a:pt x="414684" y="172838"/>
                                </a:cubicBezTo>
                                <a:cubicBezTo>
                                  <a:pt x="414303" y="174489"/>
                                  <a:pt x="414049" y="176268"/>
                                  <a:pt x="413795" y="177920"/>
                                </a:cubicBezTo>
                                <a:cubicBezTo>
                                  <a:pt x="413795" y="178301"/>
                                  <a:pt x="413922" y="178555"/>
                                  <a:pt x="414303" y="178682"/>
                                </a:cubicBezTo>
                                <a:lnTo>
                                  <a:pt x="414430" y="178682"/>
                                </a:lnTo>
                                <a:cubicBezTo>
                                  <a:pt x="414430" y="178682"/>
                                  <a:pt x="414938" y="178428"/>
                                  <a:pt x="414938" y="178174"/>
                                </a:cubicBezTo>
                                <a:cubicBezTo>
                                  <a:pt x="415192" y="176141"/>
                                  <a:pt x="415573" y="174616"/>
                                  <a:pt x="415827" y="173092"/>
                                </a:cubicBezTo>
                                <a:cubicBezTo>
                                  <a:pt x="415827" y="172583"/>
                                  <a:pt x="415954" y="172202"/>
                                  <a:pt x="416208" y="171694"/>
                                </a:cubicBezTo>
                                <a:cubicBezTo>
                                  <a:pt x="416462" y="173473"/>
                                  <a:pt x="416589" y="175252"/>
                                  <a:pt x="416335" y="177031"/>
                                </a:cubicBezTo>
                                <a:cubicBezTo>
                                  <a:pt x="416335" y="177285"/>
                                  <a:pt x="416462" y="177666"/>
                                  <a:pt x="416843" y="177666"/>
                                </a:cubicBezTo>
                                <a:cubicBezTo>
                                  <a:pt x="416843" y="177666"/>
                                  <a:pt x="416843" y="177666"/>
                                  <a:pt x="416843" y="177666"/>
                                </a:cubicBezTo>
                                <a:cubicBezTo>
                                  <a:pt x="417224" y="177666"/>
                                  <a:pt x="417478" y="177539"/>
                                  <a:pt x="417605" y="177158"/>
                                </a:cubicBezTo>
                                <a:cubicBezTo>
                                  <a:pt x="417605" y="177158"/>
                                  <a:pt x="417605" y="177158"/>
                                  <a:pt x="417605" y="177158"/>
                                </a:cubicBezTo>
                                <a:cubicBezTo>
                                  <a:pt x="417732" y="174743"/>
                                  <a:pt x="417605" y="172329"/>
                                  <a:pt x="417224" y="169915"/>
                                </a:cubicBezTo>
                                <a:lnTo>
                                  <a:pt x="417224" y="168899"/>
                                </a:lnTo>
                                <a:cubicBezTo>
                                  <a:pt x="419510" y="169534"/>
                                  <a:pt x="421669" y="170169"/>
                                  <a:pt x="423447" y="170805"/>
                                </a:cubicBezTo>
                                <a:cubicBezTo>
                                  <a:pt x="425480" y="171567"/>
                                  <a:pt x="427639" y="172075"/>
                                  <a:pt x="429798" y="172456"/>
                                </a:cubicBezTo>
                                <a:lnTo>
                                  <a:pt x="422939" y="186433"/>
                                </a:lnTo>
                                <a:cubicBezTo>
                                  <a:pt x="422939" y="186433"/>
                                  <a:pt x="422558" y="185416"/>
                                  <a:pt x="422304" y="185035"/>
                                </a:cubicBezTo>
                                <a:cubicBezTo>
                                  <a:pt x="421542" y="184146"/>
                                  <a:pt x="421288" y="182875"/>
                                  <a:pt x="421415" y="181732"/>
                                </a:cubicBezTo>
                                <a:cubicBezTo>
                                  <a:pt x="421415" y="181351"/>
                                  <a:pt x="421288" y="181096"/>
                                  <a:pt x="420907" y="180969"/>
                                </a:cubicBezTo>
                                <a:lnTo>
                                  <a:pt x="420399" y="180969"/>
                                </a:lnTo>
                                <a:cubicBezTo>
                                  <a:pt x="420399" y="180969"/>
                                  <a:pt x="420145" y="181478"/>
                                  <a:pt x="420145" y="181478"/>
                                </a:cubicBezTo>
                                <a:cubicBezTo>
                                  <a:pt x="420018" y="182494"/>
                                  <a:pt x="419764" y="183383"/>
                                  <a:pt x="419637" y="184400"/>
                                </a:cubicBezTo>
                                <a:cubicBezTo>
                                  <a:pt x="418875" y="187831"/>
                                  <a:pt x="418494" y="191261"/>
                                  <a:pt x="418367" y="194692"/>
                                </a:cubicBezTo>
                                <a:lnTo>
                                  <a:pt x="418367" y="195581"/>
                                </a:lnTo>
                                <a:lnTo>
                                  <a:pt x="414049" y="204348"/>
                                </a:lnTo>
                                <a:cubicBezTo>
                                  <a:pt x="414049" y="204348"/>
                                  <a:pt x="414049" y="203332"/>
                                  <a:pt x="414049" y="202951"/>
                                </a:cubicBezTo>
                                <a:cubicBezTo>
                                  <a:pt x="415192" y="200282"/>
                                  <a:pt x="416589" y="197614"/>
                                  <a:pt x="418113" y="195073"/>
                                </a:cubicBezTo>
                                <a:lnTo>
                                  <a:pt x="418113" y="194819"/>
                                </a:lnTo>
                                <a:cubicBezTo>
                                  <a:pt x="418113" y="194819"/>
                                  <a:pt x="418113" y="194438"/>
                                  <a:pt x="417986" y="194311"/>
                                </a:cubicBezTo>
                                <a:cubicBezTo>
                                  <a:pt x="417732" y="194056"/>
                                  <a:pt x="417351" y="194183"/>
                                  <a:pt x="417097" y="194438"/>
                                </a:cubicBezTo>
                                <a:cubicBezTo>
                                  <a:pt x="417097" y="194438"/>
                                  <a:pt x="417097" y="194438"/>
                                  <a:pt x="417097" y="194438"/>
                                </a:cubicBezTo>
                                <a:cubicBezTo>
                                  <a:pt x="416589" y="195200"/>
                                  <a:pt x="415700" y="196852"/>
                                  <a:pt x="414684" y="198885"/>
                                </a:cubicBezTo>
                                <a:cubicBezTo>
                                  <a:pt x="414684" y="198631"/>
                                  <a:pt x="414684" y="198376"/>
                                  <a:pt x="414811" y="198122"/>
                                </a:cubicBezTo>
                                <a:cubicBezTo>
                                  <a:pt x="414811" y="197741"/>
                                  <a:pt x="414684" y="197487"/>
                                  <a:pt x="414303" y="197487"/>
                                </a:cubicBezTo>
                                <a:cubicBezTo>
                                  <a:pt x="414049" y="197487"/>
                                  <a:pt x="413668" y="197487"/>
                                  <a:pt x="413541" y="197868"/>
                                </a:cubicBezTo>
                                <a:cubicBezTo>
                                  <a:pt x="413541" y="197868"/>
                                  <a:pt x="413541" y="197868"/>
                                  <a:pt x="413541" y="197868"/>
                                </a:cubicBezTo>
                                <a:cubicBezTo>
                                  <a:pt x="413160" y="199393"/>
                                  <a:pt x="412906" y="201045"/>
                                  <a:pt x="412779" y="202696"/>
                                </a:cubicBezTo>
                                <a:cubicBezTo>
                                  <a:pt x="412017" y="204348"/>
                                  <a:pt x="411381" y="206254"/>
                                  <a:pt x="411000" y="208160"/>
                                </a:cubicBezTo>
                                <a:cubicBezTo>
                                  <a:pt x="411000" y="208541"/>
                                  <a:pt x="411255" y="208795"/>
                                  <a:pt x="411509" y="208795"/>
                                </a:cubicBezTo>
                                <a:lnTo>
                                  <a:pt x="411762" y="208795"/>
                                </a:lnTo>
                                <a:lnTo>
                                  <a:pt x="412398" y="207398"/>
                                </a:lnTo>
                                <a:lnTo>
                                  <a:pt x="412524" y="207398"/>
                                </a:lnTo>
                                <a:cubicBezTo>
                                  <a:pt x="412524" y="207398"/>
                                  <a:pt x="412524" y="207525"/>
                                  <a:pt x="412398" y="207779"/>
                                </a:cubicBezTo>
                                <a:lnTo>
                                  <a:pt x="412398" y="207779"/>
                                </a:lnTo>
                                <a:cubicBezTo>
                                  <a:pt x="412398" y="207779"/>
                                  <a:pt x="412398" y="208160"/>
                                  <a:pt x="412398" y="208414"/>
                                </a:cubicBezTo>
                                <a:cubicBezTo>
                                  <a:pt x="412398" y="208668"/>
                                  <a:pt x="412143" y="208922"/>
                                  <a:pt x="411890" y="208922"/>
                                </a:cubicBezTo>
                                <a:lnTo>
                                  <a:pt x="410493" y="211972"/>
                                </a:lnTo>
                                <a:lnTo>
                                  <a:pt x="410493" y="211718"/>
                                </a:lnTo>
                                <a:cubicBezTo>
                                  <a:pt x="410493" y="211718"/>
                                  <a:pt x="410238" y="211082"/>
                                  <a:pt x="409984" y="210955"/>
                                </a:cubicBezTo>
                                <a:lnTo>
                                  <a:pt x="409857" y="210955"/>
                                </a:lnTo>
                                <a:cubicBezTo>
                                  <a:pt x="409857" y="210955"/>
                                  <a:pt x="409095" y="211209"/>
                                  <a:pt x="409095" y="211591"/>
                                </a:cubicBezTo>
                                <a:cubicBezTo>
                                  <a:pt x="409095" y="211591"/>
                                  <a:pt x="409095" y="211591"/>
                                  <a:pt x="409095" y="211591"/>
                                </a:cubicBezTo>
                                <a:lnTo>
                                  <a:pt x="408841" y="214386"/>
                                </a:lnTo>
                                <a:lnTo>
                                  <a:pt x="408841" y="214386"/>
                                </a:lnTo>
                                <a:cubicBezTo>
                                  <a:pt x="408841" y="214386"/>
                                  <a:pt x="408841" y="214894"/>
                                  <a:pt x="409095" y="215021"/>
                                </a:cubicBezTo>
                                <a:lnTo>
                                  <a:pt x="407317" y="218579"/>
                                </a:lnTo>
                                <a:cubicBezTo>
                                  <a:pt x="407571" y="211972"/>
                                  <a:pt x="408206" y="204475"/>
                                  <a:pt x="408841" y="199647"/>
                                </a:cubicBezTo>
                                <a:lnTo>
                                  <a:pt x="408841" y="198376"/>
                                </a:lnTo>
                                <a:cubicBezTo>
                                  <a:pt x="408841" y="198376"/>
                                  <a:pt x="409095" y="198249"/>
                                  <a:pt x="409095" y="198249"/>
                                </a:cubicBezTo>
                                <a:lnTo>
                                  <a:pt x="409095" y="198249"/>
                                </a:lnTo>
                                <a:cubicBezTo>
                                  <a:pt x="409095" y="197614"/>
                                  <a:pt x="409222" y="197106"/>
                                  <a:pt x="409349" y="196598"/>
                                </a:cubicBezTo>
                                <a:cubicBezTo>
                                  <a:pt x="409349" y="196471"/>
                                  <a:pt x="409349" y="196344"/>
                                  <a:pt x="409222" y="196344"/>
                                </a:cubicBezTo>
                                <a:cubicBezTo>
                                  <a:pt x="409603" y="193675"/>
                                  <a:pt x="410493" y="191134"/>
                                  <a:pt x="411890" y="188720"/>
                                </a:cubicBezTo>
                                <a:lnTo>
                                  <a:pt x="413033" y="186306"/>
                                </a:lnTo>
                                <a:cubicBezTo>
                                  <a:pt x="413033" y="186306"/>
                                  <a:pt x="413033" y="185671"/>
                                  <a:pt x="412906" y="185416"/>
                                </a:cubicBezTo>
                                <a:cubicBezTo>
                                  <a:pt x="412906" y="185416"/>
                                  <a:pt x="412652" y="185416"/>
                                  <a:pt x="412524" y="185416"/>
                                </a:cubicBezTo>
                                <a:cubicBezTo>
                                  <a:pt x="412271" y="185416"/>
                                  <a:pt x="412143" y="185543"/>
                                  <a:pt x="412017" y="185798"/>
                                </a:cubicBezTo>
                                <a:cubicBezTo>
                                  <a:pt x="411509" y="186687"/>
                                  <a:pt x="411128" y="187449"/>
                                  <a:pt x="410874" y="188212"/>
                                </a:cubicBezTo>
                                <a:cubicBezTo>
                                  <a:pt x="408841" y="191515"/>
                                  <a:pt x="407825" y="195454"/>
                                  <a:pt x="407952" y="199393"/>
                                </a:cubicBezTo>
                                <a:cubicBezTo>
                                  <a:pt x="407952" y="199647"/>
                                  <a:pt x="408206" y="199901"/>
                                  <a:pt x="408587" y="200028"/>
                                </a:cubicBezTo>
                                <a:cubicBezTo>
                                  <a:pt x="407825" y="205238"/>
                                  <a:pt x="407317" y="213242"/>
                                  <a:pt x="406936" y="219976"/>
                                </a:cubicBezTo>
                                <a:lnTo>
                                  <a:pt x="405412" y="223153"/>
                                </a:lnTo>
                                <a:cubicBezTo>
                                  <a:pt x="405285" y="218833"/>
                                  <a:pt x="405412" y="214640"/>
                                  <a:pt x="405793" y="210447"/>
                                </a:cubicBezTo>
                                <a:cubicBezTo>
                                  <a:pt x="405793" y="210066"/>
                                  <a:pt x="405793" y="209685"/>
                                  <a:pt x="405285" y="209558"/>
                                </a:cubicBezTo>
                                <a:cubicBezTo>
                                  <a:pt x="405285" y="209558"/>
                                  <a:pt x="405285" y="209558"/>
                                  <a:pt x="405285" y="209558"/>
                                </a:cubicBezTo>
                                <a:cubicBezTo>
                                  <a:pt x="404904" y="209558"/>
                                  <a:pt x="404523" y="209685"/>
                                  <a:pt x="404396" y="210066"/>
                                </a:cubicBezTo>
                                <a:cubicBezTo>
                                  <a:pt x="403634" y="213750"/>
                                  <a:pt x="404015" y="225567"/>
                                  <a:pt x="404015" y="226075"/>
                                </a:cubicBezTo>
                                <a:lnTo>
                                  <a:pt x="402364" y="229125"/>
                                </a:lnTo>
                                <a:cubicBezTo>
                                  <a:pt x="402364" y="218706"/>
                                  <a:pt x="402872" y="208160"/>
                                  <a:pt x="403888" y="197868"/>
                                </a:cubicBezTo>
                                <a:lnTo>
                                  <a:pt x="404142" y="197868"/>
                                </a:lnTo>
                                <a:cubicBezTo>
                                  <a:pt x="404142" y="197868"/>
                                  <a:pt x="404777" y="197868"/>
                                  <a:pt x="404777" y="197360"/>
                                </a:cubicBezTo>
                                <a:cubicBezTo>
                                  <a:pt x="405158" y="193294"/>
                                  <a:pt x="406428" y="189228"/>
                                  <a:pt x="408587" y="185798"/>
                                </a:cubicBezTo>
                                <a:cubicBezTo>
                                  <a:pt x="409095" y="185035"/>
                                  <a:pt x="409476" y="184273"/>
                                  <a:pt x="409857" y="183383"/>
                                </a:cubicBezTo>
                                <a:cubicBezTo>
                                  <a:pt x="409984" y="183129"/>
                                  <a:pt x="409857" y="182748"/>
                                  <a:pt x="409603" y="182621"/>
                                </a:cubicBezTo>
                                <a:cubicBezTo>
                                  <a:pt x="409349" y="182494"/>
                                  <a:pt x="408968" y="182621"/>
                                  <a:pt x="408841" y="182748"/>
                                </a:cubicBezTo>
                                <a:cubicBezTo>
                                  <a:pt x="408841" y="182748"/>
                                  <a:pt x="408841" y="182748"/>
                                  <a:pt x="408841" y="182748"/>
                                </a:cubicBezTo>
                                <a:cubicBezTo>
                                  <a:pt x="408460" y="183383"/>
                                  <a:pt x="408079" y="184273"/>
                                  <a:pt x="407571" y="185035"/>
                                </a:cubicBezTo>
                                <a:cubicBezTo>
                                  <a:pt x="405793" y="187831"/>
                                  <a:pt x="404650" y="191007"/>
                                  <a:pt x="404015" y="194311"/>
                                </a:cubicBezTo>
                                <a:lnTo>
                                  <a:pt x="404015" y="194311"/>
                                </a:lnTo>
                                <a:cubicBezTo>
                                  <a:pt x="404015" y="194311"/>
                                  <a:pt x="404015" y="194438"/>
                                  <a:pt x="404015" y="194438"/>
                                </a:cubicBezTo>
                                <a:lnTo>
                                  <a:pt x="404015" y="194819"/>
                                </a:lnTo>
                                <a:cubicBezTo>
                                  <a:pt x="403888" y="195454"/>
                                  <a:pt x="403888" y="196216"/>
                                  <a:pt x="403761" y="196979"/>
                                </a:cubicBezTo>
                                <a:cubicBezTo>
                                  <a:pt x="402872" y="203586"/>
                                  <a:pt x="402364" y="214513"/>
                                  <a:pt x="402110" y="230014"/>
                                </a:cubicBezTo>
                                <a:lnTo>
                                  <a:pt x="385345" y="263939"/>
                                </a:lnTo>
                                <a:lnTo>
                                  <a:pt x="385345" y="157718"/>
                                </a:lnTo>
                                <a:cubicBezTo>
                                  <a:pt x="391060" y="161275"/>
                                  <a:pt x="399062" y="165214"/>
                                  <a:pt x="404904" y="166485"/>
                                </a:cubicBezTo>
                                <a:cubicBezTo>
                                  <a:pt x="404650" y="168391"/>
                                  <a:pt x="403888" y="170296"/>
                                  <a:pt x="402872" y="171948"/>
                                </a:cubicBezTo>
                                <a:cubicBezTo>
                                  <a:pt x="401729" y="174108"/>
                                  <a:pt x="400713" y="176014"/>
                                  <a:pt x="401348" y="177666"/>
                                </a:cubicBezTo>
                                <a:lnTo>
                                  <a:pt x="401348" y="177666"/>
                                </a:lnTo>
                                <a:close/>
                                <a:moveTo>
                                  <a:pt x="413541" y="227346"/>
                                </a:moveTo>
                                <a:lnTo>
                                  <a:pt x="413287" y="227854"/>
                                </a:lnTo>
                                <a:lnTo>
                                  <a:pt x="378867" y="301040"/>
                                </a:lnTo>
                                <a:cubicBezTo>
                                  <a:pt x="382170" y="289986"/>
                                  <a:pt x="384075" y="278423"/>
                                  <a:pt x="384583" y="266861"/>
                                </a:cubicBezTo>
                                <a:lnTo>
                                  <a:pt x="384583" y="266480"/>
                                </a:lnTo>
                                <a:lnTo>
                                  <a:pt x="404142" y="226329"/>
                                </a:lnTo>
                                <a:lnTo>
                                  <a:pt x="404142" y="226329"/>
                                </a:lnTo>
                                <a:lnTo>
                                  <a:pt x="404396" y="225694"/>
                                </a:lnTo>
                                <a:lnTo>
                                  <a:pt x="406301" y="221755"/>
                                </a:lnTo>
                                <a:lnTo>
                                  <a:pt x="406301" y="221755"/>
                                </a:lnTo>
                                <a:cubicBezTo>
                                  <a:pt x="406301" y="221755"/>
                                  <a:pt x="430560" y="172583"/>
                                  <a:pt x="430560" y="172583"/>
                                </a:cubicBezTo>
                                <a:lnTo>
                                  <a:pt x="438561" y="173473"/>
                                </a:lnTo>
                                <a:lnTo>
                                  <a:pt x="413414" y="227219"/>
                                </a:lnTo>
                                <a:close/>
                                <a:moveTo>
                                  <a:pt x="376581" y="281092"/>
                                </a:moveTo>
                                <a:lnTo>
                                  <a:pt x="362483" y="266988"/>
                                </a:lnTo>
                                <a:lnTo>
                                  <a:pt x="368071" y="266226"/>
                                </a:lnTo>
                                <a:lnTo>
                                  <a:pt x="377597" y="275755"/>
                                </a:lnTo>
                                <a:lnTo>
                                  <a:pt x="376708" y="281219"/>
                                </a:lnTo>
                                <a:close/>
                                <a:moveTo>
                                  <a:pt x="370866" y="289732"/>
                                </a:moveTo>
                                <a:lnTo>
                                  <a:pt x="370485" y="289477"/>
                                </a:lnTo>
                                <a:lnTo>
                                  <a:pt x="353593" y="272579"/>
                                </a:lnTo>
                                <a:lnTo>
                                  <a:pt x="359181" y="266988"/>
                                </a:lnTo>
                                <a:lnTo>
                                  <a:pt x="359435" y="267242"/>
                                </a:lnTo>
                                <a:lnTo>
                                  <a:pt x="376327" y="284141"/>
                                </a:lnTo>
                                <a:lnTo>
                                  <a:pt x="370739" y="289732"/>
                                </a:lnTo>
                                <a:close/>
                                <a:moveTo>
                                  <a:pt x="363753" y="291002"/>
                                </a:moveTo>
                                <a:lnTo>
                                  <a:pt x="363753" y="291002"/>
                                </a:lnTo>
                                <a:cubicBezTo>
                                  <a:pt x="363753" y="291002"/>
                                  <a:pt x="353212" y="280202"/>
                                  <a:pt x="353212" y="280202"/>
                                </a:cubicBezTo>
                                <a:lnTo>
                                  <a:pt x="353846" y="275374"/>
                                </a:lnTo>
                                <a:lnTo>
                                  <a:pt x="368326" y="290113"/>
                                </a:lnTo>
                                <a:lnTo>
                                  <a:pt x="363880" y="290875"/>
                                </a:lnTo>
                                <a:close/>
                                <a:moveTo>
                                  <a:pt x="346226" y="293035"/>
                                </a:moveTo>
                                <a:lnTo>
                                  <a:pt x="355117" y="284141"/>
                                </a:lnTo>
                                <a:lnTo>
                                  <a:pt x="359816" y="288715"/>
                                </a:lnTo>
                                <a:lnTo>
                                  <a:pt x="350798" y="297736"/>
                                </a:lnTo>
                                <a:lnTo>
                                  <a:pt x="346226" y="293035"/>
                                </a:lnTo>
                                <a:close/>
                                <a:moveTo>
                                  <a:pt x="366040" y="319972"/>
                                </a:moveTo>
                                <a:cubicBezTo>
                                  <a:pt x="365404" y="320607"/>
                                  <a:pt x="364515" y="320988"/>
                                  <a:pt x="363626" y="320861"/>
                                </a:cubicBezTo>
                                <a:cubicBezTo>
                                  <a:pt x="362356" y="320861"/>
                                  <a:pt x="361213" y="320353"/>
                                  <a:pt x="360324" y="319463"/>
                                </a:cubicBezTo>
                                <a:lnTo>
                                  <a:pt x="328953" y="287445"/>
                                </a:lnTo>
                                <a:lnTo>
                                  <a:pt x="333525" y="282743"/>
                                </a:lnTo>
                                <a:lnTo>
                                  <a:pt x="365659" y="314381"/>
                                </a:lnTo>
                                <a:cubicBezTo>
                                  <a:pt x="367183" y="315906"/>
                                  <a:pt x="367436" y="318320"/>
                                  <a:pt x="366040" y="319972"/>
                                </a:cubicBezTo>
                                <a:lnTo>
                                  <a:pt x="366040" y="319972"/>
                                </a:lnTo>
                                <a:close/>
                                <a:moveTo>
                                  <a:pt x="325650" y="323021"/>
                                </a:moveTo>
                                <a:cubicBezTo>
                                  <a:pt x="324762" y="323910"/>
                                  <a:pt x="323618" y="324419"/>
                                  <a:pt x="322348" y="324419"/>
                                </a:cubicBezTo>
                                <a:cubicBezTo>
                                  <a:pt x="321459" y="324419"/>
                                  <a:pt x="320570" y="324037"/>
                                  <a:pt x="319935" y="323402"/>
                                </a:cubicBezTo>
                                <a:cubicBezTo>
                                  <a:pt x="318538" y="321623"/>
                                  <a:pt x="318792" y="319209"/>
                                  <a:pt x="320443" y="317685"/>
                                </a:cubicBezTo>
                                <a:lnTo>
                                  <a:pt x="338606" y="299896"/>
                                </a:lnTo>
                                <a:lnTo>
                                  <a:pt x="339240" y="300150"/>
                                </a:lnTo>
                                <a:lnTo>
                                  <a:pt x="343559" y="304598"/>
                                </a:lnTo>
                                <a:lnTo>
                                  <a:pt x="325524" y="322767"/>
                                </a:lnTo>
                                <a:close/>
                                <a:moveTo>
                                  <a:pt x="336319" y="367237"/>
                                </a:moveTo>
                                <a:cubicBezTo>
                                  <a:pt x="331874" y="366094"/>
                                  <a:pt x="333144" y="369397"/>
                                  <a:pt x="336954" y="370541"/>
                                </a:cubicBezTo>
                                <a:cubicBezTo>
                                  <a:pt x="330985" y="369016"/>
                                  <a:pt x="334160" y="373082"/>
                                  <a:pt x="337589" y="374099"/>
                                </a:cubicBezTo>
                                <a:cubicBezTo>
                                  <a:pt x="331112" y="372447"/>
                                  <a:pt x="333398" y="376894"/>
                                  <a:pt x="338225" y="378419"/>
                                </a:cubicBezTo>
                                <a:cubicBezTo>
                                  <a:pt x="332763" y="377529"/>
                                  <a:pt x="333017" y="379435"/>
                                  <a:pt x="335430" y="381722"/>
                                </a:cubicBezTo>
                                <a:cubicBezTo>
                                  <a:pt x="332001" y="382866"/>
                                  <a:pt x="328699" y="384136"/>
                                  <a:pt x="325524" y="385280"/>
                                </a:cubicBezTo>
                                <a:cubicBezTo>
                                  <a:pt x="327810" y="382612"/>
                                  <a:pt x="327429" y="379689"/>
                                  <a:pt x="323237" y="382739"/>
                                </a:cubicBezTo>
                                <a:cubicBezTo>
                                  <a:pt x="325778" y="380706"/>
                                  <a:pt x="326921" y="376259"/>
                                  <a:pt x="322475" y="379562"/>
                                </a:cubicBezTo>
                                <a:cubicBezTo>
                                  <a:pt x="325269" y="377402"/>
                                  <a:pt x="325143" y="374099"/>
                                  <a:pt x="321713" y="376640"/>
                                </a:cubicBezTo>
                                <a:cubicBezTo>
                                  <a:pt x="323873" y="374861"/>
                                  <a:pt x="323873" y="372574"/>
                                  <a:pt x="321078" y="373845"/>
                                </a:cubicBezTo>
                                <a:cubicBezTo>
                                  <a:pt x="321332" y="373590"/>
                                  <a:pt x="321713" y="373336"/>
                                  <a:pt x="321840" y="373082"/>
                                </a:cubicBezTo>
                                <a:cubicBezTo>
                                  <a:pt x="326031" y="370922"/>
                                  <a:pt x="330096" y="368508"/>
                                  <a:pt x="333906" y="365713"/>
                                </a:cubicBezTo>
                                <a:cubicBezTo>
                                  <a:pt x="334541" y="366475"/>
                                  <a:pt x="335430" y="366983"/>
                                  <a:pt x="336319" y="367110"/>
                                </a:cubicBezTo>
                                <a:lnTo>
                                  <a:pt x="336319" y="367110"/>
                                </a:lnTo>
                                <a:close/>
                                <a:moveTo>
                                  <a:pt x="342162" y="380706"/>
                                </a:moveTo>
                                <a:lnTo>
                                  <a:pt x="343305" y="380325"/>
                                </a:lnTo>
                                <a:cubicBezTo>
                                  <a:pt x="346734" y="379308"/>
                                  <a:pt x="350163" y="378546"/>
                                  <a:pt x="353465" y="377783"/>
                                </a:cubicBezTo>
                                <a:cubicBezTo>
                                  <a:pt x="355244" y="377402"/>
                                  <a:pt x="357022" y="377148"/>
                                  <a:pt x="358927" y="376894"/>
                                </a:cubicBezTo>
                                <a:cubicBezTo>
                                  <a:pt x="362102" y="376386"/>
                                  <a:pt x="365150" y="376005"/>
                                  <a:pt x="368326" y="375877"/>
                                </a:cubicBezTo>
                                <a:lnTo>
                                  <a:pt x="368326" y="375877"/>
                                </a:lnTo>
                                <a:cubicBezTo>
                                  <a:pt x="369469" y="375877"/>
                                  <a:pt x="370739" y="375750"/>
                                  <a:pt x="371882" y="375750"/>
                                </a:cubicBezTo>
                                <a:cubicBezTo>
                                  <a:pt x="372136" y="375750"/>
                                  <a:pt x="372390" y="375750"/>
                                  <a:pt x="372644" y="375750"/>
                                </a:cubicBezTo>
                                <a:lnTo>
                                  <a:pt x="375946" y="375750"/>
                                </a:lnTo>
                                <a:cubicBezTo>
                                  <a:pt x="377216" y="375750"/>
                                  <a:pt x="378359" y="375750"/>
                                  <a:pt x="379629" y="375750"/>
                                </a:cubicBezTo>
                                <a:cubicBezTo>
                                  <a:pt x="382932" y="375877"/>
                                  <a:pt x="386234" y="376386"/>
                                  <a:pt x="389409" y="377021"/>
                                </a:cubicBezTo>
                                <a:cubicBezTo>
                                  <a:pt x="389409" y="377275"/>
                                  <a:pt x="389790" y="377529"/>
                                  <a:pt x="390044" y="377783"/>
                                </a:cubicBezTo>
                                <a:cubicBezTo>
                                  <a:pt x="389536" y="379054"/>
                                  <a:pt x="390044" y="380452"/>
                                  <a:pt x="391060" y="381214"/>
                                </a:cubicBezTo>
                                <a:cubicBezTo>
                                  <a:pt x="391568" y="381595"/>
                                  <a:pt x="392203" y="381849"/>
                                  <a:pt x="392711" y="381976"/>
                                </a:cubicBezTo>
                                <a:cubicBezTo>
                                  <a:pt x="392838" y="381976"/>
                                  <a:pt x="393092" y="381976"/>
                                  <a:pt x="393219" y="381976"/>
                                </a:cubicBezTo>
                                <a:cubicBezTo>
                                  <a:pt x="393346" y="381976"/>
                                  <a:pt x="393600" y="382103"/>
                                  <a:pt x="393855" y="381976"/>
                                </a:cubicBezTo>
                                <a:cubicBezTo>
                                  <a:pt x="394998" y="381976"/>
                                  <a:pt x="396013" y="381468"/>
                                  <a:pt x="396775" y="380833"/>
                                </a:cubicBezTo>
                                <a:cubicBezTo>
                                  <a:pt x="397284" y="380452"/>
                                  <a:pt x="397792" y="379943"/>
                                  <a:pt x="398173" y="379435"/>
                                </a:cubicBezTo>
                                <a:cubicBezTo>
                                  <a:pt x="398935" y="379689"/>
                                  <a:pt x="399697" y="379943"/>
                                  <a:pt x="400459" y="380325"/>
                                </a:cubicBezTo>
                                <a:cubicBezTo>
                                  <a:pt x="403507" y="381595"/>
                                  <a:pt x="406301" y="383247"/>
                                  <a:pt x="408714" y="385280"/>
                                </a:cubicBezTo>
                                <a:cubicBezTo>
                                  <a:pt x="408968" y="385407"/>
                                  <a:pt x="409222" y="385661"/>
                                  <a:pt x="409476" y="385915"/>
                                </a:cubicBezTo>
                                <a:cubicBezTo>
                                  <a:pt x="410112" y="386550"/>
                                  <a:pt x="410747" y="387313"/>
                                  <a:pt x="411255" y="388075"/>
                                </a:cubicBezTo>
                                <a:cubicBezTo>
                                  <a:pt x="411636" y="388583"/>
                                  <a:pt x="411890" y="389219"/>
                                  <a:pt x="412143" y="389854"/>
                                </a:cubicBezTo>
                                <a:cubicBezTo>
                                  <a:pt x="412143" y="390235"/>
                                  <a:pt x="412143" y="390616"/>
                                  <a:pt x="412143" y="390997"/>
                                </a:cubicBezTo>
                                <a:cubicBezTo>
                                  <a:pt x="412143" y="391506"/>
                                  <a:pt x="412143" y="392014"/>
                                  <a:pt x="412017" y="392649"/>
                                </a:cubicBezTo>
                                <a:cubicBezTo>
                                  <a:pt x="412017" y="393285"/>
                                  <a:pt x="412017" y="393793"/>
                                  <a:pt x="411890" y="394555"/>
                                </a:cubicBezTo>
                                <a:lnTo>
                                  <a:pt x="411509" y="397732"/>
                                </a:lnTo>
                                <a:cubicBezTo>
                                  <a:pt x="411509" y="397732"/>
                                  <a:pt x="411509" y="398113"/>
                                  <a:pt x="411509" y="398240"/>
                                </a:cubicBezTo>
                                <a:cubicBezTo>
                                  <a:pt x="411509" y="399002"/>
                                  <a:pt x="411381" y="399637"/>
                                  <a:pt x="411255" y="400400"/>
                                </a:cubicBezTo>
                                <a:lnTo>
                                  <a:pt x="411381" y="400400"/>
                                </a:lnTo>
                                <a:cubicBezTo>
                                  <a:pt x="411000" y="403322"/>
                                  <a:pt x="410619" y="407261"/>
                                  <a:pt x="410493" y="411200"/>
                                </a:cubicBezTo>
                                <a:cubicBezTo>
                                  <a:pt x="410365" y="415139"/>
                                  <a:pt x="410493" y="419077"/>
                                  <a:pt x="410747" y="421873"/>
                                </a:cubicBezTo>
                                <a:cubicBezTo>
                                  <a:pt x="411128" y="424033"/>
                                  <a:pt x="410493" y="426066"/>
                                  <a:pt x="408968" y="427717"/>
                                </a:cubicBezTo>
                                <a:cubicBezTo>
                                  <a:pt x="406936" y="429877"/>
                                  <a:pt x="403126" y="431021"/>
                                  <a:pt x="397918" y="430767"/>
                                </a:cubicBezTo>
                                <a:cubicBezTo>
                                  <a:pt x="396522" y="430767"/>
                                  <a:pt x="395251" y="430767"/>
                                  <a:pt x="393855" y="430767"/>
                                </a:cubicBezTo>
                                <a:cubicBezTo>
                                  <a:pt x="392965" y="430767"/>
                                  <a:pt x="392076" y="430767"/>
                                  <a:pt x="391314" y="431021"/>
                                </a:cubicBezTo>
                                <a:lnTo>
                                  <a:pt x="391187" y="431021"/>
                                </a:lnTo>
                                <a:cubicBezTo>
                                  <a:pt x="390552" y="431021"/>
                                  <a:pt x="389790" y="431275"/>
                                  <a:pt x="389155" y="431656"/>
                                </a:cubicBezTo>
                                <a:cubicBezTo>
                                  <a:pt x="388393" y="431910"/>
                                  <a:pt x="387758" y="432419"/>
                                  <a:pt x="387250" y="433054"/>
                                </a:cubicBezTo>
                                <a:cubicBezTo>
                                  <a:pt x="386234" y="434452"/>
                                  <a:pt x="385980" y="436230"/>
                                  <a:pt x="386488" y="437882"/>
                                </a:cubicBezTo>
                                <a:cubicBezTo>
                                  <a:pt x="386488" y="438136"/>
                                  <a:pt x="386742" y="438390"/>
                                  <a:pt x="386996" y="438390"/>
                                </a:cubicBezTo>
                                <a:lnTo>
                                  <a:pt x="387123" y="438390"/>
                                </a:lnTo>
                                <a:cubicBezTo>
                                  <a:pt x="387123" y="438390"/>
                                  <a:pt x="387631" y="438009"/>
                                  <a:pt x="387504" y="437628"/>
                                </a:cubicBezTo>
                                <a:cubicBezTo>
                                  <a:pt x="386996" y="436357"/>
                                  <a:pt x="387250" y="434960"/>
                                  <a:pt x="388012" y="433816"/>
                                </a:cubicBezTo>
                                <a:cubicBezTo>
                                  <a:pt x="388774" y="433054"/>
                                  <a:pt x="389663" y="432546"/>
                                  <a:pt x="390679" y="432419"/>
                                </a:cubicBezTo>
                                <a:cubicBezTo>
                                  <a:pt x="392076" y="432164"/>
                                  <a:pt x="393473" y="431910"/>
                                  <a:pt x="394870" y="431910"/>
                                </a:cubicBezTo>
                                <a:lnTo>
                                  <a:pt x="397792" y="431910"/>
                                </a:lnTo>
                                <a:cubicBezTo>
                                  <a:pt x="403253" y="432164"/>
                                  <a:pt x="407444" y="430894"/>
                                  <a:pt x="409731" y="428353"/>
                                </a:cubicBezTo>
                                <a:cubicBezTo>
                                  <a:pt x="411381" y="426574"/>
                                  <a:pt x="412143" y="424033"/>
                                  <a:pt x="411890" y="421619"/>
                                </a:cubicBezTo>
                                <a:cubicBezTo>
                                  <a:pt x="411636" y="417807"/>
                                  <a:pt x="411509" y="413995"/>
                                  <a:pt x="411636" y="410183"/>
                                </a:cubicBezTo>
                                <a:cubicBezTo>
                                  <a:pt x="411762" y="407515"/>
                                  <a:pt x="411890" y="404974"/>
                                  <a:pt x="412143" y="402814"/>
                                </a:cubicBezTo>
                                <a:lnTo>
                                  <a:pt x="412143" y="402560"/>
                                </a:lnTo>
                                <a:cubicBezTo>
                                  <a:pt x="412271" y="401797"/>
                                  <a:pt x="412398" y="401162"/>
                                  <a:pt x="412398" y="400400"/>
                                </a:cubicBezTo>
                                <a:cubicBezTo>
                                  <a:pt x="412652" y="399892"/>
                                  <a:pt x="413033" y="399383"/>
                                  <a:pt x="413541" y="399002"/>
                                </a:cubicBezTo>
                                <a:cubicBezTo>
                                  <a:pt x="414938" y="397859"/>
                                  <a:pt x="416589" y="396969"/>
                                  <a:pt x="418367" y="396461"/>
                                </a:cubicBezTo>
                                <a:cubicBezTo>
                                  <a:pt x="419510" y="396207"/>
                                  <a:pt x="420653" y="395953"/>
                                  <a:pt x="421923" y="395826"/>
                                </a:cubicBezTo>
                                <a:lnTo>
                                  <a:pt x="422050" y="395826"/>
                                </a:lnTo>
                                <a:cubicBezTo>
                                  <a:pt x="422939" y="395699"/>
                                  <a:pt x="423701" y="395699"/>
                                  <a:pt x="424590" y="395699"/>
                                </a:cubicBezTo>
                                <a:cubicBezTo>
                                  <a:pt x="425480" y="395699"/>
                                  <a:pt x="426369" y="395699"/>
                                  <a:pt x="427257" y="395826"/>
                                </a:cubicBezTo>
                                <a:lnTo>
                                  <a:pt x="427512" y="395826"/>
                                </a:lnTo>
                                <a:cubicBezTo>
                                  <a:pt x="429544" y="395826"/>
                                  <a:pt x="431322" y="396969"/>
                                  <a:pt x="432465" y="398494"/>
                                </a:cubicBezTo>
                                <a:cubicBezTo>
                                  <a:pt x="434878" y="402433"/>
                                  <a:pt x="438053" y="406880"/>
                                  <a:pt x="441356" y="411708"/>
                                </a:cubicBezTo>
                                <a:cubicBezTo>
                                  <a:pt x="444785" y="416536"/>
                                  <a:pt x="447960" y="421365"/>
                                  <a:pt x="450881" y="425939"/>
                                </a:cubicBezTo>
                                <a:cubicBezTo>
                                  <a:pt x="452533" y="428607"/>
                                  <a:pt x="452533" y="431910"/>
                                  <a:pt x="450881" y="434452"/>
                                </a:cubicBezTo>
                                <a:cubicBezTo>
                                  <a:pt x="447579" y="439661"/>
                                  <a:pt x="441991" y="443092"/>
                                  <a:pt x="435767" y="443346"/>
                                </a:cubicBezTo>
                                <a:cubicBezTo>
                                  <a:pt x="433735" y="443346"/>
                                  <a:pt x="431830" y="442964"/>
                                  <a:pt x="430052" y="441948"/>
                                </a:cubicBezTo>
                                <a:cubicBezTo>
                                  <a:pt x="427639" y="440550"/>
                                  <a:pt x="424337" y="435341"/>
                                  <a:pt x="422939" y="431402"/>
                                </a:cubicBezTo>
                                <a:cubicBezTo>
                                  <a:pt x="426242" y="428988"/>
                                  <a:pt x="429671" y="426955"/>
                                  <a:pt x="433354" y="425303"/>
                                </a:cubicBezTo>
                                <a:lnTo>
                                  <a:pt x="436656" y="431529"/>
                                </a:lnTo>
                                <a:cubicBezTo>
                                  <a:pt x="434878" y="431529"/>
                                  <a:pt x="433100" y="431910"/>
                                  <a:pt x="431576" y="432927"/>
                                </a:cubicBezTo>
                                <a:cubicBezTo>
                                  <a:pt x="429925" y="434324"/>
                                  <a:pt x="428909" y="436357"/>
                                  <a:pt x="428782" y="438517"/>
                                </a:cubicBezTo>
                                <a:cubicBezTo>
                                  <a:pt x="428782" y="438899"/>
                                  <a:pt x="429036" y="439153"/>
                                  <a:pt x="429417" y="439153"/>
                                </a:cubicBezTo>
                                <a:cubicBezTo>
                                  <a:pt x="429671" y="439153"/>
                                  <a:pt x="429925" y="438899"/>
                                  <a:pt x="430052" y="438645"/>
                                </a:cubicBezTo>
                                <a:cubicBezTo>
                                  <a:pt x="430052" y="436866"/>
                                  <a:pt x="430941" y="435087"/>
                                  <a:pt x="432338" y="433943"/>
                                </a:cubicBezTo>
                                <a:cubicBezTo>
                                  <a:pt x="433862" y="432927"/>
                                  <a:pt x="435767" y="432546"/>
                                  <a:pt x="437672" y="432800"/>
                                </a:cubicBezTo>
                                <a:lnTo>
                                  <a:pt x="438942" y="432800"/>
                                </a:lnTo>
                                <a:cubicBezTo>
                                  <a:pt x="438942" y="432800"/>
                                  <a:pt x="434624" y="424795"/>
                                  <a:pt x="434624" y="424795"/>
                                </a:cubicBezTo>
                                <a:cubicBezTo>
                                  <a:pt x="439958" y="422889"/>
                                  <a:pt x="444785" y="422762"/>
                                  <a:pt x="448722" y="427082"/>
                                </a:cubicBezTo>
                                <a:cubicBezTo>
                                  <a:pt x="448976" y="427336"/>
                                  <a:pt x="449357" y="427336"/>
                                  <a:pt x="449484" y="427082"/>
                                </a:cubicBezTo>
                                <a:cubicBezTo>
                                  <a:pt x="449738" y="426828"/>
                                  <a:pt x="449738" y="426447"/>
                                  <a:pt x="449484" y="426193"/>
                                </a:cubicBezTo>
                                <a:cubicBezTo>
                                  <a:pt x="449484" y="426193"/>
                                  <a:pt x="449484" y="426193"/>
                                  <a:pt x="449484" y="426193"/>
                                </a:cubicBezTo>
                                <a:cubicBezTo>
                                  <a:pt x="442753" y="418696"/>
                                  <a:pt x="432973" y="423143"/>
                                  <a:pt x="423956" y="429242"/>
                                </a:cubicBezTo>
                                <a:lnTo>
                                  <a:pt x="423701" y="429242"/>
                                </a:lnTo>
                                <a:cubicBezTo>
                                  <a:pt x="423701" y="429242"/>
                                  <a:pt x="422812" y="429877"/>
                                  <a:pt x="422431" y="430132"/>
                                </a:cubicBezTo>
                                <a:lnTo>
                                  <a:pt x="421796" y="430513"/>
                                </a:lnTo>
                                <a:cubicBezTo>
                                  <a:pt x="421161" y="431021"/>
                                  <a:pt x="420399" y="431402"/>
                                  <a:pt x="419637" y="431783"/>
                                </a:cubicBezTo>
                                <a:cubicBezTo>
                                  <a:pt x="418748" y="432292"/>
                                  <a:pt x="417986" y="432673"/>
                                  <a:pt x="417224" y="433181"/>
                                </a:cubicBezTo>
                                <a:cubicBezTo>
                                  <a:pt x="412017" y="437120"/>
                                  <a:pt x="401983" y="443600"/>
                                  <a:pt x="393855" y="443600"/>
                                </a:cubicBezTo>
                                <a:cubicBezTo>
                                  <a:pt x="390044" y="443727"/>
                                  <a:pt x="386361" y="441694"/>
                                  <a:pt x="384456" y="438390"/>
                                </a:cubicBezTo>
                                <a:cubicBezTo>
                                  <a:pt x="383947" y="437501"/>
                                  <a:pt x="383947" y="435341"/>
                                  <a:pt x="384202" y="432292"/>
                                </a:cubicBezTo>
                                <a:cubicBezTo>
                                  <a:pt x="384456" y="428988"/>
                                  <a:pt x="384583" y="425684"/>
                                  <a:pt x="384329" y="422254"/>
                                </a:cubicBezTo>
                                <a:cubicBezTo>
                                  <a:pt x="384075" y="418061"/>
                                  <a:pt x="383566" y="413868"/>
                                  <a:pt x="382678" y="409802"/>
                                </a:cubicBezTo>
                                <a:cubicBezTo>
                                  <a:pt x="383059" y="409802"/>
                                  <a:pt x="383440" y="409802"/>
                                  <a:pt x="383694" y="409802"/>
                                </a:cubicBezTo>
                                <a:cubicBezTo>
                                  <a:pt x="396903" y="411962"/>
                                  <a:pt x="404777" y="417172"/>
                                  <a:pt x="406428" y="421365"/>
                                </a:cubicBezTo>
                                <a:cubicBezTo>
                                  <a:pt x="407190" y="422889"/>
                                  <a:pt x="406936" y="424668"/>
                                  <a:pt x="405793" y="425939"/>
                                </a:cubicBezTo>
                                <a:cubicBezTo>
                                  <a:pt x="405539" y="426193"/>
                                  <a:pt x="405539" y="426574"/>
                                  <a:pt x="405793" y="426828"/>
                                </a:cubicBezTo>
                                <a:lnTo>
                                  <a:pt x="406174" y="426828"/>
                                </a:lnTo>
                                <a:cubicBezTo>
                                  <a:pt x="406174" y="426828"/>
                                  <a:pt x="406555" y="426828"/>
                                  <a:pt x="406682" y="426828"/>
                                </a:cubicBezTo>
                                <a:cubicBezTo>
                                  <a:pt x="408079" y="425176"/>
                                  <a:pt x="408460" y="423016"/>
                                  <a:pt x="407571" y="420983"/>
                                </a:cubicBezTo>
                                <a:cubicBezTo>
                                  <a:pt x="405793" y="416536"/>
                                  <a:pt x="398300" y="411200"/>
                                  <a:pt x="385218" y="408913"/>
                                </a:cubicBezTo>
                                <a:cubicBezTo>
                                  <a:pt x="384202" y="408659"/>
                                  <a:pt x="383313" y="408532"/>
                                  <a:pt x="382297" y="408404"/>
                                </a:cubicBezTo>
                                <a:lnTo>
                                  <a:pt x="381916" y="408404"/>
                                </a:lnTo>
                                <a:cubicBezTo>
                                  <a:pt x="379883" y="408150"/>
                                  <a:pt x="377724" y="408023"/>
                                  <a:pt x="375565" y="407896"/>
                                </a:cubicBezTo>
                                <a:cubicBezTo>
                                  <a:pt x="374803" y="407896"/>
                                  <a:pt x="374041" y="407769"/>
                                  <a:pt x="373406" y="407896"/>
                                </a:cubicBezTo>
                                <a:cubicBezTo>
                                  <a:pt x="372898" y="407896"/>
                                  <a:pt x="372390" y="407896"/>
                                  <a:pt x="371755" y="407896"/>
                                </a:cubicBezTo>
                                <a:lnTo>
                                  <a:pt x="368453" y="407896"/>
                                </a:lnTo>
                                <a:cubicBezTo>
                                  <a:pt x="365912" y="407896"/>
                                  <a:pt x="363372" y="408150"/>
                                  <a:pt x="360832" y="408404"/>
                                </a:cubicBezTo>
                                <a:cubicBezTo>
                                  <a:pt x="360705" y="408404"/>
                                  <a:pt x="360578" y="408404"/>
                                  <a:pt x="360451" y="408404"/>
                                </a:cubicBezTo>
                                <a:cubicBezTo>
                                  <a:pt x="359054" y="408532"/>
                                  <a:pt x="357530" y="408786"/>
                                  <a:pt x="356133" y="409040"/>
                                </a:cubicBezTo>
                                <a:cubicBezTo>
                                  <a:pt x="353846" y="409294"/>
                                  <a:pt x="351560" y="409802"/>
                                  <a:pt x="349274" y="410310"/>
                                </a:cubicBezTo>
                                <a:cubicBezTo>
                                  <a:pt x="348639" y="410310"/>
                                  <a:pt x="348131" y="410565"/>
                                  <a:pt x="347496" y="410692"/>
                                </a:cubicBezTo>
                                <a:lnTo>
                                  <a:pt x="347496" y="410692"/>
                                </a:lnTo>
                                <a:lnTo>
                                  <a:pt x="343305" y="411835"/>
                                </a:lnTo>
                                <a:cubicBezTo>
                                  <a:pt x="343305" y="411835"/>
                                  <a:pt x="342670" y="411962"/>
                                  <a:pt x="342416" y="412089"/>
                                </a:cubicBezTo>
                                <a:cubicBezTo>
                                  <a:pt x="341654" y="412216"/>
                                  <a:pt x="340765" y="412470"/>
                                  <a:pt x="340002" y="412725"/>
                                </a:cubicBezTo>
                                <a:cubicBezTo>
                                  <a:pt x="336065" y="413868"/>
                                  <a:pt x="332509" y="415139"/>
                                  <a:pt x="329080" y="416409"/>
                                </a:cubicBezTo>
                                <a:lnTo>
                                  <a:pt x="324762" y="418061"/>
                                </a:lnTo>
                                <a:lnTo>
                                  <a:pt x="323745" y="418442"/>
                                </a:lnTo>
                                <a:lnTo>
                                  <a:pt x="318538" y="420348"/>
                                </a:lnTo>
                                <a:lnTo>
                                  <a:pt x="313712" y="422127"/>
                                </a:lnTo>
                                <a:cubicBezTo>
                                  <a:pt x="311426" y="422889"/>
                                  <a:pt x="309012" y="423652"/>
                                  <a:pt x="306599" y="424287"/>
                                </a:cubicBezTo>
                                <a:cubicBezTo>
                                  <a:pt x="305583" y="424668"/>
                                  <a:pt x="304440" y="424922"/>
                                  <a:pt x="303297" y="425176"/>
                                </a:cubicBezTo>
                                <a:cubicBezTo>
                                  <a:pt x="302662" y="425303"/>
                                  <a:pt x="302154" y="425557"/>
                                  <a:pt x="301519" y="425684"/>
                                </a:cubicBezTo>
                                <a:lnTo>
                                  <a:pt x="301519" y="425684"/>
                                </a:lnTo>
                                <a:cubicBezTo>
                                  <a:pt x="300249" y="425939"/>
                                  <a:pt x="299106" y="426193"/>
                                  <a:pt x="297709" y="426447"/>
                                </a:cubicBezTo>
                                <a:cubicBezTo>
                                  <a:pt x="297201" y="426447"/>
                                  <a:pt x="296820" y="426574"/>
                                  <a:pt x="296311" y="426701"/>
                                </a:cubicBezTo>
                                <a:cubicBezTo>
                                  <a:pt x="296185" y="426701"/>
                                  <a:pt x="295930" y="426701"/>
                                  <a:pt x="295804" y="426701"/>
                                </a:cubicBezTo>
                                <a:lnTo>
                                  <a:pt x="295296" y="426701"/>
                                </a:lnTo>
                                <a:lnTo>
                                  <a:pt x="292628" y="427082"/>
                                </a:lnTo>
                                <a:cubicBezTo>
                                  <a:pt x="291358" y="427209"/>
                                  <a:pt x="290088" y="427463"/>
                                  <a:pt x="288818" y="427463"/>
                                </a:cubicBezTo>
                                <a:cubicBezTo>
                                  <a:pt x="286786" y="427717"/>
                                  <a:pt x="284627" y="427845"/>
                                  <a:pt x="282340" y="427972"/>
                                </a:cubicBezTo>
                                <a:lnTo>
                                  <a:pt x="270148" y="427972"/>
                                </a:lnTo>
                                <a:cubicBezTo>
                                  <a:pt x="267989" y="427972"/>
                                  <a:pt x="265829" y="427972"/>
                                  <a:pt x="263797" y="427717"/>
                                </a:cubicBezTo>
                                <a:cubicBezTo>
                                  <a:pt x="263289" y="427717"/>
                                  <a:pt x="262654" y="427717"/>
                                  <a:pt x="262146" y="427717"/>
                                </a:cubicBezTo>
                                <a:lnTo>
                                  <a:pt x="261892" y="427717"/>
                                </a:lnTo>
                                <a:cubicBezTo>
                                  <a:pt x="261892" y="427717"/>
                                  <a:pt x="260876" y="427717"/>
                                  <a:pt x="260368" y="427463"/>
                                </a:cubicBezTo>
                                <a:cubicBezTo>
                                  <a:pt x="257320" y="427209"/>
                                  <a:pt x="254272" y="426701"/>
                                  <a:pt x="251223" y="426066"/>
                                </a:cubicBezTo>
                                <a:cubicBezTo>
                                  <a:pt x="249826" y="425812"/>
                                  <a:pt x="248556" y="425557"/>
                                  <a:pt x="247159" y="425176"/>
                                </a:cubicBezTo>
                                <a:lnTo>
                                  <a:pt x="240809" y="423397"/>
                                </a:lnTo>
                                <a:lnTo>
                                  <a:pt x="234204" y="421237"/>
                                </a:lnTo>
                                <a:lnTo>
                                  <a:pt x="225949" y="418188"/>
                                </a:lnTo>
                                <a:lnTo>
                                  <a:pt x="225441" y="418188"/>
                                </a:lnTo>
                                <a:cubicBezTo>
                                  <a:pt x="225441" y="418188"/>
                                  <a:pt x="224424" y="417553"/>
                                  <a:pt x="223789" y="417426"/>
                                </a:cubicBezTo>
                                <a:cubicBezTo>
                                  <a:pt x="222138" y="416790"/>
                                  <a:pt x="220487" y="416155"/>
                                  <a:pt x="218709" y="415647"/>
                                </a:cubicBezTo>
                                <a:lnTo>
                                  <a:pt x="218709" y="415647"/>
                                </a:lnTo>
                                <a:cubicBezTo>
                                  <a:pt x="218709" y="415647"/>
                                  <a:pt x="218328" y="415520"/>
                                  <a:pt x="218328" y="415520"/>
                                </a:cubicBezTo>
                                <a:lnTo>
                                  <a:pt x="218328" y="415520"/>
                                </a:lnTo>
                                <a:cubicBezTo>
                                  <a:pt x="216296" y="414630"/>
                                  <a:pt x="214264" y="413995"/>
                                  <a:pt x="212105" y="413360"/>
                                </a:cubicBezTo>
                                <a:cubicBezTo>
                                  <a:pt x="211597" y="413233"/>
                                  <a:pt x="211216" y="412979"/>
                                  <a:pt x="210708" y="412852"/>
                                </a:cubicBezTo>
                                <a:cubicBezTo>
                                  <a:pt x="209437" y="412470"/>
                                  <a:pt x="208041" y="411962"/>
                                  <a:pt x="206516" y="411581"/>
                                </a:cubicBezTo>
                                <a:cubicBezTo>
                                  <a:pt x="206389" y="411581"/>
                                  <a:pt x="206135" y="411454"/>
                                  <a:pt x="206008" y="411454"/>
                                </a:cubicBezTo>
                                <a:lnTo>
                                  <a:pt x="205881" y="411454"/>
                                </a:lnTo>
                                <a:cubicBezTo>
                                  <a:pt x="204484" y="410946"/>
                                  <a:pt x="202833" y="410565"/>
                                  <a:pt x="201309" y="410183"/>
                                </a:cubicBezTo>
                                <a:cubicBezTo>
                                  <a:pt x="199785" y="409802"/>
                                  <a:pt x="198261" y="409548"/>
                                  <a:pt x="196737" y="409294"/>
                                </a:cubicBezTo>
                                <a:lnTo>
                                  <a:pt x="192672" y="408659"/>
                                </a:lnTo>
                                <a:cubicBezTo>
                                  <a:pt x="192672" y="408659"/>
                                  <a:pt x="192291" y="408659"/>
                                  <a:pt x="192037" y="408659"/>
                                </a:cubicBezTo>
                                <a:cubicBezTo>
                                  <a:pt x="189370" y="408150"/>
                                  <a:pt x="186576" y="407896"/>
                                  <a:pt x="183782" y="407896"/>
                                </a:cubicBezTo>
                                <a:cubicBezTo>
                                  <a:pt x="182766" y="407896"/>
                                  <a:pt x="181877" y="407769"/>
                                  <a:pt x="180860" y="407769"/>
                                </a:cubicBezTo>
                                <a:cubicBezTo>
                                  <a:pt x="180352" y="407769"/>
                                  <a:pt x="179717" y="407769"/>
                                  <a:pt x="179209" y="407769"/>
                                </a:cubicBezTo>
                                <a:lnTo>
                                  <a:pt x="178702" y="407769"/>
                                </a:lnTo>
                                <a:cubicBezTo>
                                  <a:pt x="178702" y="407769"/>
                                  <a:pt x="177685" y="407769"/>
                                  <a:pt x="177177" y="407769"/>
                                </a:cubicBezTo>
                                <a:cubicBezTo>
                                  <a:pt x="174129" y="407769"/>
                                  <a:pt x="170954" y="408023"/>
                                  <a:pt x="167906" y="408404"/>
                                </a:cubicBezTo>
                                <a:lnTo>
                                  <a:pt x="167906" y="408404"/>
                                </a:lnTo>
                                <a:cubicBezTo>
                                  <a:pt x="167906" y="408404"/>
                                  <a:pt x="166889" y="408532"/>
                                  <a:pt x="166382" y="408659"/>
                                </a:cubicBezTo>
                                <a:cubicBezTo>
                                  <a:pt x="152283" y="410819"/>
                                  <a:pt x="144028" y="416536"/>
                                  <a:pt x="142250" y="421237"/>
                                </a:cubicBezTo>
                                <a:cubicBezTo>
                                  <a:pt x="141361" y="423143"/>
                                  <a:pt x="141742" y="425430"/>
                                  <a:pt x="143139" y="427082"/>
                                </a:cubicBezTo>
                                <a:cubicBezTo>
                                  <a:pt x="143266" y="427082"/>
                                  <a:pt x="143520" y="427209"/>
                                  <a:pt x="143647" y="427209"/>
                                </a:cubicBezTo>
                                <a:lnTo>
                                  <a:pt x="144028" y="427209"/>
                                </a:lnTo>
                                <a:cubicBezTo>
                                  <a:pt x="144028" y="427209"/>
                                  <a:pt x="144282" y="426447"/>
                                  <a:pt x="144028" y="426193"/>
                                </a:cubicBezTo>
                                <a:cubicBezTo>
                                  <a:pt x="142885" y="424922"/>
                                  <a:pt x="142631" y="423143"/>
                                  <a:pt x="143393" y="421619"/>
                                </a:cubicBezTo>
                                <a:cubicBezTo>
                                  <a:pt x="145044" y="417299"/>
                                  <a:pt x="153300" y="411708"/>
                                  <a:pt x="167270" y="409802"/>
                                </a:cubicBezTo>
                                <a:cubicBezTo>
                                  <a:pt x="167270" y="410310"/>
                                  <a:pt x="167017" y="410692"/>
                                  <a:pt x="167017" y="411200"/>
                                </a:cubicBezTo>
                                <a:cubicBezTo>
                                  <a:pt x="166763" y="412470"/>
                                  <a:pt x="166508" y="413868"/>
                                  <a:pt x="166255" y="415266"/>
                                </a:cubicBezTo>
                                <a:cubicBezTo>
                                  <a:pt x="166255" y="415520"/>
                                  <a:pt x="166255" y="415901"/>
                                  <a:pt x="166255" y="416155"/>
                                </a:cubicBezTo>
                                <a:cubicBezTo>
                                  <a:pt x="166001" y="417680"/>
                                  <a:pt x="165874" y="419077"/>
                                  <a:pt x="165746" y="420475"/>
                                </a:cubicBezTo>
                                <a:lnTo>
                                  <a:pt x="165746" y="420475"/>
                                </a:lnTo>
                                <a:cubicBezTo>
                                  <a:pt x="165746" y="422254"/>
                                  <a:pt x="165620" y="423779"/>
                                  <a:pt x="165620" y="425303"/>
                                </a:cubicBezTo>
                                <a:lnTo>
                                  <a:pt x="165620" y="429623"/>
                                </a:lnTo>
                                <a:cubicBezTo>
                                  <a:pt x="165620" y="430767"/>
                                  <a:pt x="165620" y="431529"/>
                                  <a:pt x="165746" y="432419"/>
                                </a:cubicBezTo>
                                <a:cubicBezTo>
                                  <a:pt x="166001" y="435341"/>
                                  <a:pt x="166001" y="437501"/>
                                  <a:pt x="165492" y="438517"/>
                                </a:cubicBezTo>
                                <a:cubicBezTo>
                                  <a:pt x="163587" y="441821"/>
                                  <a:pt x="159904" y="443854"/>
                                  <a:pt x="155967" y="443727"/>
                                </a:cubicBezTo>
                                <a:cubicBezTo>
                                  <a:pt x="147838" y="443727"/>
                                  <a:pt x="137805" y="437247"/>
                                  <a:pt x="132597" y="433308"/>
                                </a:cubicBezTo>
                                <a:cubicBezTo>
                                  <a:pt x="131200" y="432292"/>
                                  <a:pt x="129803" y="431275"/>
                                  <a:pt x="128279" y="430259"/>
                                </a:cubicBezTo>
                                <a:lnTo>
                                  <a:pt x="128025" y="430005"/>
                                </a:lnTo>
                                <a:cubicBezTo>
                                  <a:pt x="128025" y="430005"/>
                                  <a:pt x="127644" y="429750"/>
                                  <a:pt x="127390" y="429623"/>
                                </a:cubicBezTo>
                                <a:cubicBezTo>
                                  <a:pt x="117991" y="423143"/>
                                  <a:pt x="107576" y="417807"/>
                                  <a:pt x="100464" y="425684"/>
                                </a:cubicBezTo>
                                <a:cubicBezTo>
                                  <a:pt x="100210" y="425939"/>
                                  <a:pt x="100210" y="426320"/>
                                  <a:pt x="100464" y="426574"/>
                                </a:cubicBezTo>
                                <a:cubicBezTo>
                                  <a:pt x="100464" y="426574"/>
                                  <a:pt x="100464" y="426574"/>
                                  <a:pt x="100464" y="426574"/>
                                </a:cubicBezTo>
                                <a:cubicBezTo>
                                  <a:pt x="100718" y="426828"/>
                                  <a:pt x="101099" y="426828"/>
                                  <a:pt x="101226" y="426574"/>
                                </a:cubicBezTo>
                                <a:cubicBezTo>
                                  <a:pt x="101226" y="426574"/>
                                  <a:pt x="101226" y="426574"/>
                                  <a:pt x="101226" y="426574"/>
                                </a:cubicBezTo>
                                <a:cubicBezTo>
                                  <a:pt x="105036" y="422381"/>
                                  <a:pt x="109990" y="422381"/>
                                  <a:pt x="115324" y="424414"/>
                                </a:cubicBezTo>
                                <a:lnTo>
                                  <a:pt x="110752" y="433054"/>
                                </a:lnTo>
                                <a:lnTo>
                                  <a:pt x="112022" y="432800"/>
                                </a:lnTo>
                                <a:cubicBezTo>
                                  <a:pt x="113927" y="432546"/>
                                  <a:pt x="115705" y="432800"/>
                                  <a:pt x="117356" y="433943"/>
                                </a:cubicBezTo>
                                <a:cubicBezTo>
                                  <a:pt x="118753" y="435087"/>
                                  <a:pt x="119642" y="436739"/>
                                  <a:pt x="119642" y="438645"/>
                                </a:cubicBezTo>
                                <a:cubicBezTo>
                                  <a:pt x="119642" y="438899"/>
                                  <a:pt x="119896" y="439153"/>
                                  <a:pt x="120150" y="439280"/>
                                </a:cubicBezTo>
                                <a:lnTo>
                                  <a:pt x="120150" y="439280"/>
                                </a:lnTo>
                                <a:cubicBezTo>
                                  <a:pt x="120150" y="439280"/>
                                  <a:pt x="120786" y="438899"/>
                                  <a:pt x="120658" y="438645"/>
                                </a:cubicBezTo>
                                <a:cubicBezTo>
                                  <a:pt x="120658" y="438645"/>
                                  <a:pt x="120658" y="438645"/>
                                  <a:pt x="120658" y="438645"/>
                                </a:cubicBezTo>
                                <a:cubicBezTo>
                                  <a:pt x="120658" y="436484"/>
                                  <a:pt x="119515" y="434452"/>
                                  <a:pt x="117864" y="433054"/>
                                </a:cubicBezTo>
                                <a:cubicBezTo>
                                  <a:pt x="116340" y="432037"/>
                                  <a:pt x="114562" y="431529"/>
                                  <a:pt x="112784" y="431656"/>
                                </a:cubicBezTo>
                                <a:lnTo>
                                  <a:pt x="116213" y="425176"/>
                                </a:lnTo>
                                <a:lnTo>
                                  <a:pt x="116213" y="425176"/>
                                </a:lnTo>
                                <a:cubicBezTo>
                                  <a:pt x="119896" y="426701"/>
                                  <a:pt x="123325" y="428734"/>
                                  <a:pt x="126628" y="431148"/>
                                </a:cubicBezTo>
                                <a:lnTo>
                                  <a:pt x="126628" y="431148"/>
                                </a:lnTo>
                                <a:cubicBezTo>
                                  <a:pt x="125231" y="435214"/>
                                  <a:pt x="121801" y="440804"/>
                                  <a:pt x="119388" y="442329"/>
                                </a:cubicBezTo>
                                <a:cubicBezTo>
                                  <a:pt x="117610" y="443346"/>
                                  <a:pt x="115705" y="443854"/>
                                  <a:pt x="113673" y="443854"/>
                                </a:cubicBezTo>
                                <a:cubicBezTo>
                                  <a:pt x="107449" y="443600"/>
                                  <a:pt x="101734" y="440296"/>
                                  <a:pt x="98559" y="434960"/>
                                </a:cubicBezTo>
                                <a:cubicBezTo>
                                  <a:pt x="96908" y="432292"/>
                                  <a:pt x="96908" y="428988"/>
                                  <a:pt x="98559" y="426447"/>
                                </a:cubicBezTo>
                                <a:cubicBezTo>
                                  <a:pt x="101480" y="421873"/>
                                  <a:pt x="104782" y="416917"/>
                                  <a:pt x="108085" y="412216"/>
                                </a:cubicBezTo>
                                <a:cubicBezTo>
                                  <a:pt x="111387" y="407515"/>
                                  <a:pt x="114562" y="402814"/>
                                  <a:pt x="116975" y="399002"/>
                                </a:cubicBezTo>
                                <a:cubicBezTo>
                                  <a:pt x="118118" y="397096"/>
                                  <a:pt x="121039" y="396080"/>
                                  <a:pt x="124977" y="396080"/>
                                </a:cubicBezTo>
                                <a:cubicBezTo>
                                  <a:pt x="125231" y="396080"/>
                                  <a:pt x="125485" y="396080"/>
                                  <a:pt x="125612" y="396080"/>
                                </a:cubicBezTo>
                                <a:cubicBezTo>
                                  <a:pt x="127390" y="396080"/>
                                  <a:pt x="129168" y="396334"/>
                                  <a:pt x="130819" y="396842"/>
                                </a:cubicBezTo>
                                <a:lnTo>
                                  <a:pt x="131327" y="396842"/>
                                </a:lnTo>
                                <a:cubicBezTo>
                                  <a:pt x="132343" y="397350"/>
                                  <a:pt x="133359" y="397732"/>
                                  <a:pt x="134248" y="398240"/>
                                </a:cubicBezTo>
                                <a:cubicBezTo>
                                  <a:pt x="135391" y="398748"/>
                                  <a:pt x="136407" y="399637"/>
                                  <a:pt x="137043" y="400781"/>
                                </a:cubicBezTo>
                                <a:cubicBezTo>
                                  <a:pt x="137931" y="407896"/>
                                  <a:pt x="138186" y="415012"/>
                                  <a:pt x="137805" y="422127"/>
                                </a:cubicBezTo>
                                <a:cubicBezTo>
                                  <a:pt x="137424" y="424541"/>
                                  <a:pt x="138186" y="427082"/>
                                  <a:pt x="139837" y="428861"/>
                                </a:cubicBezTo>
                                <a:cubicBezTo>
                                  <a:pt x="142123" y="431402"/>
                                  <a:pt x="146314" y="432673"/>
                                  <a:pt x="151775" y="432419"/>
                                </a:cubicBezTo>
                                <a:cubicBezTo>
                                  <a:pt x="153808" y="432419"/>
                                  <a:pt x="155840" y="432419"/>
                                  <a:pt x="157999" y="432546"/>
                                </a:cubicBezTo>
                                <a:cubicBezTo>
                                  <a:pt x="159396" y="432673"/>
                                  <a:pt x="160666" y="433308"/>
                                  <a:pt x="161682" y="434324"/>
                                </a:cubicBezTo>
                                <a:cubicBezTo>
                                  <a:pt x="162444" y="435468"/>
                                  <a:pt x="162571" y="436739"/>
                                  <a:pt x="162190" y="438009"/>
                                </a:cubicBezTo>
                                <a:cubicBezTo>
                                  <a:pt x="162190" y="438263"/>
                                  <a:pt x="162317" y="438645"/>
                                  <a:pt x="162698" y="438772"/>
                                </a:cubicBezTo>
                                <a:lnTo>
                                  <a:pt x="162825" y="438772"/>
                                </a:lnTo>
                                <a:cubicBezTo>
                                  <a:pt x="162825" y="438772"/>
                                  <a:pt x="163333" y="438517"/>
                                  <a:pt x="163460" y="438263"/>
                                </a:cubicBezTo>
                                <a:cubicBezTo>
                                  <a:pt x="163968" y="436612"/>
                                  <a:pt x="163714" y="434833"/>
                                  <a:pt x="162698" y="433435"/>
                                </a:cubicBezTo>
                                <a:cubicBezTo>
                                  <a:pt x="162698" y="433308"/>
                                  <a:pt x="162444" y="433054"/>
                                  <a:pt x="162190" y="433054"/>
                                </a:cubicBezTo>
                                <a:cubicBezTo>
                                  <a:pt x="161174" y="432164"/>
                                  <a:pt x="159777" y="431529"/>
                                  <a:pt x="158380" y="431402"/>
                                </a:cubicBezTo>
                                <a:cubicBezTo>
                                  <a:pt x="156221" y="431021"/>
                                  <a:pt x="154062" y="430894"/>
                                  <a:pt x="151902" y="431021"/>
                                </a:cubicBezTo>
                                <a:cubicBezTo>
                                  <a:pt x="146695" y="431275"/>
                                  <a:pt x="143012" y="430132"/>
                                  <a:pt x="140853" y="427972"/>
                                </a:cubicBezTo>
                                <a:cubicBezTo>
                                  <a:pt x="139455" y="426447"/>
                                  <a:pt x="138821" y="424287"/>
                                  <a:pt x="139074" y="422127"/>
                                </a:cubicBezTo>
                                <a:cubicBezTo>
                                  <a:pt x="139583" y="415012"/>
                                  <a:pt x="139329" y="407769"/>
                                  <a:pt x="138440" y="400654"/>
                                </a:cubicBezTo>
                                <a:lnTo>
                                  <a:pt x="138567" y="400654"/>
                                </a:lnTo>
                                <a:cubicBezTo>
                                  <a:pt x="138186" y="397859"/>
                                  <a:pt x="137805" y="395190"/>
                                  <a:pt x="137550" y="392395"/>
                                </a:cubicBezTo>
                                <a:cubicBezTo>
                                  <a:pt x="137550" y="391887"/>
                                  <a:pt x="137424" y="391379"/>
                                  <a:pt x="137550" y="390743"/>
                                </a:cubicBezTo>
                                <a:cubicBezTo>
                                  <a:pt x="137550" y="390489"/>
                                  <a:pt x="137550" y="390235"/>
                                  <a:pt x="137550" y="390108"/>
                                </a:cubicBezTo>
                                <a:cubicBezTo>
                                  <a:pt x="138059" y="388583"/>
                                  <a:pt x="139074" y="387059"/>
                                  <a:pt x="140345" y="386042"/>
                                </a:cubicBezTo>
                                <a:lnTo>
                                  <a:pt x="140599" y="386042"/>
                                </a:lnTo>
                                <a:cubicBezTo>
                                  <a:pt x="141234" y="385153"/>
                                  <a:pt x="141996" y="384645"/>
                                  <a:pt x="142758" y="384136"/>
                                </a:cubicBezTo>
                                <a:cubicBezTo>
                                  <a:pt x="143774" y="383247"/>
                                  <a:pt x="145044" y="382612"/>
                                  <a:pt x="146187" y="381976"/>
                                </a:cubicBezTo>
                                <a:lnTo>
                                  <a:pt x="146187" y="381976"/>
                                </a:lnTo>
                                <a:cubicBezTo>
                                  <a:pt x="147076" y="381468"/>
                                  <a:pt x="147838" y="381087"/>
                                  <a:pt x="148727" y="380706"/>
                                </a:cubicBezTo>
                                <a:lnTo>
                                  <a:pt x="148727" y="380706"/>
                                </a:lnTo>
                                <a:cubicBezTo>
                                  <a:pt x="149489" y="380325"/>
                                  <a:pt x="150378" y="379943"/>
                                  <a:pt x="151268" y="379689"/>
                                </a:cubicBezTo>
                                <a:cubicBezTo>
                                  <a:pt x="151775" y="379943"/>
                                  <a:pt x="152283" y="380198"/>
                                  <a:pt x="152792" y="380452"/>
                                </a:cubicBezTo>
                                <a:cubicBezTo>
                                  <a:pt x="153173" y="380452"/>
                                  <a:pt x="153554" y="380706"/>
                                  <a:pt x="153808" y="380960"/>
                                </a:cubicBezTo>
                                <a:cubicBezTo>
                                  <a:pt x="154189" y="381468"/>
                                  <a:pt x="154697" y="381976"/>
                                  <a:pt x="155205" y="382484"/>
                                </a:cubicBezTo>
                                <a:cubicBezTo>
                                  <a:pt x="156221" y="383247"/>
                                  <a:pt x="157618" y="383755"/>
                                  <a:pt x="158888" y="383755"/>
                                </a:cubicBezTo>
                                <a:cubicBezTo>
                                  <a:pt x="159396" y="383755"/>
                                  <a:pt x="160031" y="383755"/>
                                  <a:pt x="160539" y="383374"/>
                                </a:cubicBezTo>
                                <a:cubicBezTo>
                                  <a:pt x="160539" y="383501"/>
                                  <a:pt x="160666" y="383628"/>
                                  <a:pt x="161047" y="383501"/>
                                </a:cubicBezTo>
                                <a:cubicBezTo>
                                  <a:pt x="161555" y="383374"/>
                                  <a:pt x="162190" y="383247"/>
                                  <a:pt x="162698" y="383247"/>
                                </a:cubicBezTo>
                                <a:cubicBezTo>
                                  <a:pt x="163587" y="383247"/>
                                  <a:pt x="163968" y="383882"/>
                                  <a:pt x="164349" y="385661"/>
                                </a:cubicBezTo>
                                <a:lnTo>
                                  <a:pt x="167779" y="399129"/>
                                </a:lnTo>
                                <a:lnTo>
                                  <a:pt x="167651" y="399129"/>
                                </a:lnTo>
                                <a:lnTo>
                                  <a:pt x="159142" y="393920"/>
                                </a:lnTo>
                                <a:cubicBezTo>
                                  <a:pt x="153554" y="390616"/>
                                  <a:pt x="147584" y="386805"/>
                                  <a:pt x="147076" y="386550"/>
                                </a:cubicBezTo>
                                <a:cubicBezTo>
                                  <a:pt x="146568" y="386296"/>
                                  <a:pt x="146060" y="385788"/>
                                  <a:pt x="145679" y="385915"/>
                                </a:cubicBezTo>
                                <a:cubicBezTo>
                                  <a:pt x="145171" y="385915"/>
                                  <a:pt x="145425" y="386423"/>
                                  <a:pt x="145679" y="386932"/>
                                </a:cubicBezTo>
                                <a:lnTo>
                                  <a:pt x="149489" y="404720"/>
                                </a:lnTo>
                                <a:cubicBezTo>
                                  <a:pt x="149997" y="407388"/>
                                  <a:pt x="150125" y="408277"/>
                                  <a:pt x="149489" y="408659"/>
                                </a:cubicBezTo>
                                <a:cubicBezTo>
                                  <a:pt x="148981" y="408913"/>
                                  <a:pt x="148473" y="409040"/>
                                  <a:pt x="148092" y="409167"/>
                                </a:cubicBezTo>
                                <a:cubicBezTo>
                                  <a:pt x="147711" y="409167"/>
                                  <a:pt x="147584" y="409294"/>
                                  <a:pt x="147584" y="409548"/>
                                </a:cubicBezTo>
                                <a:cubicBezTo>
                                  <a:pt x="147584" y="409802"/>
                                  <a:pt x="147965" y="409802"/>
                                  <a:pt x="148346" y="409675"/>
                                </a:cubicBezTo>
                                <a:cubicBezTo>
                                  <a:pt x="149997" y="409294"/>
                                  <a:pt x="151521" y="408913"/>
                                  <a:pt x="151775" y="408786"/>
                                </a:cubicBezTo>
                                <a:cubicBezTo>
                                  <a:pt x="152411" y="408659"/>
                                  <a:pt x="153681" y="408404"/>
                                  <a:pt x="155713" y="408023"/>
                                </a:cubicBezTo>
                                <a:cubicBezTo>
                                  <a:pt x="156094" y="408023"/>
                                  <a:pt x="156475" y="407769"/>
                                  <a:pt x="156348" y="407515"/>
                                </a:cubicBezTo>
                                <a:cubicBezTo>
                                  <a:pt x="156348" y="407261"/>
                                  <a:pt x="156094" y="407261"/>
                                  <a:pt x="155840" y="407515"/>
                                </a:cubicBezTo>
                                <a:cubicBezTo>
                                  <a:pt x="155332" y="407515"/>
                                  <a:pt x="154697" y="407642"/>
                                  <a:pt x="154189" y="407515"/>
                                </a:cubicBezTo>
                                <a:cubicBezTo>
                                  <a:pt x="153554" y="407515"/>
                                  <a:pt x="152919" y="406753"/>
                                  <a:pt x="152283" y="404466"/>
                                </a:cubicBezTo>
                                <a:lnTo>
                                  <a:pt x="148981" y="392014"/>
                                </a:lnTo>
                                <a:lnTo>
                                  <a:pt x="148981" y="392014"/>
                                </a:lnTo>
                                <a:cubicBezTo>
                                  <a:pt x="149616" y="392395"/>
                                  <a:pt x="154062" y="395317"/>
                                  <a:pt x="158253" y="397732"/>
                                </a:cubicBezTo>
                                <a:lnTo>
                                  <a:pt x="169684" y="404339"/>
                                </a:lnTo>
                                <a:lnTo>
                                  <a:pt x="169938" y="404339"/>
                                </a:lnTo>
                                <a:cubicBezTo>
                                  <a:pt x="169938" y="404339"/>
                                  <a:pt x="170446" y="404847"/>
                                  <a:pt x="170827" y="404847"/>
                                </a:cubicBezTo>
                                <a:cubicBezTo>
                                  <a:pt x="171081" y="404847"/>
                                  <a:pt x="171208" y="404593"/>
                                  <a:pt x="171081" y="404212"/>
                                </a:cubicBezTo>
                                <a:lnTo>
                                  <a:pt x="171081" y="403195"/>
                                </a:lnTo>
                                <a:cubicBezTo>
                                  <a:pt x="171081" y="403195"/>
                                  <a:pt x="170319" y="400019"/>
                                  <a:pt x="170319" y="400019"/>
                                </a:cubicBezTo>
                                <a:lnTo>
                                  <a:pt x="167144" y="384772"/>
                                </a:lnTo>
                                <a:cubicBezTo>
                                  <a:pt x="166763" y="383120"/>
                                  <a:pt x="166889" y="382357"/>
                                  <a:pt x="167651" y="381976"/>
                                </a:cubicBezTo>
                                <a:cubicBezTo>
                                  <a:pt x="167906" y="381849"/>
                                  <a:pt x="168287" y="381722"/>
                                  <a:pt x="168541" y="381595"/>
                                </a:cubicBezTo>
                                <a:cubicBezTo>
                                  <a:pt x="168922" y="381595"/>
                                  <a:pt x="169176" y="381468"/>
                                  <a:pt x="169049" y="381214"/>
                                </a:cubicBezTo>
                                <a:cubicBezTo>
                                  <a:pt x="168922" y="380960"/>
                                  <a:pt x="168668" y="381087"/>
                                  <a:pt x="168287" y="381087"/>
                                </a:cubicBezTo>
                                <a:lnTo>
                                  <a:pt x="165239" y="381976"/>
                                </a:lnTo>
                                <a:cubicBezTo>
                                  <a:pt x="164603" y="381976"/>
                                  <a:pt x="163079" y="382357"/>
                                  <a:pt x="161428" y="382866"/>
                                </a:cubicBezTo>
                                <a:lnTo>
                                  <a:pt x="161428" y="382866"/>
                                </a:lnTo>
                                <a:cubicBezTo>
                                  <a:pt x="161428" y="382866"/>
                                  <a:pt x="161555" y="382484"/>
                                  <a:pt x="161682" y="382357"/>
                                </a:cubicBezTo>
                                <a:cubicBezTo>
                                  <a:pt x="162063" y="381468"/>
                                  <a:pt x="162063" y="380579"/>
                                  <a:pt x="161682" y="379689"/>
                                </a:cubicBezTo>
                                <a:lnTo>
                                  <a:pt x="161936" y="379689"/>
                                </a:lnTo>
                                <a:cubicBezTo>
                                  <a:pt x="161936" y="379689"/>
                                  <a:pt x="162571" y="379689"/>
                                  <a:pt x="162825" y="379308"/>
                                </a:cubicBezTo>
                                <a:cubicBezTo>
                                  <a:pt x="163206" y="378800"/>
                                  <a:pt x="163460" y="378037"/>
                                  <a:pt x="163333" y="377402"/>
                                </a:cubicBezTo>
                                <a:cubicBezTo>
                                  <a:pt x="163333" y="377148"/>
                                  <a:pt x="163333" y="377021"/>
                                  <a:pt x="163333" y="376767"/>
                                </a:cubicBezTo>
                                <a:lnTo>
                                  <a:pt x="163333" y="376513"/>
                                </a:lnTo>
                                <a:cubicBezTo>
                                  <a:pt x="164476" y="376386"/>
                                  <a:pt x="165620" y="376259"/>
                                  <a:pt x="166763" y="376132"/>
                                </a:cubicBezTo>
                                <a:cubicBezTo>
                                  <a:pt x="168922" y="375877"/>
                                  <a:pt x="170954" y="375750"/>
                                  <a:pt x="173113" y="375750"/>
                                </a:cubicBezTo>
                                <a:lnTo>
                                  <a:pt x="176796" y="375750"/>
                                </a:lnTo>
                                <a:cubicBezTo>
                                  <a:pt x="176796" y="375750"/>
                                  <a:pt x="177177" y="375750"/>
                                  <a:pt x="177431" y="375750"/>
                                </a:cubicBezTo>
                                <a:lnTo>
                                  <a:pt x="179845" y="375750"/>
                                </a:lnTo>
                                <a:cubicBezTo>
                                  <a:pt x="179845" y="375750"/>
                                  <a:pt x="180226" y="375750"/>
                                  <a:pt x="180352" y="375750"/>
                                </a:cubicBezTo>
                                <a:cubicBezTo>
                                  <a:pt x="181622" y="375750"/>
                                  <a:pt x="182893" y="375877"/>
                                  <a:pt x="184163" y="376005"/>
                                </a:cubicBezTo>
                                <a:cubicBezTo>
                                  <a:pt x="187465" y="376259"/>
                                  <a:pt x="190767" y="376767"/>
                                  <a:pt x="194069" y="377275"/>
                                </a:cubicBezTo>
                                <a:cubicBezTo>
                                  <a:pt x="195466" y="377656"/>
                                  <a:pt x="196991" y="377783"/>
                                  <a:pt x="198388" y="378165"/>
                                </a:cubicBezTo>
                                <a:cubicBezTo>
                                  <a:pt x="198769" y="378165"/>
                                  <a:pt x="199023" y="378292"/>
                                  <a:pt x="199404" y="378419"/>
                                </a:cubicBezTo>
                                <a:cubicBezTo>
                                  <a:pt x="200293" y="378546"/>
                                  <a:pt x="201055" y="378800"/>
                                  <a:pt x="201944" y="378927"/>
                                </a:cubicBezTo>
                                <a:cubicBezTo>
                                  <a:pt x="203341" y="379308"/>
                                  <a:pt x="204738" y="379689"/>
                                  <a:pt x="206135" y="380070"/>
                                </a:cubicBezTo>
                                <a:cubicBezTo>
                                  <a:pt x="207786" y="380452"/>
                                  <a:pt x="209437" y="380960"/>
                                  <a:pt x="210961" y="381468"/>
                                </a:cubicBezTo>
                                <a:lnTo>
                                  <a:pt x="215153" y="382866"/>
                                </a:lnTo>
                                <a:cubicBezTo>
                                  <a:pt x="215153" y="382866"/>
                                  <a:pt x="215661" y="382993"/>
                                  <a:pt x="215915" y="383120"/>
                                </a:cubicBezTo>
                                <a:cubicBezTo>
                                  <a:pt x="216804" y="383374"/>
                                  <a:pt x="217693" y="383755"/>
                                  <a:pt x="218582" y="384136"/>
                                </a:cubicBezTo>
                                <a:lnTo>
                                  <a:pt x="224171" y="386169"/>
                                </a:lnTo>
                                <a:lnTo>
                                  <a:pt x="225060" y="386550"/>
                                </a:lnTo>
                                <a:lnTo>
                                  <a:pt x="231537" y="388965"/>
                                </a:lnTo>
                                <a:lnTo>
                                  <a:pt x="238395" y="391252"/>
                                </a:lnTo>
                                <a:cubicBezTo>
                                  <a:pt x="240681" y="392014"/>
                                  <a:pt x="242714" y="392649"/>
                                  <a:pt x="245000" y="393157"/>
                                </a:cubicBezTo>
                                <a:lnTo>
                                  <a:pt x="245000" y="393157"/>
                                </a:lnTo>
                                <a:cubicBezTo>
                                  <a:pt x="247794" y="393920"/>
                                  <a:pt x="250588" y="394555"/>
                                  <a:pt x="253510" y="394936"/>
                                </a:cubicBezTo>
                                <a:cubicBezTo>
                                  <a:pt x="254653" y="395190"/>
                                  <a:pt x="255796" y="395317"/>
                                  <a:pt x="256939" y="395445"/>
                                </a:cubicBezTo>
                                <a:cubicBezTo>
                                  <a:pt x="262273" y="396207"/>
                                  <a:pt x="267608" y="396588"/>
                                  <a:pt x="272942" y="396588"/>
                                </a:cubicBezTo>
                                <a:lnTo>
                                  <a:pt x="275609" y="396588"/>
                                </a:lnTo>
                                <a:cubicBezTo>
                                  <a:pt x="282722" y="396842"/>
                                  <a:pt x="289834" y="396334"/>
                                  <a:pt x="296820" y="395190"/>
                                </a:cubicBezTo>
                                <a:cubicBezTo>
                                  <a:pt x="297073" y="395190"/>
                                  <a:pt x="297328" y="395190"/>
                                  <a:pt x="297454" y="395063"/>
                                </a:cubicBezTo>
                                <a:lnTo>
                                  <a:pt x="297582" y="395063"/>
                                </a:lnTo>
                                <a:cubicBezTo>
                                  <a:pt x="297582" y="395063"/>
                                  <a:pt x="298598" y="394936"/>
                                  <a:pt x="299106" y="394809"/>
                                </a:cubicBezTo>
                                <a:cubicBezTo>
                                  <a:pt x="302027" y="394301"/>
                                  <a:pt x="304948" y="393539"/>
                                  <a:pt x="307869" y="392649"/>
                                </a:cubicBezTo>
                                <a:cubicBezTo>
                                  <a:pt x="308505" y="392522"/>
                                  <a:pt x="309012" y="392268"/>
                                  <a:pt x="309648" y="392141"/>
                                </a:cubicBezTo>
                                <a:lnTo>
                                  <a:pt x="310155" y="392141"/>
                                </a:lnTo>
                                <a:cubicBezTo>
                                  <a:pt x="310155" y="392141"/>
                                  <a:pt x="311934" y="391506"/>
                                  <a:pt x="311934" y="391506"/>
                                </a:cubicBezTo>
                                <a:lnTo>
                                  <a:pt x="311934" y="391506"/>
                                </a:lnTo>
                                <a:cubicBezTo>
                                  <a:pt x="311934" y="391506"/>
                                  <a:pt x="312696" y="391252"/>
                                  <a:pt x="312696" y="391252"/>
                                </a:cubicBezTo>
                                <a:cubicBezTo>
                                  <a:pt x="312950" y="391252"/>
                                  <a:pt x="313204" y="391124"/>
                                  <a:pt x="313331" y="390997"/>
                                </a:cubicBezTo>
                                <a:lnTo>
                                  <a:pt x="313458" y="390997"/>
                                </a:lnTo>
                                <a:lnTo>
                                  <a:pt x="320316" y="388456"/>
                                </a:lnTo>
                                <a:cubicBezTo>
                                  <a:pt x="321586" y="387948"/>
                                  <a:pt x="322856" y="387567"/>
                                  <a:pt x="324126" y="387059"/>
                                </a:cubicBezTo>
                                <a:lnTo>
                                  <a:pt x="328318" y="385534"/>
                                </a:lnTo>
                                <a:cubicBezTo>
                                  <a:pt x="330985" y="384517"/>
                                  <a:pt x="333779" y="383501"/>
                                  <a:pt x="336573" y="382612"/>
                                </a:cubicBezTo>
                                <a:cubicBezTo>
                                  <a:pt x="338732" y="381468"/>
                                  <a:pt x="340511" y="380833"/>
                                  <a:pt x="342543" y="380198"/>
                                </a:cubicBezTo>
                                <a:lnTo>
                                  <a:pt x="342543" y="380198"/>
                                </a:lnTo>
                                <a:close/>
                                <a:moveTo>
                                  <a:pt x="399824" y="377910"/>
                                </a:moveTo>
                                <a:cubicBezTo>
                                  <a:pt x="399824" y="377910"/>
                                  <a:pt x="400967" y="377783"/>
                                  <a:pt x="401602" y="377529"/>
                                </a:cubicBezTo>
                                <a:cubicBezTo>
                                  <a:pt x="402237" y="378673"/>
                                  <a:pt x="402999" y="379689"/>
                                  <a:pt x="404015" y="380579"/>
                                </a:cubicBezTo>
                                <a:cubicBezTo>
                                  <a:pt x="402491" y="379689"/>
                                  <a:pt x="400840" y="379054"/>
                                  <a:pt x="399189" y="378419"/>
                                </a:cubicBezTo>
                                <a:cubicBezTo>
                                  <a:pt x="399316" y="378165"/>
                                  <a:pt x="399570" y="377910"/>
                                  <a:pt x="399951" y="377783"/>
                                </a:cubicBezTo>
                                <a:lnTo>
                                  <a:pt x="399951" y="377783"/>
                                </a:lnTo>
                                <a:close/>
                                <a:moveTo>
                                  <a:pt x="404777" y="375623"/>
                                </a:moveTo>
                                <a:cubicBezTo>
                                  <a:pt x="404777" y="375623"/>
                                  <a:pt x="405412" y="376132"/>
                                  <a:pt x="405666" y="376386"/>
                                </a:cubicBezTo>
                                <a:cubicBezTo>
                                  <a:pt x="405285" y="376132"/>
                                  <a:pt x="404904" y="376005"/>
                                  <a:pt x="404523" y="375877"/>
                                </a:cubicBezTo>
                                <a:lnTo>
                                  <a:pt x="404777" y="375877"/>
                                </a:lnTo>
                                <a:close/>
                                <a:moveTo>
                                  <a:pt x="412524" y="397605"/>
                                </a:moveTo>
                                <a:cubicBezTo>
                                  <a:pt x="412524" y="397605"/>
                                  <a:pt x="413414" y="397350"/>
                                  <a:pt x="413795" y="397223"/>
                                </a:cubicBezTo>
                                <a:cubicBezTo>
                                  <a:pt x="413287" y="397477"/>
                                  <a:pt x="412906" y="397732"/>
                                  <a:pt x="412524" y="398113"/>
                                </a:cubicBezTo>
                                <a:cubicBezTo>
                                  <a:pt x="412524" y="397859"/>
                                  <a:pt x="412524" y="397605"/>
                                  <a:pt x="412524" y="397350"/>
                                </a:cubicBezTo>
                                <a:lnTo>
                                  <a:pt x="412524" y="397350"/>
                                </a:lnTo>
                                <a:close/>
                                <a:moveTo>
                                  <a:pt x="382932" y="438009"/>
                                </a:moveTo>
                                <a:cubicBezTo>
                                  <a:pt x="382170" y="437628"/>
                                  <a:pt x="381407" y="437501"/>
                                  <a:pt x="380518" y="437628"/>
                                </a:cubicBezTo>
                                <a:cubicBezTo>
                                  <a:pt x="383821" y="436993"/>
                                  <a:pt x="381661" y="435341"/>
                                  <a:pt x="379375" y="435722"/>
                                </a:cubicBezTo>
                                <a:cubicBezTo>
                                  <a:pt x="382678" y="434706"/>
                                  <a:pt x="380899" y="432800"/>
                                  <a:pt x="377851" y="433054"/>
                                </a:cubicBezTo>
                                <a:cubicBezTo>
                                  <a:pt x="382423" y="432419"/>
                                  <a:pt x="380010" y="429877"/>
                                  <a:pt x="376073" y="430132"/>
                                </a:cubicBezTo>
                                <a:cubicBezTo>
                                  <a:pt x="382297" y="429496"/>
                                  <a:pt x="377851" y="426828"/>
                                  <a:pt x="374295" y="427082"/>
                                </a:cubicBezTo>
                                <a:cubicBezTo>
                                  <a:pt x="380899" y="426320"/>
                                  <a:pt x="377216" y="423016"/>
                                  <a:pt x="372136" y="423270"/>
                                </a:cubicBezTo>
                                <a:cubicBezTo>
                                  <a:pt x="379756" y="421619"/>
                                  <a:pt x="374549" y="418950"/>
                                  <a:pt x="368960" y="417934"/>
                                </a:cubicBezTo>
                                <a:cubicBezTo>
                                  <a:pt x="379121" y="418188"/>
                                  <a:pt x="372517" y="413233"/>
                                  <a:pt x="365150" y="411835"/>
                                </a:cubicBezTo>
                                <a:cubicBezTo>
                                  <a:pt x="372009" y="412089"/>
                                  <a:pt x="372517" y="410310"/>
                                  <a:pt x="370485" y="408913"/>
                                </a:cubicBezTo>
                                <a:lnTo>
                                  <a:pt x="370993" y="408913"/>
                                </a:lnTo>
                                <a:cubicBezTo>
                                  <a:pt x="372390" y="408913"/>
                                  <a:pt x="373914" y="408913"/>
                                  <a:pt x="375311" y="408913"/>
                                </a:cubicBezTo>
                                <a:cubicBezTo>
                                  <a:pt x="374549" y="413233"/>
                                  <a:pt x="376073" y="416409"/>
                                  <a:pt x="380137" y="409294"/>
                                </a:cubicBezTo>
                                <a:lnTo>
                                  <a:pt x="380137" y="409294"/>
                                </a:lnTo>
                                <a:cubicBezTo>
                                  <a:pt x="377851" y="415520"/>
                                  <a:pt x="378359" y="422508"/>
                                  <a:pt x="382423" y="416536"/>
                                </a:cubicBezTo>
                                <a:lnTo>
                                  <a:pt x="382423" y="417299"/>
                                </a:lnTo>
                                <a:cubicBezTo>
                                  <a:pt x="381535" y="420221"/>
                                  <a:pt x="381407" y="422762"/>
                                  <a:pt x="382804" y="422635"/>
                                </a:cubicBezTo>
                                <a:cubicBezTo>
                                  <a:pt x="382932" y="425812"/>
                                  <a:pt x="382804" y="428861"/>
                                  <a:pt x="382804" y="432037"/>
                                </a:cubicBezTo>
                                <a:cubicBezTo>
                                  <a:pt x="382678" y="433943"/>
                                  <a:pt x="382804" y="435722"/>
                                  <a:pt x="382932" y="437628"/>
                                </a:cubicBezTo>
                                <a:lnTo>
                                  <a:pt x="382932" y="437628"/>
                                </a:lnTo>
                                <a:close/>
                                <a:moveTo>
                                  <a:pt x="299106" y="430767"/>
                                </a:moveTo>
                                <a:cubicBezTo>
                                  <a:pt x="299868" y="429750"/>
                                  <a:pt x="300376" y="428607"/>
                                  <a:pt x="300884" y="427336"/>
                                </a:cubicBezTo>
                                <a:cubicBezTo>
                                  <a:pt x="301900" y="427082"/>
                                  <a:pt x="303043" y="426828"/>
                                  <a:pt x="304059" y="426447"/>
                                </a:cubicBezTo>
                                <a:cubicBezTo>
                                  <a:pt x="302408" y="427845"/>
                                  <a:pt x="300757" y="429115"/>
                                  <a:pt x="299106" y="430640"/>
                                </a:cubicBezTo>
                                <a:lnTo>
                                  <a:pt x="299106" y="430640"/>
                                </a:lnTo>
                                <a:close/>
                                <a:moveTo>
                                  <a:pt x="287675" y="431148"/>
                                </a:moveTo>
                                <a:cubicBezTo>
                                  <a:pt x="287675" y="431148"/>
                                  <a:pt x="288183" y="430005"/>
                                  <a:pt x="288310" y="429369"/>
                                </a:cubicBezTo>
                                <a:cubicBezTo>
                                  <a:pt x="288437" y="429369"/>
                                  <a:pt x="288691" y="429369"/>
                                  <a:pt x="288818" y="429369"/>
                                </a:cubicBezTo>
                                <a:cubicBezTo>
                                  <a:pt x="288564" y="429750"/>
                                  <a:pt x="288183" y="430259"/>
                                  <a:pt x="287675" y="431021"/>
                                </a:cubicBezTo>
                                <a:lnTo>
                                  <a:pt x="287675" y="431021"/>
                                </a:lnTo>
                                <a:close/>
                                <a:moveTo>
                                  <a:pt x="277895" y="433562"/>
                                </a:moveTo>
                                <a:cubicBezTo>
                                  <a:pt x="277260" y="433562"/>
                                  <a:pt x="276625" y="433943"/>
                                  <a:pt x="275990" y="434324"/>
                                </a:cubicBezTo>
                                <a:cubicBezTo>
                                  <a:pt x="275482" y="433943"/>
                                  <a:pt x="274720" y="433689"/>
                                  <a:pt x="274085" y="433562"/>
                                </a:cubicBezTo>
                                <a:cubicBezTo>
                                  <a:pt x="274720" y="433562"/>
                                  <a:pt x="275355" y="433562"/>
                                  <a:pt x="275990" y="433308"/>
                                </a:cubicBezTo>
                                <a:cubicBezTo>
                                  <a:pt x="276625" y="433562"/>
                                  <a:pt x="277260" y="433562"/>
                                  <a:pt x="277768" y="433562"/>
                                </a:cubicBezTo>
                                <a:lnTo>
                                  <a:pt x="277768" y="433562"/>
                                </a:lnTo>
                                <a:close/>
                                <a:moveTo>
                                  <a:pt x="263289" y="429496"/>
                                </a:moveTo>
                                <a:lnTo>
                                  <a:pt x="263797" y="429496"/>
                                </a:lnTo>
                                <a:cubicBezTo>
                                  <a:pt x="263797" y="429496"/>
                                  <a:pt x="264051" y="430640"/>
                                  <a:pt x="264305" y="431148"/>
                                </a:cubicBezTo>
                                <a:cubicBezTo>
                                  <a:pt x="263924" y="430386"/>
                                  <a:pt x="263543" y="429877"/>
                                  <a:pt x="263289" y="429496"/>
                                </a:cubicBezTo>
                                <a:lnTo>
                                  <a:pt x="263289" y="429496"/>
                                </a:lnTo>
                                <a:close/>
                                <a:moveTo>
                                  <a:pt x="248937" y="427463"/>
                                </a:moveTo>
                                <a:cubicBezTo>
                                  <a:pt x="249699" y="427590"/>
                                  <a:pt x="250334" y="427717"/>
                                  <a:pt x="251223" y="427972"/>
                                </a:cubicBezTo>
                                <a:cubicBezTo>
                                  <a:pt x="251604" y="428988"/>
                                  <a:pt x="252113" y="429877"/>
                                  <a:pt x="252620" y="430767"/>
                                </a:cubicBezTo>
                                <a:cubicBezTo>
                                  <a:pt x="251351" y="429623"/>
                                  <a:pt x="250080" y="428480"/>
                                  <a:pt x="248937" y="427463"/>
                                </a:cubicBezTo>
                                <a:lnTo>
                                  <a:pt x="248937" y="427463"/>
                                </a:lnTo>
                                <a:close/>
                                <a:moveTo>
                                  <a:pt x="167398" y="410437"/>
                                </a:moveTo>
                                <a:cubicBezTo>
                                  <a:pt x="167398" y="410437"/>
                                  <a:pt x="167398" y="409929"/>
                                  <a:pt x="167398" y="409675"/>
                                </a:cubicBezTo>
                                <a:cubicBezTo>
                                  <a:pt x="168160" y="409675"/>
                                  <a:pt x="168922" y="409548"/>
                                  <a:pt x="169684" y="409548"/>
                                </a:cubicBezTo>
                                <a:cubicBezTo>
                                  <a:pt x="168922" y="409802"/>
                                  <a:pt x="168032" y="410056"/>
                                  <a:pt x="167270" y="410437"/>
                                </a:cubicBezTo>
                                <a:lnTo>
                                  <a:pt x="167270" y="410437"/>
                                </a:lnTo>
                                <a:close/>
                                <a:moveTo>
                                  <a:pt x="166382" y="415647"/>
                                </a:moveTo>
                                <a:lnTo>
                                  <a:pt x="166382" y="415393"/>
                                </a:lnTo>
                                <a:cubicBezTo>
                                  <a:pt x="166382" y="415393"/>
                                  <a:pt x="167398" y="415393"/>
                                  <a:pt x="168032" y="415393"/>
                                </a:cubicBezTo>
                                <a:lnTo>
                                  <a:pt x="166382" y="415774"/>
                                </a:lnTo>
                                <a:lnTo>
                                  <a:pt x="166382" y="415774"/>
                                </a:lnTo>
                                <a:close/>
                                <a:moveTo>
                                  <a:pt x="129422" y="394809"/>
                                </a:moveTo>
                                <a:lnTo>
                                  <a:pt x="128533" y="394809"/>
                                </a:lnTo>
                                <a:cubicBezTo>
                                  <a:pt x="128533" y="394809"/>
                                  <a:pt x="129041" y="394809"/>
                                  <a:pt x="129422" y="394809"/>
                                </a:cubicBezTo>
                                <a:lnTo>
                                  <a:pt x="129422" y="394809"/>
                                </a:lnTo>
                                <a:close/>
                                <a:moveTo>
                                  <a:pt x="135645" y="389473"/>
                                </a:moveTo>
                                <a:cubicBezTo>
                                  <a:pt x="135645" y="389473"/>
                                  <a:pt x="135518" y="389981"/>
                                  <a:pt x="135645" y="390235"/>
                                </a:cubicBezTo>
                                <a:lnTo>
                                  <a:pt x="132343" y="389600"/>
                                </a:lnTo>
                                <a:cubicBezTo>
                                  <a:pt x="135010" y="388329"/>
                                  <a:pt x="143139" y="380070"/>
                                  <a:pt x="132343" y="385280"/>
                                </a:cubicBezTo>
                                <a:cubicBezTo>
                                  <a:pt x="122182" y="380452"/>
                                  <a:pt x="129041" y="387948"/>
                                  <a:pt x="131962" y="389600"/>
                                </a:cubicBezTo>
                                <a:cubicBezTo>
                                  <a:pt x="127136" y="388583"/>
                                  <a:pt x="122691" y="387440"/>
                                  <a:pt x="118753" y="386169"/>
                                </a:cubicBezTo>
                                <a:cubicBezTo>
                                  <a:pt x="121548" y="385026"/>
                                  <a:pt x="130057" y="377275"/>
                                  <a:pt x="119134" y="381849"/>
                                </a:cubicBezTo>
                                <a:cubicBezTo>
                                  <a:pt x="108847" y="376386"/>
                                  <a:pt x="115832" y="384645"/>
                                  <a:pt x="118626" y="386169"/>
                                </a:cubicBezTo>
                                <a:cubicBezTo>
                                  <a:pt x="110244" y="383628"/>
                                  <a:pt x="101988" y="380452"/>
                                  <a:pt x="94114" y="376640"/>
                                </a:cubicBezTo>
                                <a:cubicBezTo>
                                  <a:pt x="93859" y="376640"/>
                                  <a:pt x="93733" y="376386"/>
                                  <a:pt x="93478" y="376259"/>
                                </a:cubicBezTo>
                                <a:cubicBezTo>
                                  <a:pt x="93859" y="376005"/>
                                  <a:pt x="94240" y="375623"/>
                                  <a:pt x="94621" y="375242"/>
                                </a:cubicBezTo>
                                <a:cubicBezTo>
                                  <a:pt x="95510" y="376386"/>
                                  <a:pt x="96527" y="377402"/>
                                  <a:pt x="97797" y="378292"/>
                                </a:cubicBezTo>
                                <a:cubicBezTo>
                                  <a:pt x="100083" y="377402"/>
                                  <a:pt x="107703" y="370033"/>
                                  <a:pt x="98051" y="374353"/>
                                </a:cubicBezTo>
                                <a:cubicBezTo>
                                  <a:pt x="97289" y="373845"/>
                                  <a:pt x="96527" y="373463"/>
                                  <a:pt x="95638" y="373209"/>
                                </a:cubicBezTo>
                                <a:cubicBezTo>
                                  <a:pt x="95765" y="372828"/>
                                  <a:pt x="95765" y="372574"/>
                                  <a:pt x="95892" y="372320"/>
                                </a:cubicBezTo>
                                <a:cubicBezTo>
                                  <a:pt x="96527" y="373082"/>
                                  <a:pt x="97162" y="373845"/>
                                  <a:pt x="98051" y="374353"/>
                                </a:cubicBezTo>
                                <a:cubicBezTo>
                                  <a:pt x="101861" y="372574"/>
                                  <a:pt x="105671" y="365459"/>
                                  <a:pt x="98432" y="370033"/>
                                </a:cubicBezTo>
                                <a:cubicBezTo>
                                  <a:pt x="101353" y="367619"/>
                                  <a:pt x="103385" y="363934"/>
                                  <a:pt x="101353" y="364188"/>
                                </a:cubicBezTo>
                                <a:lnTo>
                                  <a:pt x="101734" y="363807"/>
                                </a:lnTo>
                                <a:cubicBezTo>
                                  <a:pt x="101734" y="363807"/>
                                  <a:pt x="102242" y="364442"/>
                                  <a:pt x="102496" y="364823"/>
                                </a:cubicBezTo>
                                <a:cubicBezTo>
                                  <a:pt x="103004" y="366094"/>
                                  <a:pt x="104147" y="366983"/>
                                  <a:pt x="105544" y="367110"/>
                                </a:cubicBezTo>
                                <a:cubicBezTo>
                                  <a:pt x="103893" y="367110"/>
                                  <a:pt x="105544" y="370922"/>
                                  <a:pt x="108466" y="373590"/>
                                </a:cubicBezTo>
                                <a:cubicBezTo>
                                  <a:pt x="101099" y="368127"/>
                                  <a:pt x="104274" y="376005"/>
                                  <a:pt x="108211" y="378292"/>
                                </a:cubicBezTo>
                                <a:cubicBezTo>
                                  <a:pt x="112530" y="376386"/>
                                  <a:pt x="116721" y="368762"/>
                                  <a:pt x="108592" y="373590"/>
                                </a:cubicBezTo>
                                <a:cubicBezTo>
                                  <a:pt x="112784" y="370287"/>
                                  <a:pt x="115451" y="364823"/>
                                  <a:pt x="108973" y="368508"/>
                                </a:cubicBezTo>
                                <a:cubicBezTo>
                                  <a:pt x="112149" y="366094"/>
                                  <a:pt x="114562" y="362790"/>
                                  <a:pt x="109735" y="364061"/>
                                </a:cubicBezTo>
                                <a:lnTo>
                                  <a:pt x="109735" y="364061"/>
                                </a:lnTo>
                                <a:cubicBezTo>
                                  <a:pt x="111387" y="363045"/>
                                  <a:pt x="112403" y="361774"/>
                                  <a:pt x="112403" y="361139"/>
                                </a:cubicBezTo>
                                <a:cubicBezTo>
                                  <a:pt x="114181" y="361012"/>
                                  <a:pt x="115959" y="361393"/>
                                  <a:pt x="117483" y="362282"/>
                                </a:cubicBezTo>
                                <a:cubicBezTo>
                                  <a:pt x="117737" y="362409"/>
                                  <a:pt x="118118" y="362536"/>
                                  <a:pt x="118372" y="362536"/>
                                </a:cubicBezTo>
                                <a:cubicBezTo>
                                  <a:pt x="118372" y="363045"/>
                                  <a:pt x="119134" y="363807"/>
                                  <a:pt x="120404" y="364442"/>
                                </a:cubicBezTo>
                                <a:cubicBezTo>
                                  <a:pt x="116086" y="362282"/>
                                  <a:pt x="116975" y="365713"/>
                                  <a:pt x="120150" y="367492"/>
                                </a:cubicBezTo>
                                <a:cubicBezTo>
                                  <a:pt x="114816" y="365459"/>
                                  <a:pt x="116848" y="369143"/>
                                  <a:pt x="119896" y="371939"/>
                                </a:cubicBezTo>
                                <a:cubicBezTo>
                                  <a:pt x="113800" y="367746"/>
                                  <a:pt x="115832" y="373336"/>
                                  <a:pt x="119642" y="377148"/>
                                </a:cubicBezTo>
                                <a:cubicBezTo>
                                  <a:pt x="112022" y="371558"/>
                                  <a:pt x="115324" y="379562"/>
                                  <a:pt x="119388" y="381849"/>
                                </a:cubicBezTo>
                                <a:cubicBezTo>
                                  <a:pt x="123706" y="379943"/>
                                  <a:pt x="128152" y="372193"/>
                                  <a:pt x="119769" y="377148"/>
                                </a:cubicBezTo>
                                <a:cubicBezTo>
                                  <a:pt x="124087" y="373717"/>
                                  <a:pt x="126628" y="368254"/>
                                  <a:pt x="120150" y="372066"/>
                                </a:cubicBezTo>
                                <a:cubicBezTo>
                                  <a:pt x="123579" y="369525"/>
                                  <a:pt x="125993" y="365967"/>
                                  <a:pt x="120404" y="367619"/>
                                </a:cubicBezTo>
                                <a:cubicBezTo>
                                  <a:pt x="123834" y="366094"/>
                                  <a:pt x="125104" y="362663"/>
                                  <a:pt x="120404" y="364442"/>
                                </a:cubicBezTo>
                                <a:cubicBezTo>
                                  <a:pt x="121548" y="363934"/>
                                  <a:pt x="122436" y="363172"/>
                                  <a:pt x="122944" y="362028"/>
                                </a:cubicBezTo>
                                <a:cubicBezTo>
                                  <a:pt x="123579" y="362028"/>
                                  <a:pt x="124215" y="361901"/>
                                  <a:pt x="124850" y="361901"/>
                                </a:cubicBezTo>
                                <a:cubicBezTo>
                                  <a:pt x="125866" y="361901"/>
                                  <a:pt x="127009" y="362155"/>
                                  <a:pt x="128025" y="362409"/>
                                </a:cubicBezTo>
                                <a:cubicBezTo>
                                  <a:pt x="128914" y="362536"/>
                                  <a:pt x="129803" y="362790"/>
                                  <a:pt x="130565" y="362918"/>
                                </a:cubicBezTo>
                                <a:cubicBezTo>
                                  <a:pt x="130438" y="363426"/>
                                  <a:pt x="131200" y="364569"/>
                                  <a:pt x="132597" y="365332"/>
                                </a:cubicBezTo>
                                <a:cubicBezTo>
                                  <a:pt x="128533" y="363553"/>
                                  <a:pt x="130311" y="366856"/>
                                  <a:pt x="132597" y="367873"/>
                                </a:cubicBezTo>
                                <a:cubicBezTo>
                                  <a:pt x="128152" y="365967"/>
                                  <a:pt x="129168" y="369270"/>
                                  <a:pt x="132597" y="371049"/>
                                </a:cubicBezTo>
                                <a:cubicBezTo>
                                  <a:pt x="127136" y="369270"/>
                                  <a:pt x="129422" y="372828"/>
                                  <a:pt x="132597" y="375496"/>
                                </a:cubicBezTo>
                                <a:cubicBezTo>
                                  <a:pt x="126374" y="371685"/>
                                  <a:pt x="128533" y="377148"/>
                                  <a:pt x="132597" y="380706"/>
                                </a:cubicBezTo>
                                <a:cubicBezTo>
                                  <a:pt x="124723" y="375496"/>
                                  <a:pt x="128406" y="383374"/>
                                  <a:pt x="132597" y="385407"/>
                                </a:cubicBezTo>
                                <a:cubicBezTo>
                                  <a:pt x="136916" y="383247"/>
                                  <a:pt x="140853" y="375242"/>
                                  <a:pt x="132851" y="380706"/>
                                </a:cubicBezTo>
                                <a:cubicBezTo>
                                  <a:pt x="136916" y="377021"/>
                                  <a:pt x="139202" y="371430"/>
                                  <a:pt x="132851" y="375496"/>
                                </a:cubicBezTo>
                                <a:cubicBezTo>
                                  <a:pt x="136026" y="372828"/>
                                  <a:pt x="138312" y="369270"/>
                                  <a:pt x="132851" y="371049"/>
                                </a:cubicBezTo>
                                <a:cubicBezTo>
                                  <a:pt x="133994" y="370541"/>
                                  <a:pt x="135010" y="369525"/>
                                  <a:pt x="135645" y="368508"/>
                                </a:cubicBezTo>
                                <a:cubicBezTo>
                                  <a:pt x="136534" y="369016"/>
                                  <a:pt x="137550" y="369525"/>
                                  <a:pt x="138567" y="369779"/>
                                </a:cubicBezTo>
                                <a:cubicBezTo>
                                  <a:pt x="139837" y="370033"/>
                                  <a:pt x="141107" y="370541"/>
                                  <a:pt x="142250" y="371176"/>
                                </a:cubicBezTo>
                                <a:cubicBezTo>
                                  <a:pt x="141234" y="371939"/>
                                  <a:pt x="143266" y="374480"/>
                                  <a:pt x="146060" y="376513"/>
                                </a:cubicBezTo>
                                <a:cubicBezTo>
                                  <a:pt x="139202" y="372574"/>
                                  <a:pt x="140599" y="377021"/>
                                  <a:pt x="144663" y="380833"/>
                                </a:cubicBezTo>
                                <a:cubicBezTo>
                                  <a:pt x="144536" y="380833"/>
                                  <a:pt x="144282" y="380960"/>
                                  <a:pt x="144155" y="381087"/>
                                </a:cubicBezTo>
                                <a:cubicBezTo>
                                  <a:pt x="140091" y="379181"/>
                                  <a:pt x="139837" y="380833"/>
                                  <a:pt x="141361" y="382866"/>
                                </a:cubicBezTo>
                                <a:cubicBezTo>
                                  <a:pt x="138440" y="385026"/>
                                  <a:pt x="136534" y="387440"/>
                                  <a:pt x="136026" y="389473"/>
                                </a:cubicBezTo>
                                <a:lnTo>
                                  <a:pt x="136026" y="389473"/>
                                </a:lnTo>
                                <a:close/>
                                <a:moveTo>
                                  <a:pt x="90430" y="378419"/>
                                </a:moveTo>
                                <a:cubicBezTo>
                                  <a:pt x="90430" y="378419"/>
                                  <a:pt x="91446" y="377275"/>
                                  <a:pt x="92081" y="377021"/>
                                </a:cubicBezTo>
                                <a:cubicBezTo>
                                  <a:pt x="92462" y="377275"/>
                                  <a:pt x="92843" y="377529"/>
                                  <a:pt x="93224" y="377656"/>
                                </a:cubicBezTo>
                                <a:lnTo>
                                  <a:pt x="96146" y="379054"/>
                                </a:lnTo>
                                <a:cubicBezTo>
                                  <a:pt x="94367" y="378419"/>
                                  <a:pt x="92335" y="378165"/>
                                  <a:pt x="90430" y="378419"/>
                                </a:cubicBezTo>
                                <a:lnTo>
                                  <a:pt x="90430" y="378419"/>
                                </a:lnTo>
                                <a:close/>
                                <a:moveTo>
                                  <a:pt x="98051" y="369906"/>
                                </a:moveTo>
                                <a:cubicBezTo>
                                  <a:pt x="98051" y="369906"/>
                                  <a:pt x="97416" y="369397"/>
                                  <a:pt x="97035" y="369143"/>
                                </a:cubicBezTo>
                                <a:lnTo>
                                  <a:pt x="97289" y="368889"/>
                                </a:lnTo>
                                <a:cubicBezTo>
                                  <a:pt x="97289" y="368889"/>
                                  <a:pt x="97797" y="369525"/>
                                  <a:pt x="98178" y="369906"/>
                                </a:cubicBezTo>
                                <a:lnTo>
                                  <a:pt x="98178" y="369906"/>
                                </a:lnTo>
                                <a:close/>
                                <a:moveTo>
                                  <a:pt x="83699" y="378673"/>
                                </a:moveTo>
                                <a:cubicBezTo>
                                  <a:pt x="83699" y="378673"/>
                                  <a:pt x="84715" y="377783"/>
                                  <a:pt x="84969" y="377275"/>
                                </a:cubicBezTo>
                                <a:cubicBezTo>
                                  <a:pt x="85477" y="377148"/>
                                  <a:pt x="85985" y="377275"/>
                                  <a:pt x="86239" y="377783"/>
                                </a:cubicBezTo>
                                <a:cubicBezTo>
                                  <a:pt x="86239" y="378165"/>
                                  <a:pt x="86239" y="378546"/>
                                  <a:pt x="85731" y="378800"/>
                                </a:cubicBezTo>
                                <a:cubicBezTo>
                                  <a:pt x="85223" y="378927"/>
                                  <a:pt x="84588" y="378927"/>
                                  <a:pt x="84080" y="378800"/>
                                </a:cubicBezTo>
                                <a:lnTo>
                                  <a:pt x="83699" y="378800"/>
                                </a:lnTo>
                                <a:close/>
                                <a:moveTo>
                                  <a:pt x="88906" y="378927"/>
                                </a:moveTo>
                                <a:cubicBezTo>
                                  <a:pt x="88525" y="379943"/>
                                  <a:pt x="87636" y="380706"/>
                                  <a:pt x="86620" y="380960"/>
                                </a:cubicBezTo>
                                <a:lnTo>
                                  <a:pt x="85985" y="380960"/>
                                </a:lnTo>
                                <a:cubicBezTo>
                                  <a:pt x="85096" y="380960"/>
                                  <a:pt x="84207" y="380579"/>
                                  <a:pt x="83572" y="379943"/>
                                </a:cubicBezTo>
                                <a:cubicBezTo>
                                  <a:pt x="83445" y="379816"/>
                                  <a:pt x="83318" y="379562"/>
                                  <a:pt x="83318" y="379308"/>
                                </a:cubicBezTo>
                                <a:cubicBezTo>
                                  <a:pt x="83572" y="379308"/>
                                  <a:pt x="83826" y="379308"/>
                                  <a:pt x="84080" y="379435"/>
                                </a:cubicBezTo>
                                <a:cubicBezTo>
                                  <a:pt x="84461" y="379435"/>
                                  <a:pt x="84842" y="379435"/>
                                  <a:pt x="85096" y="379562"/>
                                </a:cubicBezTo>
                                <a:cubicBezTo>
                                  <a:pt x="85477" y="379562"/>
                                  <a:pt x="85731" y="379562"/>
                                  <a:pt x="86112" y="379308"/>
                                </a:cubicBezTo>
                                <a:cubicBezTo>
                                  <a:pt x="87128" y="378800"/>
                                  <a:pt x="87255" y="378037"/>
                                  <a:pt x="87001" y="377529"/>
                                </a:cubicBezTo>
                                <a:cubicBezTo>
                                  <a:pt x="86747" y="377021"/>
                                  <a:pt x="86112" y="376640"/>
                                  <a:pt x="85604" y="376640"/>
                                </a:cubicBezTo>
                                <a:cubicBezTo>
                                  <a:pt x="85858" y="376259"/>
                                  <a:pt x="86112" y="375877"/>
                                  <a:pt x="86239" y="375623"/>
                                </a:cubicBezTo>
                                <a:cubicBezTo>
                                  <a:pt x="86493" y="375115"/>
                                  <a:pt x="86874" y="374607"/>
                                  <a:pt x="87128" y="374099"/>
                                </a:cubicBezTo>
                                <a:cubicBezTo>
                                  <a:pt x="87382" y="373845"/>
                                  <a:pt x="87763" y="373590"/>
                                  <a:pt x="88017" y="373463"/>
                                </a:cubicBezTo>
                                <a:lnTo>
                                  <a:pt x="88144" y="373463"/>
                                </a:lnTo>
                                <a:lnTo>
                                  <a:pt x="88144" y="373082"/>
                                </a:lnTo>
                                <a:lnTo>
                                  <a:pt x="87763" y="373082"/>
                                </a:lnTo>
                                <a:cubicBezTo>
                                  <a:pt x="87763" y="373082"/>
                                  <a:pt x="87509" y="373082"/>
                                  <a:pt x="87509" y="373082"/>
                                </a:cubicBezTo>
                                <a:cubicBezTo>
                                  <a:pt x="87128" y="373209"/>
                                  <a:pt x="86747" y="373463"/>
                                  <a:pt x="86366" y="373845"/>
                                </a:cubicBezTo>
                                <a:cubicBezTo>
                                  <a:pt x="85985" y="374226"/>
                                  <a:pt x="85731" y="374734"/>
                                  <a:pt x="85477" y="375242"/>
                                </a:cubicBezTo>
                                <a:cubicBezTo>
                                  <a:pt x="85223" y="375623"/>
                                  <a:pt x="84969" y="376132"/>
                                  <a:pt x="84588" y="376640"/>
                                </a:cubicBezTo>
                                <a:lnTo>
                                  <a:pt x="84588" y="376894"/>
                                </a:lnTo>
                                <a:cubicBezTo>
                                  <a:pt x="83953" y="377529"/>
                                  <a:pt x="83318" y="378037"/>
                                  <a:pt x="82683" y="378546"/>
                                </a:cubicBezTo>
                                <a:lnTo>
                                  <a:pt x="82301" y="378546"/>
                                </a:lnTo>
                                <a:cubicBezTo>
                                  <a:pt x="82301" y="378546"/>
                                  <a:pt x="81667" y="377910"/>
                                  <a:pt x="81539" y="378037"/>
                                </a:cubicBezTo>
                                <a:cubicBezTo>
                                  <a:pt x="81413" y="378037"/>
                                  <a:pt x="81667" y="377910"/>
                                  <a:pt x="81539" y="377529"/>
                                </a:cubicBezTo>
                                <a:cubicBezTo>
                                  <a:pt x="82048" y="376005"/>
                                  <a:pt x="83064" y="374734"/>
                                  <a:pt x="84334" y="373845"/>
                                </a:cubicBezTo>
                                <a:cubicBezTo>
                                  <a:pt x="84461" y="373845"/>
                                  <a:pt x="84588" y="373590"/>
                                  <a:pt x="84461" y="373463"/>
                                </a:cubicBezTo>
                                <a:lnTo>
                                  <a:pt x="84080" y="373463"/>
                                </a:lnTo>
                                <a:cubicBezTo>
                                  <a:pt x="82810" y="374353"/>
                                  <a:pt x="81794" y="375623"/>
                                  <a:pt x="81158" y="377148"/>
                                </a:cubicBezTo>
                                <a:cubicBezTo>
                                  <a:pt x="80905" y="377021"/>
                                  <a:pt x="80651" y="376894"/>
                                  <a:pt x="80396" y="376894"/>
                                </a:cubicBezTo>
                                <a:lnTo>
                                  <a:pt x="80015" y="376894"/>
                                </a:lnTo>
                                <a:lnTo>
                                  <a:pt x="80015" y="376259"/>
                                </a:lnTo>
                                <a:cubicBezTo>
                                  <a:pt x="80270" y="375369"/>
                                  <a:pt x="80777" y="374480"/>
                                  <a:pt x="81413" y="373845"/>
                                </a:cubicBezTo>
                                <a:cubicBezTo>
                                  <a:pt x="81667" y="373590"/>
                                  <a:pt x="82048" y="373336"/>
                                  <a:pt x="82175" y="373082"/>
                                </a:cubicBezTo>
                                <a:lnTo>
                                  <a:pt x="82175" y="372574"/>
                                </a:lnTo>
                                <a:cubicBezTo>
                                  <a:pt x="82175" y="372574"/>
                                  <a:pt x="81794" y="372574"/>
                                  <a:pt x="81667" y="372574"/>
                                </a:cubicBezTo>
                                <a:cubicBezTo>
                                  <a:pt x="81413" y="372828"/>
                                  <a:pt x="81286" y="373082"/>
                                  <a:pt x="81032" y="373336"/>
                                </a:cubicBezTo>
                                <a:cubicBezTo>
                                  <a:pt x="80143" y="373972"/>
                                  <a:pt x="79634" y="374861"/>
                                  <a:pt x="79381" y="375877"/>
                                </a:cubicBezTo>
                                <a:cubicBezTo>
                                  <a:pt x="79126" y="375877"/>
                                  <a:pt x="78872" y="375623"/>
                                  <a:pt x="78618" y="375496"/>
                                </a:cubicBezTo>
                                <a:cubicBezTo>
                                  <a:pt x="78491" y="375496"/>
                                  <a:pt x="78364" y="375369"/>
                                  <a:pt x="78237" y="375242"/>
                                </a:cubicBezTo>
                                <a:lnTo>
                                  <a:pt x="78237" y="374988"/>
                                </a:lnTo>
                                <a:cubicBezTo>
                                  <a:pt x="78237" y="374988"/>
                                  <a:pt x="78618" y="374353"/>
                                  <a:pt x="78618" y="374099"/>
                                </a:cubicBezTo>
                                <a:cubicBezTo>
                                  <a:pt x="78618" y="373717"/>
                                  <a:pt x="78618" y="373463"/>
                                  <a:pt x="78618" y="373336"/>
                                </a:cubicBezTo>
                                <a:lnTo>
                                  <a:pt x="81286" y="371430"/>
                                </a:lnTo>
                                <a:lnTo>
                                  <a:pt x="81286" y="371049"/>
                                </a:lnTo>
                                <a:lnTo>
                                  <a:pt x="81286" y="371049"/>
                                </a:lnTo>
                                <a:cubicBezTo>
                                  <a:pt x="81286" y="371049"/>
                                  <a:pt x="81032" y="370922"/>
                                  <a:pt x="81032" y="370922"/>
                                </a:cubicBezTo>
                                <a:lnTo>
                                  <a:pt x="80777" y="370922"/>
                                </a:lnTo>
                                <a:lnTo>
                                  <a:pt x="78745" y="372320"/>
                                </a:lnTo>
                                <a:cubicBezTo>
                                  <a:pt x="79126" y="371558"/>
                                  <a:pt x="79634" y="370922"/>
                                  <a:pt x="80270" y="370287"/>
                                </a:cubicBezTo>
                                <a:cubicBezTo>
                                  <a:pt x="80651" y="370033"/>
                                  <a:pt x="80905" y="369652"/>
                                  <a:pt x="81032" y="369397"/>
                                </a:cubicBezTo>
                                <a:cubicBezTo>
                                  <a:pt x="82556" y="367873"/>
                                  <a:pt x="83699" y="366094"/>
                                  <a:pt x="84461" y="364188"/>
                                </a:cubicBezTo>
                                <a:cubicBezTo>
                                  <a:pt x="84588" y="363807"/>
                                  <a:pt x="84715" y="363426"/>
                                  <a:pt x="84842" y="363045"/>
                                </a:cubicBezTo>
                                <a:lnTo>
                                  <a:pt x="84842" y="362790"/>
                                </a:lnTo>
                                <a:cubicBezTo>
                                  <a:pt x="84842" y="362790"/>
                                  <a:pt x="84842" y="362536"/>
                                  <a:pt x="84842" y="362536"/>
                                </a:cubicBezTo>
                                <a:cubicBezTo>
                                  <a:pt x="85096" y="362282"/>
                                  <a:pt x="85350" y="362028"/>
                                  <a:pt x="85477" y="361901"/>
                                </a:cubicBezTo>
                                <a:cubicBezTo>
                                  <a:pt x="86874" y="360630"/>
                                  <a:pt x="87255" y="360376"/>
                                  <a:pt x="94367" y="361012"/>
                                </a:cubicBezTo>
                                <a:cubicBezTo>
                                  <a:pt x="94748" y="361012"/>
                                  <a:pt x="95002" y="361012"/>
                                  <a:pt x="95384" y="361012"/>
                                </a:cubicBezTo>
                                <a:lnTo>
                                  <a:pt x="96146" y="361012"/>
                                </a:lnTo>
                                <a:cubicBezTo>
                                  <a:pt x="96146" y="361012"/>
                                  <a:pt x="96527" y="361012"/>
                                  <a:pt x="96654" y="361012"/>
                                </a:cubicBezTo>
                                <a:cubicBezTo>
                                  <a:pt x="98051" y="361012"/>
                                  <a:pt x="99448" y="361647"/>
                                  <a:pt x="100464" y="362663"/>
                                </a:cubicBezTo>
                                <a:lnTo>
                                  <a:pt x="100464" y="362663"/>
                                </a:lnTo>
                                <a:cubicBezTo>
                                  <a:pt x="99702" y="363426"/>
                                  <a:pt x="99067" y="364188"/>
                                  <a:pt x="98432" y="364950"/>
                                </a:cubicBezTo>
                                <a:lnTo>
                                  <a:pt x="98432" y="364950"/>
                                </a:lnTo>
                                <a:cubicBezTo>
                                  <a:pt x="97670" y="365967"/>
                                  <a:pt x="96908" y="366983"/>
                                  <a:pt x="96273" y="368000"/>
                                </a:cubicBezTo>
                                <a:cubicBezTo>
                                  <a:pt x="96146" y="368127"/>
                                  <a:pt x="96019" y="368381"/>
                                  <a:pt x="95892" y="368635"/>
                                </a:cubicBezTo>
                                <a:cubicBezTo>
                                  <a:pt x="95384" y="369397"/>
                                  <a:pt x="94876" y="370160"/>
                                  <a:pt x="94621" y="371049"/>
                                </a:cubicBezTo>
                                <a:cubicBezTo>
                                  <a:pt x="94621" y="371303"/>
                                  <a:pt x="94495" y="371558"/>
                                  <a:pt x="94367" y="371939"/>
                                </a:cubicBezTo>
                                <a:cubicBezTo>
                                  <a:pt x="94367" y="372193"/>
                                  <a:pt x="94367" y="372574"/>
                                  <a:pt x="94240" y="372828"/>
                                </a:cubicBezTo>
                                <a:cubicBezTo>
                                  <a:pt x="94114" y="373463"/>
                                  <a:pt x="93859" y="373972"/>
                                  <a:pt x="93478" y="374353"/>
                                </a:cubicBezTo>
                                <a:cubicBezTo>
                                  <a:pt x="93097" y="374861"/>
                                  <a:pt x="92462" y="375369"/>
                                  <a:pt x="91827" y="375623"/>
                                </a:cubicBezTo>
                                <a:lnTo>
                                  <a:pt x="91700" y="375623"/>
                                </a:lnTo>
                                <a:cubicBezTo>
                                  <a:pt x="91700" y="375623"/>
                                  <a:pt x="90938" y="376005"/>
                                  <a:pt x="90684" y="376259"/>
                                </a:cubicBezTo>
                                <a:cubicBezTo>
                                  <a:pt x="89795" y="377021"/>
                                  <a:pt x="89033" y="377910"/>
                                  <a:pt x="88652" y="379054"/>
                                </a:cubicBezTo>
                                <a:lnTo>
                                  <a:pt x="88652" y="379054"/>
                                </a:lnTo>
                                <a:close/>
                                <a:moveTo>
                                  <a:pt x="78745" y="367619"/>
                                </a:moveTo>
                                <a:cubicBezTo>
                                  <a:pt x="80143" y="367237"/>
                                  <a:pt x="83953" y="364569"/>
                                  <a:pt x="82937" y="363934"/>
                                </a:cubicBezTo>
                                <a:lnTo>
                                  <a:pt x="83191" y="363934"/>
                                </a:lnTo>
                                <a:lnTo>
                                  <a:pt x="83699" y="363680"/>
                                </a:lnTo>
                                <a:lnTo>
                                  <a:pt x="83699" y="363680"/>
                                </a:lnTo>
                                <a:cubicBezTo>
                                  <a:pt x="83064" y="365840"/>
                                  <a:pt x="81920" y="367492"/>
                                  <a:pt x="80396" y="369016"/>
                                </a:cubicBezTo>
                                <a:cubicBezTo>
                                  <a:pt x="79762" y="368508"/>
                                  <a:pt x="79253" y="368127"/>
                                  <a:pt x="78618" y="367746"/>
                                </a:cubicBezTo>
                                <a:lnTo>
                                  <a:pt x="78618" y="367746"/>
                                </a:lnTo>
                                <a:close/>
                                <a:moveTo>
                                  <a:pt x="78237" y="367237"/>
                                </a:moveTo>
                                <a:cubicBezTo>
                                  <a:pt x="76205" y="365967"/>
                                  <a:pt x="74300" y="364569"/>
                                  <a:pt x="72522" y="363045"/>
                                </a:cubicBezTo>
                                <a:cubicBezTo>
                                  <a:pt x="74046" y="362790"/>
                                  <a:pt x="75443" y="362536"/>
                                  <a:pt x="76840" y="362155"/>
                                </a:cubicBezTo>
                                <a:cubicBezTo>
                                  <a:pt x="77221" y="362790"/>
                                  <a:pt x="77729" y="363426"/>
                                  <a:pt x="78237" y="363934"/>
                                </a:cubicBezTo>
                                <a:cubicBezTo>
                                  <a:pt x="72903" y="360630"/>
                                  <a:pt x="76205" y="365586"/>
                                  <a:pt x="78237" y="367237"/>
                                </a:cubicBezTo>
                                <a:lnTo>
                                  <a:pt x="78237" y="367237"/>
                                </a:lnTo>
                                <a:close/>
                                <a:moveTo>
                                  <a:pt x="108339" y="368381"/>
                                </a:moveTo>
                                <a:cubicBezTo>
                                  <a:pt x="107576" y="367873"/>
                                  <a:pt x="106687" y="367365"/>
                                  <a:pt x="105798" y="366983"/>
                                </a:cubicBezTo>
                                <a:cubicBezTo>
                                  <a:pt x="106179" y="366983"/>
                                  <a:pt x="106560" y="366983"/>
                                  <a:pt x="106814" y="366983"/>
                                </a:cubicBezTo>
                                <a:lnTo>
                                  <a:pt x="108339" y="368381"/>
                                </a:lnTo>
                                <a:lnTo>
                                  <a:pt x="108339" y="368381"/>
                                </a:lnTo>
                                <a:close/>
                                <a:moveTo>
                                  <a:pt x="132597" y="365205"/>
                                </a:moveTo>
                                <a:cubicBezTo>
                                  <a:pt x="132597" y="365205"/>
                                  <a:pt x="133740" y="364569"/>
                                  <a:pt x="134121" y="364061"/>
                                </a:cubicBezTo>
                                <a:cubicBezTo>
                                  <a:pt x="134121" y="364315"/>
                                  <a:pt x="134121" y="364442"/>
                                  <a:pt x="133867" y="364696"/>
                                </a:cubicBezTo>
                                <a:cubicBezTo>
                                  <a:pt x="133486" y="364696"/>
                                  <a:pt x="133105" y="364950"/>
                                  <a:pt x="132470" y="365205"/>
                                </a:cubicBezTo>
                                <a:lnTo>
                                  <a:pt x="132470" y="365205"/>
                                </a:lnTo>
                                <a:close/>
                                <a:moveTo>
                                  <a:pt x="133994" y="366602"/>
                                </a:moveTo>
                                <a:lnTo>
                                  <a:pt x="133994" y="366856"/>
                                </a:lnTo>
                                <a:cubicBezTo>
                                  <a:pt x="133994" y="366856"/>
                                  <a:pt x="134248" y="366983"/>
                                  <a:pt x="134248" y="366983"/>
                                </a:cubicBezTo>
                                <a:cubicBezTo>
                                  <a:pt x="133613" y="366983"/>
                                  <a:pt x="133105" y="367237"/>
                                  <a:pt x="132597" y="367492"/>
                                </a:cubicBezTo>
                                <a:cubicBezTo>
                                  <a:pt x="133105" y="367237"/>
                                  <a:pt x="133613" y="366856"/>
                                  <a:pt x="134121" y="366475"/>
                                </a:cubicBezTo>
                                <a:lnTo>
                                  <a:pt x="134121" y="366475"/>
                                </a:lnTo>
                                <a:close/>
                                <a:moveTo>
                                  <a:pt x="69601" y="362155"/>
                                </a:moveTo>
                                <a:lnTo>
                                  <a:pt x="69474" y="362155"/>
                                </a:lnTo>
                                <a:cubicBezTo>
                                  <a:pt x="68585" y="362155"/>
                                  <a:pt x="67696" y="362155"/>
                                  <a:pt x="66807" y="361774"/>
                                </a:cubicBezTo>
                                <a:cubicBezTo>
                                  <a:pt x="65790" y="361520"/>
                                  <a:pt x="64775" y="360885"/>
                                  <a:pt x="64139" y="359995"/>
                                </a:cubicBezTo>
                                <a:cubicBezTo>
                                  <a:pt x="64013" y="359741"/>
                                  <a:pt x="63758" y="359487"/>
                                  <a:pt x="63632" y="359106"/>
                                </a:cubicBezTo>
                                <a:cubicBezTo>
                                  <a:pt x="63250" y="358343"/>
                                  <a:pt x="62996" y="357581"/>
                                  <a:pt x="63123" y="356819"/>
                                </a:cubicBezTo>
                                <a:cubicBezTo>
                                  <a:pt x="63123" y="356692"/>
                                  <a:pt x="63123" y="356437"/>
                                  <a:pt x="63123" y="356310"/>
                                </a:cubicBezTo>
                                <a:cubicBezTo>
                                  <a:pt x="63123" y="355929"/>
                                  <a:pt x="63123" y="355548"/>
                                  <a:pt x="63250" y="355167"/>
                                </a:cubicBezTo>
                                <a:cubicBezTo>
                                  <a:pt x="63250" y="355040"/>
                                  <a:pt x="63250" y="354913"/>
                                  <a:pt x="63250" y="354659"/>
                                </a:cubicBezTo>
                                <a:cubicBezTo>
                                  <a:pt x="63885" y="351736"/>
                                  <a:pt x="64013" y="348814"/>
                                  <a:pt x="63758" y="345892"/>
                                </a:cubicBezTo>
                                <a:cubicBezTo>
                                  <a:pt x="63758" y="345638"/>
                                  <a:pt x="63758" y="345383"/>
                                  <a:pt x="63758" y="345129"/>
                                </a:cubicBezTo>
                                <a:lnTo>
                                  <a:pt x="63758" y="344621"/>
                                </a:lnTo>
                                <a:cubicBezTo>
                                  <a:pt x="63758" y="344621"/>
                                  <a:pt x="63758" y="344367"/>
                                  <a:pt x="63758" y="344240"/>
                                </a:cubicBezTo>
                                <a:lnTo>
                                  <a:pt x="63758" y="343605"/>
                                </a:lnTo>
                                <a:lnTo>
                                  <a:pt x="63758" y="343605"/>
                                </a:lnTo>
                                <a:lnTo>
                                  <a:pt x="63758" y="342842"/>
                                </a:lnTo>
                                <a:lnTo>
                                  <a:pt x="63758" y="342842"/>
                                </a:lnTo>
                                <a:cubicBezTo>
                                  <a:pt x="63758" y="342842"/>
                                  <a:pt x="63758" y="341826"/>
                                  <a:pt x="63758" y="341317"/>
                                </a:cubicBezTo>
                                <a:cubicBezTo>
                                  <a:pt x="63123" y="331280"/>
                                  <a:pt x="62107" y="303454"/>
                                  <a:pt x="62361" y="290875"/>
                                </a:cubicBezTo>
                                <a:cubicBezTo>
                                  <a:pt x="62488" y="289605"/>
                                  <a:pt x="62615" y="287572"/>
                                  <a:pt x="62742" y="285285"/>
                                </a:cubicBezTo>
                                <a:cubicBezTo>
                                  <a:pt x="62996" y="279694"/>
                                  <a:pt x="63250" y="272071"/>
                                  <a:pt x="65282" y="265972"/>
                                </a:cubicBezTo>
                                <a:cubicBezTo>
                                  <a:pt x="67188" y="260127"/>
                                  <a:pt x="67061" y="247675"/>
                                  <a:pt x="66934" y="234461"/>
                                </a:cubicBezTo>
                                <a:cubicBezTo>
                                  <a:pt x="66807" y="222390"/>
                                  <a:pt x="66680" y="210066"/>
                                  <a:pt x="68077" y="202315"/>
                                </a:cubicBezTo>
                                <a:cubicBezTo>
                                  <a:pt x="68966" y="197106"/>
                                  <a:pt x="73538" y="186052"/>
                                  <a:pt x="77475" y="176522"/>
                                </a:cubicBezTo>
                                <a:cubicBezTo>
                                  <a:pt x="80396" y="169280"/>
                                  <a:pt x="83064" y="162927"/>
                                  <a:pt x="83445" y="160513"/>
                                </a:cubicBezTo>
                                <a:cubicBezTo>
                                  <a:pt x="86112" y="158607"/>
                                  <a:pt x="95129" y="158607"/>
                                  <a:pt x="100464" y="158734"/>
                                </a:cubicBezTo>
                                <a:lnTo>
                                  <a:pt x="104020" y="158734"/>
                                </a:lnTo>
                                <a:lnTo>
                                  <a:pt x="136026" y="224169"/>
                                </a:lnTo>
                                <a:cubicBezTo>
                                  <a:pt x="136280" y="229760"/>
                                  <a:pt x="136280" y="235478"/>
                                  <a:pt x="136026" y="241195"/>
                                </a:cubicBezTo>
                                <a:cubicBezTo>
                                  <a:pt x="135518" y="252122"/>
                                  <a:pt x="135518" y="263176"/>
                                  <a:pt x="136280" y="274103"/>
                                </a:cubicBezTo>
                                <a:cubicBezTo>
                                  <a:pt x="137297" y="284141"/>
                                  <a:pt x="138821" y="294052"/>
                                  <a:pt x="140980" y="303962"/>
                                </a:cubicBezTo>
                                <a:cubicBezTo>
                                  <a:pt x="142504" y="311205"/>
                                  <a:pt x="143901" y="317558"/>
                                  <a:pt x="143901" y="321115"/>
                                </a:cubicBezTo>
                                <a:cubicBezTo>
                                  <a:pt x="144155" y="337125"/>
                                  <a:pt x="145044" y="341699"/>
                                  <a:pt x="147584" y="352245"/>
                                </a:cubicBezTo>
                                <a:cubicBezTo>
                                  <a:pt x="140980" y="350974"/>
                                  <a:pt x="138821" y="349068"/>
                                  <a:pt x="135137" y="345765"/>
                                </a:cubicBezTo>
                                <a:lnTo>
                                  <a:pt x="134121" y="344875"/>
                                </a:lnTo>
                                <a:cubicBezTo>
                                  <a:pt x="114562" y="327214"/>
                                  <a:pt x="105544" y="317558"/>
                                  <a:pt x="101480" y="274739"/>
                                </a:cubicBezTo>
                                <a:cubicBezTo>
                                  <a:pt x="101480" y="274612"/>
                                  <a:pt x="101226" y="274358"/>
                                  <a:pt x="101099" y="274485"/>
                                </a:cubicBezTo>
                                <a:cubicBezTo>
                                  <a:pt x="100972" y="274485"/>
                                  <a:pt x="100845" y="274612"/>
                                  <a:pt x="100845" y="274866"/>
                                </a:cubicBezTo>
                                <a:cubicBezTo>
                                  <a:pt x="105163" y="317939"/>
                                  <a:pt x="114054" y="327595"/>
                                  <a:pt x="133867" y="345256"/>
                                </a:cubicBezTo>
                                <a:lnTo>
                                  <a:pt x="134756" y="346146"/>
                                </a:lnTo>
                                <a:cubicBezTo>
                                  <a:pt x="138821" y="349830"/>
                                  <a:pt x="140853" y="351609"/>
                                  <a:pt x="148346" y="353007"/>
                                </a:cubicBezTo>
                                <a:cubicBezTo>
                                  <a:pt x="149108" y="353896"/>
                                  <a:pt x="149489" y="354913"/>
                                  <a:pt x="149489" y="356056"/>
                                </a:cubicBezTo>
                                <a:lnTo>
                                  <a:pt x="149489" y="356437"/>
                                </a:lnTo>
                                <a:cubicBezTo>
                                  <a:pt x="147203" y="355294"/>
                                  <a:pt x="144536" y="354532"/>
                                  <a:pt x="141996" y="354405"/>
                                </a:cubicBezTo>
                                <a:cubicBezTo>
                                  <a:pt x="139583" y="354150"/>
                                  <a:pt x="137424" y="353769"/>
                                  <a:pt x="136788" y="352626"/>
                                </a:cubicBezTo>
                                <a:cubicBezTo>
                                  <a:pt x="136788" y="352499"/>
                                  <a:pt x="136534" y="352372"/>
                                  <a:pt x="136280" y="352499"/>
                                </a:cubicBezTo>
                                <a:cubicBezTo>
                                  <a:pt x="136280" y="352499"/>
                                  <a:pt x="136280" y="352499"/>
                                  <a:pt x="136280" y="352499"/>
                                </a:cubicBezTo>
                                <a:cubicBezTo>
                                  <a:pt x="136153" y="352499"/>
                                  <a:pt x="136026" y="352753"/>
                                  <a:pt x="136153" y="353007"/>
                                </a:cubicBezTo>
                                <a:cubicBezTo>
                                  <a:pt x="137043" y="354532"/>
                                  <a:pt x="139329" y="354786"/>
                                  <a:pt x="141996" y="355167"/>
                                </a:cubicBezTo>
                                <a:cubicBezTo>
                                  <a:pt x="144663" y="355294"/>
                                  <a:pt x="147457" y="356056"/>
                                  <a:pt x="149744" y="357454"/>
                                </a:cubicBezTo>
                                <a:lnTo>
                                  <a:pt x="149997" y="357454"/>
                                </a:lnTo>
                                <a:cubicBezTo>
                                  <a:pt x="150632" y="357962"/>
                                  <a:pt x="151013" y="358725"/>
                                  <a:pt x="150887" y="359487"/>
                                </a:cubicBezTo>
                                <a:cubicBezTo>
                                  <a:pt x="150632" y="359487"/>
                                  <a:pt x="150251" y="359233"/>
                                  <a:pt x="149616" y="359233"/>
                                </a:cubicBezTo>
                                <a:lnTo>
                                  <a:pt x="149489" y="359233"/>
                                </a:lnTo>
                                <a:cubicBezTo>
                                  <a:pt x="146568" y="358343"/>
                                  <a:pt x="143520" y="358343"/>
                                  <a:pt x="140599" y="359106"/>
                                </a:cubicBezTo>
                                <a:cubicBezTo>
                                  <a:pt x="139329" y="359487"/>
                                  <a:pt x="138059" y="359995"/>
                                  <a:pt x="137043" y="360757"/>
                                </a:cubicBezTo>
                                <a:cubicBezTo>
                                  <a:pt x="135899" y="361774"/>
                                  <a:pt x="134375" y="362282"/>
                                  <a:pt x="132851" y="362155"/>
                                </a:cubicBezTo>
                                <a:cubicBezTo>
                                  <a:pt x="131327" y="362155"/>
                                  <a:pt x="129676" y="361774"/>
                                  <a:pt x="128152" y="361393"/>
                                </a:cubicBezTo>
                                <a:cubicBezTo>
                                  <a:pt x="127009" y="361139"/>
                                  <a:pt x="125866" y="361012"/>
                                  <a:pt x="124723" y="360885"/>
                                </a:cubicBezTo>
                                <a:cubicBezTo>
                                  <a:pt x="123579" y="360885"/>
                                  <a:pt x="122563" y="361012"/>
                                  <a:pt x="121548" y="361266"/>
                                </a:cubicBezTo>
                                <a:cubicBezTo>
                                  <a:pt x="120912" y="361266"/>
                                  <a:pt x="120150" y="361520"/>
                                  <a:pt x="119642" y="361520"/>
                                </a:cubicBezTo>
                                <a:cubicBezTo>
                                  <a:pt x="120531" y="355167"/>
                                  <a:pt x="117483" y="346146"/>
                                  <a:pt x="113165" y="333821"/>
                                </a:cubicBezTo>
                                <a:cubicBezTo>
                                  <a:pt x="102623" y="302692"/>
                                  <a:pt x="84842" y="250470"/>
                                  <a:pt x="104528" y="166993"/>
                                </a:cubicBezTo>
                                <a:cubicBezTo>
                                  <a:pt x="104528" y="166866"/>
                                  <a:pt x="104528" y="166612"/>
                                  <a:pt x="104274" y="166612"/>
                                </a:cubicBezTo>
                                <a:cubicBezTo>
                                  <a:pt x="104020" y="166612"/>
                                  <a:pt x="103893" y="166612"/>
                                  <a:pt x="103766" y="166866"/>
                                </a:cubicBezTo>
                                <a:cubicBezTo>
                                  <a:pt x="84080" y="250598"/>
                                  <a:pt x="101861" y="302946"/>
                                  <a:pt x="112530" y="334202"/>
                                </a:cubicBezTo>
                                <a:cubicBezTo>
                                  <a:pt x="116721" y="346527"/>
                                  <a:pt x="119642" y="355421"/>
                                  <a:pt x="118880" y="361774"/>
                                </a:cubicBezTo>
                                <a:cubicBezTo>
                                  <a:pt x="118499" y="361774"/>
                                  <a:pt x="118245" y="361774"/>
                                  <a:pt x="117864" y="361647"/>
                                </a:cubicBezTo>
                                <a:cubicBezTo>
                                  <a:pt x="114689" y="359614"/>
                                  <a:pt x="110371" y="360503"/>
                                  <a:pt x="109101" y="360757"/>
                                </a:cubicBezTo>
                                <a:cubicBezTo>
                                  <a:pt x="108973" y="360757"/>
                                  <a:pt x="108847" y="360757"/>
                                  <a:pt x="108720" y="360757"/>
                                </a:cubicBezTo>
                                <a:lnTo>
                                  <a:pt x="108466" y="360757"/>
                                </a:lnTo>
                                <a:cubicBezTo>
                                  <a:pt x="108466" y="360757"/>
                                  <a:pt x="108466" y="361012"/>
                                  <a:pt x="108466" y="361012"/>
                                </a:cubicBezTo>
                                <a:lnTo>
                                  <a:pt x="108466" y="361012"/>
                                </a:lnTo>
                                <a:cubicBezTo>
                                  <a:pt x="108466" y="361012"/>
                                  <a:pt x="108466" y="359868"/>
                                  <a:pt x="108466" y="359360"/>
                                </a:cubicBezTo>
                                <a:cubicBezTo>
                                  <a:pt x="108466" y="354532"/>
                                  <a:pt x="108466" y="344621"/>
                                  <a:pt x="103512" y="325943"/>
                                </a:cubicBezTo>
                                <a:cubicBezTo>
                                  <a:pt x="103512" y="325816"/>
                                  <a:pt x="103258" y="325689"/>
                                  <a:pt x="103004" y="325689"/>
                                </a:cubicBezTo>
                                <a:cubicBezTo>
                                  <a:pt x="102750" y="325689"/>
                                  <a:pt x="102750" y="325943"/>
                                  <a:pt x="102750" y="326070"/>
                                </a:cubicBezTo>
                                <a:cubicBezTo>
                                  <a:pt x="107703" y="344621"/>
                                  <a:pt x="107703" y="354532"/>
                                  <a:pt x="107703" y="359360"/>
                                </a:cubicBezTo>
                                <a:cubicBezTo>
                                  <a:pt x="107703" y="359868"/>
                                  <a:pt x="107703" y="360503"/>
                                  <a:pt x="107703" y="361012"/>
                                </a:cubicBezTo>
                                <a:cubicBezTo>
                                  <a:pt x="107703" y="361901"/>
                                  <a:pt x="107703" y="362918"/>
                                  <a:pt x="108211" y="363680"/>
                                </a:cubicBezTo>
                                <a:lnTo>
                                  <a:pt x="108211" y="363680"/>
                                </a:lnTo>
                                <a:lnTo>
                                  <a:pt x="108211" y="364061"/>
                                </a:lnTo>
                                <a:lnTo>
                                  <a:pt x="108211" y="364061"/>
                                </a:lnTo>
                                <a:cubicBezTo>
                                  <a:pt x="108211" y="364696"/>
                                  <a:pt x="108211" y="365205"/>
                                  <a:pt x="108085" y="365459"/>
                                </a:cubicBezTo>
                                <a:cubicBezTo>
                                  <a:pt x="107830" y="365713"/>
                                  <a:pt x="107195" y="366094"/>
                                  <a:pt x="106179" y="366094"/>
                                </a:cubicBezTo>
                                <a:cubicBezTo>
                                  <a:pt x="106052" y="366094"/>
                                  <a:pt x="105798" y="366094"/>
                                  <a:pt x="105671" y="366094"/>
                                </a:cubicBezTo>
                                <a:cubicBezTo>
                                  <a:pt x="104528" y="366094"/>
                                  <a:pt x="104147" y="365586"/>
                                  <a:pt x="103385" y="364442"/>
                                </a:cubicBezTo>
                                <a:cubicBezTo>
                                  <a:pt x="103131" y="363934"/>
                                  <a:pt x="102877" y="363553"/>
                                  <a:pt x="102496" y="363172"/>
                                </a:cubicBezTo>
                                <a:cubicBezTo>
                                  <a:pt x="102496" y="363045"/>
                                  <a:pt x="102369" y="362918"/>
                                  <a:pt x="102242" y="362790"/>
                                </a:cubicBezTo>
                                <a:cubicBezTo>
                                  <a:pt x="102115" y="362536"/>
                                  <a:pt x="101861" y="362282"/>
                                  <a:pt x="101607" y="362155"/>
                                </a:cubicBezTo>
                                <a:cubicBezTo>
                                  <a:pt x="101607" y="361901"/>
                                  <a:pt x="101480" y="361647"/>
                                  <a:pt x="101480" y="361266"/>
                                </a:cubicBezTo>
                                <a:cubicBezTo>
                                  <a:pt x="101226" y="358852"/>
                                  <a:pt x="101226" y="356437"/>
                                  <a:pt x="101480" y="354023"/>
                                </a:cubicBezTo>
                                <a:cubicBezTo>
                                  <a:pt x="102115" y="342080"/>
                                  <a:pt x="101099" y="330263"/>
                                  <a:pt x="98432" y="318574"/>
                                </a:cubicBezTo>
                                <a:cubicBezTo>
                                  <a:pt x="98432" y="318447"/>
                                  <a:pt x="98178" y="318320"/>
                                  <a:pt x="98051" y="318320"/>
                                </a:cubicBezTo>
                                <a:cubicBezTo>
                                  <a:pt x="97797" y="318320"/>
                                  <a:pt x="97797" y="318574"/>
                                  <a:pt x="97797" y="318701"/>
                                </a:cubicBezTo>
                                <a:cubicBezTo>
                                  <a:pt x="100464" y="330263"/>
                                  <a:pt x="101607" y="342080"/>
                                  <a:pt x="100845" y="353896"/>
                                </a:cubicBezTo>
                                <a:cubicBezTo>
                                  <a:pt x="100591" y="356310"/>
                                  <a:pt x="100591" y="358725"/>
                                  <a:pt x="100845" y="361012"/>
                                </a:cubicBezTo>
                                <a:lnTo>
                                  <a:pt x="100845" y="361266"/>
                                </a:lnTo>
                                <a:lnTo>
                                  <a:pt x="100337" y="361266"/>
                                </a:lnTo>
                                <a:cubicBezTo>
                                  <a:pt x="100337" y="361266"/>
                                  <a:pt x="99956" y="360885"/>
                                  <a:pt x="99829" y="360757"/>
                                </a:cubicBezTo>
                                <a:cubicBezTo>
                                  <a:pt x="99321" y="360503"/>
                                  <a:pt x="98813" y="360376"/>
                                  <a:pt x="98305" y="360249"/>
                                </a:cubicBezTo>
                                <a:cubicBezTo>
                                  <a:pt x="97289" y="359995"/>
                                  <a:pt x="96146" y="359995"/>
                                  <a:pt x="95002" y="359995"/>
                                </a:cubicBezTo>
                                <a:cubicBezTo>
                                  <a:pt x="87509" y="359360"/>
                                  <a:pt x="87001" y="359614"/>
                                  <a:pt x="85223" y="361139"/>
                                </a:cubicBezTo>
                                <a:cubicBezTo>
                                  <a:pt x="84588" y="361774"/>
                                  <a:pt x="83826" y="362409"/>
                                  <a:pt x="83064" y="362918"/>
                                </a:cubicBezTo>
                                <a:cubicBezTo>
                                  <a:pt x="82556" y="362155"/>
                                  <a:pt x="82175" y="361266"/>
                                  <a:pt x="82048" y="360376"/>
                                </a:cubicBezTo>
                                <a:lnTo>
                                  <a:pt x="82048" y="359487"/>
                                </a:lnTo>
                                <a:lnTo>
                                  <a:pt x="81794" y="359487"/>
                                </a:lnTo>
                                <a:cubicBezTo>
                                  <a:pt x="81794" y="356692"/>
                                  <a:pt x="82810" y="353261"/>
                                  <a:pt x="84080" y="349068"/>
                                </a:cubicBezTo>
                                <a:cubicBezTo>
                                  <a:pt x="86493" y="342080"/>
                                  <a:pt x="87890" y="334710"/>
                                  <a:pt x="88144" y="327214"/>
                                </a:cubicBezTo>
                                <a:cubicBezTo>
                                  <a:pt x="88398" y="260635"/>
                                  <a:pt x="90684" y="212353"/>
                                  <a:pt x="101607" y="162038"/>
                                </a:cubicBezTo>
                                <a:cubicBezTo>
                                  <a:pt x="101607" y="161911"/>
                                  <a:pt x="101607" y="161656"/>
                                  <a:pt x="101353" y="161656"/>
                                </a:cubicBezTo>
                                <a:cubicBezTo>
                                  <a:pt x="101099" y="161656"/>
                                  <a:pt x="100972" y="161656"/>
                                  <a:pt x="100845" y="161911"/>
                                </a:cubicBezTo>
                                <a:cubicBezTo>
                                  <a:pt x="89922" y="212226"/>
                                  <a:pt x="87636" y="260635"/>
                                  <a:pt x="87382" y="327214"/>
                                </a:cubicBezTo>
                                <a:cubicBezTo>
                                  <a:pt x="87255" y="334583"/>
                                  <a:pt x="85858" y="341826"/>
                                  <a:pt x="83445" y="348814"/>
                                </a:cubicBezTo>
                                <a:cubicBezTo>
                                  <a:pt x="82175" y="353007"/>
                                  <a:pt x="81032" y="356692"/>
                                  <a:pt x="81158" y="359741"/>
                                </a:cubicBezTo>
                                <a:lnTo>
                                  <a:pt x="80524" y="359741"/>
                                </a:lnTo>
                                <a:cubicBezTo>
                                  <a:pt x="77602" y="361012"/>
                                  <a:pt x="74554" y="361774"/>
                                  <a:pt x="71506" y="362155"/>
                                </a:cubicBezTo>
                                <a:cubicBezTo>
                                  <a:pt x="70998" y="362155"/>
                                  <a:pt x="70490" y="362409"/>
                                  <a:pt x="69982" y="362409"/>
                                </a:cubicBezTo>
                                <a:lnTo>
                                  <a:pt x="69982" y="362409"/>
                                </a:lnTo>
                                <a:close/>
                                <a:moveTo>
                                  <a:pt x="74427" y="145266"/>
                                </a:moveTo>
                                <a:cubicBezTo>
                                  <a:pt x="78491" y="143233"/>
                                  <a:pt x="82301" y="140692"/>
                                  <a:pt x="85985" y="137769"/>
                                </a:cubicBezTo>
                                <a:cubicBezTo>
                                  <a:pt x="86874" y="137642"/>
                                  <a:pt x="87636" y="137515"/>
                                  <a:pt x="88525" y="137642"/>
                                </a:cubicBezTo>
                                <a:cubicBezTo>
                                  <a:pt x="90176" y="137642"/>
                                  <a:pt x="91827" y="137388"/>
                                  <a:pt x="93352" y="137007"/>
                                </a:cubicBezTo>
                                <a:lnTo>
                                  <a:pt x="103131" y="157209"/>
                                </a:lnTo>
                                <a:cubicBezTo>
                                  <a:pt x="103131" y="157209"/>
                                  <a:pt x="102369" y="157209"/>
                                  <a:pt x="102115" y="157209"/>
                                </a:cubicBezTo>
                                <a:lnTo>
                                  <a:pt x="96781" y="157209"/>
                                </a:lnTo>
                                <a:lnTo>
                                  <a:pt x="96781" y="156828"/>
                                </a:lnTo>
                                <a:cubicBezTo>
                                  <a:pt x="96781" y="156828"/>
                                  <a:pt x="96654" y="156574"/>
                                  <a:pt x="96273" y="156193"/>
                                </a:cubicBezTo>
                                <a:cubicBezTo>
                                  <a:pt x="95129" y="154922"/>
                                  <a:pt x="91954" y="150856"/>
                                  <a:pt x="91700" y="148442"/>
                                </a:cubicBezTo>
                                <a:cubicBezTo>
                                  <a:pt x="91700" y="148315"/>
                                  <a:pt x="91573" y="148061"/>
                                  <a:pt x="91319" y="148061"/>
                                </a:cubicBezTo>
                                <a:cubicBezTo>
                                  <a:pt x="91192" y="148061"/>
                                  <a:pt x="90938" y="148188"/>
                                  <a:pt x="91065" y="148442"/>
                                </a:cubicBezTo>
                                <a:cubicBezTo>
                                  <a:pt x="91192" y="150984"/>
                                  <a:pt x="94495" y="155049"/>
                                  <a:pt x="95765" y="156574"/>
                                </a:cubicBezTo>
                                <a:cubicBezTo>
                                  <a:pt x="95892" y="156701"/>
                                  <a:pt x="96019" y="156955"/>
                                  <a:pt x="96146" y="157082"/>
                                </a:cubicBezTo>
                                <a:cubicBezTo>
                                  <a:pt x="94240" y="157082"/>
                                  <a:pt x="92209" y="157082"/>
                                  <a:pt x="90303" y="157336"/>
                                </a:cubicBezTo>
                                <a:lnTo>
                                  <a:pt x="90303" y="157082"/>
                                </a:lnTo>
                                <a:cubicBezTo>
                                  <a:pt x="87001" y="154541"/>
                                  <a:pt x="84588" y="151238"/>
                                  <a:pt x="83445" y="147299"/>
                                </a:cubicBezTo>
                                <a:cubicBezTo>
                                  <a:pt x="83445" y="147172"/>
                                  <a:pt x="83191" y="147045"/>
                                  <a:pt x="82937" y="147045"/>
                                </a:cubicBezTo>
                                <a:cubicBezTo>
                                  <a:pt x="82810" y="147045"/>
                                  <a:pt x="82683" y="147299"/>
                                  <a:pt x="82683" y="147426"/>
                                </a:cubicBezTo>
                                <a:lnTo>
                                  <a:pt x="82683" y="147426"/>
                                </a:lnTo>
                                <a:cubicBezTo>
                                  <a:pt x="83826" y="151365"/>
                                  <a:pt x="86239" y="154795"/>
                                  <a:pt x="89414" y="157336"/>
                                </a:cubicBezTo>
                                <a:cubicBezTo>
                                  <a:pt x="87128" y="157336"/>
                                  <a:pt x="84715" y="157972"/>
                                  <a:pt x="82683" y="158988"/>
                                </a:cubicBezTo>
                                <a:cubicBezTo>
                                  <a:pt x="78110" y="154414"/>
                                  <a:pt x="76840" y="151238"/>
                                  <a:pt x="74427" y="145266"/>
                                </a:cubicBezTo>
                                <a:lnTo>
                                  <a:pt x="74427" y="145266"/>
                                </a:lnTo>
                                <a:close/>
                                <a:moveTo>
                                  <a:pt x="59440" y="149586"/>
                                </a:moveTo>
                                <a:cubicBezTo>
                                  <a:pt x="55503" y="150475"/>
                                  <a:pt x="51438" y="151111"/>
                                  <a:pt x="47374" y="151365"/>
                                </a:cubicBezTo>
                                <a:cubicBezTo>
                                  <a:pt x="41278" y="151619"/>
                                  <a:pt x="38611" y="150984"/>
                                  <a:pt x="37976" y="150221"/>
                                </a:cubicBezTo>
                                <a:cubicBezTo>
                                  <a:pt x="36832" y="148824"/>
                                  <a:pt x="36579" y="144122"/>
                                  <a:pt x="37467" y="140946"/>
                                </a:cubicBezTo>
                                <a:cubicBezTo>
                                  <a:pt x="38230" y="138405"/>
                                  <a:pt x="39373" y="135864"/>
                                  <a:pt x="41024" y="133704"/>
                                </a:cubicBezTo>
                                <a:cubicBezTo>
                                  <a:pt x="42802" y="131035"/>
                                  <a:pt x="44199" y="128240"/>
                                  <a:pt x="45342" y="125191"/>
                                </a:cubicBezTo>
                                <a:cubicBezTo>
                                  <a:pt x="45977" y="123412"/>
                                  <a:pt x="46866" y="121760"/>
                                  <a:pt x="47755" y="120108"/>
                                </a:cubicBezTo>
                                <a:lnTo>
                                  <a:pt x="50676" y="115915"/>
                                </a:lnTo>
                                <a:cubicBezTo>
                                  <a:pt x="52455" y="113501"/>
                                  <a:pt x="54106" y="110960"/>
                                  <a:pt x="55376" y="108292"/>
                                </a:cubicBezTo>
                                <a:lnTo>
                                  <a:pt x="55376" y="108038"/>
                                </a:lnTo>
                                <a:cubicBezTo>
                                  <a:pt x="55376" y="108038"/>
                                  <a:pt x="55503" y="108038"/>
                                  <a:pt x="55503" y="108038"/>
                                </a:cubicBezTo>
                                <a:cubicBezTo>
                                  <a:pt x="56011" y="107529"/>
                                  <a:pt x="56392" y="106894"/>
                                  <a:pt x="56773" y="106132"/>
                                </a:cubicBezTo>
                                <a:cubicBezTo>
                                  <a:pt x="57281" y="105115"/>
                                  <a:pt x="57662" y="104607"/>
                                  <a:pt x="58424" y="104353"/>
                                </a:cubicBezTo>
                                <a:cubicBezTo>
                                  <a:pt x="58678" y="104353"/>
                                  <a:pt x="59440" y="105115"/>
                                  <a:pt x="61345" y="107911"/>
                                </a:cubicBezTo>
                                <a:cubicBezTo>
                                  <a:pt x="64901" y="113755"/>
                                  <a:pt x="68331" y="121760"/>
                                  <a:pt x="67950" y="123031"/>
                                </a:cubicBezTo>
                                <a:lnTo>
                                  <a:pt x="67950" y="123031"/>
                                </a:lnTo>
                                <a:cubicBezTo>
                                  <a:pt x="67950" y="123031"/>
                                  <a:pt x="67442" y="124174"/>
                                  <a:pt x="67188" y="124682"/>
                                </a:cubicBezTo>
                                <a:cubicBezTo>
                                  <a:pt x="65790" y="127859"/>
                                  <a:pt x="63250" y="130527"/>
                                  <a:pt x="60202" y="132179"/>
                                </a:cubicBezTo>
                                <a:lnTo>
                                  <a:pt x="59313" y="132687"/>
                                </a:lnTo>
                                <a:cubicBezTo>
                                  <a:pt x="57535" y="132941"/>
                                  <a:pt x="55630" y="133322"/>
                                  <a:pt x="53852" y="133831"/>
                                </a:cubicBezTo>
                                <a:cubicBezTo>
                                  <a:pt x="53724" y="133831"/>
                                  <a:pt x="53598" y="134085"/>
                                  <a:pt x="53724" y="134339"/>
                                </a:cubicBezTo>
                                <a:lnTo>
                                  <a:pt x="53979" y="134339"/>
                                </a:lnTo>
                                <a:cubicBezTo>
                                  <a:pt x="55630" y="133958"/>
                                  <a:pt x="57281" y="133576"/>
                                  <a:pt x="59059" y="133322"/>
                                </a:cubicBezTo>
                                <a:lnTo>
                                  <a:pt x="61472" y="133322"/>
                                </a:lnTo>
                                <a:cubicBezTo>
                                  <a:pt x="64139" y="133831"/>
                                  <a:pt x="66680" y="133831"/>
                                  <a:pt x="69347" y="133576"/>
                                </a:cubicBezTo>
                                <a:cubicBezTo>
                                  <a:pt x="72014" y="133068"/>
                                  <a:pt x="74427" y="132052"/>
                                  <a:pt x="76840" y="130781"/>
                                </a:cubicBezTo>
                                <a:cubicBezTo>
                                  <a:pt x="80905" y="128621"/>
                                  <a:pt x="84334" y="125445"/>
                                  <a:pt x="87001" y="121633"/>
                                </a:cubicBezTo>
                                <a:cubicBezTo>
                                  <a:pt x="89160" y="118711"/>
                                  <a:pt x="91319" y="118711"/>
                                  <a:pt x="95129" y="118838"/>
                                </a:cubicBezTo>
                                <a:lnTo>
                                  <a:pt x="97289" y="118838"/>
                                </a:lnTo>
                                <a:cubicBezTo>
                                  <a:pt x="97924" y="118838"/>
                                  <a:pt x="98940" y="118838"/>
                                  <a:pt x="99321" y="119346"/>
                                </a:cubicBezTo>
                                <a:cubicBezTo>
                                  <a:pt x="99575" y="119854"/>
                                  <a:pt x="99702" y="120362"/>
                                  <a:pt x="99575" y="120998"/>
                                </a:cubicBezTo>
                                <a:lnTo>
                                  <a:pt x="93478" y="120998"/>
                                </a:lnTo>
                                <a:cubicBezTo>
                                  <a:pt x="93478" y="120998"/>
                                  <a:pt x="92843" y="121252"/>
                                  <a:pt x="92843" y="121633"/>
                                </a:cubicBezTo>
                                <a:cubicBezTo>
                                  <a:pt x="92843" y="122014"/>
                                  <a:pt x="93097" y="122268"/>
                                  <a:pt x="93352" y="122268"/>
                                </a:cubicBezTo>
                                <a:lnTo>
                                  <a:pt x="100464" y="122268"/>
                                </a:lnTo>
                                <a:cubicBezTo>
                                  <a:pt x="101988" y="122268"/>
                                  <a:pt x="102496" y="122649"/>
                                  <a:pt x="102750" y="122904"/>
                                </a:cubicBezTo>
                                <a:cubicBezTo>
                                  <a:pt x="102877" y="123285"/>
                                  <a:pt x="102750" y="123920"/>
                                  <a:pt x="102242" y="124936"/>
                                </a:cubicBezTo>
                                <a:lnTo>
                                  <a:pt x="95638" y="124936"/>
                                </a:lnTo>
                                <a:cubicBezTo>
                                  <a:pt x="95638" y="124936"/>
                                  <a:pt x="95002" y="125191"/>
                                  <a:pt x="95002" y="125445"/>
                                </a:cubicBezTo>
                                <a:lnTo>
                                  <a:pt x="95002" y="125445"/>
                                </a:lnTo>
                                <a:cubicBezTo>
                                  <a:pt x="95002" y="125445"/>
                                  <a:pt x="95257" y="126080"/>
                                  <a:pt x="95638" y="126080"/>
                                </a:cubicBezTo>
                                <a:lnTo>
                                  <a:pt x="102750" y="126080"/>
                                </a:lnTo>
                                <a:cubicBezTo>
                                  <a:pt x="102750" y="126080"/>
                                  <a:pt x="103512" y="127351"/>
                                  <a:pt x="103512" y="127986"/>
                                </a:cubicBezTo>
                                <a:cubicBezTo>
                                  <a:pt x="103385" y="128494"/>
                                  <a:pt x="103004" y="129002"/>
                                  <a:pt x="102623" y="129256"/>
                                </a:cubicBezTo>
                                <a:lnTo>
                                  <a:pt x="95765" y="129256"/>
                                </a:lnTo>
                                <a:cubicBezTo>
                                  <a:pt x="95765" y="129256"/>
                                  <a:pt x="95129" y="129511"/>
                                  <a:pt x="95129" y="129892"/>
                                </a:cubicBezTo>
                                <a:lnTo>
                                  <a:pt x="95129" y="129892"/>
                                </a:lnTo>
                                <a:cubicBezTo>
                                  <a:pt x="95129" y="129892"/>
                                  <a:pt x="95384" y="130527"/>
                                  <a:pt x="95638" y="130527"/>
                                </a:cubicBezTo>
                                <a:lnTo>
                                  <a:pt x="102496" y="130527"/>
                                </a:lnTo>
                                <a:cubicBezTo>
                                  <a:pt x="103385" y="130781"/>
                                  <a:pt x="103766" y="131289"/>
                                  <a:pt x="103766" y="132052"/>
                                </a:cubicBezTo>
                                <a:cubicBezTo>
                                  <a:pt x="103512" y="133449"/>
                                  <a:pt x="102750" y="134847"/>
                                  <a:pt x="101607" y="135736"/>
                                </a:cubicBezTo>
                                <a:lnTo>
                                  <a:pt x="101226" y="135736"/>
                                </a:lnTo>
                                <a:cubicBezTo>
                                  <a:pt x="101226" y="135736"/>
                                  <a:pt x="100591" y="135482"/>
                                  <a:pt x="100718" y="134339"/>
                                </a:cubicBezTo>
                                <a:cubicBezTo>
                                  <a:pt x="100718" y="133958"/>
                                  <a:pt x="100718" y="133704"/>
                                  <a:pt x="100464" y="133449"/>
                                </a:cubicBezTo>
                                <a:lnTo>
                                  <a:pt x="100718" y="133449"/>
                                </a:lnTo>
                                <a:cubicBezTo>
                                  <a:pt x="100718" y="133449"/>
                                  <a:pt x="100972" y="133068"/>
                                  <a:pt x="100845" y="132941"/>
                                </a:cubicBezTo>
                                <a:cubicBezTo>
                                  <a:pt x="100845" y="132814"/>
                                  <a:pt x="100591" y="132687"/>
                                  <a:pt x="100464" y="132814"/>
                                </a:cubicBezTo>
                                <a:cubicBezTo>
                                  <a:pt x="100464" y="132814"/>
                                  <a:pt x="100464" y="132814"/>
                                  <a:pt x="100464" y="132814"/>
                                </a:cubicBezTo>
                                <a:cubicBezTo>
                                  <a:pt x="99067" y="133195"/>
                                  <a:pt x="97543" y="133322"/>
                                  <a:pt x="96146" y="132814"/>
                                </a:cubicBezTo>
                                <a:cubicBezTo>
                                  <a:pt x="96019" y="132814"/>
                                  <a:pt x="95892" y="132814"/>
                                  <a:pt x="95765" y="133068"/>
                                </a:cubicBezTo>
                                <a:lnTo>
                                  <a:pt x="95765" y="133068"/>
                                </a:lnTo>
                                <a:cubicBezTo>
                                  <a:pt x="95765" y="133068"/>
                                  <a:pt x="95765" y="133449"/>
                                  <a:pt x="96019" y="133449"/>
                                </a:cubicBezTo>
                                <a:cubicBezTo>
                                  <a:pt x="96273" y="133449"/>
                                  <a:pt x="96527" y="133449"/>
                                  <a:pt x="96781" y="133449"/>
                                </a:cubicBezTo>
                                <a:cubicBezTo>
                                  <a:pt x="96400" y="133576"/>
                                  <a:pt x="96019" y="133831"/>
                                  <a:pt x="95638" y="134085"/>
                                </a:cubicBezTo>
                                <a:cubicBezTo>
                                  <a:pt x="95002" y="134593"/>
                                  <a:pt x="94114" y="135101"/>
                                  <a:pt x="93352" y="135355"/>
                                </a:cubicBezTo>
                                <a:cubicBezTo>
                                  <a:pt x="91700" y="135864"/>
                                  <a:pt x="89922" y="136118"/>
                                  <a:pt x="88271" y="135991"/>
                                </a:cubicBezTo>
                                <a:cubicBezTo>
                                  <a:pt x="86493" y="135991"/>
                                  <a:pt x="85604" y="135991"/>
                                  <a:pt x="85096" y="136499"/>
                                </a:cubicBezTo>
                                <a:cubicBezTo>
                                  <a:pt x="77602" y="142598"/>
                                  <a:pt x="68712" y="146918"/>
                                  <a:pt x="59313" y="149078"/>
                                </a:cubicBezTo>
                                <a:lnTo>
                                  <a:pt x="59313" y="149078"/>
                                </a:lnTo>
                                <a:close/>
                                <a:moveTo>
                                  <a:pt x="45215" y="156955"/>
                                </a:moveTo>
                                <a:cubicBezTo>
                                  <a:pt x="42802" y="164579"/>
                                  <a:pt x="40008" y="173219"/>
                                  <a:pt x="39881" y="182494"/>
                                </a:cubicBezTo>
                                <a:lnTo>
                                  <a:pt x="39881" y="182494"/>
                                </a:lnTo>
                                <a:lnTo>
                                  <a:pt x="39881" y="183129"/>
                                </a:lnTo>
                                <a:cubicBezTo>
                                  <a:pt x="40135" y="184908"/>
                                  <a:pt x="39881" y="186687"/>
                                  <a:pt x="39627" y="188339"/>
                                </a:cubicBezTo>
                                <a:cubicBezTo>
                                  <a:pt x="39119" y="191007"/>
                                  <a:pt x="38738" y="193675"/>
                                  <a:pt x="38738" y="196344"/>
                                </a:cubicBezTo>
                                <a:cubicBezTo>
                                  <a:pt x="38738" y="198503"/>
                                  <a:pt x="39246" y="200663"/>
                                  <a:pt x="40262" y="202569"/>
                                </a:cubicBezTo>
                                <a:cubicBezTo>
                                  <a:pt x="41151" y="204094"/>
                                  <a:pt x="42040" y="204984"/>
                                  <a:pt x="42929" y="204984"/>
                                </a:cubicBezTo>
                                <a:lnTo>
                                  <a:pt x="43310" y="204984"/>
                                </a:lnTo>
                                <a:cubicBezTo>
                                  <a:pt x="44199" y="204729"/>
                                  <a:pt x="44707" y="203586"/>
                                  <a:pt x="44707" y="202061"/>
                                </a:cubicBezTo>
                                <a:cubicBezTo>
                                  <a:pt x="44707" y="201934"/>
                                  <a:pt x="44707" y="201807"/>
                                  <a:pt x="44453" y="201680"/>
                                </a:cubicBezTo>
                                <a:lnTo>
                                  <a:pt x="44453" y="201680"/>
                                </a:lnTo>
                                <a:cubicBezTo>
                                  <a:pt x="44453" y="201680"/>
                                  <a:pt x="44199" y="201680"/>
                                  <a:pt x="44072" y="201934"/>
                                </a:cubicBezTo>
                                <a:lnTo>
                                  <a:pt x="44072" y="201934"/>
                                </a:lnTo>
                                <a:cubicBezTo>
                                  <a:pt x="44072" y="203205"/>
                                  <a:pt x="43691" y="204221"/>
                                  <a:pt x="43056" y="204348"/>
                                </a:cubicBezTo>
                                <a:cubicBezTo>
                                  <a:pt x="42421" y="204475"/>
                                  <a:pt x="41659" y="204094"/>
                                  <a:pt x="40770" y="202315"/>
                                </a:cubicBezTo>
                                <a:cubicBezTo>
                                  <a:pt x="39881" y="200409"/>
                                  <a:pt x="39373" y="198376"/>
                                  <a:pt x="39373" y="196344"/>
                                </a:cubicBezTo>
                                <a:cubicBezTo>
                                  <a:pt x="39373" y="193675"/>
                                  <a:pt x="39754" y="191007"/>
                                  <a:pt x="40262" y="188466"/>
                                </a:cubicBezTo>
                                <a:cubicBezTo>
                                  <a:pt x="40516" y="187068"/>
                                  <a:pt x="40643" y="185798"/>
                                  <a:pt x="40770" y="184400"/>
                                </a:cubicBezTo>
                                <a:cubicBezTo>
                                  <a:pt x="42675" y="188339"/>
                                  <a:pt x="45215" y="191896"/>
                                  <a:pt x="48390" y="194946"/>
                                </a:cubicBezTo>
                                <a:cubicBezTo>
                                  <a:pt x="48771" y="195200"/>
                                  <a:pt x="49152" y="195581"/>
                                  <a:pt x="49533" y="195962"/>
                                </a:cubicBezTo>
                                <a:cubicBezTo>
                                  <a:pt x="48390" y="197614"/>
                                  <a:pt x="47628" y="199520"/>
                                  <a:pt x="47374" y="201553"/>
                                </a:cubicBezTo>
                                <a:cubicBezTo>
                                  <a:pt x="46612" y="205111"/>
                                  <a:pt x="45850" y="208414"/>
                                  <a:pt x="42167" y="208414"/>
                                </a:cubicBezTo>
                                <a:lnTo>
                                  <a:pt x="41786" y="208414"/>
                                </a:lnTo>
                                <a:cubicBezTo>
                                  <a:pt x="39500" y="208287"/>
                                  <a:pt x="36832" y="197995"/>
                                  <a:pt x="35943" y="194565"/>
                                </a:cubicBezTo>
                                <a:cubicBezTo>
                                  <a:pt x="35308" y="191515"/>
                                  <a:pt x="30863" y="187068"/>
                                  <a:pt x="25402" y="181351"/>
                                </a:cubicBezTo>
                                <a:cubicBezTo>
                                  <a:pt x="17400" y="173092"/>
                                  <a:pt x="7493" y="162800"/>
                                  <a:pt x="5969" y="154160"/>
                                </a:cubicBezTo>
                                <a:cubicBezTo>
                                  <a:pt x="4572" y="144631"/>
                                  <a:pt x="8128" y="131798"/>
                                  <a:pt x="11431" y="120489"/>
                                </a:cubicBezTo>
                                <a:cubicBezTo>
                                  <a:pt x="13336" y="114645"/>
                                  <a:pt x="14733" y="108673"/>
                                  <a:pt x="15749" y="102701"/>
                                </a:cubicBezTo>
                                <a:cubicBezTo>
                                  <a:pt x="16003" y="103082"/>
                                  <a:pt x="16384" y="103591"/>
                                  <a:pt x="16638" y="104099"/>
                                </a:cubicBezTo>
                                <a:cubicBezTo>
                                  <a:pt x="20448" y="109689"/>
                                  <a:pt x="23878" y="115534"/>
                                  <a:pt x="27053" y="121506"/>
                                </a:cubicBezTo>
                                <a:cubicBezTo>
                                  <a:pt x="30609" y="128240"/>
                                  <a:pt x="32895" y="132433"/>
                                  <a:pt x="35817" y="132433"/>
                                </a:cubicBezTo>
                                <a:lnTo>
                                  <a:pt x="36070" y="132433"/>
                                </a:lnTo>
                                <a:cubicBezTo>
                                  <a:pt x="39881" y="132179"/>
                                  <a:pt x="41786" y="128621"/>
                                  <a:pt x="43183" y="126207"/>
                                </a:cubicBezTo>
                                <a:cubicBezTo>
                                  <a:pt x="43564" y="125191"/>
                                  <a:pt x="44199" y="124301"/>
                                  <a:pt x="44961" y="123666"/>
                                </a:cubicBezTo>
                                <a:cubicBezTo>
                                  <a:pt x="44961" y="123920"/>
                                  <a:pt x="44707" y="124174"/>
                                  <a:pt x="44580" y="124555"/>
                                </a:cubicBezTo>
                                <a:cubicBezTo>
                                  <a:pt x="43437" y="127478"/>
                                  <a:pt x="42040" y="130146"/>
                                  <a:pt x="40389" y="132814"/>
                                </a:cubicBezTo>
                                <a:cubicBezTo>
                                  <a:pt x="38738" y="135101"/>
                                  <a:pt x="37467" y="137642"/>
                                  <a:pt x="36705" y="140311"/>
                                </a:cubicBezTo>
                                <a:cubicBezTo>
                                  <a:pt x="35817" y="143614"/>
                                  <a:pt x="35943" y="148696"/>
                                  <a:pt x="37467" y="150729"/>
                                </a:cubicBezTo>
                                <a:cubicBezTo>
                                  <a:pt x="38484" y="152127"/>
                                  <a:pt x="41786" y="152508"/>
                                  <a:pt x="45088" y="152508"/>
                                </a:cubicBezTo>
                                <a:lnTo>
                                  <a:pt x="47120" y="152508"/>
                                </a:lnTo>
                                <a:cubicBezTo>
                                  <a:pt x="46612" y="153779"/>
                                  <a:pt x="46104" y="155304"/>
                                  <a:pt x="45596" y="156828"/>
                                </a:cubicBezTo>
                                <a:lnTo>
                                  <a:pt x="45596" y="156828"/>
                                </a:lnTo>
                                <a:close/>
                                <a:moveTo>
                                  <a:pt x="11812" y="95459"/>
                                </a:moveTo>
                                <a:lnTo>
                                  <a:pt x="9907" y="92791"/>
                                </a:lnTo>
                                <a:cubicBezTo>
                                  <a:pt x="13463" y="81991"/>
                                  <a:pt x="17781" y="71445"/>
                                  <a:pt x="22861" y="61280"/>
                                </a:cubicBezTo>
                                <a:lnTo>
                                  <a:pt x="29339" y="71318"/>
                                </a:lnTo>
                                <a:lnTo>
                                  <a:pt x="31879" y="66744"/>
                                </a:lnTo>
                                <a:lnTo>
                                  <a:pt x="25275" y="56579"/>
                                </a:lnTo>
                                <a:cubicBezTo>
                                  <a:pt x="29974" y="47304"/>
                                  <a:pt x="35308" y="38537"/>
                                  <a:pt x="41532" y="30278"/>
                                </a:cubicBezTo>
                                <a:lnTo>
                                  <a:pt x="47628" y="42857"/>
                                </a:lnTo>
                                <a:lnTo>
                                  <a:pt x="47628" y="42857"/>
                                </a:lnTo>
                                <a:cubicBezTo>
                                  <a:pt x="47628" y="42857"/>
                                  <a:pt x="45850" y="43619"/>
                                  <a:pt x="45850" y="43619"/>
                                </a:cubicBezTo>
                                <a:cubicBezTo>
                                  <a:pt x="40770" y="45525"/>
                                  <a:pt x="35817" y="47685"/>
                                  <a:pt x="30990" y="50226"/>
                                </a:cubicBezTo>
                                <a:lnTo>
                                  <a:pt x="30863" y="50226"/>
                                </a:lnTo>
                                <a:cubicBezTo>
                                  <a:pt x="30482" y="51115"/>
                                  <a:pt x="30101" y="51751"/>
                                  <a:pt x="29847" y="52259"/>
                                </a:cubicBezTo>
                                <a:cubicBezTo>
                                  <a:pt x="29339" y="53148"/>
                                  <a:pt x="28958" y="53911"/>
                                  <a:pt x="28069" y="55435"/>
                                </a:cubicBezTo>
                                <a:lnTo>
                                  <a:pt x="27561" y="56452"/>
                                </a:lnTo>
                                <a:lnTo>
                                  <a:pt x="28450" y="55944"/>
                                </a:lnTo>
                                <a:cubicBezTo>
                                  <a:pt x="33784" y="53021"/>
                                  <a:pt x="38865" y="50734"/>
                                  <a:pt x="41532" y="49591"/>
                                </a:cubicBezTo>
                                <a:cubicBezTo>
                                  <a:pt x="43437" y="48828"/>
                                  <a:pt x="43691" y="48701"/>
                                  <a:pt x="43691" y="48447"/>
                                </a:cubicBezTo>
                                <a:cubicBezTo>
                                  <a:pt x="44199" y="47939"/>
                                  <a:pt x="46866" y="44889"/>
                                  <a:pt x="47882" y="43492"/>
                                </a:cubicBezTo>
                                <a:lnTo>
                                  <a:pt x="61726" y="71953"/>
                                </a:lnTo>
                                <a:lnTo>
                                  <a:pt x="61472" y="72207"/>
                                </a:lnTo>
                                <a:cubicBezTo>
                                  <a:pt x="50168" y="87200"/>
                                  <a:pt x="41786" y="106005"/>
                                  <a:pt x="37595" y="117186"/>
                                </a:cubicBezTo>
                                <a:lnTo>
                                  <a:pt x="37595" y="117186"/>
                                </a:lnTo>
                                <a:cubicBezTo>
                                  <a:pt x="36705" y="119600"/>
                                  <a:pt x="35943" y="121887"/>
                                  <a:pt x="35181" y="124174"/>
                                </a:cubicBezTo>
                                <a:cubicBezTo>
                                  <a:pt x="34165" y="127351"/>
                                  <a:pt x="34165" y="129129"/>
                                  <a:pt x="35055" y="129765"/>
                                </a:cubicBezTo>
                                <a:cubicBezTo>
                                  <a:pt x="35308" y="130019"/>
                                  <a:pt x="35689" y="130146"/>
                                  <a:pt x="36070" y="130019"/>
                                </a:cubicBezTo>
                                <a:cubicBezTo>
                                  <a:pt x="36579" y="130019"/>
                                  <a:pt x="37213" y="129892"/>
                                  <a:pt x="37722" y="129511"/>
                                </a:cubicBezTo>
                                <a:cubicBezTo>
                                  <a:pt x="37976" y="129384"/>
                                  <a:pt x="38103" y="129002"/>
                                  <a:pt x="37976" y="128621"/>
                                </a:cubicBezTo>
                                <a:cubicBezTo>
                                  <a:pt x="37976" y="128621"/>
                                  <a:pt x="37976" y="128621"/>
                                  <a:pt x="37976" y="128621"/>
                                </a:cubicBezTo>
                                <a:cubicBezTo>
                                  <a:pt x="37848" y="128367"/>
                                  <a:pt x="37467" y="128240"/>
                                  <a:pt x="37213" y="128367"/>
                                </a:cubicBezTo>
                                <a:lnTo>
                                  <a:pt x="37213" y="128367"/>
                                </a:lnTo>
                                <a:cubicBezTo>
                                  <a:pt x="36324" y="128748"/>
                                  <a:pt x="35943" y="128748"/>
                                  <a:pt x="35943" y="128621"/>
                                </a:cubicBezTo>
                                <a:cubicBezTo>
                                  <a:pt x="35943" y="128621"/>
                                  <a:pt x="35436" y="127986"/>
                                  <a:pt x="36451" y="124301"/>
                                </a:cubicBezTo>
                                <a:cubicBezTo>
                                  <a:pt x="36960" y="122904"/>
                                  <a:pt x="37595" y="120616"/>
                                  <a:pt x="38611" y="118202"/>
                                </a:cubicBezTo>
                                <a:cubicBezTo>
                                  <a:pt x="40516" y="120108"/>
                                  <a:pt x="42548" y="122141"/>
                                  <a:pt x="43564" y="123158"/>
                                </a:cubicBezTo>
                                <a:cubicBezTo>
                                  <a:pt x="42929" y="123920"/>
                                  <a:pt x="42294" y="124809"/>
                                  <a:pt x="41913" y="125826"/>
                                </a:cubicBezTo>
                                <a:cubicBezTo>
                                  <a:pt x="40643" y="128240"/>
                                  <a:pt x="38992" y="131289"/>
                                  <a:pt x="35817" y="131544"/>
                                </a:cubicBezTo>
                                <a:lnTo>
                                  <a:pt x="35689" y="131544"/>
                                </a:lnTo>
                                <a:cubicBezTo>
                                  <a:pt x="33530" y="131544"/>
                                  <a:pt x="31371" y="127224"/>
                                  <a:pt x="28069" y="121379"/>
                                </a:cubicBezTo>
                                <a:cubicBezTo>
                                  <a:pt x="25021" y="115280"/>
                                  <a:pt x="21465" y="109435"/>
                                  <a:pt x="17654" y="103845"/>
                                </a:cubicBezTo>
                                <a:lnTo>
                                  <a:pt x="11939" y="95840"/>
                                </a:lnTo>
                                <a:close/>
                                <a:moveTo>
                                  <a:pt x="1905" y="76019"/>
                                </a:moveTo>
                                <a:cubicBezTo>
                                  <a:pt x="1905" y="74875"/>
                                  <a:pt x="1905" y="73859"/>
                                  <a:pt x="2159" y="72715"/>
                                </a:cubicBezTo>
                                <a:cubicBezTo>
                                  <a:pt x="8764" y="67506"/>
                                  <a:pt x="14098" y="64075"/>
                                  <a:pt x="14225" y="63948"/>
                                </a:cubicBezTo>
                                <a:lnTo>
                                  <a:pt x="17400" y="57468"/>
                                </a:lnTo>
                                <a:lnTo>
                                  <a:pt x="16511" y="57977"/>
                                </a:lnTo>
                                <a:cubicBezTo>
                                  <a:pt x="11939" y="60899"/>
                                  <a:pt x="7621" y="63948"/>
                                  <a:pt x="3429" y="67252"/>
                                </a:cubicBezTo>
                                <a:cubicBezTo>
                                  <a:pt x="5715" y="59755"/>
                                  <a:pt x="8890" y="52640"/>
                                  <a:pt x="12828" y="45906"/>
                                </a:cubicBezTo>
                                <a:lnTo>
                                  <a:pt x="19940" y="56833"/>
                                </a:lnTo>
                                <a:cubicBezTo>
                                  <a:pt x="14860" y="66998"/>
                                  <a:pt x="10542" y="77544"/>
                                  <a:pt x="6859" y="88217"/>
                                </a:cubicBezTo>
                                <a:cubicBezTo>
                                  <a:pt x="3683" y="83388"/>
                                  <a:pt x="2032" y="79831"/>
                                  <a:pt x="2032" y="75892"/>
                                </a:cubicBezTo>
                                <a:moveTo>
                                  <a:pt x="26799" y="23035"/>
                                </a:moveTo>
                                <a:lnTo>
                                  <a:pt x="24132" y="45398"/>
                                </a:lnTo>
                                <a:lnTo>
                                  <a:pt x="24894" y="44127"/>
                                </a:lnTo>
                                <a:lnTo>
                                  <a:pt x="28069" y="38664"/>
                                </a:lnTo>
                                <a:lnTo>
                                  <a:pt x="29593" y="35868"/>
                                </a:lnTo>
                                <a:lnTo>
                                  <a:pt x="31371" y="16428"/>
                                </a:lnTo>
                                <a:lnTo>
                                  <a:pt x="33149" y="13760"/>
                                </a:lnTo>
                                <a:lnTo>
                                  <a:pt x="38865" y="25322"/>
                                </a:lnTo>
                                <a:cubicBezTo>
                                  <a:pt x="32514" y="33708"/>
                                  <a:pt x="26926" y="42602"/>
                                  <a:pt x="22099" y="52005"/>
                                </a:cubicBezTo>
                                <a:lnTo>
                                  <a:pt x="15114" y="41205"/>
                                </a:lnTo>
                                <a:cubicBezTo>
                                  <a:pt x="19178" y="34471"/>
                                  <a:pt x="23242" y="28118"/>
                                  <a:pt x="26799" y="22908"/>
                                </a:cubicBezTo>
                                <a:moveTo>
                                  <a:pt x="32260" y="10838"/>
                                </a:moveTo>
                                <a:cubicBezTo>
                                  <a:pt x="31371" y="11092"/>
                                  <a:pt x="30355" y="10838"/>
                                  <a:pt x="29847" y="10075"/>
                                </a:cubicBezTo>
                                <a:cubicBezTo>
                                  <a:pt x="29593" y="9440"/>
                                  <a:pt x="29593" y="8551"/>
                                  <a:pt x="29847" y="7915"/>
                                </a:cubicBezTo>
                                <a:cubicBezTo>
                                  <a:pt x="30482" y="6772"/>
                                  <a:pt x="31244" y="5882"/>
                                  <a:pt x="32260" y="5247"/>
                                </a:cubicBezTo>
                                <a:cubicBezTo>
                                  <a:pt x="33276" y="4612"/>
                                  <a:pt x="34419" y="4231"/>
                                  <a:pt x="35689" y="4231"/>
                                </a:cubicBezTo>
                                <a:cubicBezTo>
                                  <a:pt x="36451" y="4231"/>
                                  <a:pt x="37213" y="4358"/>
                                  <a:pt x="37722" y="4993"/>
                                </a:cubicBezTo>
                                <a:cubicBezTo>
                                  <a:pt x="38103" y="6009"/>
                                  <a:pt x="37722" y="7280"/>
                                  <a:pt x="36960" y="8042"/>
                                </a:cubicBezTo>
                                <a:cubicBezTo>
                                  <a:pt x="36198" y="7788"/>
                                  <a:pt x="35308" y="7788"/>
                                  <a:pt x="34546" y="8042"/>
                                </a:cubicBezTo>
                                <a:cubicBezTo>
                                  <a:pt x="33403" y="8551"/>
                                  <a:pt x="32514" y="9567"/>
                                  <a:pt x="32133" y="10838"/>
                                </a:cubicBezTo>
                                <a:moveTo>
                                  <a:pt x="53979" y="107911"/>
                                </a:moveTo>
                                <a:cubicBezTo>
                                  <a:pt x="52709" y="110452"/>
                                  <a:pt x="51185" y="112866"/>
                                  <a:pt x="49533" y="115026"/>
                                </a:cubicBezTo>
                                <a:cubicBezTo>
                                  <a:pt x="48644" y="116296"/>
                                  <a:pt x="47628" y="117694"/>
                                  <a:pt x="46739" y="119219"/>
                                </a:cubicBezTo>
                                <a:cubicBezTo>
                                  <a:pt x="45977" y="120362"/>
                                  <a:pt x="45469" y="121506"/>
                                  <a:pt x="44961" y="122776"/>
                                </a:cubicBezTo>
                                <a:lnTo>
                                  <a:pt x="44834" y="122776"/>
                                </a:lnTo>
                                <a:cubicBezTo>
                                  <a:pt x="44834" y="122776"/>
                                  <a:pt x="41405" y="119346"/>
                                  <a:pt x="38992" y="116932"/>
                                </a:cubicBezTo>
                                <a:cubicBezTo>
                                  <a:pt x="43183" y="105878"/>
                                  <a:pt x="51312" y="87708"/>
                                  <a:pt x="62234" y="73097"/>
                                </a:cubicBezTo>
                                <a:lnTo>
                                  <a:pt x="68839" y="86565"/>
                                </a:lnTo>
                                <a:cubicBezTo>
                                  <a:pt x="65028" y="89868"/>
                                  <a:pt x="61980" y="93807"/>
                                  <a:pt x="59694" y="98127"/>
                                </a:cubicBezTo>
                                <a:cubicBezTo>
                                  <a:pt x="59059" y="99144"/>
                                  <a:pt x="58170" y="100033"/>
                                  <a:pt x="57154" y="100668"/>
                                </a:cubicBezTo>
                                <a:cubicBezTo>
                                  <a:pt x="55122" y="102193"/>
                                  <a:pt x="52709" y="104226"/>
                                  <a:pt x="54233" y="107784"/>
                                </a:cubicBezTo>
                                <a:lnTo>
                                  <a:pt x="54233" y="107784"/>
                                </a:lnTo>
                                <a:close/>
                                <a:moveTo>
                                  <a:pt x="69728" y="132052"/>
                                </a:moveTo>
                                <a:cubicBezTo>
                                  <a:pt x="69728" y="132052"/>
                                  <a:pt x="69347" y="132052"/>
                                  <a:pt x="69220" y="132052"/>
                                </a:cubicBezTo>
                                <a:cubicBezTo>
                                  <a:pt x="66934" y="132306"/>
                                  <a:pt x="64520" y="132306"/>
                                  <a:pt x="62234" y="132052"/>
                                </a:cubicBezTo>
                                <a:cubicBezTo>
                                  <a:pt x="64647" y="130273"/>
                                  <a:pt x="66680" y="127859"/>
                                  <a:pt x="67950" y="125064"/>
                                </a:cubicBezTo>
                                <a:lnTo>
                                  <a:pt x="67950" y="124682"/>
                                </a:lnTo>
                                <a:cubicBezTo>
                                  <a:pt x="67950" y="124682"/>
                                  <a:pt x="69728" y="131798"/>
                                  <a:pt x="69728" y="131798"/>
                                </a:cubicBezTo>
                                <a:lnTo>
                                  <a:pt x="69728" y="131798"/>
                                </a:lnTo>
                                <a:close/>
                                <a:moveTo>
                                  <a:pt x="77983" y="112739"/>
                                </a:moveTo>
                                <a:lnTo>
                                  <a:pt x="77602" y="112739"/>
                                </a:lnTo>
                                <a:cubicBezTo>
                                  <a:pt x="76586" y="114899"/>
                                  <a:pt x="74046" y="123158"/>
                                  <a:pt x="79381" y="127732"/>
                                </a:cubicBezTo>
                                <a:cubicBezTo>
                                  <a:pt x="78491" y="128240"/>
                                  <a:pt x="77602" y="128875"/>
                                  <a:pt x="76332" y="129511"/>
                                </a:cubicBezTo>
                                <a:cubicBezTo>
                                  <a:pt x="74554" y="130400"/>
                                  <a:pt x="72776" y="131162"/>
                                  <a:pt x="70871" y="131671"/>
                                </a:cubicBezTo>
                                <a:lnTo>
                                  <a:pt x="70871" y="131671"/>
                                </a:lnTo>
                                <a:cubicBezTo>
                                  <a:pt x="70617" y="130781"/>
                                  <a:pt x="70617" y="130019"/>
                                  <a:pt x="70490" y="129129"/>
                                </a:cubicBezTo>
                                <a:cubicBezTo>
                                  <a:pt x="70236" y="127096"/>
                                  <a:pt x="69728" y="125064"/>
                                  <a:pt x="68966" y="123031"/>
                                </a:cubicBezTo>
                                <a:lnTo>
                                  <a:pt x="68966" y="123031"/>
                                </a:lnTo>
                                <a:cubicBezTo>
                                  <a:pt x="69347" y="120489"/>
                                  <a:pt x="65028" y="111722"/>
                                  <a:pt x="61980" y="106894"/>
                                </a:cubicBezTo>
                                <a:cubicBezTo>
                                  <a:pt x="59694" y="103209"/>
                                  <a:pt x="58805" y="102955"/>
                                  <a:pt x="58424" y="102955"/>
                                </a:cubicBezTo>
                                <a:lnTo>
                                  <a:pt x="58424" y="102955"/>
                                </a:lnTo>
                                <a:cubicBezTo>
                                  <a:pt x="56773" y="103082"/>
                                  <a:pt x="56138" y="104480"/>
                                  <a:pt x="55503" y="105369"/>
                                </a:cubicBezTo>
                                <a:cubicBezTo>
                                  <a:pt x="55376" y="105751"/>
                                  <a:pt x="55122" y="106132"/>
                                  <a:pt x="54868" y="106386"/>
                                </a:cubicBezTo>
                                <a:cubicBezTo>
                                  <a:pt x="54487" y="104353"/>
                                  <a:pt x="56011" y="103082"/>
                                  <a:pt x="57789" y="101685"/>
                                </a:cubicBezTo>
                                <a:cubicBezTo>
                                  <a:pt x="58932" y="100922"/>
                                  <a:pt x="59948" y="99906"/>
                                  <a:pt x="60710" y="98635"/>
                                </a:cubicBezTo>
                                <a:cubicBezTo>
                                  <a:pt x="62996" y="94442"/>
                                  <a:pt x="65918" y="90758"/>
                                  <a:pt x="69474" y="87581"/>
                                </a:cubicBezTo>
                                <a:lnTo>
                                  <a:pt x="85985" y="121379"/>
                                </a:lnTo>
                                <a:cubicBezTo>
                                  <a:pt x="84334" y="123539"/>
                                  <a:pt x="82429" y="125572"/>
                                  <a:pt x="80143" y="127224"/>
                                </a:cubicBezTo>
                                <a:cubicBezTo>
                                  <a:pt x="74427" y="122268"/>
                                  <a:pt x="78491" y="113247"/>
                                  <a:pt x="78491" y="113120"/>
                                </a:cubicBezTo>
                                <a:cubicBezTo>
                                  <a:pt x="78618" y="113120"/>
                                  <a:pt x="78745" y="112866"/>
                                  <a:pt x="78618" y="112612"/>
                                </a:cubicBezTo>
                                <a:cubicBezTo>
                                  <a:pt x="78618" y="112485"/>
                                  <a:pt x="78364" y="112358"/>
                                  <a:pt x="78110" y="112485"/>
                                </a:cubicBezTo>
                                <a:lnTo>
                                  <a:pt x="78110" y="112485"/>
                                </a:lnTo>
                                <a:close/>
                                <a:moveTo>
                                  <a:pt x="90176" y="117948"/>
                                </a:moveTo>
                                <a:cubicBezTo>
                                  <a:pt x="88779" y="118329"/>
                                  <a:pt x="87509" y="119219"/>
                                  <a:pt x="86620" y="120362"/>
                                </a:cubicBezTo>
                                <a:lnTo>
                                  <a:pt x="48517" y="42221"/>
                                </a:lnTo>
                                <a:lnTo>
                                  <a:pt x="48517" y="41967"/>
                                </a:lnTo>
                                <a:cubicBezTo>
                                  <a:pt x="48517" y="41967"/>
                                  <a:pt x="33530" y="11473"/>
                                  <a:pt x="33530" y="11473"/>
                                </a:cubicBezTo>
                                <a:lnTo>
                                  <a:pt x="33403" y="11473"/>
                                </a:lnTo>
                                <a:lnTo>
                                  <a:pt x="33403" y="11219"/>
                                </a:lnTo>
                                <a:cubicBezTo>
                                  <a:pt x="33657" y="10329"/>
                                  <a:pt x="34165" y="9567"/>
                                  <a:pt x="35055" y="9186"/>
                                </a:cubicBezTo>
                                <a:cubicBezTo>
                                  <a:pt x="35562" y="9059"/>
                                  <a:pt x="36198" y="9059"/>
                                  <a:pt x="36705" y="9186"/>
                                </a:cubicBezTo>
                                <a:lnTo>
                                  <a:pt x="37341" y="9186"/>
                                </a:lnTo>
                                <a:cubicBezTo>
                                  <a:pt x="37341" y="9186"/>
                                  <a:pt x="37341" y="9567"/>
                                  <a:pt x="37341" y="9567"/>
                                </a:cubicBezTo>
                                <a:lnTo>
                                  <a:pt x="90176" y="117948"/>
                                </a:lnTo>
                                <a:close/>
                                <a:moveTo>
                                  <a:pt x="88525" y="79068"/>
                                </a:moveTo>
                                <a:cubicBezTo>
                                  <a:pt x="87128" y="80085"/>
                                  <a:pt x="86239" y="81482"/>
                                  <a:pt x="85985" y="83261"/>
                                </a:cubicBezTo>
                                <a:cubicBezTo>
                                  <a:pt x="85985" y="84786"/>
                                  <a:pt x="86620" y="86184"/>
                                  <a:pt x="87890" y="87073"/>
                                </a:cubicBezTo>
                                <a:cubicBezTo>
                                  <a:pt x="92971" y="92155"/>
                                  <a:pt x="97797" y="97619"/>
                                  <a:pt x="102242" y="103464"/>
                                </a:cubicBezTo>
                                <a:cubicBezTo>
                                  <a:pt x="104909" y="107275"/>
                                  <a:pt x="110116" y="116805"/>
                                  <a:pt x="110116" y="121252"/>
                                </a:cubicBezTo>
                                <a:cubicBezTo>
                                  <a:pt x="111260" y="132941"/>
                                  <a:pt x="110116" y="138278"/>
                                  <a:pt x="108847" y="143360"/>
                                </a:cubicBezTo>
                                <a:cubicBezTo>
                                  <a:pt x="108339" y="145647"/>
                                  <a:pt x="107830" y="148061"/>
                                  <a:pt x="107576" y="150475"/>
                                </a:cubicBezTo>
                                <a:lnTo>
                                  <a:pt x="100972" y="136880"/>
                                </a:lnTo>
                                <a:lnTo>
                                  <a:pt x="101226" y="136880"/>
                                </a:lnTo>
                                <a:cubicBezTo>
                                  <a:pt x="101226" y="136880"/>
                                  <a:pt x="101480" y="137134"/>
                                  <a:pt x="101480" y="137134"/>
                                </a:cubicBezTo>
                                <a:cubicBezTo>
                                  <a:pt x="101861" y="137261"/>
                                  <a:pt x="102369" y="137134"/>
                                  <a:pt x="102877" y="136753"/>
                                </a:cubicBezTo>
                                <a:cubicBezTo>
                                  <a:pt x="104401" y="135482"/>
                                  <a:pt x="105290" y="133576"/>
                                  <a:pt x="105163" y="131544"/>
                                </a:cubicBezTo>
                                <a:cubicBezTo>
                                  <a:pt x="105036" y="130908"/>
                                  <a:pt x="104655" y="130400"/>
                                  <a:pt x="104147" y="130146"/>
                                </a:cubicBezTo>
                                <a:cubicBezTo>
                                  <a:pt x="104655" y="129765"/>
                                  <a:pt x="104909" y="129129"/>
                                  <a:pt x="105036" y="128621"/>
                                </a:cubicBezTo>
                                <a:cubicBezTo>
                                  <a:pt x="105036" y="127478"/>
                                  <a:pt x="104655" y="126334"/>
                                  <a:pt x="103893" y="125445"/>
                                </a:cubicBezTo>
                                <a:cubicBezTo>
                                  <a:pt x="104401" y="124555"/>
                                  <a:pt x="104528" y="123539"/>
                                  <a:pt x="104147" y="122522"/>
                                </a:cubicBezTo>
                                <a:cubicBezTo>
                                  <a:pt x="103639" y="121633"/>
                                  <a:pt x="102750" y="121252"/>
                                  <a:pt x="101099" y="121125"/>
                                </a:cubicBezTo>
                                <a:cubicBezTo>
                                  <a:pt x="101226" y="120362"/>
                                  <a:pt x="101099" y="119473"/>
                                  <a:pt x="100591" y="118838"/>
                                </a:cubicBezTo>
                                <a:cubicBezTo>
                                  <a:pt x="99829" y="118075"/>
                                  <a:pt x="98686" y="117694"/>
                                  <a:pt x="97543" y="117821"/>
                                </a:cubicBezTo>
                                <a:lnTo>
                                  <a:pt x="95384" y="117821"/>
                                </a:lnTo>
                                <a:cubicBezTo>
                                  <a:pt x="94114" y="117821"/>
                                  <a:pt x="92843" y="117821"/>
                                  <a:pt x="91573" y="117821"/>
                                </a:cubicBezTo>
                                <a:lnTo>
                                  <a:pt x="75316" y="84405"/>
                                </a:lnTo>
                                <a:cubicBezTo>
                                  <a:pt x="79889" y="82880"/>
                                  <a:pt x="84334" y="81228"/>
                                  <a:pt x="88652" y="79322"/>
                                </a:cubicBezTo>
                                <a:lnTo>
                                  <a:pt x="88652" y="79322"/>
                                </a:lnTo>
                                <a:close/>
                                <a:moveTo>
                                  <a:pt x="92335" y="76527"/>
                                </a:moveTo>
                                <a:lnTo>
                                  <a:pt x="92590" y="76019"/>
                                </a:lnTo>
                                <a:cubicBezTo>
                                  <a:pt x="93859" y="73986"/>
                                  <a:pt x="94748" y="71699"/>
                                  <a:pt x="95257" y="69285"/>
                                </a:cubicBezTo>
                                <a:lnTo>
                                  <a:pt x="95257" y="68904"/>
                                </a:lnTo>
                                <a:cubicBezTo>
                                  <a:pt x="95892" y="67125"/>
                                  <a:pt x="96146" y="65219"/>
                                  <a:pt x="96146" y="63313"/>
                                </a:cubicBezTo>
                                <a:cubicBezTo>
                                  <a:pt x="96146" y="62551"/>
                                  <a:pt x="96146" y="61788"/>
                                  <a:pt x="96400" y="61026"/>
                                </a:cubicBezTo>
                                <a:cubicBezTo>
                                  <a:pt x="96400" y="60645"/>
                                  <a:pt x="96400" y="59755"/>
                                  <a:pt x="96527" y="58866"/>
                                </a:cubicBezTo>
                                <a:cubicBezTo>
                                  <a:pt x="97162" y="58485"/>
                                  <a:pt x="97924" y="58231"/>
                                  <a:pt x="98686" y="57977"/>
                                </a:cubicBezTo>
                                <a:cubicBezTo>
                                  <a:pt x="99448" y="59120"/>
                                  <a:pt x="100337" y="60264"/>
                                  <a:pt x="101480" y="60264"/>
                                </a:cubicBezTo>
                                <a:cubicBezTo>
                                  <a:pt x="101861" y="60264"/>
                                  <a:pt x="102369" y="60137"/>
                                  <a:pt x="102750" y="59882"/>
                                </a:cubicBezTo>
                                <a:cubicBezTo>
                                  <a:pt x="104147" y="58993"/>
                                  <a:pt x="103893" y="57468"/>
                                  <a:pt x="103639" y="55817"/>
                                </a:cubicBezTo>
                                <a:cubicBezTo>
                                  <a:pt x="103893" y="55689"/>
                                  <a:pt x="104274" y="55562"/>
                                  <a:pt x="104528" y="55435"/>
                                </a:cubicBezTo>
                                <a:cubicBezTo>
                                  <a:pt x="106306" y="54546"/>
                                  <a:pt x="107958" y="53275"/>
                                  <a:pt x="109228" y="51624"/>
                                </a:cubicBezTo>
                                <a:cubicBezTo>
                                  <a:pt x="109482" y="51242"/>
                                  <a:pt x="109735" y="50861"/>
                                  <a:pt x="109990" y="50480"/>
                                </a:cubicBezTo>
                                <a:cubicBezTo>
                                  <a:pt x="109990" y="50353"/>
                                  <a:pt x="110244" y="49972"/>
                                  <a:pt x="110371" y="49718"/>
                                </a:cubicBezTo>
                                <a:cubicBezTo>
                                  <a:pt x="110625" y="49209"/>
                                  <a:pt x="110878" y="48701"/>
                                  <a:pt x="111006" y="48193"/>
                                </a:cubicBezTo>
                                <a:cubicBezTo>
                                  <a:pt x="111260" y="47558"/>
                                  <a:pt x="111514" y="46922"/>
                                  <a:pt x="111514" y="46287"/>
                                </a:cubicBezTo>
                                <a:cubicBezTo>
                                  <a:pt x="111895" y="44762"/>
                                  <a:pt x="112149" y="43238"/>
                                  <a:pt x="112149" y="41713"/>
                                </a:cubicBezTo>
                                <a:cubicBezTo>
                                  <a:pt x="114435" y="41078"/>
                                  <a:pt x="116340" y="39426"/>
                                  <a:pt x="117483" y="37393"/>
                                </a:cubicBezTo>
                                <a:cubicBezTo>
                                  <a:pt x="118118" y="37393"/>
                                  <a:pt x="118880" y="37393"/>
                                  <a:pt x="119515" y="37774"/>
                                </a:cubicBezTo>
                                <a:cubicBezTo>
                                  <a:pt x="120277" y="38028"/>
                                  <a:pt x="121039" y="38028"/>
                                  <a:pt x="121801" y="38028"/>
                                </a:cubicBezTo>
                                <a:cubicBezTo>
                                  <a:pt x="123198" y="38028"/>
                                  <a:pt x="124596" y="37647"/>
                                  <a:pt x="125739" y="36885"/>
                                </a:cubicBezTo>
                                <a:cubicBezTo>
                                  <a:pt x="126755" y="37266"/>
                                  <a:pt x="127517" y="38791"/>
                                  <a:pt x="127898" y="41205"/>
                                </a:cubicBezTo>
                                <a:cubicBezTo>
                                  <a:pt x="128533" y="44762"/>
                                  <a:pt x="128025" y="48447"/>
                                  <a:pt x="127517" y="48955"/>
                                </a:cubicBezTo>
                                <a:cubicBezTo>
                                  <a:pt x="125866" y="50353"/>
                                  <a:pt x="126501" y="53657"/>
                                  <a:pt x="127644" y="55435"/>
                                </a:cubicBezTo>
                                <a:lnTo>
                                  <a:pt x="127898" y="55689"/>
                                </a:lnTo>
                                <a:cubicBezTo>
                                  <a:pt x="128660" y="56833"/>
                                  <a:pt x="129295" y="57849"/>
                                  <a:pt x="129041" y="58485"/>
                                </a:cubicBezTo>
                                <a:cubicBezTo>
                                  <a:pt x="128787" y="59120"/>
                                  <a:pt x="128152" y="59374"/>
                                  <a:pt x="127136" y="59755"/>
                                </a:cubicBezTo>
                                <a:cubicBezTo>
                                  <a:pt x="127136" y="59501"/>
                                  <a:pt x="127136" y="59247"/>
                                  <a:pt x="127009" y="59120"/>
                                </a:cubicBezTo>
                                <a:cubicBezTo>
                                  <a:pt x="126374" y="58612"/>
                                  <a:pt x="125485" y="58612"/>
                                  <a:pt x="124850" y="59120"/>
                                </a:cubicBezTo>
                                <a:cubicBezTo>
                                  <a:pt x="124850" y="59120"/>
                                  <a:pt x="124634" y="59120"/>
                                  <a:pt x="124215" y="59120"/>
                                </a:cubicBezTo>
                                <a:cubicBezTo>
                                  <a:pt x="124215" y="59120"/>
                                  <a:pt x="123579" y="58993"/>
                                  <a:pt x="123325" y="59120"/>
                                </a:cubicBezTo>
                                <a:cubicBezTo>
                                  <a:pt x="123072" y="59374"/>
                                  <a:pt x="123072" y="59755"/>
                                  <a:pt x="123325" y="60137"/>
                                </a:cubicBezTo>
                                <a:cubicBezTo>
                                  <a:pt x="123579" y="60518"/>
                                  <a:pt x="124087" y="60645"/>
                                  <a:pt x="124468" y="60645"/>
                                </a:cubicBezTo>
                                <a:cubicBezTo>
                                  <a:pt x="124850" y="60645"/>
                                  <a:pt x="125231" y="60518"/>
                                  <a:pt x="125485" y="60264"/>
                                </a:cubicBezTo>
                                <a:cubicBezTo>
                                  <a:pt x="125485" y="60264"/>
                                  <a:pt x="125701" y="60264"/>
                                  <a:pt x="126120" y="60264"/>
                                </a:cubicBezTo>
                                <a:lnTo>
                                  <a:pt x="126120" y="60645"/>
                                </a:lnTo>
                                <a:cubicBezTo>
                                  <a:pt x="126120" y="60645"/>
                                  <a:pt x="125993" y="61407"/>
                                  <a:pt x="125866" y="61788"/>
                                </a:cubicBezTo>
                                <a:cubicBezTo>
                                  <a:pt x="125739" y="62297"/>
                                  <a:pt x="125612" y="62932"/>
                                  <a:pt x="125612" y="63440"/>
                                </a:cubicBezTo>
                                <a:cubicBezTo>
                                  <a:pt x="124723" y="63440"/>
                                  <a:pt x="123961" y="63440"/>
                                  <a:pt x="123072" y="63440"/>
                                </a:cubicBezTo>
                                <a:cubicBezTo>
                                  <a:pt x="122436" y="63440"/>
                                  <a:pt x="121801" y="63440"/>
                                  <a:pt x="121167" y="63694"/>
                                </a:cubicBezTo>
                                <a:cubicBezTo>
                                  <a:pt x="120912" y="63694"/>
                                  <a:pt x="120786" y="63694"/>
                                  <a:pt x="120531" y="63948"/>
                                </a:cubicBezTo>
                                <a:lnTo>
                                  <a:pt x="120531" y="64329"/>
                                </a:lnTo>
                                <a:cubicBezTo>
                                  <a:pt x="122182" y="66108"/>
                                  <a:pt x="123579" y="67252"/>
                                  <a:pt x="124596" y="67379"/>
                                </a:cubicBezTo>
                                <a:cubicBezTo>
                                  <a:pt x="124087" y="67887"/>
                                  <a:pt x="123706" y="68522"/>
                                  <a:pt x="123579" y="69158"/>
                                </a:cubicBezTo>
                                <a:lnTo>
                                  <a:pt x="123579" y="69158"/>
                                </a:lnTo>
                                <a:lnTo>
                                  <a:pt x="123579" y="69412"/>
                                </a:lnTo>
                                <a:cubicBezTo>
                                  <a:pt x="123834" y="71572"/>
                                  <a:pt x="123453" y="72969"/>
                                  <a:pt x="122310" y="73605"/>
                                </a:cubicBezTo>
                                <a:cubicBezTo>
                                  <a:pt x="120023" y="74875"/>
                                  <a:pt x="115451" y="72842"/>
                                  <a:pt x="114816" y="72461"/>
                                </a:cubicBezTo>
                                <a:lnTo>
                                  <a:pt x="113673" y="71953"/>
                                </a:lnTo>
                                <a:cubicBezTo>
                                  <a:pt x="111895" y="71064"/>
                                  <a:pt x="110116" y="69920"/>
                                  <a:pt x="108592" y="68649"/>
                                </a:cubicBezTo>
                                <a:lnTo>
                                  <a:pt x="108085" y="68649"/>
                                </a:lnTo>
                                <a:lnTo>
                                  <a:pt x="108085" y="69031"/>
                                </a:lnTo>
                                <a:cubicBezTo>
                                  <a:pt x="109863" y="70428"/>
                                  <a:pt x="111768" y="71572"/>
                                  <a:pt x="113673" y="72588"/>
                                </a:cubicBezTo>
                                <a:lnTo>
                                  <a:pt x="113673" y="72969"/>
                                </a:lnTo>
                                <a:cubicBezTo>
                                  <a:pt x="114181" y="76781"/>
                                  <a:pt x="112657" y="79195"/>
                                  <a:pt x="111133" y="81609"/>
                                </a:cubicBezTo>
                                <a:cubicBezTo>
                                  <a:pt x="109609" y="83897"/>
                                  <a:pt x="107958" y="86438"/>
                                  <a:pt x="109735" y="89995"/>
                                </a:cubicBezTo>
                                <a:cubicBezTo>
                                  <a:pt x="109735" y="90249"/>
                                  <a:pt x="109990" y="90376"/>
                                  <a:pt x="110371" y="90376"/>
                                </a:cubicBezTo>
                                <a:lnTo>
                                  <a:pt x="110625" y="90376"/>
                                </a:lnTo>
                                <a:cubicBezTo>
                                  <a:pt x="110625" y="90376"/>
                                  <a:pt x="111133" y="89868"/>
                                  <a:pt x="110878" y="89614"/>
                                </a:cubicBezTo>
                                <a:lnTo>
                                  <a:pt x="110878" y="89614"/>
                                </a:lnTo>
                                <a:cubicBezTo>
                                  <a:pt x="109609" y="86692"/>
                                  <a:pt x="110752" y="84786"/>
                                  <a:pt x="112276" y="82372"/>
                                </a:cubicBezTo>
                                <a:lnTo>
                                  <a:pt x="112276" y="82118"/>
                                </a:lnTo>
                                <a:lnTo>
                                  <a:pt x="112530" y="82118"/>
                                </a:lnTo>
                                <a:cubicBezTo>
                                  <a:pt x="116721" y="90504"/>
                                  <a:pt x="113800" y="108800"/>
                                  <a:pt x="112022" y="119727"/>
                                </a:cubicBezTo>
                                <a:cubicBezTo>
                                  <a:pt x="111895" y="120871"/>
                                  <a:pt x="111641" y="121887"/>
                                  <a:pt x="111514" y="122776"/>
                                </a:cubicBezTo>
                                <a:cubicBezTo>
                                  <a:pt x="111514" y="123285"/>
                                  <a:pt x="111387" y="123920"/>
                                  <a:pt x="111260" y="124682"/>
                                </a:cubicBezTo>
                                <a:cubicBezTo>
                                  <a:pt x="111260" y="123539"/>
                                  <a:pt x="111133" y="122268"/>
                                  <a:pt x="111006" y="120871"/>
                                </a:cubicBezTo>
                                <a:cubicBezTo>
                                  <a:pt x="111006" y="116296"/>
                                  <a:pt x="105671" y="106513"/>
                                  <a:pt x="102877" y="102447"/>
                                </a:cubicBezTo>
                                <a:cubicBezTo>
                                  <a:pt x="98432" y="96602"/>
                                  <a:pt x="93605" y="91012"/>
                                  <a:pt x="88398" y="85929"/>
                                </a:cubicBezTo>
                                <a:cubicBezTo>
                                  <a:pt x="87509" y="85294"/>
                                  <a:pt x="87001" y="84278"/>
                                  <a:pt x="87001" y="83134"/>
                                </a:cubicBezTo>
                                <a:cubicBezTo>
                                  <a:pt x="87255" y="81609"/>
                                  <a:pt x="88017" y="80212"/>
                                  <a:pt x="89414" y="79322"/>
                                </a:cubicBezTo>
                                <a:cubicBezTo>
                                  <a:pt x="90430" y="78433"/>
                                  <a:pt x="91319" y="77417"/>
                                  <a:pt x="92081" y="76146"/>
                                </a:cubicBezTo>
                                <a:lnTo>
                                  <a:pt x="92081" y="76146"/>
                                </a:lnTo>
                                <a:close/>
                                <a:moveTo>
                                  <a:pt x="102242" y="59120"/>
                                </a:moveTo>
                                <a:cubicBezTo>
                                  <a:pt x="101226" y="59628"/>
                                  <a:pt x="100845" y="59120"/>
                                  <a:pt x="99702" y="57595"/>
                                </a:cubicBezTo>
                                <a:lnTo>
                                  <a:pt x="99829" y="57595"/>
                                </a:lnTo>
                                <a:lnTo>
                                  <a:pt x="102623" y="56452"/>
                                </a:lnTo>
                                <a:cubicBezTo>
                                  <a:pt x="102877" y="57849"/>
                                  <a:pt x="103004" y="58739"/>
                                  <a:pt x="102115" y="59247"/>
                                </a:cubicBezTo>
                                <a:moveTo>
                                  <a:pt x="85096" y="73986"/>
                                </a:moveTo>
                                <a:cubicBezTo>
                                  <a:pt x="83572" y="73478"/>
                                  <a:pt x="82429" y="72207"/>
                                  <a:pt x="82301" y="70555"/>
                                </a:cubicBezTo>
                                <a:cubicBezTo>
                                  <a:pt x="81920" y="67760"/>
                                  <a:pt x="83318" y="64965"/>
                                  <a:pt x="85858" y="63567"/>
                                </a:cubicBezTo>
                                <a:cubicBezTo>
                                  <a:pt x="86112" y="64711"/>
                                  <a:pt x="85858" y="65854"/>
                                  <a:pt x="85350" y="66744"/>
                                </a:cubicBezTo>
                                <a:lnTo>
                                  <a:pt x="85350" y="67125"/>
                                </a:lnTo>
                                <a:lnTo>
                                  <a:pt x="85604" y="67125"/>
                                </a:lnTo>
                                <a:cubicBezTo>
                                  <a:pt x="86366" y="65981"/>
                                  <a:pt x="86620" y="64584"/>
                                  <a:pt x="86239" y="63313"/>
                                </a:cubicBezTo>
                                <a:cubicBezTo>
                                  <a:pt x="86239" y="62169"/>
                                  <a:pt x="85985" y="61026"/>
                                  <a:pt x="85731" y="60009"/>
                                </a:cubicBezTo>
                                <a:cubicBezTo>
                                  <a:pt x="85477" y="58866"/>
                                  <a:pt x="85350" y="57849"/>
                                  <a:pt x="85096" y="56706"/>
                                </a:cubicBezTo>
                                <a:cubicBezTo>
                                  <a:pt x="84842" y="54038"/>
                                  <a:pt x="84842" y="51497"/>
                                  <a:pt x="85096" y="48828"/>
                                </a:cubicBezTo>
                                <a:lnTo>
                                  <a:pt x="85096" y="48574"/>
                                </a:lnTo>
                                <a:cubicBezTo>
                                  <a:pt x="85985" y="45144"/>
                                  <a:pt x="88398" y="42221"/>
                                  <a:pt x="91573" y="40569"/>
                                </a:cubicBezTo>
                                <a:lnTo>
                                  <a:pt x="91573" y="40188"/>
                                </a:lnTo>
                                <a:lnTo>
                                  <a:pt x="91319" y="40188"/>
                                </a:lnTo>
                                <a:cubicBezTo>
                                  <a:pt x="88906" y="41332"/>
                                  <a:pt x="87001" y="43238"/>
                                  <a:pt x="85604" y="45525"/>
                                </a:cubicBezTo>
                                <a:cubicBezTo>
                                  <a:pt x="86239" y="42475"/>
                                  <a:pt x="87763" y="39680"/>
                                  <a:pt x="89922" y="37393"/>
                                </a:cubicBezTo>
                                <a:lnTo>
                                  <a:pt x="90049" y="37393"/>
                                </a:lnTo>
                                <a:cubicBezTo>
                                  <a:pt x="91573" y="31929"/>
                                  <a:pt x="94240" y="28372"/>
                                  <a:pt x="97670" y="26847"/>
                                </a:cubicBezTo>
                                <a:cubicBezTo>
                                  <a:pt x="101480" y="25195"/>
                                  <a:pt x="106687" y="25831"/>
                                  <a:pt x="112784" y="28880"/>
                                </a:cubicBezTo>
                                <a:lnTo>
                                  <a:pt x="113165" y="28880"/>
                                </a:lnTo>
                                <a:cubicBezTo>
                                  <a:pt x="113165" y="28880"/>
                                  <a:pt x="120277" y="27355"/>
                                  <a:pt x="123579" y="30278"/>
                                </a:cubicBezTo>
                                <a:cubicBezTo>
                                  <a:pt x="124977" y="31802"/>
                                  <a:pt x="125612" y="33962"/>
                                  <a:pt x="125104" y="35995"/>
                                </a:cubicBezTo>
                                <a:cubicBezTo>
                                  <a:pt x="123453" y="37139"/>
                                  <a:pt x="121420" y="37393"/>
                                  <a:pt x="119515" y="36758"/>
                                </a:cubicBezTo>
                                <a:cubicBezTo>
                                  <a:pt x="118626" y="36504"/>
                                  <a:pt x="117610" y="36377"/>
                                  <a:pt x="116594" y="36504"/>
                                </a:cubicBezTo>
                                <a:lnTo>
                                  <a:pt x="116467" y="36504"/>
                                </a:lnTo>
                                <a:cubicBezTo>
                                  <a:pt x="115832" y="35995"/>
                                  <a:pt x="114562" y="36504"/>
                                  <a:pt x="112657" y="37139"/>
                                </a:cubicBezTo>
                                <a:cubicBezTo>
                                  <a:pt x="109609" y="38282"/>
                                  <a:pt x="104909" y="39807"/>
                                  <a:pt x="100464" y="38664"/>
                                </a:cubicBezTo>
                                <a:cubicBezTo>
                                  <a:pt x="100337" y="38664"/>
                                  <a:pt x="100083" y="38664"/>
                                  <a:pt x="100083" y="38918"/>
                                </a:cubicBezTo>
                                <a:cubicBezTo>
                                  <a:pt x="100083" y="39045"/>
                                  <a:pt x="100083" y="39299"/>
                                  <a:pt x="100337" y="39299"/>
                                </a:cubicBezTo>
                                <a:cubicBezTo>
                                  <a:pt x="101480" y="39553"/>
                                  <a:pt x="102623" y="39807"/>
                                  <a:pt x="103766" y="39680"/>
                                </a:cubicBezTo>
                                <a:cubicBezTo>
                                  <a:pt x="106941" y="39680"/>
                                  <a:pt x="110116" y="38918"/>
                                  <a:pt x="113165" y="37774"/>
                                </a:cubicBezTo>
                                <a:cubicBezTo>
                                  <a:pt x="114181" y="37266"/>
                                  <a:pt x="115324" y="37012"/>
                                  <a:pt x="116467" y="37012"/>
                                </a:cubicBezTo>
                                <a:lnTo>
                                  <a:pt x="116594" y="37012"/>
                                </a:lnTo>
                                <a:cubicBezTo>
                                  <a:pt x="115451" y="39045"/>
                                  <a:pt x="113673" y="40442"/>
                                  <a:pt x="111641" y="41078"/>
                                </a:cubicBezTo>
                                <a:cubicBezTo>
                                  <a:pt x="110244" y="41459"/>
                                  <a:pt x="108973" y="41840"/>
                                  <a:pt x="107449" y="41967"/>
                                </a:cubicBezTo>
                                <a:lnTo>
                                  <a:pt x="107068" y="41967"/>
                                </a:lnTo>
                                <a:cubicBezTo>
                                  <a:pt x="107068" y="41967"/>
                                  <a:pt x="105925" y="42094"/>
                                  <a:pt x="105417" y="42221"/>
                                </a:cubicBezTo>
                                <a:cubicBezTo>
                                  <a:pt x="99829" y="43111"/>
                                  <a:pt x="94240" y="43873"/>
                                  <a:pt x="92335" y="49337"/>
                                </a:cubicBezTo>
                                <a:cubicBezTo>
                                  <a:pt x="92335" y="49464"/>
                                  <a:pt x="92335" y="49718"/>
                                  <a:pt x="92462" y="49845"/>
                                </a:cubicBezTo>
                                <a:cubicBezTo>
                                  <a:pt x="92590" y="49845"/>
                                  <a:pt x="92843" y="49845"/>
                                  <a:pt x="92971" y="49591"/>
                                </a:cubicBezTo>
                                <a:cubicBezTo>
                                  <a:pt x="94621" y="44508"/>
                                  <a:pt x="100210" y="43619"/>
                                  <a:pt x="105544" y="42857"/>
                                </a:cubicBezTo>
                                <a:cubicBezTo>
                                  <a:pt x="106052" y="42857"/>
                                  <a:pt x="106560" y="42857"/>
                                  <a:pt x="106941" y="42602"/>
                                </a:cubicBezTo>
                                <a:cubicBezTo>
                                  <a:pt x="106179" y="46287"/>
                                  <a:pt x="103131" y="47304"/>
                                  <a:pt x="99702" y="48447"/>
                                </a:cubicBezTo>
                                <a:cubicBezTo>
                                  <a:pt x="97543" y="49082"/>
                                  <a:pt x="95384" y="50099"/>
                                  <a:pt x="93478" y="51369"/>
                                </a:cubicBezTo>
                                <a:cubicBezTo>
                                  <a:pt x="91192" y="53275"/>
                                  <a:pt x="89668" y="55817"/>
                                  <a:pt x="89160" y="58612"/>
                                </a:cubicBezTo>
                                <a:cubicBezTo>
                                  <a:pt x="89160" y="58739"/>
                                  <a:pt x="89287" y="58993"/>
                                  <a:pt x="89414" y="58993"/>
                                </a:cubicBezTo>
                                <a:cubicBezTo>
                                  <a:pt x="89541" y="58993"/>
                                  <a:pt x="89795" y="58993"/>
                                  <a:pt x="89795" y="58739"/>
                                </a:cubicBezTo>
                                <a:cubicBezTo>
                                  <a:pt x="90303" y="56071"/>
                                  <a:pt x="91827" y="53657"/>
                                  <a:pt x="93859" y="51878"/>
                                </a:cubicBezTo>
                                <a:cubicBezTo>
                                  <a:pt x="95765" y="50607"/>
                                  <a:pt x="97797" y="49718"/>
                                  <a:pt x="99956" y="49082"/>
                                </a:cubicBezTo>
                                <a:cubicBezTo>
                                  <a:pt x="103512" y="47939"/>
                                  <a:pt x="106814" y="46795"/>
                                  <a:pt x="107703" y="42729"/>
                                </a:cubicBezTo>
                                <a:cubicBezTo>
                                  <a:pt x="108466" y="42602"/>
                                  <a:pt x="109354" y="42348"/>
                                  <a:pt x="110116" y="42221"/>
                                </a:cubicBezTo>
                                <a:cubicBezTo>
                                  <a:pt x="109609" y="46541"/>
                                  <a:pt x="108085" y="49082"/>
                                  <a:pt x="105036" y="50607"/>
                                </a:cubicBezTo>
                                <a:cubicBezTo>
                                  <a:pt x="103893" y="51115"/>
                                  <a:pt x="102750" y="51497"/>
                                  <a:pt x="101480" y="51751"/>
                                </a:cubicBezTo>
                                <a:cubicBezTo>
                                  <a:pt x="99575" y="52132"/>
                                  <a:pt x="97797" y="53021"/>
                                  <a:pt x="96400" y="54419"/>
                                </a:cubicBezTo>
                                <a:lnTo>
                                  <a:pt x="96400" y="54800"/>
                                </a:lnTo>
                                <a:lnTo>
                                  <a:pt x="96908" y="54800"/>
                                </a:lnTo>
                                <a:cubicBezTo>
                                  <a:pt x="98178" y="53529"/>
                                  <a:pt x="99829" y="52640"/>
                                  <a:pt x="101734" y="52386"/>
                                </a:cubicBezTo>
                                <a:cubicBezTo>
                                  <a:pt x="103004" y="52132"/>
                                  <a:pt x="104274" y="51751"/>
                                  <a:pt x="105417" y="51115"/>
                                </a:cubicBezTo>
                                <a:cubicBezTo>
                                  <a:pt x="108592" y="49591"/>
                                  <a:pt x="110244" y="46922"/>
                                  <a:pt x="110752" y="42221"/>
                                </a:cubicBezTo>
                                <a:lnTo>
                                  <a:pt x="110752" y="41967"/>
                                </a:lnTo>
                                <a:cubicBezTo>
                                  <a:pt x="110752" y="41967"/>
                                  <a:pt x="111260" y="41840"/>
                                  <a:pt x="111260" y="41840"/>
                                </a:cubicBezTo>
                                <a:cubicBezTo>
                                  <a:pt x="111133" y="47939"/>
                                  <a:pt x="108592" y="52386"/>
                                  <a:pt x="104020" y="54673"/>
                                </a:cubicBezTo>
                                <a:cubicBezTo>
                                  <a:pt x="102369" y="55435"/>
                                  <a:pt x="100845" y="56071"/>
                                  <a:pt x="99321" y="56706"/>
                                </a:cubicBezTo>
                                <a:lnTo>
                                  <a:pt x="99067" y="56706"/>
                                </a:lnTo>
                                <a:cubicBezTo>
                                  <a:pt x="95510" y="58104"/>
                                  <a:pt x="92716" y="59120"/>
                                  <a:pt x="90430" y="63567"/>
                                </a:cubicBezTo>
                                <a:cubicBezTo>
                                  <a:pt x="90430" y="63694"/>
                                  <a:pt x="90430" y="63948"/>
                                  <a:pt x="90430" y="63948"/>
                                </a:cubicBezTo>
                                <a:cubicBezTo>
                                  <a:pt x="90430" y="63948"/>
                                  <a:pt x="90430" y="63948"/>
                                  <a:pt x="90430" y="63948"/>
                                </a:cubicBezTo>
                                <a:lnTo>
                                  <a:pt x="90811" y="63948"/>
                                </a:lnTo>
                                <a:cubicBezTo>
                                  <a:pt x="91700" y="61915"/>
                                  <a:pt x="93224" y="60264"/>
                                  <a:pt x="95129" y="59247"/>
                                </a:cubicBezTo>
                                <a:lnTo>
                                  <a:pt x="95129" y="59247"/>
                                </a:lnTo>
                                <a:cubicBezTo>
                                  <a:pt x="95129" y="59882"/>
                                  <a:pt x="95129" y="60391"/>
                                  <a:pt x="95002" y="60899"/>
                                </a:cubicBezTo>
                                <a:cubicBezTo>
                                  <a:pt x="94876" y="61788"/>
                                  <a:pt x="94748" y="62551"/>
                                  <a:pt x="94748" y="63440"/>
                                </a:cubicBezTo>
                                <a:cubicBezTo>
                                  <a:pt x="94748" y="65219"/>
                                  <a:pt x="94367" y="66998"/>
                                  <a:pt x="93986" y="68777"/>
                                </a:cubicBezTo>
                                <a:cubicBezTo>
                                  <a:pt x="90557" y="72842"/>
                                  <a:pt x="87382" y="74748"/>
                                  <a:pt x="84715" y="74113"/>
                                </a:cubicBezTo>
                                <a:moveTo>
                                  <a:pt x="130819" y="33327"/>
                                </a:moveTo>
                                <a:cubicBezTo>
                                  <a:pt x="131073" y="35106"/>
                                  <a:pt x="130311" y="37012"/>
                                  <a:pt x="128660" y="37901"/>
                                </a:cubicBezTo>
                                <a:cubicBezTo>
                                  <a:pt x="128279" y="37012"/>
                                  <a:pt x="127644" y="36249"/>
                                  <a:pt x="126882" y="35741"/>
                                </a:cubicBezTo>
                                <a:cubicBezTo>
                                  <a:pt x="127263" y="33708"/>
                                  <a:pt x="126882" y="31675"/>
                                  <a:pt x="125612" y="30024"/>
                                </a:cubicBezTo>
                                <a:cubicBezTo>
                                  <a:pt x="128533" y="30278"/>
                                  <a:pt x="130438" y="31421"/>
                                  <a:pt x="130819" y="33327"/>
                                </a:cubicBezTo>
                                <a:lnTo>
                                  <a:pt x="130819" y="33327"/>
                                </a:lnTo>
                                <a:close/>
                                <a:moveTo>
                                  <a:pt x="125739" y="64711"/>
                                </a:moveTo>
                                <a:lnTo>
                                  <a:pt x="125739" y="64965"/>
                                </a:lnTo>
                                <a:cubicBezTo>
                                  <a:pt x="124850" y="64838"/>
                                  <a:pt x="123706" y="64457"/>
                                  <a:pt x="122817" y="64202"/>
                                </a:cubicBezTo>
                                <a:lnTo>
                                  <a:pt x="123579" y="64202"/>
                                </a:lnTo>
                                <a:cubicBezTo>
                                  <a:pt x="124468" y="63948"/>
                                  <a:pt x="125231" y="63948"/>
                                  <a:pt x="126120" y="64075"/>
                                </a:cubicBezTo>
                                <a:lnTo>
                                  <a:pt x="126120" y="64457"/>
                                </a:lnTo>
                                <a:cubicBezTo>
                                  <a:pt x="126120" y="64457"/>
                                  <a:pt x="125866" y="64711"/>
                                  <a:pt x="125739" y="64838"/>
                                </a:cubicBezTo>
                                <a:lnTo>
                                  <a:pt x="125739" y="64838"/>
                                </a:lnTo>
                                <a:close/>
                                <a:moveTo>
                                  <a:pt x="122310" y="64711"/>
                                </a:moveTo>
                                <a:cubicBezTo>
                                  <a:pt x="123325" y="64965"/>
                                  <a:pt x="124215" y="65219"/>
                                  <a:pt x="125231" y="65600"/>
                                </a:cubicBezTo>
                                <a:cubicBezTo>
                                  <a:pt x="125231" y="65981"/>
                                  <a:pt x="125231" y="66362"/>
                                  <a:pt x="125231" y="66744"/>
                                </a:cubicBezTo>
                                <a:cubicBezTo>
                                  <a:pt x="124596" y="66744"/>
                                  <a:pt x="123325" y="65854"/>
                                  <a:pt x="122182" y="64838"/>
                                </a:cubicBezTo>
                                <a:lnTo>
                                  <a:pt x="122182" y="64838"/>
                                </a:lnTo>
                                <a:close/>
                                <a:moveTo>
                                  <a:pt x="122691" y="87200"/>
                                </a:moveTo>
                                <a:cubicBezTo>
                                  <a:pt x="125485" y="88089"/>
                                  <a:pt x="128025" y="89487"/>
                                  <a:pt x="130184" y="91393"/>
                                </a:cubicBezTo>
                                <a:cubicBezTo>
                                  <a:pt x="133359" y="94315"/>
                                  <a:pt x="139455" y="103464"/>
                                  <a:pt x="142377" y="111341"/>
                                </a:cubicBezTo>
                                <a:cubicBezTo>
                                  <a:pt x="141361" y="112993"/>
                                  <a:pt x="139455" y="115661"/>
                                  <a:pt x="137424" y="118456"/>
                                </a:cubicBezTo>
                                <a:lnTo>
                                  <a:pt x="132216" y="125953"/>
                                </a:lnTo>
                                <a:cubicBezTo>
                                  <a:pt x="132724" y="123793"/>
                                  <a:pt x="132724" y="121506"/>
                                  <a:pt x="132343" y="119346"/>
                                </a:cubicBezTo>
                                <a:cubicBezTo>
                                  <a:pt x="132089" y="117948"/>
                                  <a:pt x="131835" y="116678"/>
                                  <a:pt x="131581" y="115407"/>
                                </a:cubicBezTo>
                                <a:lnTo>
                                  <a:pt x="131581" y="115153"/>
                                </a:lnTo>
                                <a:cubicBezTo>
                                  <a:pt x="131835" y="114518"/>
                                  <a:pt x="131962" y="113628"/>
                                  <a:pt x="132216" y="112866"/>
                                </a:cubicBezTo>
                                <a:cubicBezTo>
                                  <a:pt x="132978" y="109689"/>
                                  <a:pt x="133486" y="106386"/>
                                  <a:pt x="133613" y="102955"/>
                                </a:cubicBezTo>
                                <a:cubicBezTo>
                                  <a:pt x="133613" y="102828"/>
                                  <a:pt x="133486" y="102701"/>
                                  <a:pt x="133359" y="102701"/>
                                </a:cubicBezTo>
                                <a:lnTo>
                                  <a:pt x="133359" y="102701"/>
                                </a:lnTo>
                                <a:cubicBezTo>
                                  <a:pt x="133359" y="102701"/>
                                  <a:pt x="132978" y="102701"/>
                                  <a:pt x="132978" y="102955"/>
                                </a:cubicBezTo>
                                <a:cubicBezTo>
                                  <a:pt x="132851" y="106259"/>
                                  <a:pt x="132343" y="109562"/>
                                  <a:pt x="131581" y="112739"/>
                                </a:cubicBezTo>
                                <a:cubicBezTo>
                                  <a:pt x="131581" y="113120"/>
                                  <a:pt x="131327" y="113501"/>
                                  <a:pt x="131327" y="113882"/>
                                </a:cubicBezTo>
                                <a:cubicBezTo>
                                  <a:pt x="130311" y="109944"/>
                                  <a:pt x="130057" y="105878"/>
                                  <a:pt x="130565" y="101812"/>
                                </a:cubicBezTo>
                                <a:cubicBezTo>
                                  <a:pt x="130565" y="101685"/>
                                  <a:pt x="130565" y="101558"/>
                                  <a:pt x="130311" y="101431"/>
                                </a:cubicBezTo>
                                <a:cubicBezTo>
                                  <a:pt x="130311" y="101431"/>
                                  <a:pt x="130311" y="101431"/>
                                  <a:pt x="130311" y="101431"/>
                                </a:cubicBezTo>
                                <a:cubicBezTo>
                                  <a:pt x="130057" y="101431"/>
                                  <a:pt x="129930" y="101431"/>
                                  <a:pt x="129803" y="101685"/>
                                </a:cubicBezTo>
                                <a:cubicBezTo>
                                  <a:pt x="129295" y="106005"/>
                                  <a:pt x="129549" y="110325"/>
                                  <a:pt x="130819" y="114391"/>
                                </a:cubicBezTo>
                                <a:cubicBezTo>
                                  <a:pt x="131073" y="115788"/>
                                  <a:pt x="131454" y="117440"/>
                                  <a:pt x="131708" y="119346"/>
                                </a:cubicBezTo>
                                <a:cubicBezTo>
                                  <a:pt x="131962" y="121506"/>
                                  <a:pt x="132597" y="125699"/>
                                  <a:pt x="130057" y="128875"/>
                                </a:cubicBezTo>
                                <a:cubicBezTo>
                                  <a:pt x="129168" y="130019"/>
                                  <a:pt x="128025" y="131035"/>
                                  <a:pt x="126755" y="131544"/>
                                </a:cubicBezTo>
                                <a:cubicBezTo>
                                  <a:pt x="125485" y="132179"/>
                                  <a:pt x="124468" y="133068"/>
                                  <a:pt x="123706" y="134212"/>
                                </a:cubicBezTo>
                                <a:cubicBezTo>
                                  <a:pt x="123579" y="134339"/>
                                  <a:pt x="123579" y="134593"/>
                                  <a:pt x="123706" y="134720"/>
                                </a:cubicBezTo>
                                <a:cubicBezTo>
                                  <a:pt x="123706" y="134720"/>
                                  <a:pt x="123706" y="134720"/>
                                  <a:pt x="123706" y="134720"/>
                                </a:cubicBezTo>
                                <a:lnTo>
                                  <a:pt x="124215" y="134720"/>
                                </a:lnTo>
                                <a:cubicBezTo>
                                  <a:pt x="124977" y="133576"/>
                                  <a:pt x="125993" y="132687"/>
                                  <a:pt x="127136" y="132179"/>
                                </a:cubicBezTo>
                                <a:cubicBezTo>
                                  <a:pt x="128025" y="131671"/>
                                  <a:pt x="128914" y="131162"/>
                                  <a:pt x="129549" y="130400"/>
                                </a:cubicBezTo>
                                <a:lnTo>
                                  <a:pt x="129676" y="130400"/>
                                </a:lnTo>
                                <a:cubicBezTo>
                                  <a:pt x="129676" y="130400"/>
                                  <a:pt x="129549" y="130400"/>
                                  <a:pt x="129549" y="130400"/>
                                </a:cubicBezTo>
                                <a:cubicBezTo>
                                  <a:pt x="127390" y="134847"/>
                                  <a:pt x="121420" y="154414"/>
                                  <a:pt x="120786" y="158734"/>
                                </a:cubicBezTo>
                                <a:cubicBezTo>
                                  <a:pt x="117483" y="158099"/>
                                  <a:pt x="114308" y="157718"/>
                                  <a:pt x="111006" y="157463"/>
                                </a:cubicBezTo>
                                <a:lnTo>
                                  <a:pt x="111006" y="157463"/>
                                </a:lnTo>
                                <a:cubicBezTo>
                                  <a:pt x="111006" y="157463"/>
                                  <a:pt x="111006" y="157463"/>
                                  <a:pt x="111006" y="157463"/>
                                </a:cubicBezTo>
                                <a:lnTo>
                                  <a:pt x="111133" y="157463"/>
                                </a:lnTo>
                                <a:cubicBezTo>
                                  <a:pt x="112403" y="153271"/>
                                  <a:pt x="112530" y="144249"/>
                                  <a:pt x="112530" y="136245"/>
                                </a:cubicBezTo>
                                <a:cubicBezTo>
                                  <a:pt x="112530" y="131798"/>
                                  <a:pt x="112530" y="127351"/>
                                  <a:pt x="112911" y="123031"/>
                                </a:cubicBezTo>
                                <a:cubicBezTo>
                                  <a:pt x="113165" y="122141"/>
                                  <a:pt x="113165" y="121125"/>
                                  <a:pt x="113419" y="119981"/>
                                </a:cubicBezTo>
                                <a:cubicBezTo>
                                  <a:pt x="115197" y="108927"/>
                                  <a:pt x="117864" y="92537"/>
                                  <a:pt x="114562" y="83388"/>
                                </a:cubicBezTo>
                                <a:cubicBezTo>
                                  <a:pt x="117102" y="84913"/>
                                  <a:pt x="119769" y="86311"/>
                                  <a:pt x="122691" y="87200"/>
                                </a:cubicBezTo>
                                <a:lnTo>
                                  <a:pt x="122691" y="87200"/>
                                </a:lnTo>
                                <a:close/>
                                <a:moveTo>
                                  <a:pt x="142758" y="113628"/>
                                </a:moveTo>
                                <a:cubicBezTo>
                                  <a:pt x="143266" y="114518"/>
                                  <a:pt x="143647" y="115534"/>
                                  <a:pt x="143774" y="116551"/>
                                </a:cubicBezTo>
                                <a:cubicBezTo>
                                  <a:pt x="143774" y="116551"/>
                                  <a:pt x="145298" y="123031"/>
                                  <a:pt x="147584" y="129384"/>
                                </a:cubicBezTo>
                                <a:cubicBezTo>
                                  <a:pt x="149744" y="135736"/>
                                  <a:pt x="152538" y="142089"/>
                                  <a:pt x="154951" y="142089"/>
                                </a:cubicBezTo>
                                <a:cubicBezTo>
                                  <a:pt x="158126" y="141708"/>
                                  <a:pt x="161428" y="141581"/>
                                  <a:pt x="164603" y="141581"/>
                                </a:cubicBezTo>
                                <a:cubicBezTo>
                                  <a:pt x="168541" y="141581"/>
                                  <a:pt x="172351" y="141835"/>
                                  <a:pt x="176161" y="142344"/>
                                </a:cubicBezTo>
                                <a:cubicBezTo>
                                  <a:pt x="179590" y="142852"/>
                                  <a:pt x="183020" y="143106"/>
                                  <a:pt x="186576" y="143233"/>
                                </a:cubicBezTo>
                                <a:cubicBezTo>
                                  <a:pt x="187338" y="143233"/>
                                  <a:pt x="188227" y="143233"/>
                                  <a:pt x="188989" y="143233"/>
                                </a:cubicBezTo>
                                <a:cubicBezTo>
                                  <a:pt x="190640" y="143233"/>
                                  <a:pt x="192291" y="142979"/>
                                  <a:pt x="193942" y="142598"/>
                                </a:cubicBezTo>
                                <a:cubicBezTo>
                                  <a:pt x="195975" y="142089"/>
                                  <a:pt x="198007" y="141962"/>
                                  <a:pt x="200039" y="142089"/>
                                </a:cubicBezTo>
                                <a:cubicBezTo>
                                  <a:pt x="201817" y="142598"/>
                                  <a:pt x="203722" y="142979"/>
                                  <a:pt x="205627" y="143106"/>
                                </a:cubicBezTo>
                                <a:cubicBezTo>
                                  <a:pt x="207151" y="143106"/>
                                  <a:pt x="208675" y="143614"/>
                                  <a:pt x="209946" y="144504"/>
                                </a:cubicBezTo>
                                <a:cubicBezTo>
                                  <a:pt x="211597" y="145901"/>
                                  <a:pt x="212867" y="146791"/>
                                  <a:pt x="214010" y="147553"/>
                                </a:cubicBezTo>
                                <a:cubicBezTo>
                                  <a:pt x="214264" y="147680"/>
                                  <a:pt x="214518" y="147807"/>
                                  <a:pt x="214645" y="148061"/>
                                </a:cubicBezTo>
                                <a:cubicBezTo>
                                  <a:pt x="214899" y="148188"/>
                                  <a:pt x="215026" y="148315"/>
                                  <a:pt x="215280" y="148569"/>
                                </a:cubicBezTo>
                                <a:lnTo>
                                  <a:pt x="215280" y="148569"/>
                                </a:lnTo>
                                <a:cubicBezTo>
                                  <a:pt x="215280" y="148569"/>
                                  <a:pt x="215661" y="148951"/>
                                  <a:pt x="215915" y="149078"/>
                                </a:cubicBezTo>
                                <a:cubicBezTo>
                                  <a:pt x="216296" y="149459"/>
                                  <a:pt x="216677" y="149713"/>
                                  <a:pt x="217058" y="150094"/>
                                </a:cubicBezTo>
                                <a:cubicBezTo>
                                  <a:pt x="217693" y="150729"/>
                                  <a:pt x="218455" y="151238"/>
                                  <a:pt x="219217" y="151492"/>
                                </a:cubicBezTo>
                                <a:cubicBezTo>
                                  <a:pt x="219471" y="151619"/>
                                  <a:pt x="219979" y="152000"/>
                                  <a:pt x="220106" y="152000"/>
                                </a:cubicBezTo>
                                <a:lnTo>
                                  <a:pt x="220106" y="152254"/>
                                </a:lnTo>
                                <a:cubicBezTo>
                                  <a:pt x="220106" y="152254"/>
                                  <a:pt x="219344" y="152762"/>
                                  <a:pt x="218836" y="152762"/>
                                </a:cubicBezTo>
                                <a:cubicBezTo>
                                  <a:pt x="216804" y="152762"/>
                                  <a:pt x="213375" y="150602"/>
                                  <a:pt x="210708" y="148951"/>
                                </a:cubicBezTo>
                                <a:lnTo>
                                  <a:pt x="210708" y="148951"/>
                                </a:lnTo>
                                <a:cubicBezTo>
                                  <a:pt x="210708" y="148951"/>
                                  <a:pt x="210073" y="148696"/>
                                  <a:pt x="209818" y="148442"/>
                                </a:cubicBezTo>
                                <a:cubicBezTo>
                                  <a:pt x="209565" y="148315"/>
                                  <a:pt x="209184" y="148188"/>
                                  <a:pt x="209056" y="147934"/>
                                </a:cubicBezTo>
                                <a:cubicBezTo>
                                  <a:pt x="208803" y="147807"/>
                                  <a:pt x="208675" y="147807"/>
                                  <a:pt x="208422" y="147553"/>
                                </a:cubicBezTo>
                                <a:cubicBezTo>
                                  <a:pt x="207913" y="147299"/>
                                  <a:pt x="207405" y="147045"/>
                                  <a:pt x="207024" y="146918"/>
                                </a:cubicBezTo>
                                <a:cubicBezTo>
                                  <a:pt x="206135" y="146664"/>
                                  <a:pt x="205119" y="146409"/>
                                  <a:pt x="204230" y="146536"/>
                                </a:cubicBezTo>
                                <a:cubicBezTo>
                                  <a:pt x="203595" y="146536"/>
                                  <a:pt x="202833" y="146536"/>
                                  <a:pt x="202325" y="146918"/>
                                </a:cubicBezTo>
                                <a:cubicBezTo>
                                  <a:pt x="202071" y="146918"/>
                                  <a:pt x="201817" y="147299"/>
                                  <a:pt x="201817" y="147680"/>
                                </a:cubicBezTo>
                                <a:lnTo>
                                  <a:pt x="201817" y="147934"/>
                                </a:lnTo>
                                <a:cubicBezTo>
                                  <a:pt x="201817" y="147934"/>
                                  <a:pt x="201817" y="148315"/>
                                  <a:pt x="201944" y="148442"/>
                                </a:cubicBezTo>
                                <a:cubicBezTo>
                                  <a:pt x="201944" y="148696"/>
                                  <a:pt x="202198" y="148824"/>
                                  <a:pt x="202325" y="148951"/>
                                </a:cubicBezTo>
                                <a:lnTo>
                                  <a:pt x="202579" y="148951"/>
                                </a:lnTo>
                                <a:cubicBezTo>
                                  <a:pt x="202579" y="148951"/>
                                  <a:pt x="202960" y="149459"/>
                                  <a:pt x="203087" y="149459"/>
                                </a:cubicBezTo>
                                <a:cubicBezTo>
                                  <a:pt x="203468" y="149586"/>
                                  <a:pt x="203722" y="149840"/>
                                  <a:pt x="204103" y="149967"/>
                                </a:cubicBezTo>
                                <a:lnTo>
                                  <a:pt x="204738" y="150221"/>
                                </a:lnTo>
                                <a:cubicBezTo>
                                  <a:pt x="206262" y="150856"/>
                                  <a:pt x="209056" y="152000"/>
                                  <a:pt x="209184" y="153144"/>
                                </a:cubicBezTo>
                                <a:cubicBezTo>
                                  <a:pt x="209184" y="153398"/>
                                  <a:pt x="209056" y="153779"/>
                                  <a:pt x="208803" y="154033"/>
                                </a:cubicBezTo>
                                <a:cubicBezTo>
                                  <a:pt x="208041" y="154795"/>
                                  <a:pt x="206770" y="154033"/>
                                  <a:pt x="205119" y="153271"/>
                                </a:cubicBezTo>
                                <a:cubicBezTo>
                                  <a:pt x="203087" y="151873"/>
                                  <a:pt x="200674" y="151238"/>
                                  <a:pt x="198261" y="151365"/>
                                </a:cubicBezTo>
                                <a:cubicBezTo>
                                  <a:pt x="196228" y="151873"/>
                                  <a:pt x="194069" y="151746"/>
                                  <a:pt x="192164" y="151238"/>
                                </a:cubicBezTo>
                                <a:cubicBezTo>
                                  <a:pt x="191783" y="151238"/>
                                  <a:pt x="191275" y="150984"/>
                                  <a:pt x="190894" y="150729"/>
                                </a:cubicBezTo>
                                <a:cubicBezTo>
                                  <a:pt x="190005" y="150348"/>
                                  <a:pt x="189116" y="149840"/>
                                  <a:pt x="188227" y="149205"/>
                                </a:cubicBezTo>
                                <a:lnTo>
                                  <a:pt x="187973" y="149205"/>
                                </a:lnTo>
                                <a:cubicBezTo>
                                  <a:pt x="187973" y="149205"/>
                                  <a:pt x="167525" y="149078"/>
                                  <a:pt x="167525" y="149078"/>
                                </a:cubicBezTo>
                                <a:lnTo>
                                  <a:pt x="167525" y="154414"/>
                                </a:lnTo>
                                <a:cubicBezTo>
                                  <a:pt x="162825" y="155558"/>
                                  <a:pt x="157999" y="156193"/>
                                  <a:pt x="153173" y="156193"/>
                                </a:cubicBezTo>
                                <a:cubicBezTo>
                                  <a:pt x="150887" y="156193"/>
                                  <a:pt x="148600" y="156066"/>
                                  <a:pt x="146441" y="155685"/>
                                </a:cubicBezTo>
                                <a:cubicBezTo>
                                  <a:pt x="145298" y="155558"/>
                                  <a:pt x="141234" y="149205"/>
                                  <a:pt x="132978" y="132179"/>
                                </a:cubicBezTo>
                                <a:cubicBezTo>
                                  <a:pt x="132597" y="131416"/>
                                  <a:pt x="132089" y="130654"/>
                                  <a:pt x="131581" y="130019"/>
                                </a:cubicBezTo>
                                <a:cubicBezTo>
                                  <a:pt x="133359" y="126969"/>
                                  <a:pt x="136407" y="122776"/>
                                  <a:pt x="138948" y="118965"/>
                                </a:cubicBezTo>
                                <a:lnTo>
                                  <a:pt x="142885" y="113120"/>
                                </a:lnTo>
                                <a:lnTo>
                                  <a:pt x="142885" y="113501"/>
                                </a:lnTo>
                                <a:close/>
                                <a:moveTo>
                                  <a:pt x="215915" y="146536"/>
                                </a:moveTo>
                                <a:cubicBezTo>
                                  <a:pt x="215915" y="146536"/>
                                  <a:pt x="216804" y="146918"/>
                                  <a:pt x="217312" y="147172"/>
                                </a:cubicBezTo>
                                <a:lnTo>
                                  <a:pt x="215915" y="147172"/>
                                </a:lnTo>
                                <a:cubicBezTo>
                                  <a:pt x="215915" y="147172"/>
                                  <a:pt x="215407" y="146918"/>
                                  <a:pt x="215280" y="146918"/>
                                </a:cubicBezTo>
                                <a:lnTo>
                                  <a:pt x="214899" y="146664"/>
                                </a:lnTo>
                                <a:cubicBezTo>
                                  <a:pt x="214137" y="146155"/>
                                  <a:pt x="213375" y="145774"/>
                                  <a:pt x="212740" y="145266"/>
                                </a:cubicBezTo>
                                <a:lnTo>
                                  <a:pt x="215915" y="146664"/>
                                </a:lnTo>
                                <a:close/>
                                <a:moveTo>
                                  <a:pt x="220614" y="180969"/>
                                </a:moveTo>
                                <a:lnTo>
                                  <a:pt x="224552" y="191007"/>
                                </a:lnTo>
                                <a:lnTo>
                                  <a:pt x="236363" y="191007"/>
                                </a:lnTo>
                                <a:lnTo>
                                  <a:pt x="227473" y="199012"/>
                                </a:lnTo>
                                <a:lnTo>
                                  <a:pt x="231410" y="212226"/>
                                </a:lnTo>
                                <a:lnTo>
                                  <a:pt x="220995" y="204602"/>
                                </a:lnTo>
                                <a:lnTo>
                                  <a:pt x="220487" y="204602"/>
                                </a:lnTo>
                                <a:lnTo>
                                  <a:pt x="210073" y="212226"/>
                                </a:lnTo>
                                <a:lnTo>
                                  <a:pt x="214010" y="199139"/>
                                </a:lnTo>
                                <a:lnTo>
                                  <a:pt x="214010" y="199139"/>
                                </a:lnTo>
                                <a:cubicBezTo>
                                  <a:pt x="214010" y="199139"/>
                                  <a:pt x="204992" y="191007"/>
                                  <a:pt x="204992" y="191007"/>
                                </a:cubicBezTo>
                                <a:lnTo>
                                  <a:pt x="216550" y="191007"/>
                                </a:lnTo>
                                <a:lnTo>
                                  <a:pt x="220614" y="180969"/>
                                </a:lnTo>
                                <a:close/>
                                <a:moveTo>
                                  <a:pt x="189878" y="191007"/>
                                </a:moveTo>
                                <a:lnTo>
                                  <a:pt x="201563" y="191007"/>
                                </a:lnTo>
                                <a:lnTo>
                                  <a:pt x="192672" y="199012"/>
                                </a:lnTo>
                                <a:lnTo>
                                  <a:pt x="196609" y="212226"/>
                                </a:lnTo>
                                <a:lnTo>
                                  <a:pt x="186195" y="204602"/>
                                </a:lnTo>
                                <a:lnTo>
                                  <a:pt x="185814" y="204602"/>
                                </a:lnTo>
                                <a:lnTo>
                                  <a:pt x="175399" y="212226"/>
                                </a:lnTo>
                                <a:lnTo>
                                  <a:pt x="179336" y="199139"/>
                                </a:lnTo>
                                <a:lnTo>
                                  <a:pt x="179336" y="199139"/>
                                </a:lnTo>
                                <a:cubicBezTo>
                                  <a:pt x="179336" y="199139"/>
                                  <a:pt x="170446" y="191007"/>
                                  <a:pt x="170446" y="191007"/>
                                </a:cubicBezTo>
                                <a:lnTo>
                                  <a:pt x="182131" y="191007"/>
                                </a:lnTo>
                                <a:lnTo>
                                  <a:pt x="186068" y="180969"/>
                                </a:lnTo>
                                <a:lnTo>
                                  <a:pt x="189878" y="191007"/>
                                </a:lnTo>
                                <a:close/>
                                <a:moveTo>
                                  <a:pt x="215534" y="246786"/>
                                </a:moveTo>
                                <a:lnTo>
                                  <a:pt x="203468" y="238019"/>
                                </a:lnTo>
                                <a:lnTo>
                                  <a:pt x="203468" y="238019"/>
                                </a:lnTo>
                                <a:cubicBezTo>
                                  <a:pt x="203468" y="238019"/>
                                  <a:pt x="202960" y="238019"/>
                                  <a:pt x="202960" y="238019"/>
                                </a:cubicBezTo>
                                <a:lnTo>
                                  <a:pt x="190894" y="246786"/>
                                </a:lnTo>
                                <a:lnTo>
                                  <a:pt x="195466" y="231666"/>
                                </a:lnTo>
                                <a:lnTo>
                                  <a:pt x="195466" y="231666"/>
                                </a:lnTo>
                                <a:cubicBezTo>
                                  <a:pt x="195466" y="231666"/>
                                  <a:pt x="185179" y="222264"/>
                                  <a:pt x="185179" y="222264"/>
                                </a:cubicBezTo>
                                <a:lnTo>
                                  <a:pt x="198642" y="222264"/>
                                </a:lnTo>
                                <a:lnTo>
                                  <a:pt x="203087" y="210701"/>
                                </a:lnTo>
                                <a:lnTo>
                                  <a:pt x="207532" y="222136"/>
                                </a:lnTo>
                                <a:lnTo>
                                  <a:pt x="207532" y="222136"/>
                                </a:lnTo>
                                <a:cubicBezTo>
                                  <a:pt x="207532" y="222136"/>
                                  <a:pt x="220995" y="222136"/>
                                  <a:pt x="220995" y="222136"/>
                                </a:cubicBezTo>
                                <a:lnTo>
                                  <a:pt x="210708" y="231412"/>
                                </a:lnTo>
                                <a:lnTo>
                                  <a:pt x="215280" y="246786"/>
                                </a:lnTo>
                                <a:close/>
                                <a:moveTo>
                                  <a:pt x="213883" y="187322"/>
                                </a:moveTo>
                                <a:lnTo>
                                  <a:pt x="203468" y="179826"/>
                                </a:lnTo>
                                <a:lnTo>
                                  <a:pt x="203087" y="179826"/>
                                </a:lnTo>
                                <a:lnTo>
                                  <a:pt x="192672" y="187322"/>
                                </a:lnTo>
                                <a:lnTo>
                                  <a:pt x="196609" y="174235"/>
                                </a:lnTo>
                                <a:lnTo>
                                  <a:pt x="196609" y="174235"/>
                                </a:lnTo>
                                <a:cubicBezTo>
                                  <a:pt x="196609" y="174235"/>
                                  <a:pt x="187719" y="166103"/>
                                  <a:pt x="187719" y="166103"/>
                                </a:cubicBezTo>
                                <a:lnTo>
                                  <a:pt x="199277" y="166103"/>
                                </a:lnTo>
                                <a:lnTo>
                                  <a:pt x="203214" y="156066"/>
                                </a:lnTo>
                                <a:lnTo>
                                  <a:pt x="207024" y="165976"/>
                                </a:lnTo>
                                <a:lnTo>
                                  <a:pt x="207024" y="165976"/>
                                </a:lnTo>
                                <a:cubicBezTo>
                                  <a:pt x="207024" y="165976"/>
                                  <a:pt x="218709" y="165976"/>
                                  <a:pt x="218709" y="165976"/>
                                </a:cubicBezTo>
                                <a:lnTo>
                                  <a:pt x="209818" y="173981"/>
                                </a:lnTo>
                                <a:lnTo>
                                  <a:pt x="213883" y="187195"/>
                                </a:lnTo>
                                <a:close/>
                                <a:moveTo>
                                  <a:pt x="239031" y="257459"/>
                                </a:moveTo>
                                <a:cubicBezTo>
                                  <a:pt x="239031" y="257459"/>
                                  <a:pt x="238523" y="258475"/>
                                  <a:pt x="238014" y="258475"/>
                                </a:cubicBezTo>
                                <a:lnTo>
                                  <a:pt x="169049" y="258475"/>
                                </a:lnTo>
                                <a:cubicBezTo>
                                  <a:pt x="169049" y="258475"/>
                                  <a:pt x="168160" y="257967"/>
                                  <a:pt x="168160" y="257459"/>
                                </a:cubicBezTo>
                                <a:cubicBezTo>
                                  <a:pt x="168160" y="256950"/>
                                  <a:pt x="168541" y="256442"/>
                                  <a:pt x="169049" y="256442"/>
                                </a:cubicBezTo>
                                <a:lnTo>
                                  <a:pt x="238014" y="256442"/>
                                </a:lnTo>
                                <a:cubicBezTo>
                                  <a:pt x="238014" y="256442"/>
                                  <a:pt x="239031" y="256823"/>
                                  <a:pt x="239031" y="257459"/>
                                </a:cubicBezTo>
                                <a:moveTo>
                                  <a:pt x="239793" y="150221"/>
                                </a:moveTo>
                                <a:lnTo>
                                  <a:pt x="311172" y="150221"/>
                                </a:lnTo>
                                <a:lnTo>
                                  <a:pt x="311172" y="374480"/>
                                </a:lnTo>
                                <a:cubicBezTo>
                                  <a:pt x="300122" y="379181"/>
                                  <a:pt x="288437" y="382103"/>
                                  <a:pt x="276371" y="382866"/>
                                </a:cubicBezTo>
                                <a:lnTo>
                                  <a:pt x="275482" y="382866"/>
                                </a:lnTo>
                                <a:cubicBezTo>
                                  <a:pt x="263162" y="381976"/>
                                  <a:pt x="251096" y="379054"/>
                                  <a:pt x="239793" y="373972"/>
                                </a:cubicBezTo>
                                <a:lnTo>
                                  <a:pt x="239793" y="150221"/>
                                </a:lnTo>
                                <a:close/>
                                <a:moveTo>
                                  <a:pt x="315109" y="287826"/>
                                </a:moveTo>
                                <a:lnTo>
                                  <a:pt x="313966" y="287826"/>
                                </a:lnTo>
                                <a:lnTo>
                                  <a:pt x="314982" y="287063"/>
                                </a:lnTo>
                                <a:cubicBezTo>
                                  <a:pt x="319681" y="283252"/>
                                  <a:pt x="317776" y="277153"/>
                                  <a:pt x="317776" y="277153"/>
                                </a:cubicBezTo>
                                <a:lnTo>
                                  <a:pt x="317776" y="276899"/>
                                </a:lnTo>
                                <a:cubicBezTo>
                                  <a:pt x="317776" y="276899"/>
                                  <a:pt x="317776" y="276772"/>
                                  <a:pt x="317776" y="276772"/>
                                </a:cubicBezTo>
                                <a:lnTo>
                                  <a:pt x="327556" y="267115"/>
                                </a:lnTo>
                                <a:lnTo>
                                  <a:pt x="327810" y="266861"/>
                                </a:lnTo>
                                <a:lnTo>
                                  <a:pt x="336701" y="275755"/>
                                </a:lnTo>
                                <a:lnTo>
                                  <a:pt x="319554" y="292908"/>
                                </a:lnTo>
                                <a:lnTo>
                                  <a:pt x="319173" y="292527"/>
                                </a:lnTo>
                                <a:cubicBezTo>
                                  <a:pt x="317776" y="291002"/>
                                  <a:pt x="315363" y="288588"/>
                                  <a:pt x="314855" y="288080"/>
                                </a:cubicBezTo>
                                <a:lnTo>
                                  <a:pt x="314855" y="288080"/>
                                </a:lnTo>
                                <a:close/>
                                <a:moveTo>
                                  <a:pt x="222138" y="326070"/>
                                </a:moveTo>
                                <a:cubicBezTo>
                                  <a:pt x="222138" y="326070"/>
                                  <a:pt x="221884" y="325435"/>
                                  <a:pt x="221630" y="325181"/>
                                </a:cubicBezTo>
                                <a:lnTo>
                                  <a:pt x="220233" y="322132"/>
                                </a:lnTo>
                                <a:cubicBezTo>
                                  <a:pt x="219852" y="321496"/>
                                  <a:pt x="219598" y="320734"/>
                                  <a:pt x="219217" y="319972"/>
                                </a:cubicBezTo>
                                <a:cubicBezTo>
                                  <a:pt x="218963" y="319336"/>
                                  <a:pt x="218582" y="318574"/>
                                  <a:pt x="218201" y="317939"/>
                                </a:cubicBezTo>
                                <a:lnTo>
                                  <a:pt x="216296" y="313873"/>
                                </a:lnTo>
                                <a:cubicBezTo>
                                  <a:pt x="216296" y="313873"/>
                                  <a:pt x="216296" y="313492"/>
                                  <a:pt x="216423" y="313238"/>
                                </a:cubicBezTo>
                                <a:cubicBezTo>
                                  <a:pt x="216677" y="312094"/>
                                  <a:pt x="216931" y="310950"/>
                                  <a:pt x="217185" y="309807"/>
                                </a:cubicBezTo>
                                <a:lnTo>
                                  <a:pt x="219217" y="313746"/>
                                </a:lnTo>
                                <a:lnTo>
                                  <a:pt x="222900" y="320480"/>
                                </a:lnTo>
                                <a:lnTo>
                                  <a:pt x="225060" y="324419"/>
                                </a:lnTo>
                                <a:cubicBezTo>
                                  <a:pt x="225441" y="325054"/>
                                  <a:pt x="225822" y="325689"/>
                                  <a:pt x="225949" y="325943"/>
                                </a:cubicBezTo>
                                <a:lnTo>
                                  <a:pt x="223027" y="327849"/>
                                </a:lnTo>
                                <a:cubicBezTo>
                                  <a:pt x="223027" y="327849"/>
                                  <a:pt x="222519" y="326960"/>
                                  <a:pt x="222138" y="325943"/>
                                </a:cubicBezTo>
                                <a:lnTo>
                                  <a:pt x="222138" y="325943"/>
                                </a:lnTo>
                                <a:close/>
                                <a:moveTo>
                                  <a:pt x="214010" y="325308"/>
                                </a:moveTo>
                                <a:lnTo>
                                  <a:pt x="215661" y="329374"/>
                                </a:lnTo>
                                <a:lnTo>
                                  <a:pt x="213248" y="329628"/>
                                </a:lnTo>
                                <a:cubicBezTo>
                                  <a:pt x="213375" y="328230"/>
                                  <a:pt x="213756" y="326706"/>
                                  <a:pt x="214010" y="325308"/>
                                </a:cubicBezTo>
                                <a:moveTo>
                                  <a:pt x="203976" y="305614"/>
                                </a:moveTo>
                                <a:cubicBezTo>
                                  <a:pt x="203976" y="305614"/>
                                  <a:pt x="204484" y="305487"/>
                                  <a:pt x="204865" y="305360"/>
                                </a:cubicBezTo>
                                <a:lnTo>
                                  <a:pt x="204865" y="305360"/>
                                </a:lnTo>
                                <a:cubicBezTo>
                                  <a:pt x="204865" y="305360"/>
                                  <a:pt x="204357" y="305614"/>
                                  <a:pt x="204103" y="305614"/>
                                </a:cubicBezTo>
                                <a:lnTo>
                                  <a:pt x="204103" y="305614"/>
                                </a:lnTo>
                                <a:close/>
                                <a:moveTo>
                                  <a:pt x="203468" y="307012"/>
                                </a:moveTo>
                                <a:lnTo>
                                  <a:pt x="203214" y="307012"/>
                                </a:lnTo>
                                <a:cubicBezTo>
                                  <a:pt x="203214" y="307012"/>
                                  <a:pt x="202833" y="306885"/>
                                  <a:pt x="202833" y="306885"/>
                                </a:cubicBezTo>
                                <a:cubicBezTo>
                                  <a:pt x="202706" y="307647"/>
                                  <a:pt x="203087" y="308536"/>
                                  <a:pt x="203849" y="308790"/>
                                </a:cubicBezTo>
                                <a:cubicBezTo>
                                  <a:pt x="202960" y="308790"/>
                                  <a:pt x="201944" y="308918"/>
                                  <a:pt x="201055" y="308918"/>
                                </a:cubicBezTo>
                                <a:lnTo>
                                  <a:pt x="201055" y="308918"/>
                                </a:lnTo>
                                <a:cubicBezTo>
                                  <a:pt x="201055" y="308918"/>
                                  <a:pt x="200674" y="308918"/>
                                  <a:pt x="200547" y="308790"/>
                                </a:cubicBezTo>
                                <a:cubicBezTo>
                                  <a:pt x="200166" y="308536"/>
                                  <a:pt x="200039" y="307520"/>
                                  <a:pt x="200039" y="307266"/>
                                </a:cubicBezTo>
                                <a:lnTo>
                                  <a:pt x="199531" y="307266"/>
                                </a:lnTo>
                                <a:cubicBezTo>
                                  <a:pt x="199531" y="307266"/>
                                  <a:pt x="199658" y="308409"/>
                                  <a:pt x="199912" y="308918"/>
                                </a:cubicBezTo>
                                <a:cubicBezTo>
                                  <a:pt x="199277" y="308918"/>
                                  <a:pt x="198642" y="308918"/>
                                  <a:pt x="198007" y="308918"/>
                                </a:cubicBezTo>
                                <a:cubicBezTo>
                                  <a:pt x="197245" y="308918"/>
                                  <a:pt x="196609" y="308409"/>
                                  <a:pt x="196609" y="307901"/>
                                </a:cubicBezTo>
                                <a:cubicBezTo>
                                  <a:pt x="196609" y="307393"/>
                                  <a:pt x="197372" y="306885"/>
                                  <a:pt x="197372" y="306885"/>
                                </a:cubicBezTo>
                                <a:cubicBezTo>
                                  <a:pt x="200039" y="306885"/>
                                  <a:pt x="202579" y="306503"/>
                                  <a:pt x="204992" y="306249"/>
                                </a:cubicBezTo>
                                <a:lnTo>
                                  <a:pt x="205246" y="306249"/>
                                </a:lnTo>
                                <a:cubicBezTo>
                                  <a:pt x="206135" y="306885"/>
                                  <a:pt x="206897" y="307647"/>
                                  <a:pt x="207532" y="308409"/>
                                </a:cubicBezTo>
                                <a:lnTo>
                                  <a:pt x="204738" y="308790"/>
                                </a:lnTo>
                                <a:lnTo>
                                  <a:pt x="204738" y="308790"/>
                                </a:lnTo>
                                <a:cubicBezTo>
                                  <a:pt x="203214" y="308155"/>
                                  <a:pt x="203468" y="307266"/>
                                  <a:pt x="203468" y="307139"/>
                                </a:cubicBezTo>
                                <a:lnTo>
                                  <a:pt x="203468" y="307139"/>
                                </a:lnTo>
                                <a:close/>
                                <a:moveTo>
                                  <a:pt x="211470" y="313110"/>
                                </a:moveTo>
                                <a:cubicBezTo>
                                  <a:pt x="211470" y="313110"/>
                                  <a:pt x="211978" y="312602"/>
                                  <a:pt x="212359" y="312602"/>
                                </a:cubicBezTo>
                                <a:lnTo>
                                  <a:pt x="212359" y="312094"/>
                                </a:lnTo>
                                <a:cubicBezTo>
                                  <a:pt x="211723" y="312094"/>
                                  <a:pt x="211342" y="312475"/>
                                  <a:pt x="211089" y="312983"/>
                                </a:cubicBezTo>
                                <a:cubicBezTo>
                                  <a:pt x="210961" y="313238"/>
                                  <a:pt x="210835" y="313492"/>
                                  <a:pt x="210835" y="313746"/>
                                </a:cubicBezTo>
                                <a:cubicBezTo>
                                  <a:pt x="210708" y="313365"/>
                                  <a:pt x="210580" y="312983"/>
                                  <a:pt x="210327" y="312602"/>
                                </a:cubicBezTo>
                                <a:cubicBezTo>
                                  <a:pt x="210073" y="311967"/>
                                  <a:pt x="209818" y="311332"/>
                                  <a:pt x="209565" y="310823"/>
                                </a:cubicBezTo>
                                <a:cubicBezTo>
                                  <a:pt x="209565" y="310569"/>
                                  <a:pt x="209565" y="309045"/>
                                  <a:pt x="210454" y="308536"/>
                                </a:cubicBezTo>
                                <a:lnTo>
                                  <a:pt x="210454" y="308155"/>
                                </a:lnTo>
                                <a:cubicBezTo>
                                  <a:pt x="210454" y="308155"/>
                                  <a:pt x="210327" y="308155"/>
                                  <a:pt x="210327" y="308155"/>
                                </a:cubicBezTo>
                                <a:lnTo>
                                  <a:pt x="210073" y="308155"/>
                                </a:lnTo>
                                <a:cubicBezTo>
                                  <a:pt x="210073" y="308155"/>
                                  <a:pt x="209310" y="309299"/>
                                  <a:pt x="209310" y="309934"/>
                                </a:cubicBezTo>
                                <a:cubicBezTo>
                                  <a:pt x="209056" y="309426"/>
                                  <a:pt x="208675" y="308918"/>
                                  <a:pt x="208294" y="308536"/>
                                </a:cubicBezTo>
                                <a:cubicBezTo>
                                  <a:pt x="207913" y="307901"/>
                                  <a:pt x="207405" y="307393"/>
                                  <a:pt x="206897" y="306885"/>
                                </a:cubicBezTo>
                                <a:cubicBezTo>
                                  <a:pt x="206897" y="306631"/>
                                  <a:pt x="207024" y="306376"/>
                                  <a:pt x="207151" y="306249"/>
                                </a:cubicBezTo>
                                <a:cubicBezTo>
                                  <a:pt x="207151" y="305995"/>
                                  <a:pt x="207279" y="305868"/>
                                  <a:pt x="207405" y="305741"/>
                                </a:cubicBezTo>
                                <a:lnTo>
                                  <a:pt x="207405" y="305741"/>
                                </a:lnTo>
                                <a:lnTo>
                                  <a:pt x="207405" y="305233"/>
                                </a:lnTo>
                                <a:cubicBezTo>
                                  <a:pt x="207405" y="305233"/>
                                  <a:pt x="207024" y="305233"/>
                                  <a:pt x="206770" y="305741"/>
                                </a:cubicBezTo>
                                <a:cubicBezTo>
                                  <a:pt x="206770" y="305868"/>
                                  <a:pt x="206516" y="306122"/>
                                  <a:pt x="206516" y="306376"/>
                                </a:cubicBezTo>
                                <a:lnTo>
                                  <a:pt x="206262" y="306376"/>
                                </a:lnTo>
                                <a:cubicBezTo>
                                  <a:pt x="206262" y="306376"/>
                                  <a:pt x="205881" y="306122"/>
                                  <a:pt x="205627" y="305868"/>
                                </a:cubicBezTo>
                                <a:cubicBezTo>
                                  <a:pt x="205627" y="305614"/>
                                  <a:pt x="205881" y="305233"/>
                                  <a:pt x="206262" y="305106"/>
                                </a:cubicBezTo>
                                <a:cubicBezTo>
                                  <a:pt x="206516" y="304979"/>
                                  <a:pt x="206770" y="304852"/>
                                  <a:pt x="207151" y="304852"/>
                                </a:cubicBezTo>
                                <a:cubicBezTo>
                                  <a:pt x="207913" y="304852"/>
                                  <a:pt x="208675" y="305106"/>
                                  <a:pt x="209310" y="305487"/>
                                </a:cubicBezTo>
                                <a:cubicBezTo>
                                  <a:pt x="209565" y="305614"/>
                                  <a:pt x="209692" y="305868"/>
                                  <a:pt x="209818" y="305995"/>
                                </a:cubicBezTo>
                                <a:cubicBezTo>
                                  <a:pt x="210454" y="306631"/>
                                  <a:pt x="211089" y="307393"/>
                                  <a:pt x="211470" y="308155"/>
                                </a:cubicBezTo>
                                <a:cubicBezTo>
                                  <a:pt x="212867" y="310315"/>
                                  <a:pt x="214010" y="312602"/>
                                  <a:pt x="214772" y="315016"/>
                                </a:cubicBezTo>
                                <a:cubicBezTo>
                                  <a:pt x="214518" y="315652"/>
                                  <a:pt x="213883" y="315906"/>
                                  <a:pt x="213248" y="316033"/>
                                </a:cubicBezTo>
                                <a:cubicBezTo>
                                  <a:pt x="212613" y="316033"/>
                                  <a:pt x="212105" y="315779"/>
                                  <a:pt x="211723" y="315525"/>
                                </a:cubicBezTo>
                                <a:lnTo>
                                  <a:pt x="211723" y="315525"/>
                                </a:lnTo>
                                <a:cubicBezTo>
                                  <a:pt x="211723" y="315525"/>
                                  <a:pt x="211723" y="315397"/>
                                  <a:pt x="211723" y="315397"/>
                                </a:cubicBezTo>
                                <a:cubicBezTo>
                                  <a:pt x="211470" y="314762"/>
                                  <a:pt x="211470" y="314127"/>
                                  <a:pt x="211723" y="313492"/>
                                </a:cubicBezTo>
                                <a:lnTo>
                                  <a:pt x="211723" y="313492"/>
                                </a:lnTo>
                                <a:close/>
                                <a:moveTo>
                                  <a:pt x="196483" y="303200"/>
                                </a:moveTo>
                                <a:cubicBezTo>
                                  <a:pt x="196483" y="303200"/>
                                  <a:pt x="197372" y="303200"/>
                                  <a:pt x="197753" y="303327"/>
                                </a:cubicBezTo>
                                <a:cubicBezTo>
                                  <a:pt x="199912" y="303327"/>
                                  <a:pt x="202071" y="303073"/>
                                  <a:pt x="204230" y="302692"/>
                                </a:cubicBezTo>
                                <a:cubicBezTo>
                                  <a:pt x="207532" y="302183"/>
                                  <a:pt x="210835" y="301929"/>
                                  <a:pt x="214137" y="301929"/>
                                </a:cubicBezTo>
                                <a:cubicBezTo>
                                  <a:pt x="215534" y="301929"/>
                                  <a:pt x="216804" y="301929"/>
                                  <a:pt x="218201" y="302310"/>
                                </a:cubicBezTo>
                                <a:cubicBezTo>
                                  <a:pt x="218836" y="302565"/>
                                  <a:pt x="219217" y="303200"/>
                                  <a:pt x="219090" y="303835"/>
                                </a:cubicBezTo>
                                <a:cubicBezTo>
                                  <a:pt x="219090" y="304470"/>
                                  <a:pt x="218455" y="304598"/>
                                  <a:pt x="217947" y="304598"/>
                                </a:cubicBezTo>
                                <a:lnTo>
                                  <a:pt x="217947" y="305106"/>
                                </a:lnTo>
                                <a:cubicBezTo>
                                  <a:pt x="218836" y="305233"/>
                                  <a:pt x="219217" y="305614"/>
                                  <a:pt x="219217" y="306249"/>
                                </a:cubicBezTo>
                                <a:cubicBezTo>
                                  <a:pt x="219217" y="306757"/>
                                  <a:pt x="218963" y="307266"/>
                                  <a:pt x="218455" y="307520"/>
                                </a:cubicBezTo>
                                <a:cubicBezTo>
                                  <a:pt x="217820" y="307266"/>
                                  <a:pt x="217439" y="307012"/>
                                  <a:pt x="217312" y="306757"/>
                                </a:cubicBezTo>
                                <a:cubicBezTo>
                                  <a:pt x="217312" y="306631"/>
                                  <a:pt x="217312" y="306503"/>
                                  <a:pt x="217312" y="306249"/>
                                </a:cubicBezTo>
                                <a:lnTo>
                                  <a:pt x="216804" y="305995"/>
                                </a:lnTo>
                                <a:cubicBezTo>
                                  <a:pt x="216804" y="305995"/>
                                  <a:pt x="216804" y="306631"/>
                                  <a:pt x="216804" y="306885"/>
                                </a:cubicBezTo>
                                <a:cubicBezTo>
                                  <a:pt x="216931" y="307139"/>
                                  <a:pt x="217058" y="307266"/>
                                  <a:pt x="217312" y="307393"/>
                                </a:cubicBezTo>
                                <a:cubicBezTo>
                                  <a:pt x="216677" y="307393"/>
                                  <a:pt x="216042" y="307393"/>
                                  <a:pt x="215407" y="307393"/>
                                </a:cubicBezTo>
                                <a:lnTo>
                                  <a:pt x="213629" y="307393"/>
                                </a:lnTo>
                                <a:cubicBezTo>
                                  <a:pt x="213629" y="307393"/>
                                  <a:pt x="212867" y="307012"/>
                                  <a:pt x="212613" y="306631"/>
                                </a:cubicBezTo>
                                <a:cubicBezTo>
                                  <a:pt x="212613" y="306503"/>
                                  <a:pt x="212613" y="306376"/>
                                  <a:pt x="212613" y="306249"/>
                                </a:cubicBezTo>
                                <a:lnTo>
                                  <a:pt x="212105" y="306249"/>
                                </a:lnTo>
                                <a:cubicBezTo>
                                  <a:pt x="212105" y="306249"/>
                                  <a:pt x="211978" y="306631"/>
                                  <a:pt x="212105" y="306885"/>
                                </a:cubicBezTo>
                                <a:cubicBezTo>
                                  <a:pt x="212232" y="307139"/>
                                  <a:pt x="212359" y="307393"/>
                                  <a:pt x="212740" y="307393"/>
                                </a:cubicBezTo>
                                <a:cubicBezTo>
                                  <a:pt x="212359" y="307393"/>
                                  <a:pt x="212105" y="307393"/>
                                  <a:pt x="211723" y="307520"/>
                                </a:cubicBezTo>
                                <a:cubicBezTo>
                                  <a:pt x="211216" y="306757"/>
                                  <a:pt x="210708" y="305995"/>
                                  <a:pt x="210073" y="305360"/>
                                </a:cubicBezTo>
                                <a:lnTo>
                                  <a:pt x="212613" y="305360"/>
                                </a:lnTo>
                                <a:cubicBezTo>
                                  <a:pt x="212613" y="305360"/>
                                  <a:pt x="213375" y="305360"/>
                                  <a:pt x="213883" y="305360"/>
                                </a:cubicBezTo>
                                <a:lnTo>
                                  <a:pt x="216169" y="305360"/>
                                </a:lnTo>
                                <a:cubicBezTo>
                                  <a:pt x="216169" y="305360"/>
                                  <a:pt x="217566" y="305233"/>
                                  <a:pt x="217566" y="305233"/>
                                </a:cubicBezTo>
                                <a:lnTo>
                                  <a:pt x="217566" y="304470"/>
                                </a:lnTo>
                                <a:cubicBezTo>
                                  <a:pt x="217566" y="304470"/>
                                  <a:pt x="217058" y="304470"/>
                                  <a:pt x="216677" y="304470"/>
                                </a:cubicBezTo>
                                <a:cubicBezTo>
                                  <a:pt x="216423" y="304089"/>
                                  <a:pt x="216423" y="303581"/>
                                  <a:pt x="216550" y="303073"/>
                                </a:cubicBezTo>
                                <a:lnTo>
                                  <a:pt x="216042" y="303073"/>
                                </a:lnTo>
                                <a:cubicBezTo>
                                  <a:pt x="216042" y="303073"/>
                                  <a:pt x="216042" y="304089"/>
                                  <a:pt x="216169" y="304598"/>
                                </a:cubicBezTo>
                                <a:lnTo>
                                  <a:pt x="213756" y="304598"/>
                                </a:lnTo>
                                <a:cubicBezTo>
                                  <a:pt x="213756" y="304598"/>
                                  <a:pt x="212740" y="303708"/>
                                  <a:pt x="212994" y="303073"/>
                                </a:cubicBezTo>
                                <a:lnTo>
                                  <a:pt x="212359" y="303073"/>
                                </a:lnTo>
                                <a:cubicBezTo>
                                  <a:pt x="212359" y="303073"/>
                                  <a:pt x="212359" y="304216"/>
                                  <a:pt x="212867" y="304598"/>
                                </a:cubicBezTo>
                                <a:lnTo>
                                  <a:pt x="212740" y="304598"/>
                                </a:lnTo>
                                <a:cubicBezTo>
                                  <a:pt x="211342" y="304598"/>
                                  <a:pt x="209946" y="304216"/>
                                  <a:pt x="208548" y="303962"/>
                                </a:cubicBezTo>
                                <a:cubicBezTo>
                                  <a:pt x="208422" y="303962"/>
                                  <a:pt x="207913" y="303835"/>
                                  <a:pt x="207786" y="303835"/>
                                </a:cubicBezTo>
                                <a:cubicBezTo>
                                  <a:pt x="207786" y="303708"/>
                                  <a:pt x="207786" y="303581"/>
                                  <a:pt x="207786" y="303327"/>
                                </a:cubicBezTo>
                                <a:lnTo>
                                  <a:pt x="207279" y="303327"/>
                                </a:lnTo>
                                <a:cubicBezTo>
                                  <a:pt x="207279" y="303327"/>
                                  <a:pt x="207279" y="303454"/>
                                  <a:pt x="207279" y="303581"/>
                                </a:cubicBezTo>
                                <a:cubicBezTo>
                                  <a:pt x="206897" y="303581"/>
                                  <a:pt x="206516" y="303581"/>
                                  <a:pt x="206262" y="303708"/>
                                </a:cubicBezTo>
                                <a:cubicBezTo>
                                  <a:pt x="206008" y="303708"/>
                                  <a:pt x="205881" y="303835"/>
                                  <a:pt x="205754" y="304089"/>
                                </a:cubicBezTo>
                                <a:cubicBezTo>
                                  <a:pt x="205119" y="304470"/>
                                  <a:pt x="204484" y="304725"/>
                                  <a:pt x="203722" y="304852"/>
                                </a:cubicBezTo>
                                <a:cubicBezTo>
                                  <a:pt x="203341" y="304598"/>
                                  <a:pt x="203087" y="304089"/>
                                  <a:pt x="203087" y="303708"/>
                                </a:cubicBezTo>
                                <a:lnTo>
                                  <a:pt x="202452" y="303708"/>
                                </a:lnTo>
                                <a:cubicBezTo>
                                  <a:pt x="202452" y="303708"/>
                                  <a:pt x="202706" y="304725"/>
                                  <a:pt x="203087" y="305106"/>
                                </a:cubicBezTo>
                                <a:cubicBezTo>
                                  <a:pt x="201817" y="305360"/>
                                  <a:pt x="200674" y="305614"/>
                                  <a:pt x="199404" y="305614"/>
                                </a:cubicBezTo>
                                <a:cubicBezTo>
                                  <a:pt x="198007" y="304852"/>
                                  <a:pt x="198261" y="304216"/>
                                  <a:pt x="198261" y="304216"/>
                                </a:cubicBezTo>
                                <a:lnTo>
                                  <a:pt x="197753" y="304216"/>
                                </a:lnTo>
                                <a:cubicBezTo>
                                  <a:pt x="197753" y="304216"/>
                                  <a:pt x="197499" y="304852"/>
                                  <a:pt x="198515" y="305614"/>
                                </a:cubicBezTo>
                                <a:cubicBezTo>
                                  <a:pt x="198134" y="305614"/>
                                  <a:pt x="197880" y="305614"/>
                                  <a:pt x="197499" y="305614"/>
                                </a:cubicBezTo>
                                <a:cubicBezTo>
                                  <a:pt x="197499" y="305614"/>
                                  <a:pt x="196228" y="305233"/>
                                  <a:pt x="196102" y="304725"/>
                                </a:cubicBezTo>
                                <a:cubicBezTo>
                                  <a:pt x="196102" y="304089"/>
                                  <a:pt x="196102" y="303454"/>
                                  <a:pt x="196609" y="302819"/>
                                </a:cubicBezTo>
                                <a:lnTo>
                                  <a:pt x="196609" y="302819"/>
                                </a:lnTo>
                                <a:close/>
                                <a:moveTo>
                                  <a:pt x="202452" y="301421"/>
                                </a:moveTo>
                                <a:lnTo>
                                  <a:pt x="202452" y="301167"/>
                                </a:lnTo>
                                <a:cubicBezTo>
                                  <a:pt x="202452" y="301167"/>
                                  <a:pt x="201817" y="301548"/>
                                  <a:pt x="201817" y="301802"/>
                                </a:cubicBezTo>
                                <a:lnTo>
                                  <a:pt x="201817" y="302056"/>
                                </a:lnTo>
                                <a:cubicBezTo>
                                  <a:pt x="201817" y="302056"/>
                                  <a:pt x="201563" y="302056"/>
                                  <a:pt x="201563" y="302056"/>
                                </a:cubicBezTo>
                                <a:cubicBezTo>
                                  <a:pt x="200928" y="302056"/>
                                  <a:pt x="200293" y="302056"/>
                                  <a:pt x="199658" y="302056"/>
                                </a:cubicBezTo>
                                <a:cubicBezTo>
                                  <a:pt x="199023" y="301548"/>
                                  <a:pt x="199023" y="301294"/>
                                  <a:pt x="199023" y="301294"/>
                                </a:cubicBezTo>
                                <a:cubicBezTo>
                                  <a:pt x="199023" y="301294"/>
                                  <a:pt x="199277" y="301040"/>
                                  <a:pt x="199277" y="301040"/>
                                </a:cubicBezTo>
                                <a:lnTo>
                                  <a:pt x="199023" y="300532"/>
                                </a:lnTo>
                                <a:cubicBezTo>
                                  <a:pt x="199023" y="300532"/>
                                  <a:pt x="198515" y="300913"/>
                                  <a:pt x="198388" y="301167"/>
                                </a:cubicBezTo>
                                <a:cubicBezTo>
                                  <a:pt x="198388" y="301548"/>
                                  <a:pt x="198642" y="301929"/>
                                  <a:pt x="198896" y="302056"/>
                                </a:cubicBezTo>
                                <a:lnTo>
                                  <a:pt x="198642" y="302056"/>
                                </a:lnTo>
                                <a:cubicBezTo>
                                  <a:pt x="198642" y="302056"/>
                                  <a:pt x="198134" y="302056"/>
                                  <a:pt x="197880" y="302056"/>
                                </a:cubicBezTo>
                                <a:cubicBezTo>
                                  <a:pt x="197753" y="302056"/>
                                  <a:pt x="197499" y="302056"/>
                                  <a:pt x="197372" y="302056"/>
                                </a:cubicBezTo>
                                <a:lnTo>
                                  <a:pt x="196864" y="302056"/>
                                </a:lnTo>
                                <a:cubicBezTo>
                                  <a:pt x="196483" y="301421"/>
                                  <a:pt x="196483" y="300659"/>
                                  <a:pt x="196864" y="300023"/>
                                </a:cubicBezTo>
                                <a:lnTo>
                                  <a:pt x="196991" y="300023"/>
                                </a:lnTo>
                                <a:cubicBezTo>
                                  <a:pt x="196991" y="300023"/>
                                  <a:pt x="197245" y="299642"/>
                                  <a:pt x="197499" y="299515"/>
                                </a:cubicBezTo>
                                <a:cubicBezTo>
                                  <a:pt x="197753" y="299515"/>
                                  <a:pt x="198134" y="299515"/>
                                  <a:pt x="198388" y="299515"/>
                                </a:cubicBezTo>
                                <a:cubicBezTo>
                                  <a:pt x="198642" y="299515"/>
                                  <a:pt x="199023" y="299515"/>
                                  <a:pt x="199277" y="299515"/>
                                </a:cubicBezTo>
                                <a:lnTo>
                                  <a:pt x="200039" y="299515"/>
                                </a:lnTo>
                                <a:cubicBezTo>
                                  <a:pt x="200801" y="299515"/>
                                  <a:pt x="201563" y="299896"/>
                                  <a:pt x="202325" y="300150"/>
                                </a:cubicBezTo>
                                <a:lnTo>
                                  <a:pt x="203468" y="300659"/>
                                </a:lnTo>
                                <a:cubicBezTo>
                                  <a:pt x="203468" y="300659"/>
                                  <a:pt x="204611" y="301421"/>
                                  <a:pt x="205119" y="301802"/>
                                </a:cubicBezTo>
                                <a:cubicBezTo>
                                  <a:pt x="204484" y="301802"/>
                                  <a:pt x="203849" y="301802"/>
                                  <a:pt x="203468" y="301929"/>
                                </a:cubicBezTo>
                                <a:cubicBezTo>
                                  <a:pt x="203468" y="301929"/>
                                  <a:pt x="202706" y="301929"/>
                                  <a:pt x="202452" y="301929"/>
                                </a:cubicBezTo>
                                <a:lnTo>
                                  <a:pt x="202452" y="301675"/>
                                </a:lnTo>
                                <a:cubicBezTo>
                                  <a:pt x="202452" y="301675"/>
                                  <a:pt x="202706" y="301421"/>
                                  <a:pt x="202833" y="301421"/>
                                </a:cubicBezTo>
                                <a:lnTo>
                                  <a:pt x="202833" y="301040"/>
                                </a:lnTo>
                                <a:close/>
                                <a:moveTo>
                                  <a:pt x="194197" y="326070"/>
                                </a:moveTo>
                                <a:lnTo>
                                  <a:pt x="193688" y="326070"/>
                                </a:lnTo>
                                <a:lnTo>
                                  <a:pt x="192926" y="327468"/>
                                </a:lnTo>
                                <a:lnTo>
                                  <a:pt x="190005" y="325562"/>
                                </a:lnTo>
                                <a:cubicBezTo>
                                  <a:pt x="190005" y="325562"/>
                                  <a:pt x="198134" y="310569"/>
                                  <a:pt x="198769" y="309299"/>
                                </a:cubicBezTo>
                                <a:lnTo>
                                  <a:pt x="200547" y="309299"/>
                                </a:lnTo>
                                <a:cubicBezTo>
                                  <a:pt x="201817" y="309299"/>
                                  <a:pt x="203087" y="309299"/>
                                  <a:pt x="204357" y="309172"/>
                                </a:cubicBezTo>
                                <a:cubicBezTo>
                                  <a:pt x="203849" y="310569"/>
                                  <a:pt x="196609" y="327722"/>
                                  <a:pt x="196102" y="328612"/>
                                </a:cubicBezTo>
                                <a:lnTo>
                                  <a:pt x="193307" y="327722"/>
                                </a:lnTo>
                                <a:cubicBezTo>
                                  <a:pt x="193307" y="327722"/>
                                  <a:pt x="193816" y="326706"/>
                                  <a:pt x="194197" y="326198"/>
                                </a:cubicBezTo>
                                <a:lnTo>
                                  <a:pt x="194197" y="326198"/>
                                </a:lnTo>
                                <a:close/>
                                <a:moveTo>
                                  <a:pt x="200801" y="327087"/>
                                </a:moveTo>
                                <a:cubicBezTo>
                                  <a:pt x="200420" y="327849"/>
                                  <a:pt x="200166" y="328485"/>
                                  <a:pt x="199912" y="328993"/>
                                </a:cubicBezTo>
                                <a:lnTo>
                                  <a:pt x="196991" y="328739"/>
                                </a:lnTo>
                                <a:cubicBezTo>
                                  <a:pt x="199658" y="322259"/>
                                  <a:pt x="202452" y="315652"/>
                                  <a:pt x="205119" y="309172"/>
                                </a:cubicBezTo>
                                <a:cubicBezTo>
                                  <a:pt x="205119" y="309172"/>
                                  <a:pt x="207024" y="309045"/>
                                  <a:pt x="207913" y="308790"/>
                                </a:cubicBezTo>
                                <a:lnTo>
                                  <a:pt x="208803" y="310188"/>
                                </a:lnTo>
                                <a:lnTo>
                                  <a:pt x="208803" y="310569"/>
                                </a:lnTo>
                                <a:cubicBezTo>
                                  <a:pt x="209184" y="311332"/>
                                  <a:pt x="209437" y="312094"/>
                                  <a:pt x="209692" y="312729"/>
                                </a:cubicBezTo>
                                <a:lnTo>
                                  <a:pt x="209565" y="312729"/>
                                </a:lnTo>
                                <a:cubicBezTo>
                                  <a:pt x="209437" y="313492"/>
                                  <a:pt x="208803" y="315397"/>
                                  <a:pt x="208041" y="317812"/>
                                </a:cubicBezTo>
                                <a:lnTo>
                                  <a:pt x="204103" y="329501"/>
                                </a:lnTo>
                                <a:lnTo>
                                  <a:pt x="200420" y="329120"/>
                                </a:lnTo>
                                <a:cubicBezTo>
                                  <a:pt x="200420" y="329120"/>
                                  <a:pt x="200928" y="327976"/>
                                  <a:pt x="201182" y="327341"/>
                                </a:cubicBezTo>
                                <a:lnTo>
                                  <a:pt x="200801" y="327341"/>
                                </a:lnTo>
                                <a:close/>
                                <a:moveTo>
                                  <a:pt x="209056" y="327976"/>
                                </a:moveTo>
                                <a:lnTo>
                                  <a:pt x="209056" y="327976"/>
                                </a:lnTo>
                                <a:lnTo>
                                  <a:pt x="208675" y="329501"/>
                                </a:lnTo>
                                <a:lnTo>
                                  <a:pt x="204992" y="329501"/>
                                </a:lnTo>
                                <a:cubicBezTo>
                                  <a:pt x="204992" y="329501"/>
                                  <a:pt x="210073" y="313492"/>
                                  <a:pt x="210073" y="313492"/>
                                </a:cubicBezTo>
                                <a:lnTo>
                                  <a:pt x="210073" y="313492"/>
                                </a:lnTo>
                                <a:cubicBezTo>
                                  <a:pt x="210073" y="313492"/>
                                  <a:pt x="210580" y="314508"/>
                                  <a:pt x="210835" y="315270"/>
                                </a:cubicBezTo>
                                <a:cubicBezTo>
                                  <a:pt x="211470" y="315779"/>
                                  <a:pt x="212232" y="316160"/>
                                  <a:pt x="212994" y="316160"/>
                                </a:cubicBezTo>
                                <a:cubicBezTo>
                                  <a:pt x="213883" y="316160"/>
                                  <a:pt x="214772" y="315652"/>
                                  <a:pt x="215153" y="314635"/>
                                </a:cubicBezTo>
                                <a:lnTo>
                                  <a:pt x="215153" y="314635"/>
                                </a:lnTo>
                                <a:cubicBezTo>
                                  <a:pt x="214391" y="312221"/>
                                  <a:pt x="213502" y="310188"/>
                                  <a:pt x="212232" y="308155"/>
                                </a:cubicBezTo>
                                <a:cubicBezTo>
                                  <a:pt x="212613" y="308155"/>
                                  <a:pt x="215153" y="307901"/>
                                  <a:pt x="215534" y="307901"/>
                                </a:cubicBezTo>
                                <a:cubicBezTo>
                                  <a:pt x="216042" y="307901"/>
                                  <a:pt x="216550" y="307901"/>
                                  <a:pt x="216931" y="308028"/>
                                </a:cubicBezTo>
                                <a:lnTo>
                                  <a:pt x="216931" y="308028"/>
                                </a:lnTo>
                                <a:cubicBezTo>
                                  <a:pt x="216931" y="308028"/>
                                  <a:pt x="212613" y="329374"/>
                                  <a:pt x="212613" y="329374"/>
                                </a:cubicBezTo>
                                <a:lnTo>
                                  <a:pt x="212613" y="329374"/>
                                </a:lnTo>
                                <a:cubicBezTo>
                                  <a:pt x="212613" y="329374"/>
                                  <a:pt x="209056" y="329501"/>
                                  <a:pt x="209056" y="329501"/>
                                </a:cubicBezTo>
                                <a:lnTo>
                                  <a:pt x="209565" y="327849"/>
                                </a:lnTo>
                                <a:lnTo>
                                  <a:pt x="209056" y="327849"/>
                                </a:lnTo>
                                <a:close/>
                                <a:moveTo>
                                  <a:pt x="219471" y="328866"/>
                                </a:moveTo>
                                <a:lnTo>
                                  <a:pt x="216423" y="329120"/>
                                </a:lnTo>
                                <a:lnTo>
                                  <a:pt x="216169" y="329120"/>
                                </a:lnTo>
                                <a:cubicBezTo>
                                  <a:pt x="215661" y="328103"/>
                                  <a:pt x="215026" y="326452"/>
                                  <a:pt x="214137" y="324165"/>
                                </a:cubicBezTo>
                                <a:lnTo>
                                  <a:pt x="214137" y="324165"/>
                                </a:lnTo>
                                <a:cubicBezTo>
                                  <a:pt x="214137" y="324165"/>
                                  <a:pt x="215915" y="315397"/>
                                  <a:pt x="216169" y="314254"/>
                                </a:cubicBezTo>
                                <a:cubicBezTo>
                                  <a:pt x="217439" y="317176"/>
                                  <a:pt x="218836" y="320099"/>
                                  <a:pt x="220487" y="323275"/>
                                </a:cubicBezTo>
                                <a:cubicBezTo>
                                  <a:pt x="220614" y="323656"/>
                                  <a:pt x="220741" y="324037"/>
                                  <a:pt x="220995" y="324419"/>
                                </a:cubicBezTo>
                                <a:lnTo>
                                  <a:pt x="222393" y="327722"/>
                                </a:lnTo>
                                <a:lnTo>
                                  <a:pt x="219852" y="328485"/>
                                </a:lnTo>
                                <a:cubicBezTo>
                                  <a:pt x="219852" y="328485"/>
                                  <a:pt x="219471" y="327595"/>
                                  <a:pt x="219217" y="327087"/>
                                </a:cubicBezTo>
                                <a:lnTo>
                                  <a:pt x="218836" y="327087"/>
                                </a:lnTo>
                                <a:cubicBezTo>
                                  <a:pt x="218836" y="327087"/>
                                  <a:pt x="218836" y="327214"/>
                                  <a:pt x="218836" y="327214"/>
                                </a:cubicBezTo>
                                <a:cubicBezTo>
                                  <a:pt x="218963" y="327722"/>
                                  <a:pt x="219217" y="328230"/>
                                  <a:pt x="219471" y="328612"/>
                                </a:cubicBezTo>
                                <a:moveTo>
                                  <a:pt x="234204" y="285666"/>
                                </a:moveTo>
                                <a:cubicBezTo>
                                  <a:pt x="235601" y="286555"/>
                                  <a:pt x="235601" y="286936"/>
                                  <a:pt x="235601" y="286936"/>
                                </a:cubicBezTo>
                                <a:cubicBezTo>
                                  <a:pt x="235601" y="286936"/>
                                  <a:pt x="235601" y="287190"/>
                                  <a:pt x="233950" y="287190"/>
                                </a:cubicBezTo>
                                <a:lnTo>
                                  <a:pt x="232934" y="287190"/>
                                </a:lnTo>
                                <a:cubicBezTo>
                                  <a:pt x="232934" y="287190"/>
                                  <a:pt x="232553" y="287190"/>
                                  <a:pt x="232299" y="287190"/>
                                </a:cubicBezTo>
                                <a:cubicBezTo>
                                  <a:pt x="232172" y="287190"/>
                                  <a:pt x="231918" y="287190"/>
                                  <a:pt x="231791" y="287445"/>
                                </a:cubicBezTo>
                                <a:lnTo>
                                  <a:pt x="231791" y="287445"/>
                                </a:lnTo>
                                <a:cubicBezTo>
                                  <a:pt x="231791" y="287445"/>
                                  <a:pt x="231791" y="287699"/>
                                  <a:pt x="231791" y="287699"/>
                                </a:cubicBezTo>
                                <a:cubicBezTo>
                                  <a:pt x="232553" y="288334"/>
                                  <a:pt x="232553" y="288588"/>
                                  <a:pt x="232553" y="288715"/>
                                </a:cubicBezTo>
                                <a:cubicBezTo>
                                  <a:pt x="232553" y="288842"/>
                                  <a:pt x="232045" y="289096"/>
                                  <a:pt x="230521" y="289096"/>
                                </a:cubicBezTo>
                                <a:lnTo>
                                  <a:pt x="229886" y="289096"/>
                                </a:lnTo>
                                <a:cubicBezTo>
                                  <a:pt x="228997" y="289096"/>
                                  <a:pt x="228616" y="289096"/>
                                  <a:pt x="228489" y="289351"/>
                                </a:cubicBezTo>
                                <a:lnTo>
                                  <a:pt x="228489" y="289351"/>
                                </a:lnTo>
                                <a:cubicBezTo>
                                  <a:pt x="228489" y="289351"/>
                                  <a:pt x="228489" y="289605"/>
                                  <a:pt x="228489" y="289605"/>
                                </a:cubicBezTo>
                                <a:cubicBezTo>
                                  <a:pt x="229124" y="290367"/>
                                  <a:pt x="229124" y="290621"/>
                                  <a:pt x="228997" y="290875"/>
                                </a:cubicBezTo>
                                <a:cubicBezTo>
                                  <a:pt x="228997" y="290875"/>
                                  <a:pt x="228743" y="291129"/>
                                  <a:pt x="227854" y="291129"/>
                                </a:cubicBezTo>
                                <a:cubicBezTo>
                                  <a:pt x="227219" y="291129"/>
                                  <a:pt x="226457" y="291129"/>
                                  <a:pt x="225822" y="291002"/>
                                </a:cubicBezTo>
                                <a:cubicBezTo>
                                  <a:pt x="225568" y="291002"/>
                                  <a:pt x="225314" y="291002"/>
                                  <a:pt x="225060" y="291002"/>
                                </a:cubicBezTo>
                                <a:cubicBezTo>
                                  <a:pt x="224805" y="291002"/>
                                  <a:pt x="224679" y="291002"/>
                                  <a:pt x="224679" y="291256"/>
                                </a:cubicBezTo>
                                <a:cubicBezTo>
                                  <a:pt x="224679" y="291510"/>
                                  <a:pt x="224933" y="291638"/>
                                  <a:pt x="225060" y="291765"/>
                                </a:cubicBezTo>
                                <a:cubicBezTo>
                                  <a:pt x="225695" y="292146"/>
                                  <a:pt x="225822" y="292400"/>
                                  <a:pt x="225822" y="292400"/>
                                </a:cubicBezTo>
                                <a:cubicBezTo>
                                  <a:pt x="225822" y="292400"/>
                                  <a:pt x="225568" y="292654"/>
                                  <a:pt x="223281" y="292654"/>
                                </a:cubicBezTo>
                                <a:lnTo>
                                  <a:pt x="220868" y="292654"/>
                                </a:lnTo>
                                <a:cubicBezTo>
                                  <a:pt x="220868" y="292654"/>
                                  <a:pt x="220868" y="292781"/>
                                  <a:pt x="220868" y="292781"/>
                                </a:cubicBezTo>
                                <a:cubicBezTo>
                                  <a:pt x="220868" y="292781"/>
                                  <a:pt x="219852" y="296593"/>
                                  <a:pt x="218582" y="301929"/>
                                </a:cubicBezTo>
                                <a:lnTo>
                                  <a:pt x="218328" y="301929"/>
                                </a:lnTo>
                                <a:cubicBezTo>
                                  <a:pt x="218328" y="301929"/>
                                  <a:pt x="218074" y="301929"/>
                                  <a:pt x="218074" y="301929"/>
                                </a:cubicBezTo>
                                <a:cubicBezTo>
                                  <a:pt x="217693" y="301929"/>
                                  <a:pt x="217312" y="301929"/>
                                  <a:pt x="217058" y="301802"/>
                                </a:cubicBezTo>
                                <a:cubicBezTo>
                                  <a:pt x="216423" y="301802"/>
                                  <a:pt x="215788" y="301802"/>
                                  <a:pt x="215026" y="301802"/>
                                </a:cubicBezTo>
                                <a:cubicBezTo>
                                  <a:pt x="214772" y="301802"/>
                                  <a:pt x="214518" y="301802"/>
                                  <a:pt x="214264" y="301802"/>
                                </a:cubicBezTo>
                                <a:lnTo>
                                  <a:pt x="214010" y="301802"/>
                                </a:lnTo>
                                <a:lnTo>
                                  <a:pt x="218201" y="288588"/>
                                </a:lnTo>
                                <a:cubicBezTo>
                                  <a:pt x="219598" y="288461"/>
                                  <a:pt x="220868" y="287953"/>
                                  <a:pt x="222011" y="287318"/>
                                </a:cubicBezTo>
                                <a:cubicBezTo>
                                  <a:pt x="221757" y="287445"/>
                                  <a:pt x="221503" y="287699"/>
                                  <a:pt x="221376" y="287826"/>
                                </a:cubicBezTo>
                                <a:cubicBezTo>
                                  <a:pt x="220741" y="288461"/>
                                  <a:pt x="220233" y="289223"/>
                                  <a:pt x="219979" y="289986"/>
                                </a:cubicBezTo>
                                <a:lnTo>
                                  <a:pt x="219090" y="289986"/>
                                </a:lnTo>
                                <a:lnTo>
                                  <a:pt x="218201" y="293289"/>
                                </a:lnTo>
                                <a:lnTo>
                                  <a:pt x="218709" y="293289"/>
                                </a:lnTo>
                                <a:cubicBezTo>
                                  <a:pt x="218709" y="293289"/>
                                  <a:pt x="219217" y="293416"/>
                                  <a:pt x="219217" y="293416"/>
                                </a:cubicBezTo>
                                <a:cubicBezTo>
                                  <a:pt x="219344" y="293035"/>
                                  <a:pt x="219598" y="292654"/>
                                  <a:pt x="219852" y="292400"/>
                                </a:cubicBezTo>
                                <a:lnTo>
                                  <a:pt x="219979" y="292400"/>
                                </a:lnTo>
                                <a:lnTo>
                                  <a:pt x="219979" y="292146"/>
                                </a:lnTo>
                                <a:cubicBezTo>
                                  <a:pt x="219979" y="292146"/>
                                  <a:pt x="219979" y="291002"/>
                                  <a:pt x="220233" y="290367"/>
                                </a:cubicBezTo>
                                <a:cubicBezTo>
                                  <a:pt x="220233" y="290240"/>
                                  <a:pt x="220233" y="289986"/>
                                  <a:pt x="220487" y="289859"/>
                                </a:cubicBezTo>
                                <a:cubicBezTo>
                                  <a:pt x="220741" y="289223"/>
                                  <a:pt x="221122" y="288588"/>
                                  <a:pt x="221630" y="288080"/>
                                </a:cubicBezTo>
                                <a:cubicBezTo>
                                  <a:pt x="222265" y="287572"/>
                                  <a:pt x="222646" y="287318"/>
                                  <a:pt x="222900" y="287572"/>
                                </a:cubicBezTo>
                                <a:lnTo>
                                  <a:pt x="223027" y="287572"/>
                                </a:lnTo>
                                <a:lnTo>
                                  <a:pt x="223027" y="287826"/>
                                </a:lnTo>
                                <a:cubicBezTo>
                                  <a:pt x="223027" y="287826"/>
                                  <a:pt x="223027" y="288461"/>
                                  <a:pt x="223027" y="288715"/>
                                </a:cubicBezTo>
                                <a:cubicBezTo>
                                  <a:pt x="223027" y="288842"/>
                                  <a:pt x="223027" y="289096"/>
                                  <a:pt x="223155" y="289223"/>
                                </a:cubicBezTo>
                                <a:lnTo>
                                  <a:pt x="223281" y="289223"/>
                                </a:lnTo>
                                <a:cubicBezTo>
                                  <a:pt x="223281" y="289223"/>
                                  <a:pt x="223408" y="289223"/>
                                  <a:pt x="223408" y="289223"/>
                                </a:cubicBezTo>
                                <a:lnTo>
                                  <a:pt x="223536" y="289223"/>
                                </a:lnTo>
                                <a:cubicBezTo>
                                  <a:pt x="223536" y="289223"/>
                                  <a:pt x="223789" y="288715"/>
                                  <a:pt x="223917" y="288334"/>
                                </a:cubicBezTo>
                                <a:cubicBezTo>
                                  <a:pt x="223917" y="288334"/>
                                  <a:pt x="223917" y="288080"/>
                                  <a:pt x="224171" y="287953"/>
                                </a:cubicBezTo>
                                <a:cubicBezTo>
                                  <a:pt x="224171" y="287826"/>
                                  <a:pt x="224298" y="287572"/>
                                  <a:pt x="224424" y="287445"/>
                                </a:cubicBezTo>
                                <a:cubicBezTo>
                                  <a:pt x="224805" y="286682"/>
                                  <a:pt x="225314" y="285793"/>
                                  <a:pt x="225695" y="285793"/>
                                </a:cubicBezTo>
                                <a:cubicBezTo>
                                  <a:pt x="225695" y="285793"/>
                                  <a:pt x="226076" y="285920"/>
                                  <a:pt x="226457" y="286936"/>
                                </a:cubicBezTo>
                                <a:lnTo>
                                  <a:pt x="226457" y="286936"/>
                                </a:lnTo>
                                <a:cubicBezTo>
                                  <a:pt x="226457" y="286936"/>
                                  <a:pt x="226711" y="287063"/>
                                  <a:pt x="226711" y="287063"/>
                                </a:cubicBezTo>
                                <a:lnTo>
                                  <a:pt x="226838" y="287063"/>
                                </a:lnTo>
                                <a:lnTo>
                                  <a:pt x="227092" y="286809"/>
                                </a:lnTo>
                                <a:cubicBezTo>
                                  <a:pt x="227092" y="286809"/>
                                  <a:pt x="227346" y="286555"/>
                                  <a:pt x="227346" y="286301"/>
                                </a:cubicBezTo>
                                <a:lnTo>
                                  <a:pt x="227346" y="286047"/>
                                </a:lnTo>
                                <a:cubicBezTo>
                                  <a:pt x="227346" y="286047"/>
                                  <a:pt x="227727" y="285666"/>
                                  <a:pt x="227854" y="285539"/>
                                </a:cubicBezTo>
                                <a:cubicBezTo>
                                  <a:pt x="227854" y="285412"/>
                                  <a:pt x="228108" y="285158"/>
                                  <a:pt x="228108" y="285030"/>
                                </a:cubicBezTo>
                                <a:cubicBezTo>
                                  <a:pt x="228362" y="284522"/>
                                  <a:pt x="228743" y="284014"/>
                                  <a:pt x="229124" y="284014"/>
                                </a:cubicBezTo>
                                <a:cubicBezTo>
                                  <a:pt x="229124" y="284014"/>
                                  <a:pt x="229378" y="284014"/>
                                  <a:pt x="229632" y="284649"/>
                                </a:cubicBezTo>
                                <a:cubicBezTo>
                                  <a:pt x="229632" y="284776"/>
                                  <a:pt x="229632" y="284903"/>
                                  <a:pt x="229632" y="285158"/>
                                </a:cubicBezTo>
                                <a:lnTo>
                                  <a:pt x="229632" y="285158"/>
                                </a:lnTo>
                                <a:cubicBezTo>
                                  <a:pt x="229632" y="285158"/>
                                  <a:pt x="229886" y="285285"/>
                                  <a:pt x="229886" y="285285"/>
                                </a:cubicBezTo>
                                <a:cubicBezTo>
                                  <a:pt x="230140" y="285285"/>
                                  <a:pt x="230140" y="285158"/>
                                  <a:pt x="230521" y="284522"/>
                                </a:cubicBezTo>
                                <a:cubicBezTo>
                                  <a:pt x="230775" y="283887"/>
                                  <a:pt x="231156" y="283379"/>
                                  <a:pt x="231410" y="282870"/>
                                </a:cubicBezTo>
                                <a:cubicBezTo>
                                  <a:pt x="231664" y="282616"/>
                                  <a:pt x="231918" y="282362"/>
                                  <a:pt x="232045" y="282362"/>
                                </a:cubicBezTo>
                                <a:cubicBezTo>
                                  <a:pt x="232045" y="282362"/>
                                  <a:pt x="232172" y="282616"/>
                                  <a:pt x="232172" y="282743"/>
                                </a:cubicBezTo>
                                <a:cubicBezTo>
                                  <a:pt x="232299" y="283252"/>
                                  <a:pt x="232426" y="283760"/>
                                  <a:pt x="232426" y="284141"/>
                                </a:cubicBezTo>
                                <a:lnTo>
                                  <a:pt x="232426" y="284395"/>
                                </a:lnTo>
                                <a:cubicBezTo>
                                  <a:pt x="232426" y="284395"/>
                                  <a:pt x="234204" y="284649"/>
                                  <a:pt x="234204" y="284649"/>
                                </a:cubicBezTo>
                                <a:lnTo>
                                  <a:pt x="233569" y="286174"/>
                                </a:lnTo>
                                <a:lnTo>
                                  <a:pt x="234077" y="286174"/>
                                </a:lnTo>
                                <a:close/>
                                <a:moveTo>
                                  <a:pt x="231537" y="280202"/>
                                </a:moveTo>
                                <a:cubicBezTo>
                                  <a:pt x="233188" y="280837"/>
                                  <a:pt x="233188" y="281219"/>
                                  <a:pt x="233188" y="281219"/>
                                </a:cubicBezTo>
                                <a:lnTo>
                                  <a:pt x="233188" y="281219"/>
                                </a:lnTo>
                                <a:cubicBezTo>
                                  <a:pt x="233188" y="281219"/>
                                  <a:pt x="232934" y="280965"/>
                                  <a:pt x="232680" y="281092"/>
                                </a:cubicBezTo>
                                <a:cubicBezTo>
                                  <a:pt x="232426" y="281092"/>
                                  <a:pt x="232045" y="281346"/>
                                  <a:pt x="231791" y="281854"/>
                                </a:cubicBezTo>
                                <a:cubicBezTo>
                                  <a:pt x="231664" y="281981"/>
                                  <a:pt x="231537" y="282108"/>
                                  <a:pt x="231537" y="282362"/>
                                </a:cubicBezTo>
                                <a:cubicBezTo>
                                  <a:pt x="231283" y="282616"/>
                                  <a:pt x="231156" y="282870"/>
                                  <a:pt x="230902" y="283252"/>
                                </a:cubicBezTo>
                                <a:lnTo>
                                  <a:pt x="230902" y="283633"/>
                                </a:lnTo>
                                <a:cubicBezTo>
                                  <a:pt x="230902" y="283633"/>
                                  <a:pt x="230775" y="283633"/>
                                  <a:pt x="230775" y="283633"/>
                                </a:cubicBezTo>
                                <a:lnTo>
                                  <a:pt x="230775" y="283633"/>
                                </a:lnTo>
                                <a:cubicBezTo>
                                  <a:pt x="230775" y="283633"/>
                                  <a:pt x="230648" y="283379"/>
                                  <a:pt x="230648" y="283379"/>
                                </a:cubicBezTo>
                                <a:lnTo>
                                  <a:pt x="230648" y="283125"/>
                                </a:lnTo>
                                <a:cubicBezTo>
                                  <a:pt x="230648" y="283125"/>
                                  <a:pt x="230140" y="282870"/>
                                  <a:pt x="230140" y="282870"/>
                                </a:cubicBezTo>
                                <a:lnTo>
                                  <a:pt x="229886" y="282870"/>
                                </a:lnTo>
                                <a:cubicBezTo>
                                  <a:pt x="229886" y="282870"/>
                                  <a:pt x="228743" y="283506"/>
                                  <a:pt x="228235" y="284522"/>
                                </a:cubicBezTo>
                                <a:cubicBezTo>
                                  <a:pt x="228235" y="284649"/>
                                  <a:pt x="227600" y="285666"/>
                                  <a:pt x="227600" y="285793"/>
                                </a:cubicBezTo>
                                <a:lnTo>
                                  <a:pt x="227346" y="285539"/>
                                </a:lnTo>
                                <a:lnTo>
                                  <a:pt x="227092" y="285285"/>
                                </a:lnTo>
                                <a:lnTo>
                                  <a:pt x="227092" y="285285"/>
                                </a:lnTo>
                                <a:cubicBezTo>
                                  <a:pt x="227092" y="285285"/>
                                  <a:pt x="226711" y="284776"/>
                                  <a:pt x="226457" y="284903"/>
                                </a:cubicBezTo>
                                <a:cubicBezTo>
                                  <a:pt x="225695" y="284903"/>
                                  <a:pt x="225186" y="285793"/>
                                  <a:pt x="224679" y="287063"/>
                                </a:cubicBezTo>
                                <a:cubicBezTo>
                                  <a:pt x="224679" y="287318"/>
                                  <a:pt x="224424" y="287572"/>
                                  <a:pt x="224424" y="287699"/>
                                </a:cubicBezTo>
                                <a:cubicBezTo>
                                  <a:pt x="224424" y="287445"/>
                                  <a:pt x="224424" y="287318"/>
                                  <a:pt x="224298" y="287063"/>
                                </a:cubicBezTo>
                                <a:lnTo>
                                  <a:pt x="224043" y="286809"/>
                                </a:lnTo>
                                <a:cubicBezTo>
                                  <a:pt x="224043" y="286809"/>
                                  <a:pt x="223662" y="286555"/>
                                  <a:pt x="223408" y="286555"/>
                                </a:cubicBezTo>
                                <a:cubicBezTo>
                                  <a:pt x="223155" y="286555"/>
                                  <a:pt x="222900" y="286555"/>
                                  <a:pt x="222646" y="286809"/>
                                </a:cubicBezTo>
                                <a:cubicBezTo>
                                  <a:pt x="223281" y="286428"/>
                                  <a:pt x="223662" y="286047"/>
                                  <a:pt x="223662" y="285539"/>
                                </a:cubicBezTo>
                                <a:cubicBezTo>
                                  <a:pt x="223662" y="285030"/>
                                  <a:pt x="223027" y="284776"/>
                                  <a:pt x="222646" y="284649"/>
                                </a:cubicBezTo>
                                <a:cubicBezTo>
                                  <a:pt x="224298" y="284268"/>
                                  <a:pt x="225822" y="283887"/>
                                  <a:pt x="225949" y="282998"/>
                                </a:cubicBezTo>
                                <a:cubicBezTo>
                                  <a:pt x="225949" y="282743"/>
                                  <a:pt x="225949" y="282362"/>
                                  <a:pt x="225441" y="282108"/>
                                </a:cubicBezTo>
                                <a:cubicBezTo>
                                  <a:pt x="225441" y="281981"/>
                                  <a:pt x="225568" y="281854"/>
                                  <a:pt x="225568" y="281600"/>
                                </a:cubicBezTo>
                                <a:lnTo>
                                  <a:pt x="225568" y="281600"/>
                                </a:lnTo>
                                <a:cubicBezTo>
                                  <a:pt x="226838" y="281092"/>
                                  <a:pt x="228235" y="280711"/>
                                  <a:pt x="228362" y="279821"/>
                                </a:cubicBezTo>
                                <a:lnTo>
                                  <a:pt x="228362" y="279821"/>
                                </a:lnTo>
                                <a:cubicBezTo>
                                  <a:pt x="228362" y="279821"/>
                                  <a:pt x="228489" y="279313"/>
                                  <a:pt x="228616" y="279186"/>
                                </a:cubicBezTo>
                                <a:cubicBezTo>
                                  <a:pt x="228616" y="279186"/>
                                  <a:pt x="228616" y="278678"/>
                                  <a:pt x="228870" y="278423"/>
                                </a:cubicBezTo>
                                <a:cubicBezTo>
                                  <a:pt x="229378" y="278296"/>
                                  <a:pt x="229886" y="278042"/>
                                  <a:pt x="230267" y="277788"/>
                                </a:cubicBezTo>
                                <a:cubicBezTo>
                                  <a:pt x="230267" y="278042"/>
                                  <a:pt x="230394" y="278296"/>
                                  <a:pt x="230521" y="278551"/>
                                </a:cubicBezTo>
                                <a:lnTo>
                                  <a:pt x="230521" y="278551"/>
                                </a:lnTo>
                                <a:cubicBezTo>
                                  <a:pt x="230521" y="278551"/>
                                  <a:pt x="232172" y="278551"/>
                                  <a:pt x="232172" y="278551"/>
                                </a:cubicBezTo>
                                <a:lnTo>
                                  <a:pt x="231410" y="280329"/>
                                </a:lnTo>
                                <a:lnTo>
                                  <a:pt x="231664" y="280329"/>
                                </a:lnTo>
                                <a:close/>
                                <a:moveTo>
                                  <a:pt x="227854" y="276136"/>
                                </a:moveTo>
                                <a:cubicBezTo>
                                  <a:pt x="227854" y="276136"/>
                                  <a:pt x="228235" y="276136"/>
                                  <a:pt x="228489" y="276263"/>
                                </a:cubicBezTo>
                                <a:lnTo>
                                  <a:pt x="228743" y="276263"/>
                                </a:lnTo>
                                <a:cubicBezTo>
                                  <a:pt x="228743" y="276263"/>
                                  <a:pt x="229251" y="276390"/>
                                  <a:pt x="229378" y="276645"/>
                                </a:cubicBezTo>
                                <a:lnTo>
                                  <a:pt x="229378" y="276899"/>
                                </a:lnTo>
                                <a:cubicBezTo>
                                  <a:pt x="229378" y="276899"/>
                                  <a:pt x="229378" y="276899"/>
                                  <a:pt x="229378" y="276899"/>
                                </a:cubicBezTo>
                                <a:lnTo>
                                  <a:pt x="229124" y="276899"/>
                                </a:lnTo>
                                <a:cubicBezTo>
                                  <a:pt x="229124" y="276899"/>
                                  <a:pt x="228743" y="277153"/>
                                  <a:pt x="228616" y="277280"/>
                                </a:cubicBezTo>
                                <a:lnTo>
                                  <a:pt x="228489" y="277280"/>
                                </a:lnTo>
                                <a:cubicBezTo>
                                  <a:pt x="228489" y="277280"/>
                                  <a:pt x="228108" y="277407"/>
                                  <a:pt x="227854" y="277534"/>
                                </a:cubicBezTo>
                                <a:cubicBezTo>
                                  <a:pt x="227600" y="277534"/>
                                  <a:pt x="227346" y="277661"/>
                                  <a:pt x="227092" y="277788"/>
                                </a:cubicBezTo>
                                <a:cubicBezTo>
                                  <a:pt x="226838" y="277788"/>
                                  <a:pt x="226711" y="277788"/>
                                  <a:pt x="226457" y="278042"/>
                                </a:cubicBezTo>
                                <a:lnTo>
                                  <a:pt x="226203" y="278042"/>
                                </a:lnTo>
                                <a:cubicBezTo>
                                  <a:pt x="226203" y="278042"/>
                                  <a:pt x="226203" y="278296"/>
                                  <a:pt x="226203" y="278296"/>
                                </a:cubicBezTo>
                                <a:lnTo>
                                  <a:pt x="226203" y="278551"/>
                                </a:lnTo>
                                <a:lnTo>
                                  <a:pt x="226330" y="278551"/>
                                </a:lnTo>
                                <a:cubicBezTo>
                                  <a:pt x="226330" y="278551"/>
                                  <a:pt x="226711" y="278805"/>
                                  <a:pt x="226838" y="278805"/>
                                </a:cubicBezTo>
                                <a:lnTo>
                                  <a:pt x="227219" y="279440"/>
                                </a:lnTo>
                                <a:cubicBezTo>
                                  <a:pt x="227219" y="279440"/>
                                  <a:pt x="226584" y="279821"/>
                                  <a:pt x="226330" y="279948"/>
                                </a:cubicBezTo>
                                <a:cubicBezTo>
                                  <a:pt x="226203" y="279948"/>
                                  <a:pt x="225949" y="280202"/>
                                  <a:pt x="225695" y="280202"/>
                                </a:cubicBezTo>
                                <a:cubicBezTo>
                                  <a:pt x="225568" y="280202"/>
                                  <a:pt x="225314" y="280329"/>
                                  <a:pt x="225060" y="280329"/>
                                </a:cubicBezTo>
                                <a:lnTo>
                                  <a:pt x="224805" y="280329"/>
                                </a:lnTo>
                                <a:cubicBezTo>
                                  <a:pt x="224805" y="280329"/>
                                  <a:pt x="224424" y="280583"/>
                                  <a:pt x="224424" y="280583"/>
                                </a:cubicBezTo>
                                <a:lnTo>
                                  <a:pt x="223917" y="280837"/>
                                </a:lnTo>
                                <a:cubicBezTo>
                                  <a:pt x="223917" y="280837"/>
                                  <a:pt x="223662" y="280965"/>
                                  <a:pt x="223662" y="281092"/>
                                </a:cubicBezTo>
                                <a:lnTo>
                                  <a:pt x="223662" y="281346"/>
                                </a:lnTo>
                                <a:cubicBezTo>
                                  <a:pt x="223662" y="281346"/>
                                  <a:pt x="223917" y="281473"/>
                                  <a:pt x="223917" y="281473"/>
                                </a:cubicBezTo>
                                <a:lnTo>
                                  <a:pt x="224171" y="281727"/>
                                </a:lnTo>
                                <a:lnTo>
                                  <a:pt x="224424" y="281727"/>
                                </a:lnTo>
                                <a:cubicBezTo>
                                  <a:pt x="224424" y="281727"/>
                                  <a:pt x="224679" y="282108"/>
                                  <a:pt x="224679" y="282235"/>
                                </a:cubicBezTo>
                                <a:cubicBezTo>
                                  <a:pt x="224679" y="282743"/>
                                  <a:pt x="222900" y="283252"/>
                                  <a:pt x="221884" y="283506"/>
                                </a:cubicBezTo>
                                <a:lnTo>
                                  <a:pt x="221884" y="283506"/>
                                </a:lnTo>
                                <a:cubicBezTo>
                                  <a:pt x="221884" y="283506"/>
                                  <a:pt x="221249" y="283506"/>
                                  <a:pt x="221122" y="283760"/>
                                </a:cubicBezTo>
                                <a:lnTo>
                                  <a:pt x="220995" y="283760"/>
                                </a:lnTo>
                                <a:lnTo>
                                  <a:pt x="220995" y="284014"/>
                                </a:lnTo>
                                <a:cubicBezTo>
                                  <a:pt x="220995" y="284014"/>
                                  <a:pt x="221249" y="284268"/>
                                  <a:pt x="221376" y="284395"/>
                                </a:cubicBezTo>
                                <a:cubicBezTo>
                                  <a:pt x="221503" y="284395"/>
                                  <a:pt x="221757" y="284395"/>
                                  <a:pt x="222011" y="284395"/>
                                </a:cubicBezTo>
                                <a:cubicBezTo>
                                  <a:pt x="222011" y="284395"/>
                                  <a:pt x="222265" y="284395"/>
                                  <a:pt x="222393" y="284395"/>
                                </a:cubicBezTo>
                                <a:lnTo>
                                  <a:pt x="222519" y="284395"/>
                                </a:lnTo>
                                <a:cubicBezTo>
                                  <a:pt x="222519" y="284395"/>
                                  <a:pt x="222774" y="284649"/>
                                  <a:pt x="222774" y="284649"/>
                                </a:cubicBezTo>
                                <a:cubicBezTo>
                                  <a:pt x="222774" y="285285"/>
                                  <a:pt x="220233" y="286555"/>
                                  <a:pt x="218201" y="286682"/>
                                </a:cubicBezTo>
                                <a:lnTo>
                                  <a:pt x="217820" y="286682"/>
                                </a:lnTo>
                                <a:cubicBezTo>
                                  <a:pt x="217820" y="286682"/>
                                  <a:pt x="217820" y="287063"/>
                                  <a:pt x="217693" y="287572"/>
                                </a:cubicBezTo>
                                <a:lnTo>
                                  <a:pt x="217693" y="287826"/>
                                </a:lnTo>
                                <a:cubicBezTo>
                                  <a:pt x="217693" y="287826"/>
                                  <a:pt x="217439" y="288207"/>
                                  <a:pt x="217439" y="288461"/>
                                </a:cubicBezTo>
                                <a:lnTo>
                                  <a:pt x="213756" y="300023"/>
                                </a:lnTo>
                                <a:lnTo>
                                  <a:pt x="213756" y="300023"/>
                                </a:lnTo>
                                <a:lnTo>
                                  <a:pt x="213756" y="300405"/>
                                </a:lnTo>
                                <a:lnTo>
                                  <a:pt x="213375" y="300405"/>
                                </a:lnTo>
                                <a:cubicBezTo>
                                  <a:pt x="213375" y="300405"/>
                                  <a:pt x="212613" y="300405"/>
                                  <a:pt x="211978" y="300532"/>
                                </a:cubicBezTo>
                                <a:lnTo>
                                  <a:pt x="210708" y="300532"/>
                                </a:lnTo>
                                <a:cubicBezTo>
                                  <a:pt x="210708" y="300532"/>
                                  <a:pt x="209565" y="300532"/>
                                  <a:pt x="208929" y="300659"/>
                                </a:cubicBezTo>
                                <a:lnTo>
                                  <a:pt x="208548" y="300659"/>
                                </a:lnTo>
                                <a:cubicBezTo>
                                  <a:pt x="208548" y="300659"/>
                                  <a:pt x="214772" y="284776"/>
                                  <a:pt x="214899" y="284141"/>
                                </a:cubicBezTo>
                                <a:lnTo>
                                  <a:pt x="214899" y="284141"/>
                                </a:lnTo>
                                <a:cubicBezTo>
                                  <a:pt x="215661" y="283506"/>
                                  <a:pt x="216296" y="282998"/>
                                  <a:pt x="216931" y="282362"/>
                                </a:cubicBezTo>
                                <a:cubicBezTo>
                                  <a:pt x="216677" y="283252"/>
                                  <a:pt x="216423" y="284268"/>
                                  <a:pt x="216296" y="285030"/>
                                </a:cubicBezTo>
                                <a:lnTo>
                                  <a:pt x="216296" y="285030"/>
                                </a:lnTo>
                                <a:cubicBezTo>
                                  <a:pt x="216042" y="286047"/>
                                  <a:pt x="215661" y="286936"/>
                                  <a:pt x="215280" y="287826"/>
                                </a:cubicBezTo>
                                <a:lnTo>
                                  <a:pt x="215915" y="287826"/>
                                </a:lnTo>
                                <a:cubicBezTo>
                                  <a:pt x="215915" y="287826"/>
                                  <a:pt x="216169" y="286936"/>
                                  <a:pt x="216423" y="286555"/>
                                </a:cubicBezTo>
                                <a:cubicBezTo>
                                  <a:pt x="216677" y="285920"/>
                                  <a:pt x="216804" y="285539"/>
                                  <a:pt x="216931" y="285285"/>
                                </a:cubicBezTo>
                                <a:lnTo>
                                  <a:pt x="216931" y="285285"/>
                                </a:lnTo>
                                <a:lnTo>
                                  <a:pt x="216931" y="284649"/>
                                </a:lnTo>
                                <a:cubicBezTo>
                                  <a:pt x="217439" y="282362"/>
                                  <a:pt x="217947" y="280583"/>
                                  <a:pt x="218328" y="280583"/>
                                </a:cubicBezTo>
                                <a:cubicBezTo>
                                  <a:pt x="218328" y="280583"/>
                                  <a:pt x="218582" y="280583"/>
                                  <a:pt x="218836" y="281473"/>
                                </a:cubicBezTo>
                                <a:cubicBezTo>
                                  <a:pt x="218836" y="281473"/>
                                  <a:pt x="218836" y="281854"/>
                                  <a:pt x="219217" y="281854"/>
                                </a:cubicBezTo>
                                <a:cubicBezTo>
                                  <a:pt x="219598" y="281854"/>
                                  <a:pt x="219471" y="281727"/>
                                  <a:pt x="219471" y="281346"/>
                                </a:cubicBezTo>
                                <a:cubicBezTo>
                                  <a:pt x="219471" y="281092"/>
                                  <a:pt x="219471" y="280965"/>
                                  <a:pt x="219471" y="280711"/>
                                </a:cubicBezTo>
                                <a:cubicBezTo>
                                  <a:pt x="219471" y="279821"/>
                                  <a:pt x="219598" y="277661"/>
                                  <a:pt x="220233" y="277661"/>
                                </a:cubicBezTo>
                                <a:cubicBezTo>
                                  <a:pt x="220360" y="277661"/>
                                  <a:pt x="220741" y="277661"/>
                                  <a:pt x="221249" y="278296"/>
                                </a:cubicBezTo>
                                <a:lnTo>
                                  <a:pt x="221249" y="278296"/>
                                </a:lnTo>
                                <a:cubicBezTo>
                                  <a:pt x="221249" y="278296"/>
                                  <a:pt x="221249" y="278296"/>
                                  <a:pt x="221249" y="278296"/>
                                </a:cubicBezTo>
                                <a:cubicBezTo>
                                  <a:pt x="221376" y="278296"/>
                                  <a:pt x="221503" y="278296"/>
                                  <a:pt x="221503" y="277915"/>
                                </a:cubicBezTo>
                                <a:cubicBezTo>
                                  <a:pt x="221503" y="277788"/>
                                  <a:pt x="221630" y="277661"/>
                                  <a:pt x="221630" y="277534"/>
                                </a:cubicBezTo>
                                <a:cubicBezTo>
                                  <a:pt x="221630" y="277534"/>
                                  <a:pt x="221630" y="277280"/>
                                  <a:pt x="221757" y="277026"/>
                                </a:cubicBezTo>
                                <a:lnTo>
                                  <a:pt x="221757" y="277026"/>
                                </a:lnTo>
                                <a:cubicBezTo>
                                  <a:pt x="221884" y="276009"/>
                                  <a:pt x="222138" y="274485"/>
                                  <a:pt x="222519" y="274485"/>
                                </a:cubicBezTo>
                                <a:cubicBezTo>
                                  <a:pt x="222646" y="274485"/>
                                  <a:pt x="223027" y="274485"/>
                                  <a:pt x="223408" y="275374"/>
                                </a:cubicBezTo>
                                <a:lnTo>
                                  <a:pt x="223789" y="275374"/>
                                </a:lnTo>
                                <a:lnTo>
                                  <a:pt x="223789" y="275120"/>
                                </a:lnTo>
                                <a:cubicBezTo>
                                  <a:pt x="223789" y="275120"/>
                                  <a:pt x="223789" y="274739"/>
                                  <a:pt x="223789" y="274485"/>
                                </a:cubicBezTo>
                                <a:cubicBezTo>
                                  <a:pt x="223789" y="274230"/>
                                  <a:pt x="223789" y="273976"/>
                                  <a:pt x="223917" y="273722"/>
                                </a:cubicBezTo>
                                <a:cubicBezTo>
                                  <a:pt x="223917" y="273595"/>
                                  <a:pt x="223917" y="273341"/>
                                  <a:pt x="224043" y="273214"/>
                                </a:cubicBezTo>
                                <a:cubicBezTo>
                                  <a:pt x="224171" y="272325"/>
                                  <a:pt x="224298" y="271943"/>
                                  <a:pt x="224552" y="271943"/>
                                </a:cubicBezTo>
                                <a:cubicBezTo>
                                  <a:pt x="224552" y="271943"/>
                                  <a:pt x="224717" y="272112"/>
                                  <a:pt x="225060" y="272452"/>
                                </a:cubicBezTo>
                                <a:cubicBezTo>
                                  <a:pt x="225060" y="272452"/>
                                  <a:pt x="225186" y="272706"/>
                                  <a:pt x="225314" y="272833"/>
                                </a:cubicBezTo>
                                <a:cubicBezTo>
                                  <a:pt x="225441" y="272960"/>
                                  <a:pt x="225441" y="273341"/>
                                  <a:pt x="225568" y="273595"/>
                                </a:cubicBezTo>
                                <a:lnTo>
                                  <a:pt x="225568" y="273595"/>
                                </a:lnTo>
                                <a:cubicBezTo>
                                  <a:pt x="225568" y="273595"/>
                                  <a:pt x="227600" y="273214"/>
                                  <a:pt x="227600" y="273214"/>
                                </a:cubicBezTo>
                                <a:lnTo>
                                  <a:pt x="227092" y="274993"/>
                                </a:lnTo>
                                <a:lnTo>
                                  <a:pt x="227727" y="275247"/>
                                </a:lnTo>
                                <a:close/>
                                <a:moveTo>
                                  <a:pt x="223917" y="272706"/>
                                </a:moveTo>
                                <a:cubicBezTo>
                                  <a:pt x="223917" y="272706"/>
                                  <a:pt x="224298" y="272706"/>
                                  <a:pt x="224424" y="272706"/>
                                </a:cubicBezTo>
                                <a:cubicBezTo>
                                  <a:pt x="224171" y="273214"/>
                                  <a:pt x="223917" y="273849"/>
                                  <a:pt x="223917" y="274485"/>
                                </a:cubicBezTo>
                                <a:lnTo>
                                  <a:pt x="223536" y="274485"/>
                                </a:lnTo>
                                <a:cubicBezTo>
                                  <a:pt x="223536" y="274485"/>
                                  <a:pt x="222900" y="275120"/>
                                  <a:pt x="222774" y="275247"/>
                                </a:cubicBezTo>
                                <a:lnTo>
                                  <a:pt x="222646" y="275247"/>
                                </a:lnTo>
                                <a:cubicBezTo>
                                  <a:pt x="221757" y="275247"/>
                                  <a:pt x="221503" y="276899"/>
                                  <a:pt x="221249" y="278296"/>
                                </a:cubicBezTo>
                                <a:lnTo>
                                  <a:pt x="221249" y="278551"/>
                                </a:lnTo>
                                <a:cubicBezTo>
                                  <a:pt x="221249" y="278551"/>
                                  <a:pt x="220995" y="278805"/>
                                  <a:pt x="220995" y="278932"/>
                                </a:cubicBezTo>
                                <a:cubicBezTo>
                                  <a:pt x="220741" y="278678"/>
                                  <a:pt x="220360" y="278423"/>
                                  <a:pt x="219979" y="278423"/>
                                </a:cubicBezTo>
                                <a:cubicBezTo>
                                  <a:pt x="218836" y="278423"/>
                                  <a:pt x="218836" y="280583"/>
                                  <a:pt x="218709" y="282108"/>
                                </a:cubicBezTo>
                                <a:cubicBezTo>
                                  <a:pt x="218582" y="281727"/>
                                  <a:pt x="218201" y="281473"/>
                                  <a:pt x="217947" y="281473"/>
                                </a:cubicBezTo>
                                <a:lnTo>
                                  <a:pt x="217693" y="281473"/>
                                </a:lnTo>
                                <a:cubicBezTo>
                                  <a:pt x="217693" y="281473"/>
                                  <a:pt x="217693" y="281219"/>
                                  <a:pt x="217693" y="281219"/>
                                </a:cubicBezTo>
                                <a:cubicBezTo>
                                  <a:pt x="217693" y="280965"/>
                                  <a:pt x="217439" y="280711"/>
                                  <a:pt x="216804" y="280711"/>
                                </a:cubicBezTo>
                                <a:lnTo>
                                  <a:pt x="216550" y="280711"/>
                                </a:lnTo>
                                <a:cubicBezTo>
                                  <a:pt x="217820" y="279694"/>
                                  <a:pt x="218963" y="278678"/>
                                  <a:pt x="218709" y="277915"/>
                                </a:cubicBezTo>
                                <a:cubicBezTo>
                                  <a:pt x="218709" y="277661"/>
                                  <a:pt x="218455" y="277407"/>
                                  <a:pt x="218074" y="277407"/>
                                </a:cubicBezTo>
                                <a:cubicBezTo>
                                  <a:pt x="218201" y="277280"/>
                                  <a:pt x="218201" y="277026"/>
                                  <a:pt x="218074" y="276390"/>
                                </a:cubicBezTo>
                                <a:cubicBezTo>
                                  <a:pt x="218836" y="275628"/>
                                  <a:pt x="219598" y="274993"/>
                                  <a:pt x="219598" y="274230"/>
                                </a:cubicBezTo>
                                <a:lnTo>
                                  <a:pt x="219852" y="274230"/>
                                </a:lnTo>
                                <a:cubicBezTo>
                                  <a:pt x="219852" y="274230"/>
                                  <a:pt x="219979" y="273849"/>
                                  <a:pt x="219852" y="273214"/>
                                </a:cubicBezTo>
                                <a:cubicBezTo>
                                  <a:pt x="219852" y="272833"/>
                                  <a:pt x="219852" y="272325"/>
                                  <a:pt x="219852" y="271816"/>
                                </a:cubicBezTo>
                                <a:cubicBezTo>
                                  <a:pt x="220360" y="271435"/>
                                  <a:pt x="220487" y="270927"/>
                                  <a:pt x="220487" y="270673"/>
                                </a:cubicBezTo>
                                <a:cubicBezTo>
                                  <a:pt x="220868" y="271054"/>
                                  <a:pt x="221249" y="271435"/>
                                  <a:pt x="221503" y="271943"/>
                                </a:cubicBezTo>
                                <a:lnTo>
                                  <a:pt x="221630" y="271943"/>
                                </a:lnTo>
                                <a:cubicBezTo>
                                  <a:pt x="221630" y="271943"/>
                                  <a:pt x="223408" y="271181"/>
                                  <a:pt x="223408" y="271181"/>
                                </a:cubicBezTo>
                                <a:lnTo>
                                  <a:pt x="223408" y="273087"/>
                                </a:lnTo>
                                <a:lnTo>
                                  <a:pt x="223789" y="273087"/>
                                </a:lnTo>
                                <a:close/>
                                <a:moveTo>
                                  <a:pt x="212105" y="271689"/>
                                </a:moveTo>
                                <a:lnTo>
                                  <a:pt x="212232" y="271689"/>
                                </a:lnTo>
                                <a:cubicBezTo>
                                  <a:pt x="212232" y="271689"/>
                                  <a:pt x="212740" y="271689"/>
                                  <a:pt x="212994" y="271689"/>
                                </a:cubicBezTo>
                                <a:lnTo>
                                  <a:pt x="213629" y="271689"/>
                                </a:lnTo>
                                <a:lnTo>
                                  <a:pt x="213629" y="272071"/>
                                </a:lnTo>
                                <a:cubicBezTo>
                                  <a:pt x="213629" y="272071"/>
                                  <a:pt x="213502" y="272706"/>
                                  <a:pt x="213375" y="272960"/>
                                </a:cubicBezTo>
                                <a:cubicBezTo>
                                  <a:pt x="213248" y="273214"/>
                                  <a:pt x="213121" y="273468"/>
                                  <a:pt x="212994" y="273722"/>
                                </a:cubicBezTo>
                                <a:cubicBezTo>
                                  <a:pt x="212867" y="273976"/>
                                  <a:pt x="212740" y="274103"/>
                                  <a:pt x="212613" y="274230"/>
                                </a:cubicBezTo>
                                <a:cubicBezTo>
                                  <a:pt x="211978" y="274993"/>
                                  <a:pt x="211851" y="275247"/>
                                  <a:pt x="211978" y="275501"/>
                                </a:cubicBezTo>
                                <a:lnTo>
                                  <a:pt x="212232" y="275501"/>
                                </a:lnTo>
                                <a:cubicBezTo>
                                  <a:pt x="212232" y="275501"/>
                                  <a:pt x="212867" y="275501"/>
                                  <a:pt x="213248" y="275501"/>
                                </a:cubicBezTo>
                                <a:lnTo>
                                  <a:pt x="213502" y="275501"/>
                                </a:lnTo>
                                <a:lnTo>
                                  <a:pt x="213502" y="276009"/>
                                </a:lnTo>
                                <a:cubicBezTo>
                                  <a:pt x="213502" y="276009"/>
                                  <a:pt x="212867" y="277280"/>
                                  <a:pt x="212486" y="277661"/>
                                </a:cubicBezTo>
                                <a:lnTo>
                                  <a:pt x="211978" y="278042"/>
                                </a:lnTo>
                                <a:lnTo>
                                  <a:pt x="211723" y="278296"/>
                                </a:lnTo>
                                <a:lnTo>
                                  <a:pt x="211470" y="278551"/>
                                </a:lnTo>
                                <a:cubicBezTo>
                                  <a:pt x="211470" y="278551"/>
                                  <a:pt x="211216" y="278805"/>
                                  <a:pt x="211216" y="279059"/>
                                </a:cubicBezTo>
                                <a:lnTo>
                                  <a:pt x="211216" y="279059"/>
                                </a:lnTo>
                                <a:cubicBezTo>
                                  <a:pt x="211216" y="279059"/>
                                  <a:pt x="211342" y="279440"/>
                                  <a:pt x="211342" y="279440"/>
                                </a:cubicBezTo>
                                <a:lnTo>
                                  <a:pt x="211342" y="279440"/>
                                </a:lnTo>
                                <a:cubicBezTo>
                                  <a:pt x="211342" y="279440"/>
                                  <a:pt x="211470" y="279440"/>
                                  <a:pt x="211723" y="279313"/>
                                </a:cubicBezTo>
                                <a:lnTo>
                                  <a:pt x="211851" y="279313"/>
                                </a:lnTo>
                                <a:cubicBezTo>
                                  <a:pt x="211851" y="279313"/>
                                  <a:pt x="212105" y="279313"/>
                                  <a:pt x="212232" y="279186"/>
                                </a:cubicBezTo>
                                <a:cubicBezTo>
                                  <a:pt x="212359" y="279186"/>
                                  <a:pt x="212613" y="279186"/>
                                  <a:pt x="212740" y="279059"/>
                                </a:cubicBezTo>
                                <a:cubicBezTo>
                                  <a:pt x="212867" y="279059"/>
                                  <a:pt x="212994" y="279059"/>
                                  <a:pt x="212994" y="279186"/>
                                </a:cubicBezTo>
                                <a:cubicBezTo>
                                  <a:pt x="212994" y="279313"/>
                                  <a:pt x="212994" y="279567"/>
                                  <a:pt x="212994" y="279694"/>
                                </a:cubicBezTo>
                                <a:lnTo>
                                  <a:pt x="212994" y="279694"/>
                                </a:lnTo>
                                <a:cubicBezTo>
                                  <a:pt x="212994" y="279694"/>
                                  <a:pt x="212867" y="280075"/>
                                  <a:pt x="212867" y="280075"/>
                                </a:cubicBezTo>
                                <a:cubicBezTo>
                                  <a:pt x="212486" y="280965"/>
                                  <a:pt x="211978" y="281854"/>
                                  <a:pt x="211470" y="282616"/>
                                </a:cubicBezTo>
                                <a:cubicBezTo>
                                  <a:pt x="211470" y="282743"/>
                                  <a:pt x="211216" y="282870"/>
                                  <a:pt x="211089" y="282998"/>
                                </a:cubicBezTo>
                                <a:lnTo>
                                  <a:pt x="210580" y="283506"/>
                                </a:lnTo>
                                <a:cubicBezTo>
                                  <a:pt x="210580" y="284395"/>
                                  <a:pt x="210327" y="285158"/>
                                  <a:pt x="210073" y="285920"/>
                                </a:cubicBezTo>
                                <a:lnTo>
                                  <a:pt x="210454" y="286428"/>
                                </a:lnTo>
                                <a:lnTo>
                                  <a:pt x="211089" y="287063"/>
                                </a:lnTo>
                                <a:lnTo>
                                  <a:pt x="212105" y="284268"/>
                                </a:lnTo>
                                <a:lnTo>
                                  <a:pt x="212105" y="284268"/>
                                </a:lnTo>
                                <a:cubicBezTo>
                                  <a:pt x="212105" y="284268"/>
                                  <a:pt x="211723" y="283379"/>
                                  <a:pt x="211723" y="282998"/>
                                </a:cubicBezTo>
                                <a:cubicBezTo>
                                  <a:pt x="212867" y="281727"/>
                                  <a:pt x="214010" y="279694"/>
                                  <a:pt x="213629" y="278805"/>
                                </a:cubicBezTo>
                                <a:cubicBezTo>
                                  <a:pt x="213502" y="278551"/>
                                  <a:pt x="213248" y="278423"/>
                                  <a:pt x="212994" y="278423"/>
                                </a:cubicBezTo>
                                <a:lnTo>
                                  <a:pt x="212740" y="278423"/>
                                </a:lnTo>
                                <a:lnTo>
                                  <a:pt x="212740" y="278169"/>
                                </a:lnTo>
                                <a:cubicBezTo>
                                  <a:pt x="213502" y="277153"/>
                                  <a:pt x="214264" y="276009"/>
                                  <a:pt x="214010" y="275374"/>
                                </a:cubicBezTo>
                                <a:lnTo>
                                  <a:pt x="214010" y="275374"/>
                                </a:lnTo>
                                <a:cubicBezTo>
                                  <a:pt x="214010" y="275374"/>
                                  <a:pt x="214010" y="274866"/>
                                  <a:pt x="213883" y="274612"/>
                                </a:cubicBezTo>
                                <a:cubicBezTo>
                                  <a:pt x="213883" y="274230"/>
                                  <a:pt x="213756" y="273849"/>
                                  <a:pt x="213629" y="273595"/>
                                </a:cubicBezTo>
                                <a:cubicBezTo>
                                  <a:pt x="214010" y="273087"/>
                                  <a:pt x="214264" y="272579"/>
                                  <a:pt x="214391" y="272071"/>
                                </a:cubicBezTo>
                                <a:cubicBezTo>
                                  <a:pt x="214518" y="272071"/>
                                  <a:pt x="214772" y="272198"/>
                                  <a:pt x="214899" y="272325"/>
                                </a:cubicBezTo>
                                <a:lnTo>
                                  <a:pt x="214899" y="272325"/>
                                </a:lnTo>
                                <a:cubicBezTo>
                                  <a:pt x="214899" y="272325"/>
                                  <a:pt x="215153" y="272325"/>
                                  <a:pt x="215153" y="272325"/>
                                </a:cubicBezTo>
                                <a:lnTo>
                                  <a:pt x="215280" y="272325"/>
                                </a:lnTo>
                                <a:cubicBezTo>
                                  <a:pt x="215280" y="272325"/>
                                  <a:pt x="215280" y="271943"/>
                                  <a:pt x="215026" y="271181"/>
                                </a:cubicBezTo>
                                <a:cubicBezTo>
                                  <a:pt x="214899" y="270419"/>
                                  <a:pt x="214391" y="268894"/>
                                  <a:pt x="214645" y="268513"/>
                                </a:cubicBezTo>
                                <a:cubicBezTo>
                                  <a:pt x="214645" y="268513"/>
                                  <a:pt x="215153" y="268513"/>
                                  <a:pt x="216042" y="269656"/>
                                </a:cubicBezTo>
                                <a:lnTo>
                                  <a:pt x="216296" y="269656"/>
                                </a:lnTo>
                                <a:cubicBezTo>
                                  <a:pt x="216296" y="269656"/>
                                  <a:pt x="217693" y="268386"/>
                                  <a:pt x="217693" y="268386"/>
                                </a:cubicBezTo>
                                <a:lnTo>
                                  <a:pt x="218328" y="270292"/>
                                </a:lnTo>
                                <a:lnTo>
                                  <a:pt x="218455" y="270292"/>
                                </a:lnTo>
                                <a:cubicBezTo>
                                  <a:pt x="218455" y="270292"/>
                                  <a:pt x="219471" y="270165"/>
                                  <a:pt x="219852" y="270165"/>
                                </a:cubicBezTo>
                                <a:lnTo>
                                  <a:pt x="219979" y="270165"/>
                                </a:lnTo>
                                <a:cubicBezTo>
                                  <a:pt x="219979" y="270165"/>
                                  <a:pt x="220233" y="270165"/>
                                  <a:pt x="220487" y="270165"/>
                                </a:cubicBezTo>
                                <a:lnTo>
                                  <a:pt x="220487" y="270419"/>
                                </a:lnTo>
                                <a:cubicBezTo>
                                  <a:pt x="220487" y="270419"/>
                                  <a:pt x="220106" y="270800"/>
                                  <a:pt x="219979" y="270927"/>
                                </a:cubicBezTo>
                                <a:cubicBezTo>
                                  <a:pt x="219598" y="271308"/>
                                  <a:pt x="219217" y="271689"/>
                                  <a:pt x="218836" y="272071"/>
                                </a:cubicBezTo>
                                <a:cubicBezTo>
                                  <a:pt x="218201" y="272579"/>
                                  <a:pt x="218074" y="272706"/>
                                  <a:pt x="218201" y="272960"/>
                                </a:cubicBezTo>
                                <a:lnTo>
                                  <a:pt x="218201" y="272960"/>
                                </a:lnTo>
                                <a:cubicBezTo>
                                  <a:pt x="218201" y="272960"/>
                                  <a:pt x="218201" y="273087"/>
                                  <a:pt x="218201" y="273087"/>
                                </a:cubicBezTo>
                                <a:lnTo>
                                  <a:pt x="218582" y="273087"/>
                                </a:lnTo>
                                <a:cubicBezTo>
                                  <a:pt x="218582" y="273087"/>
                                  <a:pt x="218836" y="273087"/>
                                  <a:pt x="219090" y="273087"/>
                                </a:cubicBezTo>
                                <a:lnTo>
                                  <a:pt x="219344" y="273087"/>
                                </a:lnTo>
                                <a:cubicBezTo>
                                  <a:pt x="219344" y="273087"/>
                                  <a:pt x="219598" y="273341"/>
                                  <a:pt x="219598" y="273341"/>
                                </a:cubicBezTo>
                                <a:lnTo>
                                  <a:pt x="219598" y="273722"/>
                                </a:lnTo>
                                <a:cubicBezTo>
                                  <a:pt x="219598" y="273722"/>
                                  <a:pt x="219217" y="274103"/>
                                  <a:pt x="219217" y="274103"/>
                                </a:cubicBezTo>
                                <a:cubicBezTo>
                                  <a:pt x="218963" y="274358"/>
                                  <a:pt x="218709" y="274739"/>
                                  <a:pt x="218582" y="274993"/>
                                </a:cubicBezTo>
                                <a:cubicBezTo>
                                  <a:pt x="218328" y="275120"/>
                                  <a:pt x="218328" y="275247"/>
                                  <a:pt x="218201" y="275374"/>
                                </a:cubicBezTo>
                                <a:lnTo>
                                  <a:pt x="218201" y="275374"/>
                                </a:lnTo>
                                <a:cubicBezTo>
                                  <a:pt x="218201" y="275374"/>
                                  <a:pt x="217820" y="275882"/>
                                  <a:pt x="217820" y="275882"/>
                                </a:cubicBezTo>
                                <a:lnTo>
                                  <a:pt x="217566" y="276263"/>
                                </a:lnTo>
                                <a:lnTo>
                                  <a:pt x="217566" y="276645"/>
                                </a:lnTo>
                                <a:cubicBezTo>
                                  <a:pt x="217566" y="276645"/>
                                  <a:pt x="217693" y="276772"/>
                                  <a:pt x="217693" y="276772"/>
                                </a:cubicBezTo>
                                <a:cubicBezTo>
                                  <a:pt x="218328" y="276772"/>
                                  <a:pt x="218836" y="277026"/>
                                  <a:pt x="218963" y="277280"/>
                                </a:cubicBezTo>
                                <a:cubicBezTo>
                                  <a:pt x="218963" y="277534"/>
                                  <a:pt x="218328" y="278296"/>
                                  <a:pt x="217693" y="278678"/>
                                </a:cubicBezTo>
                                <a:cubicBezTo>
                                  <a:pt x="217439" y="278805"/>
                                  <a:pt x="217312" y="279059"/>
                                  <a:pt x="217058" y="279186"/>
                                </a:cubicBezTo>
                                <a:lnTo>
                                  <a:pt x="216677" y="279440"/>
                                </a:lnTo>
                                <a:cubicBezTo>
                                  <a:pt x="216677" y="279440"/>
                                  <a:pt x="216423" y="279567"/>
                                  <a:pt x="216296" y="279694"/>
                                </a:cubicBezTo>
                                <a:cubicBezTo>
                                  <a:pt x="215915" y="279948"/>
                                  <a:pt x="215788" y="280075"/>
                                  <a:pt x="215915" y="280329"/>
                                </a:cubicBezTo>
                                <a:lnTo>
                                  <a:pt x="216042" y="280329"/>
                                </a:lnTo>
                                <a:cubicBezTo>
                                  <a:pt x="216042" y="280329"/>
                                  <a:pt x="216169" y="280456"/>
                                  <a:pt x="216169" y="280456"/>
                                </a:cubicBezTo>
                                <a:lnTo>
                                  <a:pt x="216804" y="280456"/>
                                </a:lnTo>
                                <a:cubicBezTo>
                                  <a:pt x="216804" y="280456"/>
                                  <a:pt x="217058" y="280456"/>
                                  <a:pt x="217058" y="280456"/>
                                </a:cubicBezTo>
                                <a:cubicBezTo>
                                  <a:pt x="217185" y="280456"/>
                                  <a:pt x="217439" y="280456"/>
                                  <a:pt x="217566" y="280456"/>
                                </a:cubicBezTo>
                                <a:lnTo>
                                  <a:pt x="217820" y="280456"/>
                                </a:lnTo>
                                <a:cubicBezTo>
                                  <a:pt x="217947" y="281219"/>
                                  <a:pt x="216550" y="282998"/>
                                  <a:pt x="215026" y="284014"/>
                                </a:cubicBezTo>
                                <a:cubicBezTo>
                                  <a:pt x="214899" y="284141"/>
                                  <a:pt x="214772" y="284268"/>
                                  <a:pt x="214518" y="284268"/>
                                </a:cubicBezTo>
                                <a:lnTo>
                                  <a:pt x="214264" y="284268"/>
                                </a:lnTo>
                                <a:cubicBezTo>
                                  <a:pt x="214264" y="284268"/>
                                  <a:pt x="209692" y="296593"/>
                                  <a:pt x="209692" y="296593"/>
                                </a:cubicBezTo>
                                <a:cubicBezTo>
                                  <a:pt x="209692" y="296593"/>
                                  <a:pt x="208929" y="298626"/>
                                  <a:pt x="208675" y="299388"/>
                                </a:cubicBezTo>
                                <a:lnTo>
                                  <a:pt x="208675" y="299388"/>
                                </a:lnTo>
                                <a:cubicBezTo>
                                  <a:pt x="208675" y="299388"/>
                                  <a:pt x="208675" y="299769"/>
                                  <a:pt x="208548" y="299896"/>
                                </a:cubicBezTo>
                                <a:cubicBezTo>
                                  <a:pt x="208548" y="300150"/>
                                  <a:pt x="208422" y="300532"/>
                                  <a:pt x="208167" y="300786"/>
                                </a:cubicBezTo>
                                <a:cubicBezTo>
                                  <a:pt x="207660" y="300786"/>
                                  <a:pt x="207151" y="300913"/>
                                  <a:pt x="206770" y="300913"/>
                                </a:cubicBezTo>
                                <a:cubicBezTo>
                                  <a:pt x="205881" y="300405"/>
                                  <a:pt x="204992" y="299769"/>
                                  <a:pt x="204230" y="299134"/>
                                </a:cubicBezTo>
                                <a:cubicBezTo>
                                  <a:pt x="204484" y="298372"/>
                                  <a:pt x="204865" y="297863"/>
                                  <a:pt x="205119" y="297228"/>
                                </a:cubicBezTo>
                                <a:lnTo>
                                  <a:pt x="205119" y="296974"/>
                                </a:lnTo>
                                <a:cubicBezTo>
                                  <a:pt x="205119" y="296974"/>
                                  <a:pt x="205373" y="296593"/>
                                  <a:pt x="205373" y="296593"/>
                                </a:cubicBezTo>
                                <a:lnTo>
                                  <a:pt x="205373" y="296339"/>
                                </a:lnTo>
                                <a:cubicBezTo>
                                  <a:pt x="205373" y="296339"/>
                                  <a:pt x="206389" y="294179"/>
                                  <a:pt x="206389" y="294179"/>
                                </a:cubicBezTo>
                                <a:cubicBezTo>
                                  <a:pt x="206389" y="293925"/>
                                  <a:pt x="206516" y="293798"/>
                                  <a:pt x="206643" y="293543"/>
                                </a:cubicBezTo>
                                <a:cubicBezTo>
                                  <a:pt x="207024" y="292654"/>
                                  <a:pt x="207405" y="291765"/>
                                  <a:pt x="207660" y="290875"/>
                                </a:cubicBezTo>
                                <a:cubicBezTo>
                                  <a:pt x="207660" y="290748"/>
                                  <a:pt x="207786" y="290621"/>
                                  <a:pt x="207786" y="290367"/>
                                </a:cubicBezTo>
                                <a:lnTo>
                                  <a:pt x="208675" y="287826"/>
                                </a:lnTo>
                                <a:cubicBezTo>
                                  <a:pt x="208675" y="287826"/>
                                  <a:pt x="208929" y="287190"/>
                                  <a:pt x="208929" y="286936"/>
                                </a:cubicBezTo>
                                <a:cubicBezTo>
                                  <a:pt x="209310" y="285666"/>
                                  <a:pt x="209565" y="284395"/>
                                  <a:pt x="209692" y="283125"/>
                                </a:cubicBezTo>
                                <a:lnTo>
                                  <a:pt x="209692" y="282743"/>
                                </a:lnTo>
                                <a:lnTo>
                                  <a:pt x="209184" y="282743"/>
                                </a:lnTo>
                                <a:cubicBezTo>
                                  <a:pt x="209184" y="282743"/>
                                  <a:pt x="208803" y="282362"/>
                                  <a:pt x="208803" y="282362"/>
                                </a:cubicBezTo>
                                <a:cubicBezTo>
                                  <a:pt x="209437" y="281092"/>
                                  <a:pt x="210327" y="278932"/>
                                  <a:pt x="209946" y="278296"/>
                                </a:cubicBezTo>
                                <a:cubicBezTo>
                                  <a:pt x="209946" y="278169"/>
                                  <a:pt x="209692" y="278042"/>
                                  <a:pt x="209437" y="278042"/>
                                </a:cubicBezTo>
                                <a:cubicBezTo>
                                  <a:pt x="209310" y="278042"/>
                                  <a:pt x="209184" y="278042"/>
                                  <a:pt x="209056" y="278042"/>
                                </a:cubicBezTo>
                                <a:lnTo>
                                  <a:pt x="209056" y="278042"/>
                                </a:lnTo>
                                <a:cubicBezTo>
                                  <a:pt x="209946" y="276645"/>
                                  <a:pt x="210580" y="275374"/>
                                  <a:pt x="210199" y="274612"/>
                                </a:cubicBezTo>
                                <a:cubicBezTo>
                                  <a:pt x="209946" y="274358"/>
                                  <a:pt x="209565" y="274103"/>
                                  <a:pt x="209184" y="274230"/>
                                </a:cubicBezTo>
                                <a:cubicBezTo>
                                  <a:pt x="209184" y="274103"/>
                                  <a:pt x="209184" y="273849"/>
                                  <a:pt x="208929" y="273722"/>
                                </a:cubicBezTo>
                                <a:cubicBezTo>
                                  <a:pt x="209565" y="272452"/>
                                  <a:pt x="210073" y="271308"/>
                                  <a:pt x="209692" y="270673"/>
                                </a:cubicBezTo>
                                <a:lnTo>
                                  <a:pt x="209437" y="270673"/>
                                </a:lnTo>
                                <a:cubicBezTo>
                                  <a:pt x="209437" y="270673"/>
                                  <a:pt x="209310" y="270165"/>
                                  <a:pt x="209056" y="269783"/>
                                </a:cubicBezTo>
                                <a:cubicBezTo>
                                  <a:pt x="209056" y="269656"/>
                                  <a:pt x="208929" y="269529"/>
                                  <a:pt x="208803" y="269275"/>
                                </a:cubicBezTo>
                                <a:cubicBezTo>
                                  <a:pt x="209184" y="268767"/>
                                  <a:pt x="209310" y="268132"/>
                                  <a:pt x="209437" y="267623"/>
                                </a:cubicBezTo>
                                <a:cubicBezTo>
                                  <a:pt x="209437" y="267623"/>
                                  <a:pt x="209692" y="267623"/>
                                  <a:pt x="209946" y="267878"/>
                                </a:cubicBezTo>
                                <a:lnTo>
                                  <a:pt x="210073" y="267878"/>
                                </a:lnTo>
                                <a:cubicBezTo>
                                  <a:pt x="210073" y="267878"/>
                                  <a:pt x="211342" y="266480"/>
                                  <a:pt x="211342" y="266480"/>
                                </a:cubicBezTo>
                                <a:lnTo>
                                  <a:pt x="212105" y="268259"/>
                                </a:lnTo>
                                <a:lnTo>
                                  <a:pt x="212359" y="268259"/>
                                </a:lnTo>
                                <a:cubicBezTo>
                                  <a:pt x="212359" y="268259"/>
                                  <a:pt x="213375" y="267623"/>
                                  <a:pt x="214010" y="267623"/>
                                </a:cubicBezTo>
                                <a:lnTo>
                                  <a:pt x="214264" y="267623"/>
                                </a:lnTo>
                                <a:cubicBezTo>
                                  <a:pt x="214264" y="267623"/>
                                  <a:pt x="213375" y="269402"/>
                                  <a:pt x="212994" y="270038"/>
                                </a:cubicBezTo>
                                <a:cubicBezTo>
                                  <a:pt x="212613" y="270546"/>
                                  <a:pt x="212486" y="270800"/>
                                  <a:pt x="212486" y="270927"/>
                                </a:cubicBezTo>
                                <a:lnTo>
                                  <a:pt x="212486" y="271181"/>
                                </a:lnTo>
                                <a:close/>
                                <a:moveTo>
                                  <a:pt x="201309" y="272452"/>
                                </a:moveTo>
                                <a:lnTo>
                                  <a:pt x="201944" y="272452"/>
                                </a:lnTo>
                                <a:cubicBezTo>
                                  <a:pt x="201944" y="272452"/>
                                  <a:pt x="202325" y="273468"/>
                                  <a:pt x="202706" y="273976"/>
                                </a:cubicBezTo>
                                <a:cubicBezTo>
                                  <a:pt x="202706" y="274358"/>
                                  <a:pt x="202579" y="274485"/>
                                  <a:pt x="202579" y="274739"/>
                                </a:cubicBezTo>
                                <a:cubicBezTo>
                                  <a:pt x="202579" y="274993"/>
                                  <a:pt x="202452" y="275247"/>
                                  <a:pt x="202325" y="275628"/>
                                </a:cubicBezTo>
                                <a:lnTo>
                                  <a:pt x="202071" y="275628"/>
                                </a:lnTo>
                                <a:cubicBezTo>
                                  <a:pt x="202071" y="275628"/>
                                  <a:pt x="202071" y="276136"/>
                                  <a:pt x="202071" y="276136"/>
                                </a:cubicBezTo>
                                <a:cubicBezTo>
                                  <a:pt x="202325" y="277153"/>
                                  <a:pt x="202833" y="278042"/>
                                  <a:pt x="203468" y="278678"/>
                                </a:cubicBezTo>
                                <a:lnTo>
                                  <a:pt x="203468" y="279059"/>
                                </a:lnTo>
                                <a:lnTo>
                                  <a:pt x="203087" y="279059"/>
                                </a:lnTo>
                                <a:cubicBezTo>
                                  <a:pt x="203087" y="279059"/>
                                  <a:pt x="202452" y="279186"/>
                                  <a:pt x="202452" y="279567"/>
                                </a:cubicBezTo>
                                <a:cubicBezTo>
                                  <a:pt x="202071" y="280456"/>
                                  <a:pt x="203341" y="282489"/>
                                  <a:pt x="204484" y="283887"/>
                                </a:cubicBezTo>
                                <a:cubicBezTo>
                                  <a:pt x="204484" y="284141"/>
                                  <a:pt x="204230" y="284395"/>
                                  <a:pt x="204103" y="284649"/>
                                </a:cubicBezTo>
                                <a:lnTo>
                                  <a:pt x="204103" y="284649"/>
                                </a:lnTo>
                                <a:lnTo>
                                  <a:pt x="204103" y="284903"/>
                                </a:lnTo>
                                <a:cubicBezTo>
                                  <a:pt x="204103" y="284903"/>
                                  <a:pt x="204230" y="285285"/>
                                  <a:pt x="204357" y="285539"/>
                                </a:cubicBezTo>
                                <a:lnTo>
                                  <a:pt x="204611" y="285285"/>
                                </a:lnTo>
                                <a:lnTo>
                                  <a:pt x="205119" y="285030"/>
                                </a:lnTo>
                                <a:lnTo>
                                  <a:pt x="205500" y="284649"/>
                                </a:lnTo>
                                <a:lnTo>
                                  <a:pt x="205500" y="284395"/>
                                </a:lnTo>
                                <a:cubicBezTo>
                                  <a:pt x="205500" y="284395"/>
                                  <a:pt x="205500" y="284268"/>
                                  <a:pt x="205500" y="284268"/>
                                </a:cubicBezTo>
                                <a:cubicBezTo>
                                  <a:pt x="205373" y="284141"/>
                                  <a:pt x="205119" y="284014"/>
                                  <a:pt x="204992" y="283760"/>
                                </a:cubicBezTo>
                                <a:cubicBezTo>
                                  <a:pt x="204865" y="283760"/>
                                  <a:pt x="204738" y="283506"/>
                                  <a:pt x="204611" y="283379"/>
                                </a:cubicBezTo>
                                <a:cubicBezTo>
                                  <a:pt x="203976" y="282616"/>
                                  <a:pt x="203468" y="281854"/>
                                  <a:pt x="203087" y="280965"/>
                                </a:cubicBezTo>
                                <a:cubicBezTo>
                                  <a:pt x="202960" y="280711"/>
                                  <a:pt x="202833" y="280456"/>
                                  <a:pt x="202833" y="280075"/>
                                </a:cubicBezTo>
                                <a:lnTo>
                                  <a:pt x="202833" y="280075"/>
                                </a:lnTo>
                                <a:cubicBezTo>
                                  <a:pt x="202833" y="280075"/>
                                  <a:pt x="202833" y="279694"/>
                                  <a:pt x="203087" y="279694"/>
                                </a:cubicBezTo>
                                <a:lnTo>
                                  <a:pt x="203214" y="279694"/>
                                </a:lnTo>
                                <a:cubicBezTo>
                                  <a:pt x="203214" y="279694"/>
                                  <a:pt x="203722" y="279948"/>
                                  <a:pt x="203976" y="280075"/>
                                </a:cubicBezTo>
                                <a:lnTo>
                                  <a:pt x="204103" y="280075"/>
                                </a:lnTo>
                                <a:cubicBezTo>
                                  <a:pt x="204103" y="280075"/>
                                  <a:pt x="204357" y="280075"/>
                                  <a:pt x="204484" y="280075"/>
                                </a:cubicBezTo>
                                <a:lnTo>
                                  <a:pt x="204611" y="280075"/>
                                </a:lnTo>
                                <a:cubicBezTo>
                                  <a:pt x="204611" y="280075"/>
                                  <a:pt x="204611" y="279821"/>
                                  <a:pt x="204611" y="279567"/>
                                </a:cubicBezTo>
                                <a:cubicBezTo>
                                  <a:pt x="204611" y="279313"/>
                                  <a:pt x="204611" y="279313"/>
                                  <a:pt x="204357" y="279186"/>
                                </a:cubicBezTo>
                                <a:lnTo>
                                  <a:pt x="204357" y="278932"/>
                                </a:lnTo>
                                <a:cubicBezTo>
                                  <a:pt x="204357" y="278932"/>
                                  <a:pt x="204103" y="278932"/>
                                  <a:pt x="204103" y="278932"/>
                                </a:cubicBezTo>
                                <a:lnTo>
                                  <a:pt x="203722" y="278551"/>
                                </a:lnTo>
                                <a:cubicBezTo>
                                  <a:pt x="203722" y="278551"/>
                                  <a:pt x="203087" y="277915"/>
                                  <a:pt x="202960" y="277534"/>
                                </a:cubicBezTo>
                                <a:cubicBezTo>
                                  <a:pt x="202833" y="277407"/>
                                  <a:pt x="202706" y="277153"/>
                                  <a:pt x="202579" y="277026"/>
                                </a:cubicBezTo>
                                <a:lnTo>
                                  <a:pt x="202579" y="276645"/>
                                </a:lnTo>
                                <a:cubicBezTo>
                                  <a:pt x="202579" y="276645"/>
                                  <a:pt x="202579" y="276518"/>
                                  <a:pt x="202579" y="276518"/>
                                </a:cubicBezTo>
                                <a:cubicBezTo>
                                  <a:pt x="202579" y="276263"/>
                                  <a:pt x="202960" y="276263"/>
                                  <a:pt x="203468" y="276263"/>
                                </a:cubicBezTo>
                                <a:lnTo>
                                  <a:pt x="204103" y="276263"/>
                                </a:lnTo>
                                <a:cubicBezTo>
                                  <a:pt x="204103" y="276263"/>
                                  <a:pt x="204103" y="275755"/>
                                  <a:pt x="203595" y="274993"/>
                                </a:cubicBezTo>
                                <a:cubicBezTo>
                                  <a:pt x="203595" y="274993"/>
                                  <a:pt x="203468" y="274739"/>
                                  <a:pt x="203341" y="274612"/>
                                </a:cubicBezTo>
                                <a:cubicBezTo>
                                  <a:pt x="203214" y="274358"/>
                                  <a:pt x="203087" y="274230"/>
                                  <a:pt x="202960" y="273976"/>
                                </a:cubicBezTo>
                                <a:cubicBezTo>
                                  <a:pt x="202706" y="273595"/>
                                  <a:pt x="202452" y="273214"/>
                                  <a:pt x="202452" y="272833"/>
                                </a:cubicBezTo>
                                <a:lnTo>
                                  <a:pt x="202452" y="272833"/>
                                </a:lnTo>
                                <a:cubicBezTo>
                                  <a:pt x="202452" y="272833"/>
                                  <a:pt x="202833" y="272452"/>
                                  <a:pt x="203087" y="272452"/>
                                </a:cubicBezTo>
                                <a:lnTo>
                                  <a:pt x="203087" y="272452"/>
                                </a:lnTo>
                                <a:cubicBezTo>
                                  <a:pt x="203087" y="272452"/>
                                  <a:pt x="203595" y="272452"/>
                                  <a:pt x="203722" y="272452"/>
                                </a:cubicBezTo>
                                <a:lnTo>
                                  <a:pt x="203849" y="272452"/>
                                </a:lnTo>
                                <a:cubicBezTo>
                                  <a:pt x="203849" y="272452"/>
                                  <a:pt x="203849" y="272071"/>
                                  <a:pt x="203468" y="271435"/>
                                </a:cubicBezTo>
                                <a:cubicBezTo>
                                  <a:pt x="202960" y="270800"/>
                                  <a:pt x="201944" y="269402"/>
                                  <a:pt x="202198" y="269148"/>
                                </a:cubicBezTo>
                                <a:lnTo>
                                  <a:pt x="202325" y="269148"/>
                                </a:lnTo>
                                <a:cubicBezTo>
                                  <a:pt x="202325" y="269148"/>
                                  <a:pt x="203468" y="269402"/>
                                  <a:pt x="203976" y="269656"/>
                                </a:cubicBezTo>
                                <a:lnTo>
                                  <a:pt x="204230" y="269656"/>
                                </a:lnTo>
                                <a:lnTo>
                                  <a:pt x="205119" y="267878"/>
                                </a:lnTo>
                                <a:lnTo>
                                  <a:pt x="206262" y="269529"/>
                                </a:lnTo>
                                <a:lnTo>
                                  <a:pt x="206389" y="269529"/>
                                </a:lnTo>
                                <a:cubicBezTo>
                                  <a:pt x="206389" y="269529"/>
                                  <a:pt x="206770" y="269148"/>
                                  <a:pt x="206897" y="269021"/>
                                </a:cubicBezTo>
                                <a:cubicBezTo>
                                  <a:pt x="207151" y="269021"/>
                                  <a:pt x="207279" y="268894"/>
                                  <a:pt x="207405" y="268767"/>
                                </a:cubicBezTo>
                                <a:cubicBezTo>
                                  <a:pt x="207532" y="268640"/>
                                  <a:pt x="207660" y="268767"/>
                                  <a:pt x="207786" y="268767"/>
                                </a:cubicBezTo>
                                <a:lnTo>
                                  <a:pt x="208167" y="268767"/>
                                </a:lnTo>
                                <a:lnTo>
                                  <a:pt x="208167" y="269402"/>
                                </a:lnTo>
                                <a:cubicBezTo>
                                  <a:pt x="208167" y="269402"/>
                                  <a:pt x="207913" y="269783"/>
                                  <a:pt x="207786" y="270038"/>
                                </a:cubicBezTo>
                                <a:cubicBezTo>
                                  <a:pt x="207786" y="270165"/>
                                  <a:pt x="207660" y="270419"/>
                                  <a:pt x="207532" y="270546"/>
                                </a:cubicBezTo>
                                <a:lnTo>
                                  <a:pt x="207151" y="271181"/>
                                </a:lnTo>
                                <a:lnTo>
                                  <a:pt x="207151" y="271435"/>
                                </a:lnTo>
                                <a:cubicBezTo>
                                  <a:pt x="207151" y="271435"/>
                                  <a:pt x="206770" y="271943"/>
                                  <a:pt x="206770" y="272198"/>
                                </a:cubicBezTo>
                                <a:lnTo>
                                  <a:pt x="206897" y="272198"/>
                                </a:lnTo>
                                <a:cubicBezTo>
                                  <a:pt x="206897" y="272198"/>
                                  <a:pt x="207279" y="272198"/>
                                  <a:pt x="207279" y="272198"/>
                                </a:cubicBezTo>
                                <a:cubicBezTo>
                                  <a:pt x="207532" y="272198"/>
                                  <a:pt x="207913" y="272071"/>
                                  <a:pt x="208167" y="272071"/>
                                </a:cubicBezTo>
                                <a:cubicBezTo>
                                  <a:pt x="208422" y="272071"/>
                                  <a:pt x="208548" y="272071"/>
                                  <a:pt x="208548" y="272071"/>
                                </a:cubicBezTo>
                                <a:cubicBezTo>
                                  <a:pt x="208803" y="272452"/>
                                  <a:pt x="208167" y="273595"/>
                                  <a:pt x="207786" y="274358"/>
                                </a:cubicBezTo>
                                <a:lnTo>
                                  <a:pt x="207786" y="274612"/>
                                </a:lnTo>
                                <a:cubicBezTo>
                                  <a:pt x="207786" y="274612"/>
                                  <a:pt x="207532" y="274866"/>
                                  <a:pt x="207532" y="274866"/>
                                </a:cubicBezTo>
                                <a:lnTo>
                                  <a:pt x="207279" y="275247"/>
                                </a:lnTo>
                                <a:cubicBezTo>
                                  <a:pt x="207279" y="275247"/>
                                  <a:pt x="207151" y="275501"/>
                                  <a:pt x="207151" y="275628"/>
                                </a:cubicBezTo>
                                <a:lnTo>
                                  <a:pt x="207151" y="275882"/>
                                </a:lnTo>
                                <a:lnTo>
                                  <a:pt x="207405" y="275882"/>
                                </a:lnTo>
                                <a:cubicBezTo>
                                  <a:pt x="207405" y="275882"/>
                                  <a:pt x="207405" y="275882"/>
                                  <a:pt x="207405" y="275882"/>
                                </a:cubicBezTo>
                                <a:cubicBezTo>
                                  <a:pt x="208041" y="275755"/>
                                  <a:pt x="208548" y="275755"/>
                                  <a:pt x="208675" y="275882"/>
                                </a:cubicBezTo>
                                <a:cubicBezTo>
                                  <a:pt x="208675" y="276136"/>
                                  <a:pt x="208675" y="276390"/>
                                  <a:pt x="208675" y="276645"/>
                                </a:cubicBezTo>
                                <a:cubicBezTo>
                                  <a:pt x="208675" y="276899"/>
                                  <a:pt x="208548" y="277026"/>
                                  <a:pt x="208422" y="277280"/>
                                </a:cubicBezTo>
                                <a:cubicBezTo>
                                  <a:pt x="208167" y="277661"/>
                                  <a:pt x="207913" y="278042"/>
                                  <a:pt x="207786" y="278423"/>
                                </a:cubicBezTo>
                                <a:lnTo>
                                  <a:pt x="207532" y="278805"/>
                                </a:lnTo>
                                <a:cubicBezTo>
                                  <a:pt x="207532" y="278805"/>
                                  <a:pt x="207279" y="279059"/>
                                  <a:pt x="207279" y="279313"/>
                                </a:cubicBezTo>
                                <a:cubicBezTo>
                                  <a:pt x="207024" y="279567"/>
                                  <a:pt x="207024" y="279694"/>
                                  <a:pt x="207024" y="279821"/>
                                </a:cubicBezTo>
                                <a:lnTo>
                                  <a:pt x="207151" y="279821"/>
                                </a:lnTo>
                                <a:cubicBezTo>
                                  <a:pt x="207151" y="279821"/>
                                  <a:pt x="207151" y="279948"/>
                                  <a:pt x="207151" y="279948"/>
                                </a:cubicBezTo>
                                <a:cubicBezTo>
                                  <a:pt x="207279" y="279948"/>
                                  <a:pt x="207405" y="279948"/>
                                  <a:pt x="207532" y="279821"/>
                                </a:cubicBezTo>
                                <a:lnTo>
                                  <a:pt x="207786" y="279821"/>
                                </a:lnTo>
                                <a:cubicBezTo>
                                  <a:pt x="207786" y="279821"/>
                                  <a:pt x="208041" y="279440"/>
                                  <a:pt x="208294" y="279440"/>
                                </a:cubicBezTo>
                                <a:lnTo>
                                  <a:pt x="208422" y="279440"/>
                                </a:lnTo>
                                <a:cubicBezTo>
                                  <a:pt x="208422" y="280583"/>
                                  <a:pt x="208041" y="281727"/>
                                  <a:pt x="207405" y="282743"/>
                                </a:cubicBezTo>
                                <a:cubicBezTo>
                                  <a:pt x="207405" y="282870"/>
                                  <a:pt x="207279" y="282998"/>
                                  <a:pt x="207151" y="283125"/>
                                </a:cubicBezTo>
                                <a:cubicBezTo>
                                  <a:pt x="207024" y="283379"/>
                                  <a:pt x="206770" y="283633"/>
                                  <a:pt x="206643" y="284014"/>
                                </a:cubicBezTo>
                                <a:cubicBezTo>
                                  <a:pt x="206643" y="285158"/>
                                  <a:pt x="207024" y="286301"/>
                                  <a:pt x="207279" y="287445"/>
                                </a:cubicBezTo>
                                <a:cubicBezTo>
                                  <a:pt x="206643" y="289605"/>
                                  <a:pt x="205881" y="291638"/>
                                  <a:pt x="205119" y="293670"/>
                                </a:cubicBezTo>
                                <a:lnTo>
                                  <a:pt x="201944" y="285158"/>
                                </a:lnTo>
                                <a:lnTo>
                                  <a:pt x="201944" y="285158"/>
                                </a:lnTo>
                                <a:cubicBezTo>
                                  <a:pt x="202452" y="283506"/>
                                  <a:pt x="202452" y="280837"/>
                                  <a:pt x="201690" y="279948"/>
                                </a:cubicBezTo>
                                <a:cubicBezTo>
                                  <a:pt x="201436" y="279694"/>
                                  <a:pt x="201309" y="279567"/>
                                  <a:pt x="201055" y="279567"/>
                                </a:cubicBezTo>
                                <a:cubicBezTo>
                                  <a:pt x="200801" y="279567"/>
                                  <a:pt x="200420" y="279821"/>
                                  <a:pt x="200039" y="280329"/>
                                </a:cubicBezTo>
                                <a:cubicBezTo>
                                  <a:pt x="200293" y="278932"/>
                                  <a:pt x="200547" y="277407"/>
                                  <a:pt x="200039" y="276772"/>
                                </a:cubicBezTo>
                                <a:cubicBezTo>
                                  <a:pt x="199785" y="276390"/>
                                  <a:pt x="199404" y="276390"/>
                                  <a:pt x="198769" y="276772"/>
                                </a:cubicBezTo>
                                <a:cubicBezTo>
                                  <a:pt x="198769" y="276772"/>
                                  <a:pt x="198515" y="276518"/>
                                  <a:pt x="198388" y="276518"/>
                                </a:cubicBezTo>
                                <a:lnTo>
                                  <a:pt x="198388" y="276518"/>
                                </a:lnTo>
                                <a:cubicBezTo>
                                  <a:pt x="198388" y="275374"/>
                                  <a:pt x="198388" y="274485"/>
                                  <a:pt x="198134" y="273595"/>
                                </a:cubicBezTo>
                                <a:lnTo>
                                  <a:pt x="198134" y="273341"/>
                                </a:lnTo>
                                <a:cubicBezTo>
                                  <a:pt x="198134" y="273341"/>
                                  <a:pt x="197880" y="273214"/>
                                  <a:pt x="197880" y="273214"/>
                                </a:cubicBezTo>
                                <a:lnTo>
                                  <a:pt x="197499" y="272960"/>
                                </a:lnTo>
                                <a:cubicBezTo>
                                  <a:pt x="197499" y="272960"/>
                                  <a:pt x="196864" y="272452"/>
                                  <a:pt x="196609" y="272198"/>
                                </a:cubicBezTo>
                                <a:cubicBezTo>
                                  <a:pt x="196609" y="271816"/>
                                  <a:pt x="196609" y="271308"/>
                                  <a:pt x="196483" y="270927"/>
                                </a:cubicBezTo>
                                <a:cubicBezTo>
                                  <a:pt x="196864" y="270927"/>
                                  <a:pt x="197372" y="270927"/>
                                  <a:pt x="197753" y="271054"/>
                                </a:cubicBezTo>
                                <a:lnTo>
                                  <a:pt x="198007" y="271054"/>
                                </a:lnTo>
                                <a:lnTo>
                                  <a:pt x="198515" y="269275"/>
                                </a:lnTo>
                                <a:lnTo>
                                  <a:pt x="199912" y="270419"/>
                                </a:lnTo>
                                <a:lnTo>
                                  <a:pt x="200166" y="270419"/>
                                </a:lnTo>
                                <a:cubicBezTo>
                                  <a:pt x="201182" y="269275"/>
                                  <a:pt x="201563" y="269275"/>
                                  <a:pt x="201563" y="269275"/>
                                </a:cubicBezTo>
                                <a:cubicBezTo>
                                  <a:pt x="201817" y="269656"/>
                                  <a:pt x="201436" y="271308"/>
                                  <a:pt x="201182" y="271943"/>
                                </a:cubicBezTo>
                                <a:cubicBezTo>
                                  <a:pt x="200928" y="272579"/>
                                  <a:pt x="201182" y="272452"/>
                                  <a:pt x="201182" y="272579"/>
                                </a:cubicBezTo>
                                <a:lnTo>
                                  <a:pt x="201182" y="272579"/>
                                </a:lnTo>
                                <a:close/>
                                <a:moveTo>
                                  <a:pt x="196483" y="274103"/>
                                </a:moveTo>
                                <a:lnTo>
                                  <a:pt x="196483" y="274103"/>
                                </a:lnTo>
                                <a:cubicBezTo>
                                  <a:pt x="196483" y="274103"/>
                                  <a:pt x="196737" y="274230"/>
                                  <a:pt x="196737" y="274230"/>
                                </a:cubicBezTo>
                                <a:lnTo>
                                  <a:pt x="196737" y="274230"/>
                                </a:lnTo>
                                <a:cubicBezTo>
                                  <a:pt x="197372" y="273595"/>
                                  <a:pt x="197626" y="273468"/>
                                  <a:pt x="197753" y="273468"/>
                                </a:cubicBezTo>
                                <a:lnTo>
                                  <a:pt x="197880" y="273468"/>
                                </a:lnTo>
                                <a:cubicBezTo>
                                  <a:pt x="197880" y="273468"/>
                                  <a:pt x="198261" y="275247"/>
                                  <a:pt x="198134" y="276136"/>
                                </a:cubicBezTo>
                                <a:cubicBezTo>
                                  <a:pt x="198134" y="277026"/>
                                  <a:pt x="198134" y="277280"/>
                                  <a:pt x="198261" y="277407"/>
                                </a:cubicBezTo>
                                <a:lnTo>
                                  <a:pt x="198642" y="277407"/>
                                </a:lnTo>
                                <a:cubicBezTo>
                                  <a:pt x="198642" y="277407"/>
                                  <a:pt x="199277" y="276899"/>
                                  <a:pt x="199658" y="276899"/>
                                </a:cubicBezTo>
                                <a:lnTo>
                                  <a:pt x="199912" y="276899"/>
                                </a:lnTo>
                                <a:cubicBezTo>
                                  <a:pt x="199912" y="276899"/>
                                  <a:pt x="199912" y="279186"/>
                                  <a:pt x="199912" y="280202"/>
                                </a:cubicBezTo>
                                <a:cubicBezTo>
                                  <a:pt x="199823" y="280796"/>
                                  <a:pt x="199823" y="281134"/>
                                  <a:pt x="199912" y="281219"/>
                                </a:cubicBezTo>
                                <a:lnTo>
                                  <a:pt x="199912" y="281219"/>
                                </a:lnTo>
                                <a:cubicBezTo>
                                  <a:pt x="199912" y="281219"/>
                                  <a:pt x="199912" y="281219"/>
                                  <a:pt x="199912" y="281219"/>
                                </a:cubicBezTo>
                                <a:cubicBezTo>
                                  <a:pt x="199912" y="281219"/>
                                  <a:pt x="200166" y="281092"/>
                                  <a:pt x="200166" y="280837"/>
                                </a:cubicBezTo>
                                <a:cubicBezTo>
                                  <a:pt x="200674" y="279948"/>
                                  <a:pt x="201055" y="279821"/>
                                  <a:pt x="201055" y="279821"/>
                                </a:cubicBezTo>
                                <a:lnTo>
                                  <a:pt x="201182" y="279821"/>
                                </a:lnTo>
                                <a:cubicBezTo>
                                  <a:pt x="201817" y="281600"/>
                                  <a:pt x="201817" y="283379"/>
                                  <a:pt x="201436" y="285030"/>
                                </a:cubicBezTo>
                                <a:lnTo>
                                  <a:pt x="201436" y="285539"/>
                                </a:lnTo>
                                <a:cubicBezTo>
                                  <a:pt x="202071" y="286809"/>
                                  <a:pt x="203214" y="290113"/>
                                  <a:pt x="204738" y="293925"/>
                                </a:cubicBezTo>
                                <a:cubicBezTo>
                                  <a:pt x="204738" y="293925"/>
                                  <a:pt x="202198" y="300150"/>
                                  <a:pt x="201817" y="299515"/>
                                </a:cubicBezTo>
                                <a:cubicBezTo>
                                  <a:pt x="201563" y="298880"/>
                                  <a:pt x="199404" y="292527"/>
                                  <a:pt x="199023" y="291638"/>
                                </a:cubicBezTo>
                                <a:cubicBezTo>
                                  <a:pt x="199023" y="291383"/>
                                  <a:pt x="199023" y="291256"/>
                                  <a:pt x="198769" y="291002"/>
                                </a:cubicBezTo>
                                <a:lnTo>
                                  <a:pt x="198769" y="290748"/>
                                </a:lnTo>
                                <a:cubicBezTo>
                                  <a:pt x="198515" y="290113"/>
                                  <a:pt x="198388" y="289732"/>
                                  <a:pt x="198261" y="289223"/>
                                </a:cubicBezTo>
                                <a:cubicBezTo>
                                  <a:pt x="198261" y="289096"/>
                                  <a:pt x="198261" y="288842"/>
                                  <a:pt x="198261" y="288715"/>
                                </a:cubicBezTo>
                                <a:cubicBezTo>
                                  <a:pt x="198261" y="288461"/>
                                  <a:pt x="198134" y="288207"/>
                                  <a:pt x="198007" y="288080"/>
                                </a:cubicBezTo>
                                <a:lnTo>
                                  <a:pt x="198007" y="288080"/>
                                </a:lnTo>
                                <a:lnTo>
                                  <a:pt x="198007" y="287826"/>
                                </a:lnTo>
                                <a:lnTo>
                                  <a:pt x="198007" y="287826"/>
                                </a:lnTo>
                                <a:cubicBezTo>
                                  <a:pt x="197499" y="286682"/>
                                  <a:pt x="196991" y="285539"/>
                                  <a:pt x="196228" y="284649"/>
                                </a:cubicBezTo>
                                <a:cubicBezTo>
                                  <a:pt x="197245" y="285539"/>
                                  <a:pt x="198515" y="286174"/>
                                  <a:pt x="199912" y="286682"/>
                                </a:cubicBezTo>
                                <a:lnTo>
                                  <a:pt x="199912" y="286682"/>
                                </a:lnTo>
                                <a:cubicBezTo>
                                  <a:pt x="199912" y="286682"/>
                                  <a:pt x="200039" y="287318"/>
                                  <a:pt x="200166" y="287572"/>
                                </a:cubicBezTo>
                                <a:lnTo>
                                  <a:pt x="200547" y="287572"/>
                                </a:lnTo>
                                <a:cubicBezTo>
                                  <a:pt x="200547" y="287572"/>
                                  <a:pt x="200674" y="287445"/>
                                  <a:pt x="200674" y="287445"/>
                                </a:cubicBezTo>
                                <a:cubicBezTo>
                                  <a:pt x="200547" y="287063"/>
                                  <a:pt x="200420" y="286809"/>
                                  <a:pt x="200420" y="286682"/>
                                </a:cubicBezTo>
                                <a:lnTo>
                                  <a:pt x="200420" y="286682"/>
                                </a:lnTo>
                                <a:cubicBezTo>
                                  <a:pt x="200420" y="286682"/>
                                  <a:pt x="200166" y="286174"/>
                                  <a:pt x="200166" y="286174"/>
                                </a:cubicBezTo>
                                <a:lnTo>
                                  <a:pt x="200166" y="286174"/>
                                </a:lnTo>
                                <a:cubicBezTo>
                                  <a:pt x="198388" y="285793"/>
                                  <a:pt x="196102" y="284141"/>
                                  <a:pt x="196102" y="283506"/>
                                </a:cubicBezTo>
                                <a:cubicBezTo>
                                  <a:pt x="196102" y="283506"/>
                                  <a:pt x="196356" y="283252"/>
                                  <a:pt x="196864" y="283252"/>
                                </a:cubicBezTo>
                                <a:cubicBezTo>
                                  <a:pt x="196991" y="283252"/>
                                  <a:pt x="197245" y="283252"/>
                                  <a:pt x="197372" y="283252"/>
                                </a:cubicBezTo>
                                <a:cubicBezTo>
                                  <a:pt x="197372" y="282998"/>
                                  <a:pt x="197372" y="282870"/>
                                  <a:pt x="197626" y="282743"/>
                                </a:cubicBezTo>
                                <a:cubicBezTo>
                                  <a:pt x="197372" y="282616"/>
                                  <a:pt x="197118" y="282489"/>
                                  <a:pt x="196864" y="282362"/>
                                </a:cubicBezTo>
                                <a:lnTo>
                                  <a:pt x="196737" y="282362"/>
                                </a:lnTo>
                                <a:cubicBezTo>
                                  <a:pt x="195847" y="281854"/>
                                  <a:pt x="194197" y="281092"/>
                                  <a:pt x="194197" y="280583"/>
                                </a:cubicBezTo>
                                <a:cubicBezTo>
                                  <a:pt x="194197" y="280456"/>
                                  <a:pt x="194197" y="280202"/>
                                  <a:pt x="194578" y="280075"/>
                                </a:cubicBezTo>
                                <a:cubicBezTo>
                                  <a:pt x="194704" y="280075"/>
                                  <a:pt x="194959" y="279821"/>
                                  <a:pt x="195085" y="279821"/>
                                </a:cubicBezTo>
                                <a:lnTo>
                                  <a:pt x="195085" y="279821"/>
                                </a:lnTo>
                                <a:lnTo>
                                  <a:pt x="195340" y="279567"/>
                                </a:lnTo>
                                <a:cubicBezTo>
                                  <a:pt x="195340" y="279567"/>
                                  <a:pt x="195085" y="279186"/>
                                  <a:pt x="194323" y="278678"/>
                                </a:cubicBezTo>
                                <a:lnTo>
                                  <a:pt x="194069" y="278678"/>
                                </a:lnTo>
                                <a:cubicBezTo>
                                  <a:pt x="193434" y="278169"/>
                                  <a:pt x="192418" y="277534"/>
                                  <a:pt x="192291" y="277026"/>
                                </a:cubicBezTo>
                                <a:cubicBezTo>
                                  <a:pt x="192418" y="276899"/>
                                  <a:pt x="192545" y="276645"/>
                                  <a:pt x="192672" y="276518"/>
                                </a:cubicBezTo>
                                <a:cubicBezTo>
                                  <a:pt x="192926" y="276263"/>
                                  <a:pt x="192926" y="276263"/>
                                  <a:pt x="193053" y="276263"/>
                                </a:cubicBezTo>
                                <a:lnTo>
                                  <a:pt x="193434" y="276263"/>
                                </a:lnTo>
                                <a:cubicBezTo>
                                  <a:pt x="193434" y="276263"/>
                                  <a:pt x="193434" y="275882"/>
                                  <a:pt x="192545" y="275501"/>
                                </a:cubicBezTo>
                                <a:cubicBezTo>
                                  <a:pt x="191656" y="275120"/>
                                  <a:pt x="191529" y="274866"/>
                                  <a:pt x="191148" y="274612"/>
                                </a:cubicBezTo>
                                <a:cubicBezTo>
                                  <a:pt x="190767" y="274358"/>
                                  <a:pt x="190513" y="274103"/>
                                  <a:pt x="190386" y="273976"/>
                                </a:cubicBezTo>
                                <a:lnTo>
                                  <a:pt x="190386" y="273976"/>
                                </a:lnTo>
                                <a:cubicBezTo>
                                  <a:pt x="190386" y="273976"/>
                                  <a:pt x="190513" y="273976"/>
                                  <a:pt x="190513" y="273976"/>
                                </a:cubicBezTo>
                                <a:cubicBezTo>
                                  <a:pt x="191021" y="273849"/>
                                  <a:pt x="191529" y="273722"/>
                                  <a:pt x="192037" y="273722"/>
                                </a:cubicBezTo>
                                <a:lnTo>
                                  <a:pt x="192291" y="273722"/>
                                </a:lnTo>
                                <a:lnTo>
                                  <a:pt x="192291" y="271816"/>
                                </a:lnTo>
                                <a:cubicBezTo>
                                  <a:pt x="192291" y="271816"/>
                                  <a:pt x="194069" y="272706"/>
                                  <a:pt x="194069" y="272706"/>
                                </a:cubicBezTo>
                                <a:lnTo>
                                  <a:pt x="194069" y="272706"/>
                                </a:lnTo>
                                <a:cubicBezTo>
                                  <a:pt x="194959" y="271181"/>
                                  <a:pt x="195213" y="271181"/>
                                  <a:pt x="195340" y="271181"/>
                                </a:cubicBezTo>
                                <a:cubicBezTo>
                                  <a:pt x="195594" y="271435"/>
                                  <a:pt x="195466" y="273087"/>
                                  <a:pt x="195466" y="273849"/>
                                </a:cubicBezTo>
                                <a:cubicBezTo>
                                  <a:pt x="195466" y="274612"/>
                                  <a:pt x="195594" y="274103"/>
                                  <a:pt x="195721" y="274230"/>
                                </a:cubicBezTo>
                                <a:lnTo>
                                  <a:pt x="195721" y="274230"/>
                                </a:lnTo>
                                <a:close/>
                                <a:moveTo>
                                  <a:pt x="188354" y="274485"/>
                                </a:moveTo>
                                <a:lnTo>
                                  <a:pt x="190005" y="274993"/>
                                </a:lnTo>
                                <a:lnTo>
                                  <a:pt x="190005" y="274739"/>
                                </a:lnTo>
                                <a:cubicBezTo>
                                  <a:pt x="190005" y="274739"/>
                                  <a:pt x="190386" y="274103"/>
                                  <a:pt x="190513" y="273849"/>
                                </a:cubicBezTo>
                                <a:cubicBezTo>
                                  <a:pt x="190767" y="274230"/>
                                  <a:pt x="191275" y="274485"/>
                                  <a:pt x="191656" y="274739"/>
                                </a:cubicBezTo>
                                <a:cubicBezTo>
                                  <a:pt x="191656" y="275120"/>
                                  <a:pt x="191656" y="275374"/>
                                  <a:pt x="191783" y="275628"/>
                                </a:cubicBezTo>
                                <a:lnTo>
                                  <a:pt x="191783" y="276136"/>
                                </a:lnTo>
                                <a:lnTo>
                                  <a:pt x="191783" y="276136"/>
                                </a:lnTo>
                                <a:lnTo>
                                  <a:pt x="191783" y="276390"/>
                                </a:lnTo>
                                <a:lnTo>
                                  <a:pt x="191783" y="276390"/>
                                </a:lnTo>
                                <a:cubicBezTo>
                                  <a:pt x="191783" y="277280"/>
                                  <a:pt x="193053" y="277915"/>
                                  <a:pt x="193942" y="278551"/>
                                </a:cubicBezTo>
                                <a:cubicBezTo>
                                  <a:pt x="194069" y="278551"/>
                                  <a:pt x="194323" y="278805"/>
                                  <a:pt x="194450" y="278932"/>
                                </a:cubicBezTo>
                                <a:cubicBezTo>
                                  <a:pt x="194323" y="278932"/>
                                  <a:pt x="194197" y="278932"/>
                                  <a:pt x="193942" y="279059"/>
                                </a:cubicBezTo>
                                <a:cubicBezTo>
                                  <a:pt x="193688" y="279186"/>
                                  <a:pt x="193434" y="279567"/>
                                  <a:pt x="193434" y="279821"/>
                                </a:cubicBezTo>
                                <a:lnTo>
                                  <a:pt x="193434" y="280075"/>
                                </a:lnTo>
                                <a:cubicBezTo>
                                  <a:pt x="193434" y="280837"/>
                                  <a:pt x="194831" y="281473"/>
                                  <a:pt x="196356" y="282235"/>
                                </a:cubicBezTo>
                                <a:cubicBezTo>
                                  <a:pt x="195594" y="282235"/>
                                  <a:pt x="195213" y="282489"/>
                                  <a:pt x="195213" y="282870"/>
                                </a:cubicBezTo>
                                <a:lnTo>
                                  <a:pt x="195213" y="282870"/>
                                </a:lnTo>
                                <a:cubicBezTo>
                                  <a:pt x="195213" y="282870"/>
                                  <a:pt x="195213" y="283379"/>
                                  <a:pt x="195466" y="283633"/>
                                </a:cubicBezTo>
                                <a:cubicBezTo>
                                  <a:pt x="195213" y="283379"/>
                                  <a:pt x="194959" y="283252"/>
                                  <a:pt x="194578" y="283125"/>
                                </a:cubicBezTo>
                                <a:cubicBezTo>
                                  <a:pt x="194069" y="283125"/>
                                  <a:pt x="193942" y="283506"/>
                                  <a:pt x="193688" y="283887"/>
                                </a:cubicBezTo>
                                <a:cubicBezTo>
                                  <a:pt x="193307" y="282108"/>
                                  <a:pt x="192926" y="280456"/>
                                  <a:pt x="191910" y="280456"/>
                                </a:cubicBezTo>
                                <a:cubicBezTo>
                                  <a:pt x="191529" y="280456"/>
                                  <a:pt x="191275" y="280711"/>
                                  <a:pt x="191148" y="280965"/>
                                </a:cubicBezTo>
                                <a:cubicBezTo>
                                  <a:pt x="191021" y="280965"/>
                                  <a:pt x="190894" y="281092"/>
                                  <a:pt x="190894" y="281346"/>
                                </a:cubicBezTo>
                                <a:cubicBezTo>
                                  <a:pt x="190894" y="281219"/>
                                  <a:pt x="190767" y="280965"/>
                                  <a:pt x="190640" y="280837"/>
                                </a:cubicBezTo>
                                <a:lnTo>
                                  <a:pt x="190640" y="280837"/>
                                </a:lnTo>
                                <a:cubicBezTo>
                                  <a:pt x="190132" y="279440"/>
                                  <a:pt x="189751" y="277915"/>
                                  <a:pt x="188862" y="277915"/>
                                </a:cubicBezTo>
                                <a:lnTo>
                                  <a:pt x="188862" y="277915"/>
                                </a:lnTo>
                                <a:cubicBezTo>
                                  <a:pt x="188862" y="277915"/>
                                  <a:pt x="188481" y="278169"/>
                                  <a:pt x="188481" y="278169"/>
                                </a:cubicBezTo>
                                <a:lnTo>
                                  <a:pt x="188481" y="278169"/>
                                </a:lnTo>
                                <a:cubicBezTo>
                                  <a:pt x="188481" y="278169"/>
                                  <a:pt x="188227" y="278551"/>
                                  <a:pt x="188100" y="278678"/>
                                </a:cubicBezTo>
                                <a:lnTo>
                                  <a:pt x="188100" y="278042"/>
                                </a:lnTo>
                                <a:cubicBezTo>
                                  <a:pt x="188100" y="278042"/>
                                  <a:pt x="187846" y="277661"/>
                                  <a:pt x="187846" y="277534"/>
                                </a:cubicBezTo>
                                <a:cubicBezTo>
                                  <a:pt x="187719" y="277026"/>
                                  <a:pt x="187465" y="276645"/>
                                  <a:pt x="187211" y="276263"/>
                                </a:cubicBezTo>
                                <a:cubicBezTo>
                                  <a:pt x="187465" y="276263"/>
                                  <a:pt x="187846" y="276136"/>
                                  <a:pt x="188100" y="276009"/>
                                </a:cubicBezTo>
                                <a:lnTo>
                                  <a:pt x="188354" y="276009"/>
                                </a:lnTo>
                                <a:lnTo>
                                  <a:pt x="188354" y="274103"/>
                                </a:lnTo>
                                <a:close/>
                                <a:moveTo>
                                  <a:pt x="181241" y="283252"/>
                                </a:moveTo>
                                <a:lnTo>
                                  <a:pt x="182893" y="283252"/>
                                </a:lnTo>
                                <a:lnTo>
                                  <a:pt x="182893" y="281981"/>
                                </a:lnTo>
                                <a:cubicBezTo>
                                  <a:pt x="182893" y="281981"/>
                                  <a:pt x="183782" y="282235"/>
                                  <a:pt x="184163" y="282362"/>
                                </a:cubicBezTo>
                                <a:cubicBezTo>
                                  <a:pt x="184417" y="282362"/>
                                  <a:pt x="184671" y="282362"/>
                                  <a:pt x="184798" y="282362"/>
                                </a:cubicBezTo>
                                <a:lnTo>
                                  <a:pt x="185179" y="282362"/>
                                </a:lnTo>
                                <a:lnTo>
                                  <a:pt x="184925" y="282616"/>
                                </a:lnTo>
                                <a:cubicBezTo>
                                  <a:pt x="184925" y="282616"/>
                                  <a:pt x="184671" y="282998"/>
                                  <a:pt x="184671" y="283125"/>
                                </a:cubicBezTo>
                                <a:lnTo>
                                  <a:pt x="184671" y="283379"/>
                                </a:lnTo>
                                <a:cubicBezTo>
                                  <a:pt x="184798" y="284141"/>
                                  <a:pt x="186449" y="284522"/>
                                  <a:pt x="187719" y="284649"/>
                                </a:cubicBezTo>
                                <a:lnTo>
                                  <a:pt x="187846" y="284649"/>
                                </a:lnTo>
                                <a:cubicBezTo>
                                  <a:pt x="187846" y="284649"/>
                                  <a:pt x="188227" y="284649"/>
                                  <a:pt x="188354" y="284649"/>
                                </a:cubicBezTo>
                                <a:lnTo>
                                  <a:pt x="188100" y="285030"/>
                                </a:lnTo>
                                <a:cubicBezTo>
                                  <a:pt x="188100" y="285030"/>
                                  <a:pt x="187592" y="285793"/>
                                  <a:pt x="187719" y="286047"/>
                                </a:cubicBezTo>
                                <a:cubicBezTo>
                                  <a:pt x="187973" y="286809"/>
                                  <a:pt x="189624" y="287063"/>
                                  <a:pt x="191275" y="287063"/>
                                </a:cubicBezTo>
                                <a:cubicBezTo>
                                  <a:pt x="190894" y="287190"/>
                                  <a:pt x="190386" y="287572"/>
                                  <a:pt x="190513" y="287953"/>
                                </a:cubicBezTo>
                                <a:cubicBezTo>
                                  <a:pt x="190767" y="289096"/>
                                  <a:pt x="193942" y="289477"/>
                                  <a:pt x="195721" y="289477"/>
                                </a:cubicBezTo>
                                <a:cubicBezTo>
                                  <a:pt x="195721" y="289859"/>
                                  <a:pt x="195721" y="290240"/>
                                  <a:pt x="195721" y="290621"/>
                                </a:cubicBezTo>
                                <a:lnTo>
                                  <a:pt x="195721" y="290621"/>
                                </a:lnTo>
                                <a:cubicBezTo>
                                  <a:pt x="195721" y="290621"/>
                                  <a:pt x="195847" y="290875"/>
                                  <a:pt x="195847" y="290875"/>
                                </a:cubicBezTo>
                                <a:cubicBezTo>
                                  <a:pt x="196102" y="291129"/>
                                  <a:pt x="196228" y="291383"/>
                                  <a:pt x="196356" y="291765"/>
                                </a:cubicBezTo>
                                <a:lnTo>
                                  <a:pt x="196609" y="291765"/>
                                </a:lnTo>
                                <a:cubicBezTo>
                                  <a:pt x="196609" y="291765"/>
                                  <a:pt x="196737" y="291765"/>
                                  <a:pt x="196737" y="291765"/>
                                </a:cubicBezTo>
                                <a:lnTo>
                                  <a:pt x="196991" y="291765"/>
                                </a:lnTo>
                                <a:lnTo>
                                  <a:pt x="196356" y="289477"/>
                                </a:lnTo>
                                <a:lnTo>
                                  <a:pt x="196356" y="289477"/>
                                </a:lnTo>
                                <a:cubicBezTo>
                                  <a:pt x="196356" y="289477"/>
                                  <a:pt x="195847" y="289351"/>
                                  <a:pt x="195847" y="289351"/>
                                </a:cubicBezTo>
                                <a:lnTo>
                                  <a:pt x="195340" y="289351"/>
                                </a:lnTo>
                                <a:cubicBezTo>
                                  <a:pt x="193307" y="289351"/>
                                  <a:pt x="191021" y="288588"/>
                                  <a:pt x="190767" y="288207"/>
                                </a:cubicBezTo>
                                <a:cubicBezTo>
                                  <a:pt x="190767" y="288207"/>
                                  <a:pt x="190894" y="287953"/>
                                  <a:pt x="191529" y="287699"/>
                                </a:cubicBezTo>
                                <a:lnTo>
                                  <a:pt x="191910" y="287699"/>
                                </a:lnTo>
                                <a:cubicBezTo>
                                  <a:pt x="191910" y="287699"/>
                                  <a:pt x="192418" y="287445"/>
                                  <a:pt x="192418" y="287190"/>
                                </a:cubicBezTo>
                                <a:cubicBezTo>
                                  <a:pt x="192418" y="286936"/>
                                  <a:pt x="192291" y="286936"/>
                                  <a:pt x="191910" y="286936"/>
                                </a:cubicBezTo>
                                <a:cubicBezTo>
                                  <a:pt x="191783" y="286936"/>
                                  <a:pt x="191529" y="286936"/>
                                  <a:pt x="191402" y="286936"/>
                                </a:cubicBezTo>
                                <a:cubicBezTo>
                                  <a:pt x="190513" y="286936"/>
                                  <a:pt x="188481" y="286936"/>
                                  <a:pt x="188227" y="286301"/>
                                </a:cubicBezTo>
                                <a:cubicBezTo>
                                  <a:pt x="188227" y="286174"/>
                                  <a:pt x="188227" y="286047"/>
                                  <a:pt x="188354" y="285793"/>
                                </a:cubicBezTo>
                                <a:lnTo>
                                  <a:pt x="188354" y="285793"/>
                                </a:lnTo>
                                <a:cubicBezTo>
                                  <a:pt x="188354" y="285793"/>
                                  <a:pt x="188608" y="285412"/>
                                  <a:pt x="188862" y="285285"/>
                                </a:cubicBezTo>
                                <a:lnTo>
                                  <a:pt x="188862" y="285030"/>
                                </a:lnTo>
                                <a:lnTo>
                                  <a:pt x="188862" y="285030"/>
                                </a:lnTo>
                                <a:cubicBezTo>
                                  <a:pt x="188862" y="285030"/>
                                  <a:pt x="188354" y="284776"/>
                                  <a:pt x="187973" y="284903"/>
                                </a:cubicBezTo>
                                <a:cubicBezTo>
                                  <a:pt x="187719" y="284903"/>
                                  <a:pt x="187592" y="284903"/>
                                  <a:pt x="187465" y="284903"/>
                                </a:cubicBezTo>
                                <a:lnTo>
                                  <a:pt x="187465" y="284903"/>
                                </a:lnTo>
                                <a:cubicBezTo>
                                  <a:pt x="186830" y="284903"/>
                                  <a:pt x="186068" y="284649"/>
                                  <a:pt x="185433" y="284395"/>
                                </a:cubicBezTo>
                                <a:cubicBezTo>
                                  <a:pt x="185179" y="284395"/>
                                  <a:pt x="184925" y="284141"/>
                                  <a:pt x="184925" y="284014"/>
                                </a:cubicBezTo>
                                <a:cubicBezTo>
                                  <a:pt x="184925" y="283887"/>
                                  <a:pt x="184925" y="283633"/>
                                  <a:pt x="185687" y="283125"/>
                                </a:cubicBezTo>
                                <a:lnTo>
                                  <a:pt x="185814" y="283125"/>
                                </a:lnTo>
                                <a:lnTo>
                                  <a:pt x="185814" y="282870"/>
                                </a:lnTo>
                                <a:cubicBezTo>
                                  <a:pt x="185814" y="282870"/>
                                  <a:pt x="185560" y="282743"/>
                                  <a:pt x="184798" y="282616"/>
                                </a:cubicBezTo>
                                <a:lnTo>
                                  <a:pt x="184290" y="282616"/>
                                </a:lnTo>
                                <a:cubicBezTo>
                                  <a:pt x="184290" y="282616"/>
                                  <a:pt x="183782" y="282616"/>
                                  <a:pt x="183655" y="282616"/>
                                </a:cubicBezTo>
                                <a:cubicBezTo>
                                  <a:pt x="183147" y="282616"/>
                                  <a:pt x="182893" y="282489"/>
                                  <a:pt x="182766" y="282362"/>
                                </a:cubicBezTo>
                                <a:cubicBezTo>
                                  <a:pt x="182512" y="282362"/>
                                  <a:pt x="182384" y="282235"/>
                                  <a:pt x="182384" y="282108"/>
                                </a:cubicBezTo>
                                <a:lnTo>
                                  <a:pt x="182384" y="282108"/>
                                </a:lnTo>
                                <a:cubicBezTo>
                                  <a:pt x="182384" y="282108"/>
                                  <a:pt x="182893" y="281600"/>
                                  <a:pt x="183147" y="281473"/>
                                </a:cubicBezTo>
                                <a:cubicBezTo>
                                  <a:pt x="183401" y="281346"/>
                                  <a:pt x="183655" y="281219"/>
                                  <a:pt x="183909" y="281092"/>
                                </a:cubicBezTo>
                                <a:lnTo>
                                  <a:pt x="184163" y="281092"/>
                                </a:lnTo>
                                <a:lnTo>
                                  <a:pt x="183528" y="279313"/>
                                </a:lnTo>
                                <a:lnTo>
                                  <a:pt x="185433" y="279567"/>
                                </a:lnTo>
                                <a:lnTo>
                                  <a:pt x="185433" y="279313"/>
                                </a:lnTo>
                                <a:cubicBezTo>
                                  <a:pt x="185433" y="279313"/>
                                  <a:pt x="185560" y="278551"/>
                                  <a:pt x="185687" y="278296"/>
                                </a:cubicBezTo>
                                <a:cubicBezTo>
                                  <a:pt x="185941" y="277534"/>
                                  <a:pt x="186195" y="277534"/>
                                  <a:pt x="186195" y="277534"/>
                                </a:cubicBezTo>
                                <a:cubicBezTo>
                                  <a:pt x="186195" y="277534"/>
                                  <a:pt x="186322" y="277534"/>
                                  <a:pt x="186449" y="277788"/>
                                </a:cubicBezTo>
                                <a:cubicBezTo>
                                  <a:pt x="186703" y="278042"/>
                                  <a:pt x="186830" y="278296"/>
                                  <a:pt x="186957" y="278678"/>
                                </a:cubicBezTo>
                                <a:cubicBezTo>
                                  <a:pt x="186957" y="278805"/>
                                  <a:pt x="187084" y="279059"/>
                                  <a:pt x="187211" y="279313"/>
                                </a:cubicBezTo>
                                <a:cubicBezTo>
                                  <a:pt x="187211" y="279567"/>
                                  <a:pt x="187338" y="279821"/>
                                  <a:pt x="187465" y="279948"/>
                                </a:cubicBezTo>
                                <a:cubicBezTo>
                                  <a:pt x="187592" y="280456"/>
                                  <a:pt x="187719" y="280711"/>
                                  <a:pt x="187846" y="280837"/>
                                </a:cubicBezTo>
                                <a:lnTo>
                                  <a:pt x="187973" y="280837"/>
                                </a:lnTo>
                                <a:cubicBezTo>
                                  <a:pt x="187973" y="280837"/>
                                  <a:pt x="188100" y="280837"/>
                                  <a:pt x="188100" y="280837"/>
                                </a:cubicBezTo>
                                <a:lnTo>
                                  <a:pt x="188100" y="280837"/>
                                </a:lnTo>
                                <a:cubicBezTo>
                                  <a:pt x="188481" y="279821"/>
                                  <a:pt x="188735" y="279694"/>
                                  <a:pt x="188862" y="279694"/>
                                </a:cubicBezTo>
                                <a:cubicBezTo>
                                  <a:pt x="188989" y="279694"/>
                                  <a:pt x="189116" y="279694"/>
                                  <a:pt x="189116" y="279948"/>
                                </a:cubicBezTo>
                                <a:cubicBezTo>
                                  <a:pt x="189497" y="280583"/>
                                  <a:pt x="189878" y="281219"/>
                                  <a:pt x="190005" y="281854"/>
                                </a:cubicBezTo>
                                <a:lnTo>
                                  <a:pt x="190005" y="282489"/>
                                </a:lnTo>
                                <a:cubicBezTo>
                                  <a:pt x="190005" y="282489"/>
                                  <a:pt x="190259" y="282998"/>
                                  <a:pt x="190386" y="283125"/>
                                </a:cubicBezTo>
                                <a:lnTo>
                                  <a:pt x="190640" y="283125"/>
                                </a:lnTo>
                                <a:cubicBezTo>
                                  <a:pt x="190640" y="283125"/>
                                  <a:pt x="190894" y="283125"/>
                                  <a:pt x="190894" y="283125"/>
                                </a:cubicBezTo>
                                <a:cubicBezTo>
                                  <a:pt x="190894" y="282870"/>
                                  <a:pt x="191148" y="282616"/>
                                  <a:pt x="191402" y="282489"/>
                                </a:cubicBezTo>
                                <a:cubicBezTo>
                                  <a:pt x="191529" y="282362"/>
                                  <a:pt x="191656" y="282235"/>
                                  <a:pt x="191783" y="282235"/>
                                </a:cubicBezTo>
                                <a:cubicBezTo>
                                  <a:pt x="192418" y="282235"/>
                                  <a:pt x="192926" y="284268"/>
                                  <a:pt x="193053" y="285158"/>
                                </a:cubicBezTo>
                                <a:lnTo>
                                  <a:pt x="193053" y="285539"/>
                                </a:lnTo>
                                <a:lnTo>
                                  <a:pt x="193053" y="285539"/>
                                </a:lnTo>
                                <a:cubicBezTo>
                                  <a:pt x="193053" y="285539"/>
                                  <a:pt x="193180" y="286047"/>
                                  <a:pt x="193307" y="286174"/>
                                </a:cubicBezTo>
                                <a:lnTo>
                                  <a:pt x="193816" y="286174"/>
                                </a:lnTo>
                                <a:lnTo>
                                  <a:pt x="193816" y="285285"/>
                                </a:lnTo>
                                <a:cubicBezTo>
                                  <a:pt x="193816" y="285285"/>
                                  <a:pt x="194197" y="284776"/>
                                  <a:pt x="194323" y="284776"/>
                                </a:cubicBezTo>
                                <a:cubicBezTo>
                                  <a:pt x="194959" y="284776"/>
                                  <a:pt x="196228" y="286936"/>
                                  <a:pt x="196991" y="288588"/>
                                </a:cubicBezTo>
                                <a:lnTo>
                                  <a:pt x="196991" y="288588"/>
                                </a:lnTo>
                                <a:cubicBezTo>
                                  <a:pt x="196991" y="288588"/>
                                  <a:pt x="197118" y="289096"/>
                                  <a:pt x="197118" y="289096"/>
                                </a:cubicBezTo>
                                <a:cubicBezTo>
                                  <a:pt x="197118" y="289223"/>
                                  <a:pt x="197118" y="289477"/>
                                  <a:pt x="197372" y="289859"/>
                                </a:cubicBezTo>
                                <a:cubicBezTo>
                                  <a:pt x="197626" y="290240"/>
                                  <a:pt x="197753" y="290748"/>
                                  <a:pt x="197753" y="291129"/>
                                </a:cubicBezTo>
                                <a:lnTo>
                                  <a:pt x="197753" y="291129"/>
                                </a:lnTo>
                                <a:cubicBezTo>
                                  <a:pt x="197753" y="291129"/>
                                  <a:pt x="197880" y="291892"/>
                                  <a:pt x="198007" y="292273"/>
                                </a:cubicBezTo>
                                <a:lnTo>
                                  <a:pt x="198388" y="293416"/>
                                </a:lnTo>
                                <a:lnTo>
                                  <a:pt x="198388" y="293416"/>
                                </a:lnTo>
                                <a:cubicBezTo>
                                  <a:pt x="199404" y="297228"/>
                                  <a:pt x="201055" y="300405"/>
                                  <a:pt x="200547" y="300150"/>
                                </a:cubicBezTo>
                                <a:cubicBezTo>
                                  <a:pt x="198896" y="299642"/>
                                  <a:pt x="197245" y="299515"/>
                                  <a:pt x="195594" y="299896"/>
                                </a:cubicBezTo>
                                <a:lnTo>
                                  <a:pt x="194197" y="293289"/>
                                </a:lnTo>
                                <a:lnTo>
                                  <a:pt x="194197" y="293035"/>
                                </a:lnTo>
                                <a:lnTo>
                                  <a:pt x="193942" y="293035"/>
                                </a:lnTo>
                                <a:cubicBezTo>
                                  <a:pt x="193180" y="293289"/>
                                  <a:pt x="192418" y="293289"/>
                                  <a:pt x="191656" y="293289"/>
                                </a:cubicBezTo>
                                <a:cubicBezTo>
                                  <a:pt x="189878" y="293289"/>
                                  <a:pt x="188862" y="292908"/>
                                  <a:pt x="188862" y="292654"/>
                                </a:cubicBezTo>
                                <a:cubicBezTo>
                                  <a:pt x="188862" y="292654"/>
                                  <a:pt x="188862" y="292400"/>
                                  <a:pt x="190005" y="291765"/>
                                </a:cubicBezTo>
                                <a:cubicBezTo>
                                  <a:pt x="190005" y="291638"/>
                                  <a:pt x="190386" y="291510"/>
                                  <a:pt x="190259" y="291256"/>
                                </a:cubicBezTo>
                                <a:cubicBezTo>
                                  <a:pt x="190259" y="291002"/>
                                  <a:pt x="190259" y="291002"/>
                                  <a:pt x="189878" y="291002"/>
                                </a:cubicBezTo>
                                <a:cubicBezTo>
                                  <a:pt x="189624" y="291002"/>
                                  <a:pt x="189370" y="291002"/>
                                  <a:pt x="189116" y="291129"/>
                                </a:cubicBezTo>
                                <a:cubicBezTo>
                                  <a:pt x="188608" y="291129"/>
                                  <a:pt x="187719" y="291129"/>
                                  <a:pt x="187084" y="291129"/>
                                </a:cubicBezTo>
                                <a:cubicBezTo>
                                  <a:pt x="186195" y="291129"/>
                                  <a:pt x="185941" y="291002"/>
                                  <a:pt x="185814" y="290875"/>
                                </a:cubicBezTo>
                                <a:cubicBezTo>
                                  <a:pt x="185814" y="290875"/>
                                  <a:pt x="185814" y="290494"/>
                                  <a:pt x="186322" y="289732"/>
                                </a:cubicBezTo>
                                <a:lnTo>
                                  <a:pt x="186322" y="289477"/>
                                </a:lnTo>
                                <a:cubicBezTo>
                                  <a:pt x="186322" y="289477"/>
                                  <a:pt x="186449" y="289351"/>
                                  <a:pt x="186449" y="289351"/>
                                </a:cubicBezTo>
                                <a:cubicBezTo>
                                  <a:pt x="186449" y="289096"/>
                                  <a:pt x="186068" y="289096"/>
                                  <a:pt x="185560" y="289096"/>
                                </a:cubicBezTo>
                                <a:lnTo>
                                  <a:pt x="184417" y="289096"/>
                                </a:lnTo>
                                <a:cubicBezTo>
                                  <a:pt x="182893" y="289096"/>
                                  <a:pt x="182512" y="288842"/>
                                  <a:pt x="182384" y="288715"/>
                                </a:cubicBezTo>
                                <a:cubicBezTo>
                                  <a:pt x="182258" y="288588"/>
                                  <a:pt x="182384" y="288461"/>
                                  <a:pt x="183020" y="287699"/>
                                </a:cubicBezTo>
                                <a:lnTo>
                                  <a:pt x="183147" y="287699"/>
                                </a:lnTo>
                                <a:lnTo>
                                  <a:pt x="183147" y="287318"/>
                                </a:lnTo>
                                <a:cubicBezTo>
                                  <a:pt x="183147" y="287318"/>
                                  <a:pt x="182766" y="287190"/>
                                  <a:pt x="182639" y="287190"/>
                                </a:cubicBezTo>
                                <a:lnTo>
                                  <a:pt x="182131" y="287190"/>
                                </a:lnTo>
                                <a:cubicBezTo>
                                  <a:pt x="182131" y="287190"/>
                                  <a:pt x="181496" y="287190"/>
                                  <a:pt x="181115" y="287190"/>
                                </a:cubicBezTo>
                                <a:cubicBezTo>
                                  <a:pt x="179590" y="287190"/>
                                  <a:pt x="179464" y="286936"/>
                                  <a:pt x="179464" y="286936"/>
                                </a:cubicBezTo>
                                <a:cubicBezTo>
                                  <a:pt x="179464" y="286936"/>
                                  <a:pt x="179464" y="286682"/>
                                  <a:pt x="180988" y="285793"/>
                                </a:cubicBezTo>
                                <a:lnTo>
                                  <a:pt x="181115" y="285793"/>
                                </a:lnTo>
                                <a:cubicBezTo>
                                  <a:pt x="181115" y="285793"/>
                                  <a:pt x="180860" y="283887"/>
                                  <a:pt x="180860" y="283887"/>
                                </a:cubicBezTo>
                                <a:close/>
                                <a:moveTo>
                                  <a:pt x="167779" y="273849"/>
                                </a:moveTo>
                                <a:lnTo>
                                  <a:pt x="135772" y="208160"/>
                                </a:lnTo>
                                <a:lnTo>
                                  <a:pt x="135772" y="208160"/>
                                </a:lnTo>
                                <a:cubicBezTo>
                                  <a:pt x="134883" y="195581"/>
                                  <a:pt x="133867" y="187195"/>
                                  <a:pt x="132724" y="182621"/>
                                </a:cubicBezTo>
                                <a:cubicBezTo>
                                  <a:pt x="130565" y="175379"/>
                                  <a:pt x="127517" y="168518"/>
                                  <a:pt x="123579" y="162038"/>
                                </a:cubicBezTo>
                                <a:lnTo>
                                  <a:pt x="122055" y="159115"/>
                                </a:lnTo>
                                <a:cubicBezTo>
                                  <a:pt x="122436" y="153906"/>
                                  <a:pt x="128914" y="135609"/>
                                  <a:pt x="130565" y="131289"/>
                                </a:cubicBezTo>
                                <a:cubicBezTo>
                                  <a:pt x="130946" y="131671"/>
                                  <a:pt x="131327" y="132179"/>
                                  <a:pt x="131454" y="132687"/>
                                </a:cubicBezTo>
                                <a:cubicBezTo>
                                  <a:pt x="143012" y="156447"/>
                                  <a:pt x="145171" y="156828"/>
                                  <a:pt x="145806" y="156828"/>
                                </a:cubicBezTo>
                                <a:cubicBezTo>
                                  <a:pt x="148092" y="157209"/>
                                  <a:pt x="150506" y="157463"/>
                                  <a:pt x="152792" y="157336"/>
                                </a:cubicBezTo>
                                <a:cubicBezTo>
                                  <a:pt x="157618" y="157336"/>
                                  <a:pt x="162444" y="156701"/>
                                  <a:pt x="167144" y="155558"/>
                                </a:cubicBezTo>
                                <a:lnTo>
                                  <a:pt x="167144" y="266480"/>
                                </a:lnTo>
                                <a:cubicBezTo>
                                  <a:pt x="167144" y="268894"/>
                                  <a:pt x="167398" y="271308"/>
                                  <a:pt x="167651" y="273595"/>
                                </a:cubicBezTo>
                                <a:lnTo>
                                  <a:pt x="167651" y="273595"/>
                                </a:lnTo>
                                <a:close/>
                                <a:moveTo>
                                  <a:pt x="115578" y="159242"/>
                                </a:moveTo>
                                <a:cubicBezTo>
                                  <a:pt x="117483" y="159369"/>
                                  <a:pt x="119261" y="159751"/>
                                  <a:pt x="121039" y="160132"/>
                                </a:cubicBezTo>
                                <a:cubicBezTo>
                                  <a:pt x="121293" y="160640"/>
                                  <a:pt x="121674" y="161402"/>
                                  <a:pt x="122436" y="162673"/>
                                </a:cubicBezTo>
                                <a:cubicBezTo>
                                  <a:pt x="124850" y="166866"/>
                                  <a:pt x="129295" y="174743"/>
                                  <a:pt x="131327" y="182875"/>
                                </a:cubicBezTo>
                                <a:cubicBezTo>
                                  <a:pt x="132343" y="186941"/>
                                  <a:pt x="133359" y="194438"/>
                                  <a:pt x="134248" y="205365"/>
                                </a:cubicBezTo>
                                <a:lnTo>
                                  <a:pt x="111387" y="158607"/>
                                </a:lnTo>
                                <a:lnTo>
                                  <a:pt x="114308" y="158861"/>
                                </a:lnTo>
                                <a:cubicBezTo>
                                  <a:pt x="115451" y="160005"/>
                                  <a:pt x="116340" y="161402"/>
                                  <a:pt x="116975" y="162927"/>
                                </a:cubicBezTo>
                                <a:lnTo>
                                  <a:pt x="117229" y="162927"/>
                                </a:lnTo>
                                <a:cubicBezTo>
                                  <a:pt x="117229" y="162927"/>
                                  <a:pt x="117229" y="163054"/>
                                  <a:pt x="117229" y="163054"/>
                                </a:cubicBezTo>
                                <a:cubicBezTo>
                                  <a:pt x="117356" y="163054"/>
                                  <a:pt x="117483" y="162800"/>
                                  <a:pt x="117356" y="162546"/>
                                </a:cubicBezTo>
                                <a:cubicBezTo>
                                  <a:pt x="116848" y="161275"/>
                                  <a:pt x="116086" y="160005"/>
                                  <a:pt x="115197" y="158988"/>
                                </a:cubicBezTo>
                                <a:lnTo>
                                  <a:pt x="115197" y="158988"/>
                                </a:lnTo>
                                <a:close/>
                                <a:moveTo>
                                  <a:pt x="108466" y="152381"/>
                                </a:moveTo>
                                <a:cubicBezTo>
                                  <a:pt x="108592" y="149332"/>
                                  <a:pt x="109101" y="146409"/>
                                  <a:pt x="109863" y="143487"/>
                                </a:cubicBezTo>
                                <a:cubicBezTo>
                                  <a:pt x="110497" y="141200"/>
                                  <a:pt x="110878" y="138913"/>
                                  <a:pt x="111133" y="136626"/>
                                </a:cubicBezTo>
                                <a:cubicBezTo>
                                  <a:pt x="111133" y="143741"/>
                                  <a:pt x="111006" y="151746"/>
                                  <a:pt x="110116" y="156066"/>
                                </a:cubicBezTo>
                                <a:lnTo>
                                  <a:pt x="108466" y="152508"/>
                                </a:lnTo>
                                <a:close/>
                                <a:moveTo>
                                  <a:pt x="168160" y="277661"/>
                                </a:moveTo>
                                <a:lnTo>
                                  <a:pt x="168160" y="277661"/>
                                </a:lnTo>
                                <a:cubicBezTo>
                                  <a:pt x="168795" y="282743"/>
                                  <a:pt x="169684" y="287826"/>
                                  <a:pt x="170827" y="292781"/>
                                </a:cubicBezTo>
                                <a:lnTo>
                                  <a:pt x="136788" y="223280"/>
                                </a:lnTo>
                                <a:lnTo>
                                  <a:pt x="94367" y="136499"/>
                                </a:lnTo>
                                <a:cubicBezTo>
                                  <a:pt x="95129" y="136245"/>
                                  <a:pt x="95765" y="135864"/>
                                  <a:pt x="96400" y="135355"/>
                                </a:cubicBezTo>
                                <a:cubicBezTo>
                                  <a:pt x="96908" y="134974"/>
                                  <a:pt x="97416" y="134720"/>
                                  <a:pt x="97670" y="134720"/>
                                </a:cubicBezTo>
                                <a:lnTo>
                                  <a:pt x="98305" y="134720"/>
                                </a:lnTo>
                                <a:lnTo>
                                  <a:pt x="168032" y="277661"/>
                                </a:lnTo>
                                <a:close/>
                                <a:moveTo>
                                  <a:pt x="159777" y="379943"/>
                                </a:moveTo>
                                <a:lnTo>
                                  <a:pt x="159015" y="379943"/>
                                </a:lnTo>
                                <a:cubicBezTo>
                                  <a:pt x="159015" y="379943"/>
                                  <a:pt x="157999" y="379943"/>
                                  <a:pt x="157618" y="379943"/>
                                </a:cubicBezTo>
                                <a:cubicBezTo>
                                  <a:pt x="157491" y="379943"/>
                                  <a:pt x="157237" y="379943"/>
                                  <a:pt x="157110" y="379943"/>
                                </a:cubicBezTo>
                                <a:cubicBezTo>
                                  <a:pt x="157110" y="379816"/>
                                  <a:pt x="157110" y="379562"/>
                                  <a:pt x="157110" y="379435"/>
                                </a:cubicBezTo>
                                <a:lnTo>
                                  <a:pt x="157237" y="379435"/>
                                </a:lnTo>
                                <a:cubicBezTo>
                                  <a:pt x="157237" y="379435"/>
                                  <a:pt x="157872" y="378927"/>
                                  <a:pt x="158126" y="378927"/>
                                </a:cubicBezTo>
                                <a:cubicBezTo>
                                  <a:pt x="158380" y="378927"/>
                                  <a:pt x="158507" y="378927"/>
                                  <a:pt x="158761" y="378927"/>
                                </a:cubicBezTo>
                                <a:cubicBezTo>
                                  <a:pt x="159015" y="378927"/>
                                  <a:pt x="159269" y="378927"/>
                                  <a:pt x="159523" y="379181"/>
                                </a:cubicBezTo>
                                <a:cubicBezTo>
                                  <a:pt x="159777" y="379308"/>
                                  <a:pt x="159904" y="379562"/>
                                  <a:pt x="160031" y="379689"/>
                                </a:cubicBezTo>
                                <a:lnTo>
                                  <a:pt x="160031" y="379689"/>
                                </a:lnTo>
                                <a:close/>
                                <a:moveTo>
                                  <a:pt x="157745" y="374099"/>
                                </a:moveTo>
                                <a:cubicBezTo>
                                  <a:pt x="157745" y="374099"/>
                                  <a:pt x="159015" y="374607"/>
                                  <a:pt x="161174" y="376894"/>
                                </a:cubicBezTo>
                                <a:lnTo>
                                  <a:pt x="161301" y="376894"/>
                                </a:lnTo>
                                <a:lnTo>
                                  <a:pt x="161301" y="377275"/>
                                </a:lnTo>
                                <a:cubicBezTo>
                                  <a:pt x="161301" y="378037"/>
                                  <a:pt x="161174" y="378165"/>
                                  <a:pt x="161047" y="378165"/>
                                </a:cubicBezTo>
                                <a:cubicBezTo>
                                  <a:pt x="160793" y="378165"/>
                                  <a:pt x="160412" y="378037"/>
                                  <a:pt x="160158" y="377910"/>
                                </a:cubicBezTo>
                                <a:cubicBezTo>
                                  <a:pt x="160031" y="377910"/>
                                  <a:pt x="159777" y="377783"/>
                                  <a:pt x="159650" y="377783"/>
                                </a:cubicBezTo>
                                <a:lnTo>
                                  <a:pt x="159142" y="377783"/>
                                </a:lnTo>
                                <a:cubicBezTo>
                                  <a:pt x="159142" y="377783"/>
                                  <a:pt x="158126" y="377021"/>
                                  <a:pt x="157491" y="376767"/>
                                </a:cubicBezTo>
                                <a:cubicBezTo>
                                  <a:pt x="156602" y="376513"/>
                                  <a:pt x="155967" y="375877"/>
                                  <a:pt x="155840" y="375115"/>
                                </a:cubicBezTo>
                                <a:lnTo>
                                  <a:pt x="155840" y="374861"/>
                                </a:lnTo>
                                <a:cubicBezTo>
                                  <a:pt x="155840" y="374861"/>
                                  <a:pt x="155459" y="374607"/>
                                  <a:pt x="155332" y="374607"/>
                                </a:cubicBezTo>
                                <a:cubicBezTo>
                                  <a:pt x="155205" y="374607"/>
                                  <a:pt x="155078" y="374861"/>
                                  <a:pt x="155078" y="374988"/>
                                </a:cubicBezTo>
                                <a:lnTo>
                                  <a:pt x="155332" y="375369"/>
                                </a:lnTo>
                                <a:cubicBezTo>
                                  <a:pt x="155586" y="376259"/>
                                  <a:pt x="156348" y="377021"/>
                                  <a:pt x="157237" y="377402"/>
                                </a:cubicBezTo>
                                <a:cubicBezTo>
                                  <a:pt x="157872" y="377529"/>
                                  <a:pt x="158507" y="378037"/>
                                  <a:pt x="158761" y="378673"/>
                                </a:cubicBezTo>
                                <a:cubicBezTo>
                                  <a:pt x="158126" y="378419"/>
                                  <a:pt x="157364" y="378673"/>
                                  <a:pt x="156856" y="379181"/>
                                </a:cubicBezTo>
                                <a:lnTo>
                                  <a:pt x="156602" y="379435"/>
                                </a:lnTo>
                                <a:cubicBezTo>
                                  <a:pt x="156602" y="379435"/>
                                  <a:pt x="156221" y="380325"/>
                                  <a:pt x="156475" y="380706"/>
                                </a:cubicBezTo>
                                <a:cubicBezTo>
                                  <a:pt x="156602" y="380833"/>
                                  <a:pt x="156729" y="380960"/>
                                  <a:pt x="156983" y="380960"/>
                                </a:cubicBezTo>
                                <a:lnTo>
                                  <a:pt x="157110" y="380960"/>
                                </a:lnTo>
                                <a:cubicBezTo>
                                  <a:pt x="157110" y="380960"/>
                                  <a:pt x="157745" y="380833"/>
                                  <a:pt x="158126" y="380706"/>
                                </a:cubicBezTo>
                                <a:cubicBezTo>
                                  <a:pt x="158380" y="380706"/>
                                  <a:pt x="158761" y="380706"/>
                                  <a:pt x="159015" y="380706"/>
                                </a:cubicBezTo>
                                <a:lnTo>
                                  <a:pt x="159777" y="380706"/>
                                </a:lnTo>
                                <a:cubicBezTo>
                                  <a:pt x="159777" y="380706"/>
                                  <a:pt x="159777" y="381341"/>
                                  <a:pt x="159650" y="381595"/>
                                </a:cubicBezTo>
                                <a:lnTo>
                                  <a:pt x="159396" y="381849"/>
                                </a:lnTo>
                                <a:lnTo>
                                  <a:pt x="159015" y="381849"/>
                                </a:lnTo>
                                <a:cubicBezTo>
                                  <a:pt x="159015" y="381849"/>
                                  <a:pt x="158634" y="382103"/>
                                  <a:pt x="158634" y="382103"/>
                                </a:cubicBezTo>
                                <a:cubicBezTo>
                                  <a:pt x="158507" y="382103"/>
                                  <a:pt x="158253" y="382103"/>
                                  <a:pt x="158126" y="382103"/>
                                </a:cubicBezTo>
                                <a:cubicBezTo>
                                  <a:pt x="157237" y="382103"/>
                                  <a:pt x="156348" y="381849"/>
                                  <a:pt x="155713" y="381341"/>
                                </a:cubicBezTo>
                                <a:cubicBezTo>
                                  <a:pt x="155459" y="381214"/>
                                  <a:pt x="155205" y="380960"/>
                                  <a:pt x="154951" y="380833"/>
                                </a:cubicBezTo>
                                <a:cubicBezTo>
                                  <a:pt x="154570" y="380579"/>
                                  <a:pt x="154316" y="380325"/>
                                  <a:pt x="154062" y="379943"/>
                                </a:cubicBezTo>
                                <a:cubicBezTo>
                                  <a:pt x="153681" y="379435"/>
                                  <a:pt x="153045" y="379054"/>
                                  <a:pt x="152538" y="378927"/>
                                </a:cubicBezTo>
                                <a:lnTo>
                                  <a:pt x="152283" y="378927"/>
                                </a:lnTo>
                                <a:cubicBezTo>
                                  <a:pt x="152283" y="378927"/>
                                  <a:pt x="152283" y="378927"/>
                                  <a:pt x="152283" y="378927"/>
                                </a:cubicBezTo>
                                <a:cubicBezTo>
                                  <a:pt x="151775" y="378673"/>
                                  <a:pt x="151268" y="378419"/>
                                  <a:pt x="150887" y="378037"/>
                                </a:cubicBezTo>
                                <a:cubicBezTo>
                                  <a:pt x="150251" y="377529"/>
                                  <a:pt x="149616" y="376894"/>
                                  <a:pt x="149108" y="376259"/>
                                </a:cubicBezTo>
                                <a:cubicBezTo>
                                  <a:pt x="148727" y="375877"/>
                                  <a:pt x="148473" y="375496"/>
                                  <a:pt x="148219" y="374988"/>
                                </a:cubicBezTo>
                                <a:cubicBezTo>
                                  <a:pt x="147203" y="373463"/>
                                  <a:pt x="146060" y="372193"/>
                                  <a:pt x="144663" y="371049"/>
                                </a:cubicBezTo>
                                <a:cubicBezTo>
                                  <a:pt x="144028" y="370541"/>
                                  <a:pt x="143266" y="370033"/>
                                  <a:pt x="142504" y="369652"/>
                                </a:cubicBezTo>
                                <a:cubicBezTo>
                                  <a:pt x="141361" y="369143"/>
                                  <a:pt x="140091" y="368635"/>
                                  <a:pt x="138948" y="368254"/>
                                </a:cubicBezTo>
                                <a:cubicBezTo>
                                  <a:pt x="136788" y="367619"/>
                                  <a:pt x="135899" y="367110"/>
                                  <a:pt x="135518" y="366348"/>
                                </a:cubicBezTo>
                                <a:cubicBezTo>
                                  <a:pt x="135264" y="365205"/>
                                  <a:pt x="135518" y="363934"/>
                                  <a:pt x="136026" y="362918"/>
                                </a:cubicBezTo>
                                <a:cubicBezTo>
                                  <a:pt x="136534" y="362409"/>
                                  <a:pt x="137043" y="361901"/>
                                  <a:pt x="137678" y="361520"/>
                                </a:cubicBezTo>
                                <a:cubicBezTo>
                                  <a:pt x="138693" y="360757"/>
                                  <a:pt x="139964" y="360122"/>
                                  <a:pt x="141234" y="359741"/>
                                </a:cubicBezTo>
                                <a:cubicBezTo>
                                  <a:pt x="141742" y="359741"/>
                                  <a:pt x="142250" y="359487"/>
                                  <a:pt x="142758" y="359360"/>
                                </a:cubicBezTo>
                                <a:cubicBezTo>
                                  <a:pt x="143393" y="359360"/>
                                  <a:pt x="144155" y="359233"/>
                                  <a:pt x="144790" y="359233"/>
                                </a:cubicBezTo>
                                <a:cubicBezTo>
                                  <a:pt x="144917" y="359233"/>
                                  <a:pt x="145171" y="359233"/>
                                  <a:pt x="145298" y="359233"/>
                                </a:cubicBezTo>
                                <a:cubicBezTo>
                                  <a:pt x="146695" y="359233"/>
                                  <a:pt x="147965" y="359487"/>
                                  <a:pt x="149363" y="359995"/>
                                </a:cubicBezTo>
                                <a:lnTo>
                                  <a:pt x="149744" y="359995"/>
                                </a:lnTo>
                                <a:cubicBezTo>
                                  <a:pt x="149744" y="359995"/>
                                  <a:pt x="150378" y="360376"/>
                                  <a:pt x="150632" y="360503"/>
                                </a:cubicBezTo>
                                <a:cubicBezTo>
                                  <a:pt x="150887" y="360885"/>
                                  <a:pt x="151013" y="361393"/>
                                  <a:pt x="151268" y="361774"/>
                                </a:cubicBezTo>
                                <a:cubicBezTo>
                                  <a:pt x="152030" y="363680"/>
                                  <a:pt x="153045" y="365459"/>
                                  <a:pt x="154316" y="367110"/>
                                </a:cubicBezTo>
                                <a:cubicBezTo>
                                  <a:pt x="155332" y="368254"/>
                                  <a:pt x="156729" y="369270"/>
                                  <a:pt x="158253" y="369779"/>
                                </a:cubicBezTo>
                                <a:cubicBezTo>
                                  <a:pt x="158507" y="369906"/>
                                  <a:pt x="158888" y="370160"/>
                                  <a:pt x="159142" y="370287"/>
                                </a:cubicBezTo>
                                <a:cubicBezTo>
                                  <a:pt x="159523" y="370541"/>
                                  <a:pt x="159904" y="370795"/>
                                  <a:pt x="160158" y="371049"/>
                                </a:cubicBezTo>
                                <a:lnTo>
                                  <a:pt x="160158" y="371049"/>
                                </a:lnTo>
                                <a:cubicBezTo>
                                  <a:pt x="160158" y="371049"/>
                                  <a:pt x="160412" y="371049"/>
                                  <a:pt x="160412" y="371049"/>
                                </a:cubicBezTo>
                                <a:lnTo>
                                  <a:pt x="160412" y="371049"/>
                                </a:lnTo>
                                <a:lnTo>
                                  <a:pt x="160412" y="371049"/>
                                </a:lnTo>
                                <a:cubicBezTo>
                                  <a:pt x="160412" y="371049"/>
                                  <a:pt x="160793" y="371430"/>
                                  <a:pt x="160920" y="371685"/>
                                </a:cubicBezTo>
                                <a:cubicBezTo>
                                  <a:pt x="161174" y="372066"/>
                                  <a:pt x="161174" y="372574"/>
                                  <a:pt x="161174" y="372955"/>
                                </a:cubicBezTo>
                                <a:lnTo>
                                  <a:pt x="161174" y="372955"/>
                                </a:lnTo>
                                <a:cubicBezTo>
                                  <a:pt x="161174" y="372955"/>
                                  <a:pt x="159904" y="371812"/>
                                  <a:pt x="159142" y="371685"/>
                                </a:cubicBezTo>
                                <a:cubicBezTo>
                                  <a:pt x="159015" y="371685"/>
                                  <a:pt x="158888" y="371812"/>
                                  <a:pt x="158888" y="371939"/>
                                </a:cubicBezTo>
                                <a:cubicBezTo>
                                  <a:pt x="158888" y="371939"/>
                                  <a:pt x="158888" y="371939"/>
                                  <a:pt x="158888" y="372066"/>
                                </a:cubicBezTo>
                                <a:cubicBezTo>
                                  <a:pt x="158888" y="372066"/>
                                  <a:pt x="159015" y="372193"/>
                                  <a:pt x="159142" y="372193"/>
                                </a:cubicBezTo>
                                <a:cubicBezTo>
                                  <a:pt x="159523" y="372193"/>
                                  <a:pt x="160158" y="372701"/>
                                  <a:pt x="161301" y="373972"/>
                                </a:cubicBezTo>
                                <a:lnTo>
                                  <a:pt x="161301" y="374353"/>
                                </a:lnTo>
                                <a:cubicBezTo>
                                  <a:pt x="161301" y="374353"/>
                                  <a:pt x="161682" y="374861"/>
                                  <a:pt x="161682" y="375115"/>
                                </a:cubicBezTo>
                                <a:cubicBezTo>
                                  <a:pt x="161682" y="375369"/>
                                  <a:pt x="161682" y="375750"/>
                                  <a:pt x="161682" y="376005"/>
                                </a:cubicBezTo>
                                <a:lnTo>
                                  <a:pt x="161682" y="376259"/>
                                </a:lnTo>
                                <a:lnTo>
                                  <a:pt x="161682" y="376259"/>
                                </a:lnTo>
                                <a:cubicBezTo>
                                  <a:pt x="161682" y="376259"/>
                                  <a:pt x="161682" y="376259"/>
                                  <a:pt x="161682" y="376259"/>
                                </a:cubicBezTo>
                                <a:cubicBezTo>
                                  <a:pt x="160539" y="374988"/>
                                  <a:pt x="159142" y="373590"/>
                                  <a:pt x="158253" y="373463"/>
                                </a:cubicBezTo>
                                <a:cubicBezTo>
                                  <a:pt x="158126" y="373463"/>
                                  <a:pt x="157999" y="373463"/>
                                  <a:pt x="157872" y="373590"/>
                                </a:cubicBezTo>
                                <a:cubicBezTo>
                                  <a:pt x="157872" y="373590"/>
                                  <a:pt x="157872" y="373590"/>
                                  <a:pt x="157872" y="373590"/>
                                </a:cubicBezTo>
                                <a:cubicBezTo>
                                  <a:pt x="157618" y="373590"/>
                                  <a:pt x="157618" y="373972"/>
                                  <a:pt x="157745" y="374099"/>
                                </a:cubicBezTo>
                                <a:cubicBezTo>
                                  <a:pt x="157745" y="374353"/>
                                  <a:pt x="158126" y="374353"/>
                                  <a:pt x="158380" y="374226"/>
                                </a:cubicBezTo>
                                <a:lnTo>
                                  <a:pt x="158380" y="374226"/>
                                </a:lnTo>
                                <a:close/>
                                <a:moveTo>
                                  <a:pt x="213121" y="378165"/>
                                </a:moveTo>
                                <a:cubicBezTo>
                                  <a:pt x="208422" y="375623"/>
                                  <a:pt x="208041" y="377402"/>
                                  <a:pt x="209310" y="380070"/>
                                </a:cubicBezTo>
                                <a:lnTo>
                                  <a:pt x="205627" y="379054"/>
                                </a:lnTo>
                                <a:cubicBezTo>
                                  <a:pt x="203341" y="378419"/>
                                  <a:pt x="200928" y="377783"/>
                                  <a:pt x="198769" y="377275"/>
                                </a:cubicBezTo>
                                <a:cubicBezTo>
                                  <a:pt x="201436" y="374480"/>
                                  <a:pt x="202071" y="372193"/>
                                  <a:pt x="196356" y="373590"/>
                                </a:cubicBezTo>
                                <a:cubicBezTo>
                                  <a:pt x="201055" y="371685"/>
                                  <a:pt x="202960" y="367110"/>
                                  <a:pt x="196609" y="369270"/>
                                </a:cubicBezTo>
                                <a:cubicBezTo>
                                  <a:pt x="199912" y="368000"/>
                                  <a:pt x="202706" y="363553"/>
                                  <a:pt x="196864" y="365713"/>
                                </a:cubicBezTo>
                                <a:cubicBezTo>
                                  <a:pt x="200420" y="364315"/>
                                  <a:pt x="201563" y="360885"/>
                                  <a:pt x="197118" y="362409"/>
                                </a:cubicBezTo>
                                <a:cubicBezTo>
                                  <a:pt x="199912" y="361393"/>
                                  <a:pt x="200801" y="358852"/>
                                  <a:pt x="197372" y="359360"/>
                                </a:cubicBezTo>
                                <a:cubicBezTo>
                                  <a:pt x="199531" y="358725"/>
                                  <a:pt x="200928" y="356310"/>
                                  <a:pt x="197499" y="357200"/>
                                </a:cubicBezTo>
                                <a:cubicBezTo>
                                  <a:pt x="200674" y="355802"/>
                                  <a:pt x="199531" y="354786"/>
                                  <a:pt x="197753" y="355294"/>
                                </a:cubicBezTo>
                                <a:cubicBezTo>
                                  <a:pt x="199912" y="353769"/>
                                  <a:pt x="199658" y="353388"/>
                                  <a:pt x="198007" y="353515"/>
                                </a:cubicBezTo>
                                <a:cubicBezTo>
                                  <a:pt x="199404" y="352372"/>
                                  <a:pt x="199531" y="351228"/>
                                  <a:pt x="198261" y="351482"/>
                                </a:cubicBezTo>
                                <a:cubicBezTo>
                                  <a:pt x="198261" y="350974"/>
                                  <a:pt x="198261" y="350339"/>
                                  <a:pt x="198007" y="349830"/>
                                </a:cubicBezTo>
                                <a:cubicBezTo>
                                  <a:pt x="197753" y="350339"/>
                                  <a:pt x="197626" y="350847"/>
                                  <a:pt x="197499" y="351355"/>
                                </a:cubicBezTo>
                                <a:cubicBezTo>
                                  <a:pt x="196356" y="350847"/>
                                  <a:pt x="196356" y="351990"/>
                                  <a:pt x="197499" y="353388"/>
                                </a:cubicBezTo>
                                <a:cubicBezTo>
                                  <a:pt x="195975" y="353007"/>
                                  <a:pt x="195594" y="353388"/>
                                  <a:pt x="197499" y="355167"/>
                                </a:cubicBezTo>
                                <a:cubicBezTo>
                                  <a:pt x="195721" y="354405"/>
                                  <a:pt x="194323" y="355167"/>
                                  <a:pt x="197372" y="357200"/>
                                </a:cubicBezTo>
                                <a:cubicBezTo>
                                  <a:pt x="194323" y="355802"/>
                                  <a:pt x="195213" y="358343"/>
                                  <a:pt x="197118" y="359360"/>
                                </a:cubicBezTo>
                                <a:cubicBezTo>
                                  <a:pt x="193816" y="358343"/>
                                  <a:pt x="194197" y="360757"/>
                                  <a:pt x="196864" y="362409"/>
                                </a:cubicBezTo>
                                <a:cubicBezTo>
                                  <a:pt x="192799" y="360249"/>
                                  <a:pt x="193307" y="363680"/>
                                  <a:pt x="196483" y="365713"/>
                                </a:cubicBezTo>
                                <a:cubicBezTo>
                                  <a:pt x="191148" y="362663"/>
                                  <a:pt x="193053" y="367365"/>
                                  <a:pt x="196102" y="369270"/>
                                </a:cubicBezTo>
                                <a:cubicBezTo>
                                  <a:pt x="190259" y="365967"/>
                                  <a:pt x="191402" y="370795"/>
                                  <a:pt x="195594" y="373590"/>
                                </a:cubicBezTo>
                                <a:cubicBezTo>
                                  <a:pt x="190640" y="371430"/>
                                  <a:pt x="190386" y="373336"/>
                                  <a:pt x="192037" y="376005"/>
                                </a:cubicBezTo>
                                <a:cubicBezTo>
                                  <a:pt x="188100" y="375242"/>
                                  <a:pt x="184036" y="374734"/>
                                  <a:pt x="180098" y="374607"/>
                                </a:cubicBezTo>
                                <a:cubicBezTo>
                                  <a:pt x="183147" y="371430"/>
                                  <a:pt x="184036" y="368635"/>
                                  <a:pt x="177939" y="370541"/>
                                </a:cubicBezTo>
                                <a:cubicBezTo>
                                  <a:pt x="182512" y="368254"/>
                                  <a:pt x="184036" y="363553"/>
                                  <a:pt x="177939" y="366221"/>
                                </a:cubicBezTo>
                                <a:cubicBezTo>
                                  <a:pt x="181115" y="364696"/>
                                  <a:pt x="183655" y="360122"/>
                                  <a:pt x="177939" y="362663"/>
                                </a:cubicBezTo>
                                <a:cubicBezTo>
                                  <a:pt x="181369" y="361012"/>
                                  <a:pt x="182258" y="357581"/>
                                  <a:pt x="177939" y="359360"/>
                                </a:cubicBezTo>
                                <a:cubicBezTo>
                                  <a:pt x="180607" y="358089"/>
                                  <a:pt x="181369" y="355548"/>
                                  <a:pt x="177939" y="356310"/>
                                </a:cubicBezTo>
                                <a:cubicBezTo>
                                  <a:pt x="180098" y="355548"/>
                                  <a:pt x="181241" y="353007"/>
                                  <a:pt x="177939" y="354023"/>
                                </a:cubicBezTo>
                                <a:cubicBezTo>
                                  <a:pt x="181115" y="352372"/>
                                  <a:pt x="179845" y="351482"/>
                                  <a:pt x="177939" y="352117"/>
                                </a:cubicBezTo>
                                <a:cubicBezTo>
                                  <a:pt x="179971" y="350466"/>
                                  <a:pt x="179717" y="350085"/>
                                  <a:pt x="177939" y="350212"/>
                                </a:cubicBezTo>
                                <a:cubicBezTo>
                                  <a:pt x="179209" y="349068"/>
                                  <a:pt x="179336" y="347925"/>
                                  <a:pt x="178193" y="348306"/>
                                </a:cubicBezTo>
                                <a:cubicBezTo>
                                  <a:pt x="178193" y="347670"/>
                                  <a:pt x="177939" y="347162"/>
                                  <a:pt x="177812" y="346654"/>
                                </a:cubicBezTo>
                                <a:cubicBezTo>
                                  <a:pt x="177558" y="347162"/>
                                  <a:pt x="177558" y="347798"/>
                                  <a:pt x="177558" y="348306"/>
                                </a:cubicBezTo>
                                <a:cubicBezTo>
                                  <a:pt x="176288" y="347925"/>
                                  <a:pt x="176415" y="348941"/>
                                  <a:pt x="177558" y="350212"/>
                                </a:cubicBezTo>
                                <a:cubicBezTo>
                                  <a:pt x="176034" y="349957"/>
                                  <a:pt x="175653" y="350212"/>
                                  <a:pt x="177558" y="352117"/>
                                </a:cubicBezTo>
                                <a:cubicBezTo>
                                  <a:pt x="175653" y="351482"/>
                                  <a:pt x="174383" y="352245"/>
                                  <a:pt x="177558" y="354023"/>
                                </a:cubicBezTo>
                                <a:cubicBezTo>
                                  <a:pt x="174383" y="352880"/>
                                  <a:pt x="175399" y="355294"/>
                                  <a:pt x="177558" y="356310"/>
                                </a:cubicBezTo>
                                <a:cubicBezTo>
                                  <a:pt x="174256" y="355548"/>
                                  <a:pt x="174891" y="357962"/>
                                  <a:pt x="177558" y="359360"/>
                                </a:cubicBezTo>
                                <a:cubicBezTo>
                                  <a:pt x="173367" y="357454"/>
                                  <a:pt x="174002" y="360885"/>
                                  <a:pt x="177558" y="362663"/>
                                </a:cubicBezTo>
                                <a:cubicBezTo>
                                  <a:pt x="172097" y="359995"/>
                                  <a:pt x="174256" y="364569"/>
                                  <a:pt x="177558" y="366221"/>
                                </a:cubicBezTo>
                                <a:cubicBezTo>
                                  <a:pt x="171462" y="363426"/>
                                  <a:pt x="172859" y="368127"/>
                                  <a:pt x="177304" y="370541"/>
                                </a:cubicBezTo>
                                <a:cubicBezTo>
                                  <a:pt x="171335" y="368381"/>
                                  <a:pt x="172097" y="371303"/>
                                  <a:pt x="174891" y="374480"/>
                                </a:cubicBezTo>
                                <a:lnTo>
                                  <a:pt x="173748" y="374480"/>
                                </a:lnTo>
                                <a:cubicBezTo>
                                  <a:pt x="170700" y="374480"/>
                                  <a:pt x="167651" y="374607"/>
                                  <a:pt x="164603" y="374988"/>
                                </a:cubicBezTo>
                                <a:cubicBezTo>
                                  <a:pt x="164349" y="374988"/>
                                  <a:pt x="164222" y="374988"/>
                                  <a:pt x="163968" y="374988"/>
                                </a:cubicBezTo>
                                <a:cubicBezTo>
                                  <a:pt x="163333" y="374988"/>
                                  <a:pt x="162698" y="375115"/>
                                  <a:pt x="162063" y="375242"/>
                                </a:cubicBezTo>
                                <a:cubicBezTo>
                                  <a:pt x="165111" y="372447"/>
                                  <a:pt x="166382" y="369525"/>
                                  <a:pt x="161047" y="371049"/>
                                </a:cubicBezTo>
                                <a:lnTo>
                                  <a:pt x="161047" y="371049"/>
                                </a:lnTo>
                                <a:cubicBezTo>
                                  <a:pt x="164857" y="368762"/>
                                  <a:pt x="165746" y="365077"/>
                                  <a:pt x="160158" y="367492"/>
                                </a:cubicBezTo>
                                <a:cubicBezTo>
                                  <a:pt x="163333" y="366094"/>
                                  <a:pt x="165492" y="362028"/>
                                  <a:pt x="160158" y="364315"/>
                                </a:cubicBezTo>
                                <a:cubicBezTo>
                                  <a:pt x="163587" y="362790"/>
                                  <a:pt x="164222" y="359614"/>
                                  <a:pt x="160031" y="361393"/>
                                </a:cubicBezTo>
                                <a:cubicBezTo>
                                  <a:pt x="162698" y="360122"/>
                                  <a:pt x="163333" y="357962"/>
                                  <a:pt x="160031" y="358597"/>
                                </a:cubicBezTo>
                                <a:cubicBezTo>
                                  <a:pt x="162063" y="357835"/>
                                  <a:pt x="163206" y="355675"/>
                                  <a:pt x="160031" y="356692"/>
                                </a:cubicBezTo>
                                <a:cubicBezTo>
                                  <a:pt x="163079" y="355167"/>
                                  <a:pt x="161809" y="354405"/>
                                  <a:pt x="160031" y="354913"/>
                                </a:cubicBezTo>
                                <a:cubicBezTo>
                                  <a:pt x="162063" y="353388"/>
                                  <a:pt x="161682" y="353007"/>
                                  <a:pt x="160031" y="353261"/>
                                </a:cubicBezTo>
                                <a:cubicBezTo>
                                  <a:pt x="161174" y="352117"/>
                                  <a:pt x="161301" y="351101"/>
                                  <a:pt x="160031" y="351482"/>
                                </a:cubicBezTo>
                                <a:cubicBezTo>
                                  <a:pt x="160031" y="350974"/>
                                  <a:pt x="159777" y="350466"/>
                                  <a:pt x="159523" y="350085"/>
                                </a:cubicBezTo>
                                <a:cubicBezTo>
                                  <a:pt x="159396" y="350593"/>
                                  <a:pt x="159269" y="350974"/>
                                  <a:pt x="159269" y="351482"/>
                                </a:cubicBezTo>
                                <a:cubicBezTo>
                                  <a:pt x="157999" y="351228"/>
                                  <a:pt x="158253" y="352117"/>
                                  <a:pt x="159396" y="353261"/>
                                </a:cubicBezTo>
                                <a:cubicBezTo>
                                  <a:pt x="157745" y="353007"/>
                                  <a:pt x="157491" y="353261"/>
                                  <a:pt x="159396" y="354913"/>
                                </a:cubicBezTo>
                                <a:cubicBezTo>
                                  <a:pt x="157618" y="354405"/>
                                  <a:pt x="156348" y="355167"/>
                                  <a:pt x="159396" y="356692"/>
                                </a:cubicBezTo>
                                <a:cubicBezTo>
                                  <a:pt x="156221" y="355802"/>
                                  <a:pt x="157364" y="357962"/>
                                  <a:pt x="159396" y="358597"/>
                                </a:cubicBezTo>
                                <a:cubicBezTo>
                                  <a:pt x="156094" y="357962"/>
                                  <a:pt x="156729" y="360122"/>
                                  <a:pt x="159396" y="361393"/>
                                </a:cubicBezTo>
                                <a:cubicBezTo>
                                  <a:pt x="155205" y="359741"/>
                                  <a:pt x="155967" y="362918"/>
                                  <a:pt x="159523" y="364315"/>
                                </a:cubicBezTo>
                                <a:cubicBezTo>
                                  <a:pt x="153935" y="362028"/>
                                  <a:pt x="156348" y="366094"/>
                                  <a:pt x="159523" y="367492"/>
                                </a:cubicBezTo>
                                <a:cubicBezTo>
                                  <a:pt x="156602" y="366348"/>
                                  <a:pt x="155459" y="366729"/>
                                  <a:pt x="155459" y="367619"/>
                                </a:cubicBezTo>
                                <a:cubicBezTo>
                                  <a:pt x="154951" y="367237"/>
                                  <a:pt x="154443" y="366856"/>
                                  <a:pt x="154062" y="366348"/>
                                </a:cubicBezTo>
                                <a:cubicBezTo>
                                  <a:pt x="152919" y="364823"/>
                                  <a:pt x="151902" y="363045"/>
                                  <a:pt x="151140" y="361266"/>
                                </a:cubicBezTo>
                                <a:cubicBezTo>
                                  <a:pt x="151140" y="361139"/>
                                  <a:pt x="150887" y="360885"/>
                                  <a:pt x="150887" y="360757"/>
                                </a:cubicBezTo>
                                <a:cubicBezTo>
                                  <a:pt x="151140" y="360757"/>
                                  <a:pt x="151394" y="360757"/>
                                  <a:pt x="151521" y="360376"/>
                                </a:cubicBezTo>
                                <a:cubicBezTo>
                                  <a:pt x="151775" y="360122"/>
                                  <a:pt x="151775" y="359741"/>
                                  <a:pt x="151521" y="359487"/>
                                </a:cubicBezTo>
                                <a:lnTo>
                                  <a:pt x="151521" y="359233"/>
                                </a:lnTo>
                                <a:cubicBezTo>
                                  <a:pt x="151521" y="358089"/>
                                  <a:pt x="150887" y="357073"/>
                                  <a:pt x="149997" y="356437"/>
                                </a:cubicBezTo>
                                <a:cubicBezTo>
                                  <a:pt x="149997" y="356310"/>
                                  <a:pt x="149997" y="355929"/>
                                  <a:pt x="149997" y="355675"/>
                                </a:cubicBezTo>
                                <a:cubicBezTo>
                                  <a:pt x="149997" y="354150"/>
                                  <a:pt x="149363" y="352626"/>
                                  <a:pt x="148219" y="351609"/>
                                </a:cubicBezTo>
                                <a:cubicBezTo>
                                  <a:pt x="145679" y="341063"/>
                                  <a:pt x="144790" y="336616"/>
                                  <a:pt x="144536" y="320734"/>
                                </a:cubicBezTo>
                                <a:cubicBezTo>
                                  <a:pt x="144536" y="317049"/>
                                  <a:pt x="143139" y="310696"/>
                                  <a:pt x="141615" y="303327"/>
                                </a:cubicBezTo>
                                <a:cubicBezTo>
                                  <a:pt x="139329" y="293543"/>
                                  <a:pt x="137678" y="283633"/>
                                  <a:pt x="136534" y="273595"/>
                                </a:cubicBezTo>
                                <a:cubicBezTo>
                                  <a:pt x="135772" y="262668"/>
                                  <a:pt x="135645" y="251741"/>
                                  <a:pt x="136280" y="240941"/>
                                </a:cubicBezTo>
                                <a:cubicBezTo>
                                  <a:pt x="136534" y="235223"/>
                                  <a:pt x="136534" y="230395"/>
                                  <a:pt x="136534" y="226838"/>
                                </a:cubicBezTo>
                                <a:lnTo>
                                  <a:pt x="171843" y="299261"/>
                                </a:lnTo>
                                <a:cubicBezTo>
                                  <a:pt x="178702" y="324419"/>
                                  <a:pt x="193434" y="346654"/>
                                  <a:pt x="214010" y="362663"/>
                                </a:cubicBezTo>
                                <a:cubicBezTo>
                                  <a:pt x="214264" y="363299"/>
                                  <a:pt x="214899" y="363934"/>
                                  <a:pt x="215407" y="364315"/>
                                </a:cubicBezTo>
                                <a:cubicBezTo>
                                  <a:pt x="212232" y="363045"/>
                                  <a:pt x="212486" y="365459"/>
                                  <a:pt x="214899" y="367365"/>
                                </a:cubicBezTo>
                                <a:cubicBezTo>
                                  <a:pt x="211089" y="364823"/>
                                  <a:pt x="211216" y="368381"/>
                                  <a:pt x="214391" y="370668"/>
                                </a:cubicBezTo>
                                <a:cubicBezTo>
                                  <a:pt x="209310" y="367110"/>
                                  <a:pt x="210835" y="372066"/>
                                  <a:pt x="213756" y="374226"/>
                                </a:cubicBezTo>
                                <a:cubicBezTo>
                                  <a:pt x="208422" y="370541"/>
                                  <a:pt x="209056" y="375496"/>
                                  <a:pt x="212994" y="378546"/>
                                </a:cubicBezTo>
                                <a:lnTo>
                                  <a:pt x="212994" y="378546"/>
                                </a:lnTo>
                                <a:close/>
                                <a:moveTo>
                                  <a:pt x="227727" y="386423"/>
                                </a:moveTo>
                                <a:cubicBezTo>
                                  <a:pt x="225695" y="385280"/>
                                  <a:pt x="224424" y="385026"/>
                                  <a:pt x="223917" y="385280"/>
                                </a:cubicBezTo>
                                <a:lnTo>
                                  <a:pt x="215661" y="382230"/>
                                </a:lnTo>
                                <a:cubicBezTo>
                                  <a:pt x="218709" y="379816"/>
                                  <a:pt x="219725" y="377402"/>
                                  <a:pt x="213756" y="378165"/>
                                </a:cubicBezTo>
                                <a:cubicBezTo>
                                  <a:pt x="218582" y="376640"/>
                                  <a:pt x="220868" y="372193"/>
                                  <a:pt x="214391" y="373845"/>
                                </a:cubicBezTo>
                                <a:cubicBezTo>
                                  <a:pt x="217820" y="372828"/>
                                  <a:pt x="220868" y="368762"/>
                                  <a:pt x="215026" y="370287"/>
                                </a:cubicBezTo>
                                <a:cubicBezTo>
                                  <a:pt x="218709" y="369143"/>
                                  <a:pt x="220106" y="365967"/>
                                  <a:pt x="215534" y="366983"/>
                                </a:cubicBezTo>
                                <a:cubicBezTo>
                                  <a:pt x="216677" y="366729"/>
                                  <a:pt x="217693" y="366094"/>
                                  <a:pt x="218201" y="365077"/>
                                </a:cubicBezTo>
                                <a:cubicBezTo>
                                  <a:pt x="221884" y="367746"/>
                                  <a:pt x="225822" y="370160"/>
                                  <a:pt x="229886" y="372320"/>
                                </a:cubicBezTo>
                                <a:cubicBezTo>
                                  <a:pt x="230140" y="372828"/>
                                  <a:pt x="230521" y="373209"/>
                                  <a:pt x="231029" y="373463"/>
                                </a:cubicBezTo>
                                <a:cubicBezTo>
                                  <a:pt x="228108" y="372193"/>
                                  <a:pt x="228108" y="374480"/>
                                  <a:pt x="230394" y="376259"/>
                                </a:cubicBezTo>
                                <a:cubicBezTo>
                                  <a:pt x="226965" y="373845"/>
                                  <a:pt x="226965" y="377021"/>
                                  <a:pt x="229759" y="379181"/>
                                </a:cubicBezTo>
                                <a:cubicBezTo>
                                  <a:pt x="225314" y="375750"/>
                                  <a:pt x="226457" y="380325"/>
                                  <a:pt x="228997" y="382357"/>
                                </a:cubicBezTo>
                                <a:cubicBezTo>
                                  <a:pt x="224171" y="378927"/>
                                  <a:pt x="224424" y="383374"/>
                                  <a:pt x="227981" y="386296"/>
                                </a:cubicBezTo>
                                <a:moveTo>
                                  <a:pt x="241825" y="389473"/>
                                </a:moveTo>
                                <a:cubicBezTo>
                                  <a:pt x="238776" y="386932"/>
                                  <a:pt x="238650" y="388965"/>
                                  <a:pt x="239793" y="390870"/>
                                </a:cubicBezTo>
                                <a:cubicBezTo>
                                  <a:pt x="237125" y="390108"/>
                                  <a:pt x="234458" y="389219"/>
                                  <a:pt x="231791" y="388202"/>
                                </a:cubicBezTo>
                                <a:cubicBezTo>
                                  <a:pt x="232553" y="386932"/>
                                  <a:pt x="231791" y="386169"/>
                                  <a:pt x="228108" y="386550"/>
                                </a:cubicBezTo>
                                <a:cubicBezTo>
                                  <a:pt x="232680" y="385280"/>
                                  <a:pt x="234966" y="381468"/>
                                  <a:pt x="228870" y="382612"/>
                                </a:cubicBezTo>
                                <a:cubicBezTo>
                                  <a:pt x="232172" y="381849"/>
                                  <a:pt x="235347" y="378292"/>
                                  <a:pt x="229632" y="379435"/>
                                </a:cubicBezTo>
                                <a:cubicBezTo>
                                  <a:pt x="233188" y="378546"/>
                                  <a:pt x="234585" y="375623"/>
                                  <a:pt x="230394" y="376513"/>
                                </a:cubicBezTo>
                                <a:cubicBezTo>
                                  <a:pt x="232553" y="376005"/>
                                  <a:pt x="233696" y="374607"/>
                                  <a:pt x="232553" y="373972"/>
                                </a:cubicBezTo>
                                <a:cubicBezTo>
                                  <a:pt x="236490" y="376005"/>
                                  <a:pt x="240555" y="377783"/>
                                  <a:pt x="244746" y="379181"/>
                                </a:cubicBezTo>
                                <a:lnTo>
                                  <a:pt x="244746" y="379181"/>
                                </a:lnTo>
                                <a:cubicBezTo>
                                  <a:pt x="243476" y="378800"/>
                                  <a:pt x="243095" y="379054"/>
                                  <a:pt x="244492" y="380833"/>
                                </a:cubicBezTo>
                                <a:cubicBezTo>
                                  <a:pt x="243095" y="379943"/>
                                  <a:pt x="241952" y="380325"/>
                                  <a:pt x="243984" y="382357"/>
                                </a:cubicBezTo>
                                <a:cubicBezTo>
                                  <a:pt x="241698" y="380833"/>
                                  <a:pt x="241952" y="382993"/>
                                  <a:pt x="243476" y="384136"/>
                                </a:cubicBezTo>
                                <a:cubicBezTo>
                                  <a:pt x="240936" y="382866"/>
                                  <a:pt x="240809" y="384899"/>
                                  <a:pt x="242714" y="386550"/>
                                </a:cubicBezTo>
                                <a:cubicBezTo>
                                  <a:pt x="239919" y="384136"/>
                                  <a:pt x="239666" y="387059"/>
                                  <a:pt x="242079" y="389219"/>
                                </a:cubicBezTo>
                                <a:lnTo>
                                  <a:pt x="242079" y="389219"/>
                                </a:lnTo>
                                <a:close/>
                                <a:moveTo>
                                  <a:pt x="307996" y="391252"/>
                                </a:moveTo>
                                <a:cubicBezTo>
                                  <a:pt x="304694" y="392141"/>
                                  <a:pt x="301392" y="393030"/>
                                  <a:pt x="297835" y="393793"/>
                                </a:cubicBezTo>
                                <a:cubicBezTo>
                                  <a:pt x="298090" y="393030"/>
                                  <a:pt x="297709" y="392649"/>
                                  <a:pt x="296439" y="393666"/>
                                </a:cubicBezTo>
                                <a:cubicBezTo>
                                  <a:pt x="298216" y="391760"/>
                                  <a:pt x="297073" y="391379"/>
                                  <a:pt x="295930" y="392268"/>
                                </a:cubicBezTo>
                                <a:cubicBezTo>
                                  <a:pt x="296947" y="390489"/>
                                  <a:pt x="296566" y="390362"/>
                                  <a:pt x="295423" y="390997"/>
                                </a:cubicBezTo>
                                <a:cubicBezTo>
                                  <a:pt x="296058" y="389854"/>
                                  <a:pt x="295804" y="388965"/>
                                  <a:pt x="294915" y="389473"/>
                                </a:cubicBezTo>
                                <a:cubicBezTo>
                                  <a:pt x="294787" y="389092"/>
                                  <a:pt x="294660" y="388710"/>
                                  <a:pt x="294406" y="388456"/>
                                </a:cubicBezTo>
                                <a:cubicBezTo>
                                  <a:pt x="294279" y="388837"/>
                                  <a:pt x="294279" y="389346"/>
                                  <a:pt x="294406" y="389727"/>
                                </a:cubicBezTo>
                                <a:cubicBezTo>
                                  <a:pt x="293390" y="389727"/>
                                  <a:pt x="293771" y="390616"/>
                                  <a:pt x="295041" y="391252"/>
                                </a:cubicBezTo>
                                <a:cubicBezTo>
                                  <a:pt x="293771" y="391379"/>
                                  <a:pt x="293644" y="391760"/>
                                  <a:pt x="295549" y="392522"/>
                                </a:cubicBezTo>
                                <a:cubicBezTo>
                                  <a:pt x="294152" y="392522"/>
                                  <a:pt x="293390" y="393412"/>
                                  <a:pt x="296058" y="393920"/>
                                </a:cubicBezTo>
                                <a:cubicBezTo>
                                  <a:pt x="294915" y="393920"/>
                                  <a:pt x="294534" y="394301"/>
                                  <a:pt x="294660" y="394555"/>
                                </a:cubicBezTo>
                                <a:cubicBezTo>
                                  <a:pt x="288945" y="395445"/>
                                  <a:pt x="283230" y="395953"/>
                                  <a:pt x="277387" y="395826"/>
                                </a:cubicBezTo>
                                <a:lnTo>
                                  <a:pt x="274720" y="395826"/>
                                </a:lnTo>
                                <a:cubicBezTo>
                                  <a:pt x="268624" y="395953"/>
                                  <a:pt x="262527" y="395572"/>
                                  <a:pt x="256431" y="394809"/>
                                </a:cubicBezTo>
                                <a:cubicBezTo>
                                  <a:pt x="256939" y="394428"/>
                                  <a:pt x="256812" y="393920"/>
                                  <a:pt x="255288" y="393920"/>
                                </a:cubicBezTo>
                                <a:cubicBezTo>
                                  <a:pt x="257955" y="393539"/>
                                  <a:pt x="257320" y="392649"/>
                                  <a:pt x="255796" y="392522"/>
                                </a:cubicBezTo>
                                <a:cubicBezTo>
                                  <a:pt x="257701" y="391887"/>
                                  <a:pt x="257574" y="391506"/>
                                  <a:pt x="256304" y="391252"/>
                                </a:cubicBezTo>
                                <a:cubicBezTo>
                                  <a:pt x="257574" y="390616"/>
                                  <a:pt x="257955" y="389981"/>
                                  <a:pt x="256939" y="389727"/>
                                </a:cubicBezTo>
                                <a:cubicBezTo>
                                  <a:pt x="257066" y="389346"/>
                                  <a:pt x="257066" y="388837"/>
                                  <a:pt x="256939" y="388456"/>
                                </a:cubicBezTo>
                                <a:cubicBezTo>
                                  <a:pt x="256685" y="388837"/>
                                  <a:pt x="256558" y="389092"/>
                                  <a:pt x="256431" y="389473"/>
                                </a:cubicBezTo>
                                <a:cubicBezTo>
                                  <a:pt x="255542" y="388965"/>
                                  <a:pt x="255415" y="389727"/>
                                  <a:pt x="255923" y="390997"/>
                                </a:cubicBezTo>
                                <a:cubicBezTo>
                                  <a:pt x="254780" y="390362"/>
                                  <a:pt x="254526" y="390489"/>
                                  <a:pt x="255542" y="392268"/>
                                </a:cubicBezTo>
                                <a:cubicBezTo>
                                  <a:pt x="254399" y="391379"/>
                                  <a:pt x="253256" y="391760"/>
                                  <a:pt x="255034" y="393666"/>
                                </a:cubicBezTo>
                                <a:cubicBezTo>
                                  <a:pt x="253510" y="392522"/>
                                  <a:pt x="253256" y="393412"/>
                                  <a:pt x="253763" y="394301"/>
                                </a:cubicBezTo>
                                <a:cubicBezTo>
                                  <a:pt x="249953" y="393666"/>
                                  <a:pt x="246270" y="392903"/>
                                  <a:pt x="242587" y="391887"/>
                                </a:cubicBezTo>
                                <a:cubicBezTo>
                                  <a:pt x="244746" y="390870"/>
                                  <a:pt x="245889" y="388837"/>
                                  <a:pt x="241825" y="389600"/>
                                </a:cubicBezTo>
                                <a:cubicBezTo>
                                  <a:pt x="245127" y="388965"/>
                                  <a:pt x="246524" y="386423"/>
                                  <a:pt x="242587" y="386932"/>
                                </a:cubicBezTo>
                                <a:cubicBezTo>
                                  <a:pt x="245127" y="386423"/>
                                  <a:pt x="246270" y="384645"/>
                                  <a:pt x="243349" y="384517"/>
                                </a:cubicBezTo>
                                <a:cubicBezTo>
                                  <a:pt x="245254" y="384263"/>
                                  <a:pt x="246778" y="382612"/>
                                  <a:pt x="243857" y="382739"/>
                                </a:cubicBezTo>
                                <a:cubicBezTo>
                                  <a:pt x="246778" y="382103"/>
                                  <a:pt x="246016" y="381087"/>
                                  <a:pt x="244365" y="381214"/>
                                </a:cubicBezTo>
                                <a:cubicBezTo>
                                  <a:pt x="245762" y="380579"/>
                                  <a:pt x="246143" y="380198"/>
                                  <a:pt x="245762" y="380070"/>
                                </a:cubicBezTo>
                                <a:cubicBezTo>
                                  <a:pt x="255161" y="383374"/>
                                  <a:pt x="264940" y="385407"/>
                                  <a:pt x="274847" y="386042"/>
                                </a:cubicBezTo>
                                <a:lnTo>
                                  <a:pt x="275863" y="386042"/>
                                </a:lnTo>
                                <a:cubicBezTo>
                                  <a:pt x="286151" y="385407"/>
                                  <a:pt x="296311" y="383247"/>
                                  <a:pt x="305837" y="379689"/>
                                </a:cubicBezTo>
                                <a:lnTo>
                                  <a:pt x="306091" y="379689"/>
                                </a:lnTo>
                                <a:cubicBezTo>
                                  <a:pt x="304821" y="379943"/>
                                  <a:pt x="304567" y="380325"/>
                                  <a:pt x="306599" y="381214"/>
                                </a:cubicBezTo>
                                <a:cubicBezTo>
                                  <a:pt x="304948" y="381087"/>
                                  <a:pt x="304186" y="382103"/>
                                  <a:pt x="307107" y="382739"/>
                                </a:cubicBezTo>
                                <a:cubicBezTo>
                                  <a:pt x="304186" y="382612"/>
                                  <a:pt x="305710" y="384136"/>
                                  <a:pt x="307615" y="384517"/>
                                </a:cubicBezTo>
                                <a:cubicBezTo>
                                  <a:pt x="304694" y="384517"/>
                                  <a:pt x="305837" y="386423"/>
                                  <a:pt x="308377" y="386932"/>
                                </a:cubicBezTo>
                                <a:cubicBezTo>
                                  <a:pt x="304440" y="386423"/>
                                  <a:pt x="305964" y="388965"/>
                                  <a:pt x="309139" y="389600"/>
                                </a:cubicBezTo>
                                <a:cubicBezTo>
                                  <a:pt x="305710" y="388965"/>
                                  <a:pt x="306091" y="390362"/>
                                  <a:pt x="307742" y="391379"/>
                                </a:cubicBezTo>
                                <a:lnTo>
                                  <a:pt x="307742" y="391379"/>
                                </a:lnTo>
                                <a:close/>
                                <a:moveTo>
                                  <a:pt x="322094" y="379435"/>
                                </a:moveTo>
                                <a:cubicBezTo>
                                  <a:pt x="316379" y="378165"/>
                                  <a:pt x="319554" y="381849"/>
                                  <a:pt x="322856" y="382612"/>
                                </a:cubicBezTo>
                                <a:cubicBezTo>
                                  <a:pt x="317268" y="381595"/>
                                  <a:pt x="318792" y="384645"/>
                                  <a:pt x="322602" y="386169"/>
                                </a:cubicBezTo>
                                <a:cubicBezTo>
                                  <a:pt x="322475" y="386169"/>
                                  <a:pt x="322221" y="386296"/>
                                  <a:pt x="322094" y="386423"/>
                                </a:cubicBezTo>
                                <a:lnTo>
                                  <a:pt x="319808" y="387313"/>
                                </a:lnTo>
                                <a:lnTo>
                                  <a:pt x="312442" y="389981"/>
                                </a:lnTo>
                                <a:cubicBezTo>
                                  <a:pt x="313077" y="388456"/>
                                  <a:pt x="312442" y="387313"/>
                                  <a:pt x="310029" y="389473"/>
                                </a:cubicBezTo>
                                <a:cubicBezTo>
                                  <a:pt x="312442" y="387313"/>
                                  <a:pt x="312188" y="384390"/>
                                  <a:pt x="309267" y="386805"/>
                                </a:cubicBezTo>
                                <a:cubicBezTo>
                                  <a:pt x="311172" y="385153"/>
                                  <a:pt x="311045" y="382993"/>
                                  <a:pt x="308505" y="384390"/>
                                </a:cubicBezTo>
                                <a:cubicBezTo>
                                  <a:pt x="309901" y="383247"/>
                                  <a:pt x="310282" y="381087"/>
                                  <a:pt x="307996" y="382612"/>
                                </a:cubicBezTo>
                                <a:cubicBezTo>
                                  <a:pt x="310029" y="380579"/>
                                  <a:pt x="308886" y="380198"/>
                                  <a:pt x="307488" y="381087"/>
                                </a:cubicBezTo>
                                <a:cubicBezTo>
                                  <a:pt x="308758" y="379181"/>
                                  <a:pt x="308377" y="379054"/>
                                  <a:pt x="307234" y="379689"/>
                                </a:cubicBezTo>
                                <a:lnTo>
                                  <a:pt x="307234" y="379435"/>
                                </a:lnTo>
                                <a:cubicBezTo>
                                  <a:pt x="308631" y="379054"/>
                                  <a:pt x="309901" y="378419"/>
                                  <a:pt x="311299" y="378037"/>
                                </a:cubicBezTo>
                                <a:lnTo>
                                  <a:pt x="311299" y="378292"/>
                                </a:lnTo>
                                <a:lnTo>
                                  <a:pt x="313331" y="377402"/>
                                </a:lnTo>
                                <a:cubicBezTo>
                                  <a:pt x="315236" y="376513"/>
                                  <a:pt x="317141" y="375750"/>
                                  <a:pt x="318919" y="374734"/>
                                </a:cubicBezTo>
                                <a:cubicBezTo>
                                  <a:pt x="318792" y="375369"/>
                                  <a:pt x="319808" y="376386"/>
                                  <a:pt x="321459" y="376767"/>
                                </a:cubicBezTo>
                                <a:cubicBezTo>
                                  <a:pt x="317268" y="375877"/>
                                  <a:pt x="318665" y="378673"/>
                                  <a:pt x="322221" y="379562"/>
                                </a:cubicBezTo>
                                <a:moveTo>
                                  <a:pt x="312823" y="256696"/>
                                </a:moveTo>
                                <a:lnTo>
                                  <a:pt x="382551" y="256696"/>
                                </a:lnTo>
                                <a:cubicBezTo>
                                  <a:pt x="382551" y="256696"/>
                                  <a:pt x="383566" y="257205"/>
                                  <a:pt x="383566" y="257713"/>
                                </a:cubicBezTo>
                                <a:cubicBezTo>
                                  <a:pt x="383566" y="258221"/>
                                  <a:pt x="383059" y="258729"/>
                                  <a:pt x="382551" y="258729"/>
                                </a:cubicBezTo>
                                <a:lnTo>
                                  <a:pt x="312823" y="258729"/>
                                </a:lnTo>
                                <a:cubicBezTo>
                                  <a:pt x="312823" y="258729"/>
                                  <a:pt x="311807" y="258348"/>
                                  <a:pt x="311807" y="257840"/>
                                </a:cubicBezTo>
                                <a:cubicBezTo>
                                  <a:pt x="311807" y="257332"/>
                                  <a:pt x="312188" y="256823"/>
                                  <a:pt x="312696" y="256823"/>
                                </a:cubicBezTo>
                                <a:lnTo>
                                  <a:pt x="312696" y="256823"/>
                                </a:lnTo>
                                <a:close/>
                                <a:moveTo>
                                  <a:pt x="336827" y="231920"/>
                                </a:moveTo>
                                <a:cubicBezTo>
                                  <a:pt x="336827" y="233190"/>
                                  <a:pt x="336827" y="234588"/>
                                  <a:pt x="336827" y="235859"/>
                                </a:cubicBezTo>
                                <a:lnTo>
                                  <a:pt x="336827" y="235859"/>
                                </a:lnTo>
                                <a:cubicBezTo>
                                  <a:pt x="336954" y="236621"/>
                                  <a:pt x="336827" y="236748"/>
                                  <a:pt x="336827" y="236748"/>
                                </a:cubicBezTo>
                                <a:cubicBezTo>
                                  <a:pt x="336319" y="237129"/>
                                  <a:pt x="336573" y="237638"/>
                                  <a:pt x="336827" y="238400"/>
                                </a:cubicBezTo>
                                <a:cubicBezTo>
                                  <a:pt x="336827" y="240941"/>
                                  <a:pt x="335811" y="241195"/>
                                  <a:pt x="333779" y="241322"/>
                                </a:cubicBezTo>
                                <a:cubicBezTo>
                                  <a:pt x="333779" y="240814"/>
                                  <a:pt x="334033" y="240306"/>
                                  <a:pt x="334160" y="239798"/>
                                </a:cubicBezTo>
                                <a:cubicBezTo>
                                  <a:pt x="334541" y="239035"/>
                                  <a:pt x="334668" y="238146"/>
                                  <a:pt x="334287" y="237256"/>
                                </a:cubicBezTo>
                                <a:lnTo>
                                  <a:pt x="334287" y="237002"/>
                                </a:lnTo>
                                <a:lnTo>
                                  <a:pt x="333779" y="237002"/>
                                </a:lnTo>
                                <a:cubicBezTo>
                                  <a:pt x="332890" y="237129"/>
                                  <a:pt x="332763" y="238273"/>
                                  <a:pt x="332636" y="239289"/>
                                </a:cubicBezTo>
                                <a:cubicBezTo>
                                  <a:pt x="332509" y="240052"/>
                                  <a:pt x="332382" y="240687"/>
                                  <a:pt x="332128" y="240687"/>
                                </a:cubicBezTo>
                                <a:cubicBezTo>
                                  <a:pt x="332001" y="240687"/>
                                  <a:pt x="331874" y="240433"/>
                                  <a:pt x="331874" y="240179"/>
                                </a:cubicBezTo>
                                <a:cubicBezTo>
                                  <a:pt x="331874" y="238400"/>
                                  <a:pt x="332509" y="236494"/>
                                  <a:pt x="333652" y="235096"/>
                                </a:cubicBezTo>
                                <a:lnTo>
                                  <a:pt x="333779" y="235096"/>
                                </a:lnTo>
                                <a:cubicBezTo>
                                  <a:pt x="333906" y="233826"/>
                                  <a:pt x="334033" y="232428"/>
                                  <a:pt x="334287" y="231158"/>
                                </a:cubicBezTo>
                                <a:cubicBezTo>
                                  <a:pt x="334414" y="229887"/>
                                  <a:pt x="334668" y="228362"/>
                                  <a:pt x="334795" y="227473"/>
                                </a:cubicBezTo>
                                <a:cubicBezTo>
                                  <a:pt x="334795" y="226838"/>
                                  <a:pt x="334922" y="226456"/>
                                  <a:pt x="334922" y="226075"/>
                                </a:cubicBezTo>
                                <a:cubicBezTo>
                                  <a:pt x="335176" y="223915"/>
                                  <a:pt x="334922" y="221755"/>
                                  <a:pt x="334541" y="219722"/>
                                </a:cubicBezTo>
                                <a:cubicBezTo>
                                  <a:pt x="334541" y="218833"/>
                                  <a:pt x="334287" y="218071"/>
                                  <a:pt x="334033" y="217181"/>
                                </a:cubicBezTo>
                                <a:lnTo>
                                  <a:pt x="334033" y="217181"/>
                                </a:lnTo>
                                <a:cubicBezTo>
                                  <a:pt x="335049" y="215911"/>
                                  <a:pt x="335811" y="214513"/>
                                  <a:pt x="336192" y="212988"/>
                                </a:cubicBezTo>
                                <a:cubicBezTo>
                                  <a:pt x="336573" y="213242"/>
                                  <a:pt x="336954" y="213496"/>
                                  <a:pt x="337335" y="213878"/>
                                </a:cubicBezTo>
                                <a:lnTo>
                                  <a:pt x="337844" y="214386"/>
                                </a:lnTo>
                                <a:cubicBezTo>
                                  <a:pt x="337844" y="214386"/>
                                  <a:pt x="338097" y="214767"/>
                                  <a:pt x="338225" y="214894"/>
                                </a:cubicBezTo>
                                <a:cubicBezTo>
                                  <a:pt x="338478" y="215021"/>
                                  <a:pt x="338606" y="215275"/>
                                  <a:pt x="338606" y="215529"/>
                                </a:cubicBezTo>
                                <a:lnTo>
                                  <a:pt x="338987" y="216292"/>
                                </a:lnTo>
                                <a:cubicBezTo>
                                  <a:pt x="338987" y="216292"/>
                                  <a:pt x="338987" y="216927"/>
                                  <a:pt x="338732" y="217689"/>
                                </a:cubicBezTo>
                                <a:cubicBezTo>
                                  <a:pt x="338478" y="219468"/>
                                  <a:pt x="337970" y="221247"/>
                                  <a:pt x="337335" y="223026"/>
                                </a:cubicBezTo>
                                <a:lnTo>
                                  <a:pt x="337335" y="223026"/>
                                </a:lnTo>
                                <a:cubicBezTo>
                                  <a:pt x="337082" y="225948"/>
                                  <a:pt x="336827" y="228871"/>
                                  <a:pt x="336827" y="231666"/>
                                </a:cubicBezTo>
                                <a:lnTo>
                                  <a:pt x="336827" y="231666"/>
                                </a:lnTo>
                                <a:close/>
                                <a:moveTo>
                                  <a:pt x="319046" y="207271"/>
                                </a:moveTo>
                                <a:cubicBezTo>
                                  <a:pt x="319808" y="206889"/>
                                  <a:pt x="320570" y="206762"/>
                                  <a:pt x="321332" y="206889"/>
                                </a:cubicBezTo>
                                <a:lnTo>
                                  <a:pt x="321713" y="206889"/>
                                </a:lnTo>
                                <a:cubicBezTo>
                                  <a:pt x="321713" y="206889"/>
                                  <a:pt x="322602" y="206635"/>
                                  <a:pt x="322856" y="206254"/>
                                </a:cubicBezTo>
                                <a:cubicBezTo>
                                  <a:pt x="323110" y="205873"/>
                                  <a:pt x="323237" y="205365"/>
                                  <a:pt x="323237" y="204856"/>
                                </a:cubicBezTo>
                                <a:cubicBezTo>
                                  <a:pt x="323237" y="204475"/>
                                  <a:pt x="323237" y="204094"/>
                                  <a:pt x="324126" y="203332"/>
                                </a:cubicBezTo>
                                <a:cubicBezTo>
                                  <a:pt x="324254" y="203332"/>
                                  <a:pt x="324381" y="203078"/>
                                  <a:pt x="324381" y="202823"/>
                                </a:cubicBezTo>
                                <a:cubicBezTo>
                                  <a:pt x="324381" y="202569"/>
                                  <a:pt x="324126" y="202188"/>
                                  <a:pt x="323873" y="202061"/>
                                </a:cubicBezTo>
                                <a:cubicBezTo>
                                  <a:pt x="323492" y="201680"/>
                                  <a:pt x="322729" y="201045"/>
                                  <a:pt x="323873" y="198885"/>
                                </a:cubicBezTo>
                                <a:lnTo>
                                  <a:pt x="323873" y="198885"/>
                                </a:lnTo>
                                <a:cubicBezTo>
                                  <a:pt x="323873" y="198885"/>
                                  <a:pt x="323873" y="198503"/>
                                  <a:pt x="323873" y="198503"/>
                                </a:cubicBezTo>
                                <a:cubicBezTo>
                                  <a:pt x="322983" y="196344"/>
                                  <a:pt x="323492" y="195327"/>
                                  <a:pt x="323745" y="195200"/>
                                </a:cubicBezTo>
                                <a:lnTo>
                                  <a:pt x="324507" y="195200"/>
                                </a:lnTo>
                                <a:cubicBezTo>
                                  <a:pt x="324507" y="195200"/>
                                  <a:pt x="324254" y="194565"/>
                                  <a:pt x="324254" y="194565"/>
                                </a:cubicBezTo>
                                <a:cubicBezTo>
                                  <a:pt x="323745" y="193421"/>
                                  <a:pt x="324254" y="192023"/>
                                  <a:pt x="325269" y="191515"/>
                                </a:cubicBezTo>
                                <a:cubicBezTo>
                                  <a:pt x="325269" y="191515"/>
                                  <a:pt x="325269" y="191515"/>
                                  <a:pt x="325397" y="191515"/>
                                </a:cubicBezTo>
                                <a:lnTo>
                                  <a:pt x="325650" y="191261"/>
                                </a:lnTo>
                                <a:lnTo>
                                  <a:pt x="325397" y="190880"/>
                                </a:lnTo>
                                <a:cubicBezTo>
                                  <a:pt x="325397" y="190880"/>
                                  <a:pt x="325269" y="189863"/>
                                  <a:pt x="325397" y="189355"/>
                                </a:cubicBezTo>
                                <a:cubicBezTo>
                                  <a:pt x="325650" y="188593"/>
                                  <a:pt x="326159" y="188085"/>
                                  <a:pt x="326793" y="187704"/>
                                </a:cubicBezTo>
                                <a:lnTo>
                                  <a:pt x="327302" y="187704"/>
                                </a:lnTo>
                                <a:lnTo>
                                  <a:pt x="327556" y="187195"/>
                                </a:lnTo>
                                <a:lnTo>
                                  <a:pt x="327556" y="186814"/>
                                </a:lnTo>
                                <a:cubicBezTo>
                                  <a:pt x="327556" y="186814"/>
                                  <a:pt x="327683" y="186687"/>
                                  <a:pt x="327683" y="186687"/>
                                </a:cubicBezTo>
                                <a:lnTo>
                                  <a:pt x="327683" y="186687"/>
                                </a:lnTo>
                                <a:cubicBezTo>
                                  <a:pt x="327175" y="185416"/>
                                  <a:pt x="327683" y="184019"/>
                                  <a:pt x="328699" y="183511"/>
                                </a:cubicBezTo>
                                <a:lnTo>
                                  <a:pt x="328699" y="183511"/>
                                </a:lnTo>
                                <a:cubicBezTo>
                                  <a:pt x="328699" y="183511"/>
                                  <a:pt x="328826" y="183383"/>
                                  <a:pt x="328826" y="183383"/>
                                </a:cubicBezTo>
                                <a:lnTo>
                                  <a:pt x="328826" y="183383"/>
                                </a:lnTo>
                                <a:cubicBezTo>
                                  <a:pt x="328826" y="181732"/>
                                  <a:pt x="329969" y="180334"/>
                                  <a:pt x="331366" y="179953"/>
                                </a:cubicBezTo>
                                <a:lnTo>
                                  <a:pt x="331620" y="179953"/>
                                </a:lnTo>
                                <a:cubicBezTo>
                                  <a:pt x="331620" y="179953"/>
                                  <a:pt x="331747" y="179445"/>
                                  <a:pt x="331747" y="179445"/>
                                </a:cubicBezTo>
                                <a:cubicBezTo>
                                  <a:pt x="332255" y="177539"/>
                                  <a:pt x="332382" y="177158"/>
                                  <a:pt x="334287" y="176776"/>
                                </a:cubicBezTo>
                                <a:lnTo>
                                  <a:pt x="334541" y="176776"/>
                                </a:lnTo>
                                <a:lnTo>
                                  <a:pt x="334541" y="176522"/>
                                </a:lnTo>
                                <a:cubicBezTo>
                                  <a:pt x="334922" y="175125"/>
                                  <a:pt x="335938" y="174108"/>
                                  <a:pt x="336954" y="174489"/>
                                </a:cubicBezTo>
                                <a:lnTo>
                                  <a:pt x="337335" y="174489"/>
                                </a:lnTo>
                                <a:cubicBezTo>
                                  <a:pt x="337335" y="174489"/>
                                  <a:pt x="337589" y="174489"/>
                                  <a:pt x="337589" y="174489"/>
                                </a:cubicBezTo>
                                <a:cubicBezTo>
                                  <a:pt x="338606" y="173346"/>
                                  <a:pt x="339240" y="173219"/>
                                  <a:pt x="339749" y="173219"/>
                                </a:cubicBezTo>
                                <a:cubicBezTo>
                                  <a:pt x="340130" y="173219"/>
                                  <a:pt x="340511" y="173219"/>
                                  <a:pt x="340765" y="173346"/>
                                </a:cubicBezTo>
                                <a:cubicBezTo>
                                  <a:pt x="341019" y="173346"/>
                                  <a:pt x="341400" y="173346"/>
                                  <a:pt x="341654" y="173346"/>
                                </a:cubicBezTo>
                                <a:lnTo>
                                  <a:pt x="341908" y="173346"/>
                                </a:lnTo>
                                <a:lnTo>
                                  <a:pt x="342162" y="173092"/>
                                </a:lnTo>
                                <a:cubicBezTo>
                                  <a:pt x="342670" y="172329"/>
                                  <a:pt x="343559" y="171821"/>
                                  <a:pt x="344448" y="171694"/>
                                </a:cubicBezTo>
                                <a:cubicBezTo>
                                  <a:pt x="345083" y="171694"/>
                                  <a:pt x="345591" y="171948"/>
                                  <a:pt x="346099" y="172456"/>
                                </a:cubicBezTo>
                                <a:lnTo>
                                  <a:pt x="346353" y="172711"/>
                                </a:lnTo>
                                <a:lnTo>
                                  <a:pt x="346607" y="172456"/>
                                </a:lnTo>
                                <a:lnTo>
                                  <a:pt x="343686" y="196471"/>
                                </a:lnTo>
                                <a:lnTo>
                                  <a:pt x="343432" y="196471"/>
                                </a:lnTo>
                                <a:cubicBezTo>
                                  <a:pt x="343432" y="196471"/>
                                  <a:pt x="342924" y="197106"/>
                                  <a:pt x="342924" y="197106"/>
                                </a:cubicBezTo>
                                <a:cubicBezTo>
                                  <a:pt x="344067" y="198376"/>
                                  <a:pt x="344321" y="198758"/>
                                  <a:pt x="344575" y="199012"/>
                                </a:cubicBezTo>
                                <a:cubicBezTo>
                                  <a:pt x="344575" y="199266"/>
                                  <a:pt x="344575" y="199393"/>
                                  <a:pt x="344575" y="199647"/>
                                </a:cubicBezTo>
                                <a:cubicBezTo>
                                  <a:pt x="345464" y="201172"/>
                                  <a:pt x="345464" y="201680"/>
                                  <a:pt x="345337" y="201934"/>
                                </a:cubicBezTo>
                                <a:cubicBezTo>
                                  <a:pt x="345337" y="202061"/>
                                  <a:pt x="345083" y="202188"/>
                                  <a:pt x="344702" y="202188"/>
                                </a:cubicBezTo>
                                <a:cubicBezTo>
                                  <a:pt x="344321" y="202188"/>
                                  <a:pt x="343940" y="202569"/>
                                  <a:pt x="343813" y="202951"/>
                                </a:cubicBezTo>
                                <a:cubicBezTo>
                                  <a:pt x="343686" y="203205"/>
                                  <a:pt x="343686" y="203586"/>
                                  <a:pt x="343813" y="203967"/>
                                </a:cubicBezTo>
                                <a:cubicBezTo>
                                  <a:pt x="344321" y="205111"/>
                                  <a:pt x="344067" y="205238"/>
                                  <a:pt x="343686" y="205365"/>
                                </a:cubicBezTo>
                                <a:cubicBezTo>
                                  <a:pt x="343178" y="205492"/>
                                  <a:pt x="342797" y="206127"/>
                                  <a:pt x="342924" y="206635"/>
                                </a:cubicBezTo>
                                <a:cubicBezTo>
                                  <a:pt x="342924" y="207016"/>
                                  <a:pt x="343051" y="207398"/>
                                  <a:pt x="343051" y="207652"/>
                                </a:cubicBezTo>
                                <a:lnTo>
                                  <a:pt x="343051" y="207652"/>
                                </a:lnTo>
                                <a:cubicBezTo>
                                  <a:pt x="343051" y="207652"/>
                                  <a:pt x="342416" y="208414"/>
                                  <a:pt x="342416" y="209176"/>
                                </a:cubicBezTo>
                                <a:cubicBezTo>
                                  <a:pt x="342543" y="210320"/>
                                  <a:pt x="342924" y="211463"/>
                                  <a:pt x="343305" y="212480"/>
                                </a:cubicBezTo>
                                <a:cubicBezTo>
                                  <a:pt x="343559" y="212988"/>
                                  <a:pt x="343686" y="213496"/>
                                  <a:pt x="343813" y="214005"/>
                                </a:cubicBezTo>
                                <a:cubicBezTo>
                                  <a:pt x="344321" y="215783"/>
                                  <a:pt x="343051" y="220612"/>
                                  <a:pt x="342416" y="222899"/>
                                </a:cubicBezTo>
                                <a:lnTo>
                                  <a:pt x="342416" y="222899"/>
                                </a:lnTo>
                                <a:cubicBezTo>
                                  <a:pt x="342289" y="226329"/>
                                  <a:pt x="342416" y="229633"/>
                                  <a:pt x="342543" y="232936"/>
                                </a:cubicBezTo>
                                <a:cubicBezTo>
                                  <a:pt x="342670" y="234461"/>
                                  <a:pt x="342797" y="235859"/>
                                  <a:pt x="342797" y="236875"/>
                                </a:cubicBezTo>
                                <a:cubicBezTo>
                                  <a:pt x="342924" y="237638"/>
                                  <a:pt x="342797" y="237765"/>
                                  <a:pt x="342797" y="238019"/>
                                </a:cubicBezTo>
                                <a:cubicBezTo>
                                  <a:pt x="342289" y="238527"/>
                                  <a:pt x="342416" y="239035"/>
                                  <a:pt x="342924" y="239925"/>
                                </a:cubicBezTo>
                                <a:cubicBezTo>
                                  <a:pt x="342924" y="242847"/>
                                  <a:pt x="342162" y="243101"/>
                                  <a:pt x="340002" y="243355"/>
                                </a:cubicBezTo>
                                <a:cubicBezTo>
                                  <a:pt x="340002" y="242720"/>
                                  <a:pt x="340002" y="242212"/>
                                  <a:pt x="340130" y="241576"/>
                                </a:cubicBezTo>
                                <a:cubicBezTo>
                                  <a:pt x="340384" y="240687"/>
                                  <a:pt x="340384" y="239670"/>
                                  <a:pt x="340130" y="238781"/>
                                </a:cubicBezTo>
                                <a:lnTo>
                                  <a:pt x="339876" y="238527"/>
                                </a:lnTo>
                                <a:lnTo>
                                  <a:pt x="339621" y="238527"/>
                                </a:lnTo>
                                <a:cubicBezTo>
                                  <a:pt x="338732" y="238781"/>
                                  <a:pt x="338606" y="240052"/>
                                  <a:pt x="338478" y="241068"/>
                                </a:cubicBezTo>
                                <a:cubicBezTo>
                                  <a:pt x="338478" y="242212"/>
                                  <a:pt x="338351" y="242720"/>
                                  <a:pt x="338097" y="242847"/>
                                </a:cubicBezTo>
                                <a:cubicBezTo>
                                  <a:pt x="337844" y="242720"/>
                                  <a:pt x="337716" y="242466"/>
                                  <a:pt x="337716" y="242339"/>
                                </a:cubicBezTo>
                                <a:cubicBezTo>
                                  <a:pt x="337335" y="241068"/>
                                  <a:pt x="338351" y="238400"/>
                                  <a:pt x="339494" y="236621"/>
                                </a:cubicBezTo>
                                <a:lnTo>
                                  <a:pt x="339494" y="236621"/>
                                </a:lnTo>
                                <a:lnTo>
                                  <a:pt x="339494" y="236367"/>
                                </a:lnTo>
                                <a:lnTo>
                                  <a:pt x="339749" y="233063"/>
                                </a:lnTo>
                                <a:cubicBezTo>
                                  <a:pt x="340002" y="231158"/>
                                  <a:pt x="340130" y="229125"/>
                                  <a:pt x="340130" y="227981"/>
                                </a:cubicBezTo>
                                <a:lnTo>
                                  <a:pt x="340130" y="227600"/>
                                </a:lnTo>
                                <a:cubicBezTo>
                                  <a:pt x="340384" y="224042"/>
                                  <a:pt x="340130" y="220485"/>
                                  <a:pt x="339240" y="217054"/>
                                </a:cubicBezTo>
                                <a:lnTo>
                                  <a:pt x="339240" y="217054"/>
                                </a:lnTo>
                                <a:cubicBezTo>
                                  <a:pt x="339240" y="217054"/>
                                  <a:pt x="339240" y="216673"/>
                                  <a:pt x="339240" y="216673"/>
                                </a:cubicBezTo>
                                <a:cubicBezTo>
                                  <a:pt x="338987" y="216165"/>
                                  <a:pt x="338732" y="215656"/>
                                  <a:pt x="338478" y="215275"/>
                                </a:cubicBezTo>
                                <a:cubicBezTo>
                                  <a:pt x="338225" y="214894"/>
                                  <a:pt x="337844" y="214386"/>
                                  <a:pt x="337463" y="214132"/>
                                </a:cubicBezTo>
                                <a:cubicBezTo>
                                  <a:pt x="336954" y="213624"/>
                                  <a:pt x="336446" y="213115"/>
                                  <a:pt x="335811" y="212861"/>
                                </a:cubicBezTo>
                                <a:lnTo>
                                  <a:pt x="335557" y="212480"/>
                                </a:lnTo>
                                <a:cubicBezTo>
                                  <a:pt x="335557" y="212480"/>
                                  <a:pt x="335303" y="212226"/>
                                  <a:pt x="335176" y="212353"/>
                                </a:cubicBezTo>
                                <a:cubicBezTo>
                                  <a:pt x="334795" y="212353"/>
                                  <a:pt x="334668" y="212734"/>
                                  <a:pt x="334541" y="213242"/>
                                </a:cubicBezTo>
                                <a:cubicBezTo>
                                  <a:pt x="334287" y="214894"/>
                                  <a:pt x="333525" y="216419"/>
                                  <a:pt x="332382" y="217562"/>
                                </a:cubicBezTo>
                                <a:lnTo>
                                  <a:pt x="332382" y="217562"/>
                                </a:lnTo>
                                <a:cubicBezTo>
                                  <a:pt x="332382" y="217562"/>
                                  <a:pt x="332255" y="217943"/>
                                  <a:pt x="332255" y="217943"/>
                                </a:cubicBezTo>
                                <a:cubicBezTo>
                                  <a:pt x="332255" y="218579"/>
                                  <a:pt x="332001" y="219214"/>
                                  <a:pt x="331747" y="219722"/>
                                </a:cubicBezTo>
                                <a:cubicBezTo>
                                  <a:pt x="331620" y="219976"/>
                                  <a:pt x="331493" y="220358"/>
                                  <a:pt x="331366" y="220612"/>
                                </a:cubicBezTo>
                                <a:cubicBezTo>
                                  <a:pt x="330985" y="223915"/>
                                  <a:pt x="330731" y="224169"/>
                                  <a:pt x="328826" y="224169"/>
                                </a:cubicBezTo>
                                <a:lnTo>
                                  <a:pt x="328064" y="224169"/>
                                </a:lnTo>
                                <a:cubicBezTo>
                                  <a:pt x="326159" y="224169"/>
                                  <a:pt x="325778" y="222136"/>
                                  <a:pt x="325397" y="218833"/>
                                </a:cubicBezTo>
                                <a:cubicBezTo>
                                  <a:pt x="325016" y="216038"/>
                                  <a:pt x="324635" y="212988"/>
                                  <a:pt x="322475" y="211718"/>
                                </a:cubicBezTo>
                                <a:lnTo>
                                  <a:pt x="322221" y="211718"/>
                                </a:lnTo>
                                <a:cubicBezTo>
                                  <a:pt x="322221" y="211718"/>
                                  <a:pt x="321967" y="211718"/>
                                  <a:pt x="321967" y="211718"/>
                                </a:cubicBezTo>
                                <a:cubicBezTo>
                                  <a:pt x="321459" y="212099"/>
                                  <a:pt x="320697" y="212226"/>
                                  <a:pt x="320062" y="212226"/>
                                </a:cubicBezTo>
                                <a:cubicBezTo>
                                  <a:pt x="318284" y="212226"/>
                                  <a:pt x="316252" y="211336"/>
                                  <a:pt x="316125" y="210193"/>
                                </a:cubicBezTo>
                                <a:cubicBezTo>
                                  <a:pt x="315998" y="209303"/>
                                  <a:pt x="316887" y="208414"/>
                                  <a:pt x="318665" y="207652"/>
                                </a:cubicBezTo>
                                <a:lnTo>
                                  <a:pt x="318665" y="207652"/>
                                </a:lnTo>
                                <a:close/>
                                <a:moveTo>
                                  <a:pt x="346099" y="159624"/>
                                </a:moveTo>
                                <a:cubicBezTo>
                                  <a:pt x="347369" y="158353"/>
                                  <a:pt x="349020" y="157463"/>
                                  <a:pt x="350925" y="157463"/>
                                </a:cubicBezTo>
                                <a:lnTo>
                                  <a:pt x="351179" y="157463"/>
                                </a:lnTo>
                                <a:cubicBezTo>
                                  <a:pt x="354989" y="157463"/>
                                  <a:pt x="358038" y="160386"/>
                                  <a:pt x="358165" y="164198"/>
                                </a:cubicBezTo>
                                <a:cubicBezTo>
                                  <a:pt x="358165" y="166103"/>
                                  <a:pt x="357530" y="167882"/>
                                  <a:pt x="356260" y="169153"/>
                                </a:cubicBezTo>
                                <a:cubicBezTo>
                                  <a:pt x="355879" y="169534"/>
                                  <a:pt x="355498" y="169915"/>
                                  <a:pt x="354989" y="170169"/>
                                </a:cubicBezTo>
                                <a:cubicBezTo>
                                  <a:pt x="354863" y="170169"/>
                                  <a:pt x="354608" y="170169"/>
                                  <a:pt x="354482" y="170169"/>
                                </a:cubicBezTo>
                                <a:lnTo>
                                  <a:pt x="354482" y="170169"/>
                                </a:lnTo>
                                <a:lnTo>
                                  <a:pt x="354482" y="169407"/>
                                </a:lnTo>
                                <a:lnTo>
                                  <a:pt x="354101" y="167374"/>
                                </a:lnTo>
                                <a:lnTo>
                                  <a:pt x="354355" y="167374"/>
                                </a:lnTo>
                                <a:cubicBezTo>
                                  <a:pt x="355117" y="166485"/>
                                  <a:pt x="355498" y="165341"/>
                                  <a:pt x="355370" y="164325"/>
                                </a:cubicBezTo>
                                <a:cubicBezTo>
                                  <a:pt x="355370" y="162038"/>
                                  <a:pt x="353465" y="160259"/>
                                  <a:pt x="351179" y="160386"/>
                                </a:cubicBezTo>
                                <a:lnTo>
                                  <a:pt x="351179" y="160386"/>
                                </a:lnTo>
                                <a:cubicBezTo>
                                  <a:pt x="348893" y="160386"/>
                                  <a:pt x="347115" y="162419"/>
                                  <a:pt x="347115" y="164706"/>
                                </a:cubicBezTo>
                                <a:cubicBezTo>
                                  <a:pt x="347115" y="165595"/>
                                  <a:pt x="347623" y="166485"/>
                                  <a:pt x="348131" y="167120"/>
                                </a:cubicBezTo>
                                <a:lnTo>
                                  <a:pt x="347877" y="169407"/>
                                </a:lnTo>
                                <a:lnTo>
                                  <a:pt x="347877" y="170424"/>
                                </a:lnTo>
                                <a:cubicBezTo>
                                  <a:pt x="345845" y="169153"/>
                                  <a:pt x="344575" y="167120"/>
                                  <a:pt x="344448" y="164706"/>
                                </a:cubicBezTo>
                                <a:cubicBezTo>
                                  <a:pt x="344321" y="162927"/>
                                  <a:pt x="344956" y="161021"/>
                                  <a:pt x="346099" y="159624"/>
                                </a:cubicBezTo>
                                <a:moveTo>
                                  <a:pt x="353593" y="170932"/>
                                </a:moveTo>
                                <a:lnTo>
                                  <a:pt x="353593" y="171313"/>
                                </a:lnTo>
                                <a:lnTo>
                                  <a:pt x="357022" y="196216"/>
                                </a:lnTo>
                                <a:cubicBezTo>
                                  <a:pt x="357022" y="196216"/>
                                  <a:pt x="356260" y="196725"/>
                                  <a:pt x="355752" y="196852"/>
                                </a:cubicBezTo>
                                <a:cubicBezTo>
                                  <a:pt x="354989" y="197233"/>
                                  <a:pt x="354101" y="197487"/>
                                  <a:pt x="353339" y="197741"/>
                                </a:cubicBezTo>
                                <a:lnTo>
                                  <a:pt x="353339" y="197741"/>
                                </a:lnTo>
                                <a:cubicBezTo>
                                  <a:pt x="353339" y="197741"/>
                                  <a:pt x="352703" y="197741"/>
                                  <a:pt x="352322" y="197868"/>
                                </a:cubicBezTo>
                                <a:cubicBezTo>
                                  <a:pt x="351941" y="197868"/>
                                  <a:pt x="351560" y="197868"/>
                                  <a:pt x="351179" y="197868"/>
                                </a:cubicBezTo>
                                <a:cubicBezTo>
                                  <a:pt x="349147" y="197868"/>
                                  <a:pt x="347242" y="197360"/>
                                  <a:pt x="345464" y="196471"/>
                                </a:cubicBezTo>
                                <a:lnTo>
                                  <a:pt x="348639" y="171186"/>
                                </a:lnTo>
                                <a:lnTo>
                                  <a:pt x="348639" y="170805"/>
                                </a:lnTo>
                                <a:cubicBezTo>
                                  <a:pt x="348639" y="170805"/>
                                  <a:pt x="348639" y="170296"/>
                                  <a:pt x="348639" y="170296"/>
                                </a:cubicBezTo>
                                <a:lnTo>
                                  <a:pt x="348639" y="170296"/>
                                </a:lnTo>
                                <a:cubicBezTo>
                                  <a:pt x="348639" y="170296"/>
                                  <a:pt x="348639" y="169788"/>
                                  <a:pt x="348639" y="169788"/>
                                </a:cubicBezTo>
                                <a:lnTo>
                                  <a:pt x="348639" y="167882"/>
                                </a:lnTo>
                                <a:cubicBezTo>
                                  <a:pt x="348639" y="167882"/>
                                  <a:pt x="348766" y="167374"/>
                                  <a:pt x="348766" y="167374"/>
                                </a:cubicBezTo>
                                <a:lnTo>
                                  <a:pt x="348766" y="166993"/>
                                </a:lnTo>
                                <a:lnTo>
                                  <a:pt x="352703" y="166993"/>
                                </a:lnTo>
                                <a:lnTo>
                                  <a:pt x="352703" y="168009"/>
                                </a:lnTo>
                                <a:lnTo>
                                  <a:pt x="352958" y="169915"/>
                                </a:lnTo>
                                <a:lnTo>
                                  <a:pt x="352958" y="170169"/>
                                </a:lnTo>
                                <a:lnTo>
                                  <a:pt x="352958" y="170169"/>
                                </a:lnTo>
                                <a:cubicBezTo>
                                  <a:pt x="352958" y="170169"/>
                                  <a:pt x="353465" y="170805"/>
                                  <a:pt x="353465" y="170805"/>
                                </a:cubicBezTo>
                                <a:close/>
                                <a:moveTo>
                                  <a:pt x="363499" y="237892"/>
                                </a:moveTo>
                                <a:cubicBezTo>
                                  <a:pt x="363753" y="238781"/>
                                  <a:pt x="364007" y="239416"/>
                                  <a:pt x="362991" y="240306"/>
                                </a:cubicBezTo>
                                <a:lnTo>
                                  <a:pt x="362102" y="240941"/>
                                </a:lnTo>
                                <a:cubicBezTo>
                                  <a:pt x="362102" y="240941"/>
                                  <a:pt x="361213" y="241703"/>
                                  <a:pt x="360705" y="241703"/>
                                </a:cubicBezTo>
                                <a:lnTo>
                                  <a:pt x="360959" y="237511"/>
                                </a:lnTo>
                                <a:lnTo>
                                  <a:pt x="360070" y="238527"/>
                                </a:lnTo>
                                <a:cubicBezTo>
                                  <a:pt x="359435" y="239289"/>
                                  <a:pt x="358927" y="240306"/>
                                  <a:pt x="358927" y="241322"/>
                                </a:cubicBezTo>
                                <a:lnTo>
                                  <a:pt x="358927" y="241576"/>
                                </a:lnTo>
                                <a:cubicBezTo>
                                  <a:pt x="358927" y="241576"/>
                                  <a:pt x="358292" y="241449"/>
                                  <a:pt x="358038" y="241322"/>
                                </a:cubicBezTo>
                                <a:cubicBezTo>
                                  <a:pt x="358673" y="239798"/>
                                  <a:pt x="359308" y="238273"/>
                                  <a:pt x="360070" y="236875"/>
                                </a:cubicBezTo>
                                <a:cubicBezTo>
                                  <a:pt x="360197" y="236621"/>
                                  <a:pt x="360451" y="236494"/>
                                  <a:pt x="360578" y="236367"/>
                                </a:cubicBezTo>
                                <a:cubicBezTo>
                                  <a:pt x="361086" y="236113"/>
                                  <a:pt x="361340" y="235605"/>
                                  <a:pt x="361467" y="235096"/>
                                </a:cubicBezTo>
                                <a:cubicBezTo>
                                  <a:pt x="361721" y="233826"/>
                                  <a:pt x="361975" y="232428"/>
                                  <a:pt x="362356" y="231158"/>
                                </a:cubicBezTo>
                                <a:cubicBezTo>
                                  <a:pt x="363245" y="228489"/>
                                  <a:pt x="362991" y="225567"/>
                                  <a:pt x="361848" y="223026"/>
                                </a:cubicBezTo>
                                <a:cubicBezTo>
                                  <a:pt x="361086" y="221501"/>
                                  <a:pt x="360832" y="219849"/>
                                  <a:pt x="360832" y="218198"/>
                                </a:cubicBezTo>
                                <a:cubicBezTo>
                                  <a:pt x="360705" y="217054"/>
                                  <a:pt x="360197" y="216038"/>
                                  <a:pt x="359435" y="215275"/>
                                </a:cubicBezTo>
                                <a:cubicBezTo>
                                  <a:pt x="358546" y="214132"/>
                                  <a:pt x="358038" y="213242"/>
                                  <a:pt x="358292" y="212734"/>
                                </a:cubicBezTo>
                                <a:lnTo>
                                  <a:pt x="358546" y="212353"/>
                                </a:lnTo>
                                <a:lnTo>
                                  <a:pt x="358292" y="212099"/>
                                </a:lnTo>
                                <a:cubicBezTo>
                                  <a:pt x="357276" y="210955"/>
                                  <a:pt x="357022" y="210701"/>
                                  <a:pt x="357530" y="209685"/>
                                </a:cubicBezTo>
                                <a:lnTo>
                                  <a:pt x="357784" y="209303"/>
                                </a:lnTo>
                                <a:lnTo>
                                  <a:pt x="357403" y="209049"/>
                                </a:lnTo>
                                <a:cubicBezTo>
                                  <a:pt x="356387" y="208287"/>
                                  <a:pt x="356641" y="207652"/>
                                  <a:pt x="356895" y="206889"/>
                                </a:cubicBezTo>
                                <a:cubicBezTo>
                                  <a:pt x="356895" y="206635"/>
                                  <a:pt x="357022" y="206381"/>
                                  <a:pt x="357149" y="206000"/>
                                </a:cubicBezTo>
                                <a:cubicBezTo>
                                  <a:pt x="357149" y="205619"/>
                                  <a:pt x="357022" y="205238"/>
                                  <a:pt x="356641" y="205111"/>
                                </a:cubicBezTo>
                                <a:cubicBezTo>
                                  <a:pt x="356260" y="204729"/>
                                  <a:pt x="355879" y="204348"/>
                                  <a:pt x="356895" y="202951"/>
                                </a:cubicBezTo>
                                <a:cubicBezTo>
                                  <a:pt x="357149" y="202569"/>
                                  <a:pt x="357149" y="202188"/>
                                  <a:pt x="357022" y="201807"/>
                                </a:cubicBezTo>
                                <a:cubicBezTo>
                                  <a:pt x="356895" y="200918"/>
                                  <a:pt x="357276" y="200028"/>
                                  <a:pt x="357911" y="199520"/>
                                </a:cubicBezTo>
                                <a:lnTo>
                                  <a:pt x="358165" y="199266"/>
                                </a:lnTo>
                                <a:lnTo>
                                  <a:pt x="358165" y="199266"/>
                                </a:lnTo>
                                <a:cubicBezTo>
                                  <a:pt x="358165" y="199266"/>
                                  <a:pt x="358165" y="199901"/>
                                  <a:pt x="357911" y="200028"/>
                                </a:cubicBezTo>
                                <a:cubicBezTo>
                                  <a:pt x="357530" y="200536"/>
                                  <a:pt x="357403" y="201172"/>
                                  <a:pt x="357403" y="201680"/>
                                </a:cubicBezTo>
                                <a:cubicBezTo>
                                  <a:pt x="357403" y="202188"/>
                                  <a:pt x="357657" y="202569"/>
                                  <a:pt x="357911" y="202951"/>
                                </a:cubicBezTo>
                                <a:cubicBezTo>
                                  <a:pt x="358165" y="203205"/>
                                  <a:pt x="358292" y="203586"/>
                                  <a:pt x="358292" y="203967"/>
                                </a:cubicBezTo>
                                <a:cubicBezTo>
                                  <a:pt x="358292" y="204221"/>
                                  <a:pt x="358292" y="204475"/>
                                  <a:pt x="358038" y="204729"/>
                                </a:cubicBezTo>
                                <a:cubicBezTo>
                                  <a:pt x="357403" y="206000"/>
                                  <a:pt x="357784" y="207525"/>
                                  <a:pt x="359054" y="208160"/>
                                </a:cubicBezTo>
                                <a:cubicBezTo>
                                  <a:pt x="359054" y="208160"/>
                                  <a:pt x="359054" y="208160"/>
                                  <a:pt x="359054" y="208160"/>
                                </a:cubicBezTo>
                                <a:cubicBezTo>
                                  <a:pt x="358800" y="209303"/>
                                  <a:pt x="359435" y="210574"/>
                                  <a:pt x="360451" y="211209"/>
                                </a:cubicBezTo>
                                <a:cubicBezTo>
                                  <a:pt x="360070" y="212480"/>
                                  <a:pt x="361340" y="213624"/>
                                  <a:pt x="362356" y="214767"/>
                                </a:cubicBezTo>
                                <a:cubicBezTo>
                                  <a:pt x="363118" y="215275"/>
                                  <a:pt x="363753" y="216038"/>
                                  <a:pt x="364134" y="216927"/>
                                </a:cubicBezTo>
                                <a:cubicBezTo>
                                  <a:pt x="364515" y="218706"/>
                                  <a:pt x="365150" y="220358"/>
                                  <a:pt x="365912" y="221882"/>
                                </a:cubicBezTo>
                                <a:cubicBezTo>
                                  <a:pt x="365912" y="221882"/>
                                  <a:pt x="366040" y="222136"/>
                                  <a:pt x="366421" y="222645"/>
                                </a:cubicBezTo>
                                <a:cubicBezTo>
                                  <a:pt x="366293" y="223153"/>
                                  <a:pt x="366040" y="223661"/>
                                  <a:pt x="365659" y="224042"/>
                                </a:cubicBezTo>
                                <a:cubicBezTo>
                                  <a:pt x="365278" y="224551"/>
                                  <a:pt x="365023" y="225186"/>
                                  <a:pt x="364896" y="225821"/>
                                </a:cubicBezTo>
                                <a:cubicBezTo>
                                  <a:pt x="364642" y="227727"/>
                                  <a:pt x="364515" y="229760"/>
                                  <a:pt x="364515" y="231666"/>
                                </a:cubicBezTo>
                                <a:cubicBezTo>
                                  <a:pt x="364515" y="232936"/>
                                  <a:pt x="364515" y="234080"/>
                                  <a:pt x="364261" y="235351"/>
                                </a:cubicBezTo>
                                <a:cubicBezTo>
                                  <a:pt x="362864" y="235986"/>
                                  <a:pt x="363245" y="237129"/>
                                  <a:pt x="363372" y="237892"/>
                                </a:cubicBezTo>
                                <a:lnTo>
                                  <a:pt x="363372" y="237892"/>
                                </a:lnTo>
                                <a:close/>
                                <a:moveTo>
                                  <a:pt x="360070" y="173600"/>
                                </a:moveTo>
                                <a:cubicBezTo>
                                  <a:pt x="360070" y="173600"/>
                                  <a:pt x="360578" y="173854"/>
                                  <a:pt x="360832" y="173854"/>
                                </a:cubicBezTo>
                                <a:cubicBezTo>
                                  <a:pt x="361848" y="173854"/>
                                  <a:pt x="362991" y="174108"/>
                                  <a:pt x="364007" y="176522"/>
                                </a:cubicBezTo>
                                <a:lnTo>
                                  <a:pt x="364007" y="176522"/>
                                </a:lnTo>
                                <a:cubicBezTo>
                                  <a:pt x="364007" y="176522"/>
                                  <a:pt x="364261" y="176776"/>
                                  <a:pt x="364261" y="176776"/>
                                </a:cubicBezTo>
                                <a:cubicBezTo>
                                  <a:pt x="366040" y="176904"/>
                                  <a:pt x="367309" y="178301"/>
                                  <a:pt x="367564" y="180080"/>
                                </a:cubicBezTo>
                                <a:lnTo>
                                  <a:pt x="367564" y="180334"/>
                                </a:lnTo>
                                <a:lnTo>
                                  <a:pt x="367817" y="180334"/>
                                </a:lnTo>
                                <a:cubicBezTo>
                                  <a:pt x="369596" y="180969"/>
                                  <a:pt x="369596" y="181223"/>
                                  <a:pt x="369723" y="183511"/>
                                </a:cubicBezTo>
                                <a:lnTo>
                                  <a:pt x="369723" y="183765"/>
                                </a:lnTo>
                                <a:lnTo>
                                  <a:pt x="369977" y="183765"/>
                                </a:lnTo>
                                <a:cubicBezTo>
                                  <a:pt x="371374" y="184273"/>
                                  <a:pt x="372009" y="185289"/>
                                  <a:pt x="372136" y="187322"/>
                                </a:cubicBezTo>
                                <a:lnTo>
                                  <a:pt x="372136" y="187576"/>
                                </a:lnTo>
                                <a:lnTo>
                                  <a:pt x="372263" y="187576"/>
                                </a:lnTo>
                                <a:cubicBezTo>
                                  <a:pt x="373279" y="188339"/>
                                  <a:pt x="373787" y="189609"/>
                                  <a:pt x="373660" y="190880"/>
                                </a:cubicBezTo>
                                <a:lnTo>
                                  <a:pt x="373660" y="190880"/>
                                </a:lnTo>
                                <a:cubicBezTo>
                                  <a:pt x="373660" y="190880"/>
                                  <a:pt x="373660" y="191134"/>
                                  <a:pt x="373660" y="191134"/>
                                </a:cubicBezTo>
                                <a:cubicBezTo>
                                  <a:pt x="373787" y="191515"/>
                                  <a:pt x="374041" y="191896"/>
                                  <a:pt x="374168" y="192151"/>
                                </a:cubicBezTo>
                                <a:cubicBezTo>
                                  <a:pt x="374676" y="192659"/>
                                  <a:pt x="374803" y="193421"/>
                                  <a:pt x="374422" y="194056"/>
                                </a:cubicBezTo>
                                <a:lnTo>
                                  <a:pt x="374422" y="194311"/>
                                </a:lnTo>
                                <a:cubicBezTo>
                                  <a:pt x="374422" y="194311"/>
                                  <a:pt x="374676" y="194565"/>
                                  <a:pt x="374676" y="194565"/>
                                </a:cubicBezTo>
                                <a:cubicBezTo>
                                  <a:pt x="375565" y="195073"/>
                                  <a:pt x="375819" y="196089"/>
                                  <a:pt x="375565" y="197868"/>
                                </a:cubicBezTo>
                                <a:lnTo>
                                  <a:pt x="375565" y="197868"/>
                                </a:lnTo>
                                <a:cubicBezTo>
                                  <a:pt x="375565" y="197868"/>
                                  <a:pt x="375565" y="198122"/>
                                  <a:pt x="375565" y="198122"/>
                                </a:cubicBezTo>
                                <a:cubicBezTo>
                                  <a:pt x="376835" y="200282"/>
                                  <a:pt x="376835" y="202951"/>
                                  <a:pt x="375692" y="205111"/>
                                </a:cubicBezTo>
                                <a:lnTo>
                                  <a:pt x="375438" y="205365"/>
                                </a:lnTo>
                                <a:lnTo>
                                  <a:pt x="375692" y="205619"/>
                                </a:lnTo>
                                <a:cubicBezTo>
                                  <a:pt x="376454" y="206889"/>
                                  <a:pt x="376454" y="208414"/>
                                  <a:pt x="375692" y="209558"/>
                                </a:cubicBezTo>
                                <a:lnTo>
                                  <a:pt x="375438" y="209939"/>
                                </a:lnTo>
                                <a:lnTo>
                                  <a:pt x="375692" y="210320"/>
                                </a:lnTo>
                                <a:cubicBezTo>
                                  <a:pt x="376454" y="211591"/>
                                  <a:pt x="376708" y="213115"/>
                                  <a:pt x="376200" y="214640"/>
                                </a:cubicBezTo>
                                <a:cubicBezTo>
                                  <a:pt x="375946" y="215275"/>
                                  <a:pt x="375819" y="215656"/>
                                  <a:pt x="375438" y="215656"/>
                                </a:cubicBezTo>
                                <a:cubicBezTo>
                                  <a:pt x="374930" y="215783"/>
                                  <a:pt x="374549" y="215911"/>
                                  <a:pt x="374041" y="215911"/>
                                </a:cubicBezTo>
                                <a:cubicBezTo>
                                  <a:pt x="373025" y="215911"/>
                                  <a:pt x="372136" y="215529"/>
                                  <a:pt x="371882" y="214640"/>
                                </a:cubicBezTo>
                                <a:cubicBezTo>
                                  <a:pt x="371755" y="214005"/>
                                  <a:pt x="371628" y="213242"/>
                                  <a:pt x="371628" y="212480"/>
                                </a:cubicBezTo>
                                <a:cubicBezTo>
                                  <a:pt x="371628" y="211845"/>
                                  <a:pt x="371628" y="210955"/>
                                  <a:pt x="371628" y="210574"/>
                                </a:cubicBezTo>
                                <a:cubicBezTo>
                                  <a:pt x="371628" y="210066"/>
                                  <a:pt x="371755" y="209431"/>
                                  <a:pt x="372009" y="208922"/>
                                </a:cubicBezTo>
                                <a:cubicBezTo>
                                  <a:pt x="372517" y="208414"/>
                                  <a:pt x="372517" y="207525"/>
                                  <a:pt x="372009" y="207016"/>
                                </a:cubicBezTo>
                                <a:cubicBezTo>
                                  <a:pt x="372644" y="206127"/>
                                  <a:pt x="372517" y="204856"/>
                                  <a:pt x="371755" y="204094"/>
                                </a:cubicBezTo>
                                <a:lnTo>
                                  <a:pt x="371755" y="203840"/>
                                </a:lnTo>
                                <a:cubicBezTo>
                                  <a:pt x="371755" y="203840"/>
                                  <a:pt x="372009" y="203459"/>
                                  <a:pt x="372136" y="203205"/>
                                </a:cubicBezTo>
                                <a:cubicBezTo>
                                  <a:pt x="372644" y="202061"/>
                                  <a:pt x="372517" y="200663"/>
                                  <a:pt x="371882" y="199647"/>
                                </a:cubicBezTo>
                                <a:lnTo>
                                  <a:pt x="371882" y="199647"/>
                                </a:lnTo>
                                <a:cubicBezTo>
                                  <a:pt x="372644" y="198503"/>
                                  <a:pt x="373025" y="197106"/>
                                  <a:pt x="372644" y="195835"/>
                                </a:cubicBezTo>
                                <a:cubicBezTo>
                                  <a:pt x="372644" y="195581"/>
                                  <a:pt x="372263" y="195327"/>
                                  <a:pt x="372009" y="195454"/>
                                </a:cubicBezTo>
                                <a:lnTo>
                                  <a:pt x="372009" y="195454"/>
                                </a:lnTo>
                                <a:cubicBezTo>
                                  <a:pt x="372009" y="195454"/>
                                  <a:pt x="371628" y="195708"/>
                                  <a:pt x="371628" y="195962"/>
                                </a:cubicBezTo>
                                <a:cubicBezTo>
                                  <a:pt x="372009" y="196979"/>
                                  <a:pt x="371628" y="198122"/>
                                  <a:pt x="371120" y="198885"/>
                                </a:cubicBezTo>
                                <a:cubicBezTo>
                                  <a:pt x="370866" y="199139"/>
                                  <a:pt x="370739" y="199520"/>
                                  <a:pt x="370866" y="199901"/>
                                </a:cubicBezTo>
                                <a:cubicBezTo>
                                  <a:pt x="371501" y="200791"/>
                                  <a:pt x="371628" y="201807"/>
                                  <a:pt x="371120" y="202696"/>
                                </a:cubicBezTo>
                                <a:cubicBezTo>
                                  <a:pt x="371120" y="202823"/>
                                  <a:pt x="370993" y="203078"/>
                                  <a:pt x="370866" y="203205"/>
                                </a:cubicBezTo>
                                <a:lnTo>
                                  <a:pt x="370104" y="203205"/>
                                </a:lnTo>
                                <a:cubicBezTo>
                                  <a:pt x="370104" y="203205"/>
                                  <a:pt x="370485" y="203967"/>
                                  <a:pt x="370485" y="203967"/>
                                </a:cubicBezTo>
                                <a:cubicBezTo>
                                  <a:pt x="370739" y="204221"/>
                                  <a:pt x="370739" y="204475"/>
                                  <a:pt x="370993" y="204602"/>
                                </a:cubicBezTo>
                                <a:cubicBezTo>
                                  <a:pt x="371628" y="205492"/>
                                  <a:pt x="371628" y="205619"/>
                                  <a:pt x="370993" y="206762"/>
                                </a:cubicBezTo>
                                <a:lnTo>
                                  <a:pt x="370739" y="207143"/>
                                </a:lnTo>
                                <a:lnTo>
                                  <a:pt x="370993" y="207398"/>
                                </a:lnTo>
                                <a:cubicBezTo>
                                  <a:pt x="370993" y="207398"/>
                                  <a:pt x="371374" y="207906"/>
                                  <a:pt x="370993" y="208414"/>
                                </a:cubicBezTo>
                                <a:cubicBezTo>
                                  <a:pt x="370612" y="209049"/>
                                  <a:pt x="370358" y="209812"/>
                                  <a:pt x="370358" y="210574"/>
                                </a:cubicBezTo>
                                <a:lnTo>
                                  <a:pt x="370358" y="212480"/>
                                </a:lnTo>
                                <a:lnTo>
                                  <a:pt x="370358" y="212480"/>
                                </a:lnTo>
                                <a:cubicBezTo>
                                  <a:pt x="370358" y="213369"/>
                                  <a:pt x="370358" y="214132"/>
                                  <a:pt x="370612" y="214767"/>
                                </a:cubicBezTo>
                                <a:cubicBezTo>
                                  <a:pt x="370866" y="215911"/>
                                  <a:pt x="371374" y="217054"/>
                                  <a:pt x="372263" y="217816"/>
                                </a:cubicBezTo>
                                <a:cubicBezTo>
                                  <a:pt x="372263" y="218706"/>
                                  <a:pt x="371882" y="219722"/>
                                  <a:pt x="371628" y="220612"/>
                                </a:cubicBezTo>
                                <a:cubicBezTo>
                                  <a:pt x="371120" y="221882"/>
                                  <a:pt x="370739" y="223280"/>
                                  <a:pt x="370612" y="224551"/>
                                </a:cubicBezTo>
                                <a:cubicBezTo>
                                  <a:pt x="370612" y="226711"/>
                                  <a:pt x="370739" y="228871"/>
                                  <a:pt x="371120" y="230904"/>
                                </a:cubicBezTo>
                                <a:cubicBezTo>
                                  <a:pt x="371374" y="232301"/>
                                  <a:pt x="371501" y="233572"/>
                                  <a:pt x="371374" y="234969"/>
                                </a:cubicBezTo>
                                <a:cubicBezTo>
                                  <a:pt x="369977" y="235859"/>
                                  <a:pt x="370358" y="236875"/>
                                  <a:pt x="370866" y="237765"/>
                                </a:cubicBezTo>
                                <a:cubicBezTo>
                                  <a:pt x="371247" y="238654"/>
                                  <a:pt x="371628" y="239416"/>
                                  <a:pt x="370612" y="240433"/>
                                </a:cubicBezTo>
                                <a:cubicBezTo>
                                  <a:pt x="370358" y="240687"/>
                                  <a:pt x="370104" y="240941"/>
                                  <a:pt x="369850" y="241322"/>
                                </a:cubicBezTo>
                                <a:cubicBezTo>
                                  <a:pt x="369469" y="241830"/>
                                  <a:pt x="368834" y="242212"/>
                                  <a:pt x="368198" y="242339"/>
                                </a:cubicBezTo>
                                <a:lnTo>
                                  <a:pt x="367817" y="237765"/>
                                </a:lnTo>
                                <a:lnTo>
                                  <a:pt x="367055" y="238781"/>
                                </a:lnTo>
                                <a:cubicBezTo>
                                  <a:pt x="366421" y="239798"/>
                                  <a:pt x="366166" y="240941"/>
                                  <a:pt x="366166" y="242085"/>
                                </a:cubicBezTo>
                                <a:lnTo>
                                  <a:pt x="366166" y="242466"/>
                                </a:lnTo>
                                <a:lnTo>
                                  <a:pt x="366040" y="242466"/>
                                </a:lnTo>
                                <a:cubicBezTo>
                                  <a:pt x="366040" y="242466"/>
                                  <a:pt x="365404" y="242466"/>
                                  <a:pt x="365150" y="242339"/>
                                </a:cubicBezTo>
                                <a:cubicBezTo>
                                  <a:pt x="365150" y="241449"/>
                                  <a:pt x="366421" y="237765"/>
                                  <a:pt x="366547" y="237002"/>
                                </a:cubicBezTo>
                                <a:cubicBezTo>
                                  <a:pt x="366674" y="236748"/>
                                  <a:pt x="366928" y="236494"/>
                                  <a:pt x="367183" y="236367"/>
                                </a:cubicBezTo>
                                <a:cubicBezTo>
                                  <a:pt x="367690" y="235986"/>
                                  <a:pt x="367945" y="235478"/>
                                  <a:pt x="367945" y="234969"/>
                                </a:cubicBezTo>
                                <a:cubicBezTo>
                                  <a:pt x="367945" y="234080"/>
                                  <a:pt x="368071" y="233318"/>
                                  <a:pt x="368326" y="232555"/>
                                </a:cubicBezTo>
                                <a:cubicBezTo>
                                  <a:pt x="368579" y="231920"/>
                                  <a:pt x="368707" y="231285"/>
                                  <a:pt x="368707" y="230522"/>
                                </a:cubicBezTo>
                                <a:cubicBezTo>
                                  <a:pt x="368834" y="227727"/>
                                  <a:pt x="368198" y="225059"/>
                                  <a:pt x="366802" y="222772"/>
                                </a:cubicBezTo>
                                <a:lnTo>
                                  <a:pt x="366547" y="222390"/>
                                </a:lnTo>
                                <a:cubicBezTo>
                                  <a:pt x="366166" y="221755"/>
                                  <a:pt x="365785" y="221247"/>
                                  <a:pt x="365785" y="221247"/>
                                </a:cubicBezTo>
                                <a:cubicBezTo>
                                  <a:pt x="365023" y="219849"/>
                                  <a:pt x="364388" y="218325"/>
                                  <a:pt x="364134" y="216800"/>
                                </a:cubicBezTo>
                                <a:cubicBezTo>
                                  <a:pt x="363753" y="215656"/>
                                  <a:pt x="363118" y="214640"/>
                                  <a:pt x="362229" y="213878"/>
                                </a:cubicBezTo>
                                <a:cubicBezTo>
                                  <a:pt x="360959" y="212734"/>
                                  <a:pt x="360197" y="211972"/>
                                  <a:pt x="360578" y="211209"/>
                                </a:cubicBezTo>
                                <a:lnTo>
                                  <a:pt x="360578" y="210828"/>
                                </a:lnTo>
                                <a:cubicBezTo>
                                  <a:pt x="360578" y="210828"/>
                                  <a:pt x="360451" y="210574"/>
                                  <a:pt x="360451" y="210574"/>
                                </a:cubicBezTo>
                                <a:cubicBezTo>
                                  <a:pt x="359181" y="209558"/>
                                  <a:pt x="358800" y="209176"/>
                                  <a:pt x="359181" y="208033"/>
                                </a:cubicBezTo>
                                <a:lnTo>
                                  <a:pt x="359181" y="207525"/>
                                </a:lnTo>
                                <a:cubicBezTo>
                                  <a:pt x="359181" y="207525"/>
                                  <a:pt x="358927" y="207398"/>
                                  <a:pt x="358927" y="207398"/>
                                </a:cubicBezTo>
                                <a:cubicBezTo>
                                  <a:pt x="357530" y="206635"/>
                                  <a:pt x="357657" y="206000"/>
                                  <a:pt x="358038" y="204856"/>
                                </a:cubicBezTo>
                                <a:cubicBezTo>
                                  <a:pt x="358038" y="204475"/>
                                  <a:pt x="358292" y="204094"/>
                                  <a:pt x="358292" y="203713"/>
                                </a:cubicBezTo>
                                <a:cubicBezTo>
                                  <a:pt x="358292" y="203205"/>
                                  <a:pt x="358038" y="202696"/>
                                  <a:pt x="357784" y="202315"/>
                                </a:cubicBezTo>
                                <a:cubicBezTo>
                                  <a:pt x="357530" y="202061"/>
                                  <a:pt x="357403" y="201807"/>
                                  <a:pt x="357403" y="201426"/>
                                </a:cubicBezTo>
                                <a:cubicBezTo>
                                  <a:pt x="357403" y="201045"/>
                                  <a:pt x="357403" y="200663"/>
                                  <a:pt x="357784" y="200409"/>
                                </a:cubicBezTo>
                                <a:cubicBezTo>
                                  <a:pt x="358038" y="200028"/>
                                  <a:pt x="358165" y="199647"/>
                                  <a:pt x="358165" y="199266"/>
                                </a:cubicBezTo>
                                <a:cubicBezTo>
                                  <a:pt x="358165" y="198885"/>
                                  <a:pt x="358038" y="198376"/>
                                  <a:pt x="357657" y="198122"/>
                                </a:cubicBezTo>
                                <a:cubicBezTo>
                                  <a:pt x="357530" y="197868"/>
                                  <a:pt x="357530" y="197614"/>
                                  <a:pt x="357657" y="197360"/>
                                </a:cubicBezTo>
                                <a:lnTo>
                                  <a:pt x="357911" y="196979"/>
                                </a:lnTo>
                                <a:lnTo>
                                  <a:pt x="357403" y="196598"/>
                                </a:lnTo>
                                <a:lnTo>
                                  <a:pt x="357403" y="196344"/>
                                </a:lnTo>
                                <a:lnTo>
                                  <a:pt x="353846" y="171186"/>
                                </a:lnTo>
                                <a:cubicBezTo>
                                  <a:pt x="353846" y="171186"/>
                                  <a:pt x="354863" y="171186"/>
                                  <a:pt x="355625" y="172329"/>
                                </a:cubicBezTo>
                                <a:lnTo>
                                  <a:pt x="355879" y="172583"/>
                                </a:lnTo>
                                <a:lnTo>
                                  <a:pt x="356133" y="172583"/>
                                </a:lnTo>
                                <a:cubicBezTo>
                                  <a:pt x="356133" y="172583"/>
                                  <a:pt x="356895" y="172456"/>
                                  <a:pt x="357149" y="172456"/>
                                </a:cubicBezTo>
                                <a:cubicBezTo>
                                  <a:pt x="357784" y="172456"/>
                                  <a:pt x="358419" y="172711"/>
                                  <a:pt x="358673" y="173219"/>
                                </a:cubicBezTo>
                                <a:cubicBezTo>
                                  <a:pt x="358800" y="173346"/>
                                  <a:pt x="359054" y="173473"/>
                                  <a:pt x="359181" y="173600"/>
                                </a:cubicBezTo>
                                <a:lnTo>
                                  <a:pt x="359181" y="173600"/>
                                </a:lnTo>
                                <a:close/>
                                <a:moveTo>
                                  <a:pt x="425988" y="66744"/>
                                </a:moveTo>
                                <a:cubicBezTo>
                                  <a:pt x="425988" y="66744"/>
                                  <a:pt x="425988" y="66235"/>
                                  <a:pt x="425988" y="66108"/>
                                </a:cubicBezTo>
                                <a:cubicBezTo>
                                  <a:pt x="425988" y="65600"/>
                                  <a:pt x="426495" y="65219"/>
                                  <a:pt x="427004" y="65092"/>
                                </a:cubicBezTo>
                                <a:lnTo>
                                  <a:pt x="431322" y="65092"/>
                                </a:lnTo>
                                <a:cubicBezTo>
                                  <a:pt x="431322" y="65092"/>
                                  <a:pt x="431449" y="65473"/>
                                  <a:pt x="431449" y="65727"/>
                                </a:cubicBezTo>
                                <a:cubicBezTo>
                                  <a:pt x="430560" y="66871"/>
                                  <a:pt x="429290" y="67633"/>
                                  <a:pt x="427893" y="67760"/>
                                </a:cubicBezTo>
                                <a:cubicBezTo>
                                  <a:pt x="427639" y="67506"/>
                                  <a:pt x="427257" y="67379"/>
                                  <a:pt x="427004" y="67379"/>
                                </a:cubicBezTo>
                                <a:cubicBezTo>
                                  <a:pt x="426750" y="67252"/>
                                  <a:pt x="426114" y="66998"/>
                                  <a:pt x="425988" y="66871"/>
                                </a:cubicBezTo>
                                <a:close/>
                                <a:moveTo>
                                  <a:pt x="454819" y="24179"/>
                                </a:moveTo>
                                <a:cubicBezTo>
                                  <a:pt x="460153" y="23671"/>
                                  <a:pt x="462947" y="24560"/>
                                  <a:pt x="463455" y="25577"/>
                                </a:cubicBezTo>
                                <a:cubicBezTo>
                                  <a:pt x="463074" y="25577"/>
                                  <a:pt x="462820" y="25577"/>
                                  <a:pt x="462566" y="25577"/>
                                </a:cubicBezTo>
                                <a:cubicBezTo>
                                  <a:pt x="459518" y="25068"/>
                                  <a:pt x="456470" y="25577"/>
                                  <a:pt x="453802" y="26974"/>
                                </a:cubicBezTo>
                                <a:cubicBezTo>
                                  <a:pt x="450119" y="28880"/>
                                  <a:pt x="446944" y="31421"/>
                                  <a:pt x="444404" y="34598"/>
                                </a:cubicBezTo>
                                <a:lnTo>
                                  <a:pt x="444404" y="34598"/>
                                </a:lnTo>
                                <a:cubicBezTo>
                                  <a:pt x="444404" y="34598"/>
                                  <a:pt x="444023" y="34725"/>
                                  <a:pt x="443896" y="34852"/>
                                </a:cubicBezTo>
                                <a:cubicBezTo>
                                  <a:pt x="441483" y="36122"/>
                                  <a:pt x="439832" y="35741"/>
                                  <a:pt x="437418" y="34725"/>
                                </a:cubicBezTo>
                                <a:cubicBezTo>
                                  <a:pt x="439577" y="31040"/>
                                  <a:pt x="443261" y="28499"/>
                                  <a:pt x="447579" y="27864"/>
                                </a:cubicBezTo>
                                <a:cubicBezTo>
                                  <a:pt x="447706" y="27864"/>
                                  <a:pt x="447833" y="27737"/>
                                  <a:pt x="447833" y="27482"/>
                                </a:cubicBezTo>
                                <a:cubicBezTo>
                                  <a:pt x="447833" y="27482"/>
                                  <a:pt x="447706" y="27228"/>
                                  <a:pt x="447579" y="27228"/>
                                </a:cubicBezTo>
                                <a:cubicBezTo>
                                  <a:pt x="443007" y="27737"/>
                                  <a:pt x="439070" y="30532"/>
                                  <a:pt x="436910" y="34598"/>
                                </a:cubicBezTo>
                                <a:lnTo>
                                  <a:pt x="436910" y="34979"/>
                                </a:lnTo>
                                <a:cubicBezTo>
                                  <a:pt x="436148" y="35614"/>
                                  <a:pt x="435386" y="35995"/>
                                  <a:pt x="434497" y="36249"/>
                                </a:cubicBezTo>
                                <a:lnTo>
                                  <a:pt x="434116" y="36249"/>
                                </a:lnTo>
                                <a:cubicBezTo>
                                  <a:pt x="434116" y="36249"/>
                                  <a:pt x="433608" y="35106"/>
                                  <a:pt x="433735" y="34598"/>
                                </a:cubicBezTo>
                                <a:cubicBezTo>
                                  <a:pt x="434624" y="28753"/>
                                  <a:pt x="446563" y="24814"/>
                                  <a:pt x="454946" y="24179"/>
                                </a:cubicBezTo>
                                <a:lnTo>
                                  <a:pt x="454946" y="24179"/>
                                </a:lnTo>
                                <a:close/>
                                <a:moveTo>
                                  <a:pt x="468154" y="32311"/>
                                </a:moveTo>
                                <a:cubicBezTo>
                                  <a:pt x="462439" y="36249"/>
                                  <a:pt x="457232" y="34852"/>
                                  <a:pt x="453040" y="33708"/>
                                </a:cubicBezTo>
                                <a:cubicBezTo>
                                  <a:pt x="451135" y="33073"/>
                                  <a:pt x="449230" y="32819"/>
                                  <a:pt x="447198" y="33073"/>
                                </a:cubicBezTo>
                                <a:cubicBezTo>
                                  <a:pt x="452152" y="28880"/>
                                  <a:pt x="460788" y="29007"/>
                                  <a:pt x="467519" y="30151"/>
                                </a:cubicBezTo>
                                <a:lnTo>
                                  <a:pt x="467773" y="30151"/>
                                </a:lnTo>
                                <a:lnTo>
                                  <a:pt x="468154" y="29897"/>
                                </a:lnTo>
                                <a:cubicBezTo>
                                  <a:pt x="469171" y="30151"/>
                                  <a:pt x="470060" y="30786"/>
                                  <a:pt x="470568" y="31675"/>
                                </a:cubicBezTo>
                                <a:cubicBezTo>
                                  <a:pt x="471076" y="32565"/>
                                  <a:pt x="471076" y="33708"/>
                                  <a:pt x="470441" y="34471"/>
                                </a:cubicBezTo>
                                <a:cubicBezTo>
                                  <a:pt x="466885" y="37647"/>
                                  <a:pt x="462312" y="39299"/>
                                  <a:pt x="457486" y="39172"/>
                                </a:cubicBezTo>
                                <a:lnTo>
                                  <a:pt x="457486" y="39172"/>
                                </a:lnTo>
                                <a:cubicBezTo>
                                  <a:pt x="452533" y="39172"/>
                                  <a:pt x="447960" y="37647"/>
                                  <a:pt x="445801" y="35233"/>
                                </a:cubicBezTo>
                                <a:lnTo>
                                  <a:pt x="445420" y="35233"/>
                                </a:lnTo>
                                <a:cubicBezTo>
                                  <a:pt x="446944" y="32946"/>
                                  <a:pt x="449484" y="33581"/>
                                  <a:pt x="452914" y="34471"/>
                                </a:cubicBezTo>
                                <a:cubicBezTo>
                                  <a:pt x="457232" y="35614"/>
                                  <a:pt x="462693" y="37012"/>
                                  <a:pt x="468662" y="33073"/>
                                </a:cubicBezTo>
                                <a:lnTo>
                                  <a:pt x="468662" y="32692"/>
                                </a:lnTo>
                                <a:lnTo>
                                  <a:pt x="468281" y="32311"/>
                                </a:lnTo>
                                <a:close/>
                                <a:moveTo>
                                  <a:pt x="464598" y="26085"/>
                                </a:moveTo>
                                <a:lnTo>
                                  <a:pt x="464598" y="26085"/>
                                </a:lnTo>
                                <a:cubicBezTo>
                                  <a:pt x="464598" y="26085"/>
                                  <a:pt x="465487" y="26847"/>
                                  <a:pt x="465868" y="27101"/>
                                </a:cubicBezTo>
                                <a:cubicBezTo>
                                  <a:pt x="466630" y="27482"/>
                                  <a:pt x="467266" y="28245"/>
                                  <a:pt x="467647" y="29134"/>
                                </a:cubicBezTo>
                                <a:lnTo>
                                  <a:pt x="467392" y="29134"/>
                                </a:lnTo>
                                <a:cubicBezTo>
                                  <a:pt x="461169" y="28245"/>
                                  <a:pt x="453421" y="28118"/>
                                  <a:pt x="448214" y="31167"/>
                                </a:cubicBezTo>
                                <a:cubicBezTo>
                                  <a:pt x="449992" y="29642"/>
                                  <a:pt x="451897" y="28372"/>
                                  <a:pt x="454057" y="27355"/>
                                </a:cubicBezTo>
                                <a:cubicBezTo>
                                  <a:pt x="456597" y="25958"/>
                                  <a:pt x="459518" y="25577"/>
                                  <a:pt x="462439" y="26085"/>
                                </a:cubicBezTo>
                                <a:cubicBezTo>
                                  <a:pt x="463201" y="26085"/>
                                  <a:pt x="463836" y="26085"/>
                                  <a:pt x="464598" y="26085"/>
                                </a:cubicBezTo>
                                <a:lnTo>
                                  <a:pt x="464598" y="26085"/>
                                </a:lnTo>
                                <a:close/>
                                <a:moveTo>
                                  <a:pt x="473235" y="10584"/>
                                </a:moveTo>
                                <a:cubicBezTo>
                                  <a:pt x="473616" y="9313"/>
                                  <a:pt x="473362" y="8042"/>
                                  <a:pt x="472600" y="6899"/>
                                </a:cubicBezTo>
                                <a:cubicBezTo>
                                  <a:pt x="471711" y="6009"/>
                                  <a:pt x="471457" y="4612"/>
                                  <a:pt x="471838" y="3468"/>
                                </a:cubicBezTo>
                                <a:cubicBezTo>
                                  <a:pt x="472727" y="1562"/>
                                  <a:pt x="475013" y="800"/>
                                  <a:pt x="477045" y="1689"/>
                                </a:cubicBezTo>
                                <a:cubicBezTo>
                                  <a:pt x="478061" y="2071"/>
                                  <a:pt x="478950" y="2833"/>
                                  <a:pt x="479458" y="3850"/>
                                </a:cubicBezTo>
                                <a:cubicBezTo>
                                  <a:pt x="479966" y="4739"/>
                                  <a:pt x="479966" y="5755"/>
                                  <a:pt x="479712" y="6645"/>
                                </a:cubicBezTo>
                                <a:cubicBezTo>
                                  <a:pt x="479331" y="7915"/>
                                  <a:pt x="477553" y="8424"/>
                                  <a:pt x="476791" y="8678"/>
                                </a:cubicBezTo>
                                <a:cubicBezTo>
                                  <a:pt x="475521" y="9059"/>
                                  <a:pt x="474505" y="9948"/>
                                  <a:pt x="473997" y="11092"/>
                                </a:cubicBezTo>
                                <a:cubicBezTo>
                                  <a:pt x="472473" y="15666"/>
                                  <a:pt x="470187" y="21130"/>
                                  <a:pt x="469678" y="22400"/>
                                </a:cubicBezTo>
                                <a:lnTo>
                                  <a:pt x="468916" y="22654"/>
                                </a:lnTo>
                                <a:cubicBezTo>
                                  <a:pt x="469806" y="20113"/>
                                  <a:pt x="471838" y="14522"/>
                                  <a:pt x="473489" y="10457"/>
                                </a:cubicBezTo>
                                <a:lnTo>
                                  <a:pt x="473489" y="10457"/>
                                </a:lnTo>
                                <a:close/>
                                <a:moveTo>
                                  <a:pt x="473870" y="22781"/>
                                </a:moveTo>
                                <a:lnTo>
                                  <a:pt x="473616" y="23162"/>
                                </a:lnTo>
                                <a:lnTo>
                                  <a:pt x="473108" y="22908"/>
                                </a:lnTo>
                                <a:lnTo>
                                  <a:pt x="473362" y="22527"/>
                                </a:lnTo>
                                <a:cubicBezTo>
                                  <a:pt x="473362" y="22527"/>
                                  <a:pt x="473870" y="22527"/>
                                  <a:pt x="473997" y="22654"/>
                                </a:cubicBezTo>
                                <a:lnTo>
                                  <a:pt x="473997" y="22654"/>
                                </a:lnTo>
                                <a:close/>
                                <a:moveTo>
                                  <a:pt x="477553" y="24179"/>
                                </a:moveTo>
                                <a:cubicBezTo>
                                  <a:pt x="477553" y="24179"/>
                                  <a:pt x="478188" y="23544"/>
                                  <a:pt x="478442" y="23289"/>
                                </a:cubicBezTo>
                                <a:cubicBezTo>
                                  <a:pt x="480855" y="20748"/>
                                  <a:pt x="484792" y="16682"/>
                                  <a:pt x="487460" y="14141"/>
                                </a:cubicBezTo>
                                <a:cubicBezTo>
                                  <a:pt x="488349" y="13125"/>
                                  <a:pt x="488730" y="11854"/>
                                  <a:pt x="488349" y="10584"/>
                                </a:cubicBezTo>
                                <a:cubicBezTo>
                                  <a:pt x="488349" y="9948"/>
                                  <a:pt x="488095" y="8042"/>
                                  <a:pt x="488984" y="7153"/>
                                </a:cubicBezTo>
                                <a:cubicBezTo>
                                  <a:pt x="489619" y="6391"/>
                                  <a:pt x="490635" y="6009"/>
                                  <a:pt x="491524" y="6137"/>
                                </a:cubicBezTo>
                                <a:cubicBezTo>
                                  <a:pt x="492667" y="6137"/>
                                  <a:pt x="493683" y="6645"/>
                                  <a:pt x="494445" y="7534"/>
                                </a:cubicBezTo>
                                <a:cubicBezTo>
                                  <a:pt x="495207" y="8297"/>
                                  <a:pt x="495715" y="9440"/>
                                  <a:pt x="495715" y="10584"/>
                                </a:cubicBezTo>
                                <a:cubicBezTo>
                                  <a:pt x="495715" y="13379"/>
                                  <a:pt x="491905" y="14014"/>
                                  <a:pt x="491270" y="13887"/>
                                </a:cubicBezTo>
                                <a:cubicBezTo>
                                  <a:pt x="490000" y="13633"/>
                                  <a:pt x="488730" y="13887"/>
                                  <a:pt x="487714" y="14904"/>
                                </a:cubicBezTo>
                                <a:cubicBezTo>
                                  <a:pt x="485301" y="17572"/>
                                  <a:pt x="481363" y="21384"/>
                                  <a:pt x="479077" y="23798"/>
                                </a:cubicBezTo>
                                <a:lnTo>
                                  <a:pt x="478188" y="24687"/>
                                </a:lnTo>
                                <a:cubicBezTo>
                                  <a:pt x="478188" y="24687"/>
                                  <a:pt x="477680" y="25195"/>
                                  <a:pt x="477553" y="25322"/>
                                </a:cubicBezTo>
                                <a:lnTo>
                                  <a:pt x="476918" y="24814"/>
                                </a:lnTo>
                                <a:cubicBezTo>
                                  <a:pt x="476918" y="24814"/>
                                  <a:pt x="477426" y="24433"/>
                                  <a:pt x="477553" y="24179"/>
                                </a:cubicBezTo>
                                <a:lnTo>
                                  <a:pt x="477553" y="24179"/>
                                </a:lnTo>
                                <a:close/>
                                <a:moveTo>
                                  <a:pt x="478442" y="73478"/>
                                </a:moveTo>
                                <a:cubicBezTo>
                                  <a:pt x="478823" y="72715"/>
                                  <a:pt x="479077" y="71826"/>
                                  <a:pt x="479331" y="70682"/>
                                </a:cubicBezTo>
                                <a:cubicBezTo>
                                  <a:pt x="479839" y="69285"/>
                                  <a:pt x="480347" y="67760"/>
                                  <a:pt x="480728" y="66744"/>
                                </a:cubicBezTo>
                                <a:cubicBezTo>
                                  <a:pt x="480601" y="68777"/>
                                  <a:pt x="480728" y="70809"/>
                                  <a:pt x="480982" y="72715"/>
                                </a:cubicBezTo>
                                <a:cubicBezTo>
                                  <a:pt x="480728" y="73351"/>
                                  <a:pt x="480474" y="73605"/>
                                  <a:pt x="480220" y="74113"/>
                                </a:cubicBezTo>
                                <a:cubicBezTo>
                                  <a:pt x="479712" y="75129"/>
                                  <a:pt x="479077" y="76146"/>
                                  <a:pt x="478315" y="77035"/>
                                </a:cubicBezTo>
                                <a:lnTo>
                                  <a:pt x="478315" y="73351"/>
                                </a:lnTo>
                                <a:close/>
                                <a:moveTo>
                                  <a:pt x="476664" y="62297"/>
                                </a:moveTo>
                                <a:cubicBezTo>
                                  <a:pt x="477680" y="56706"/>
                                  <a:pt x="479839" y="50988"/>
                                  <a:pt x="487968" y="50607"/>
                                </a:cubicBezTo>
                                <a:cubicBezTo>
                                  <a:pt x="488984" y="50607"/>
                                  <a:pt x="490000" y="50607"/>
                                  <a:pt x="491016" y="50734"/>
                                </a:cubicBezTo>
                                <a:lnTo>
                                  <a:pt x="491016" y="51115"/>
                                </a:lnTo>
                                <a:cubicBezTo>
                                  <a:pt x="492921" y="54927"/>
                                  <a:pt x="489746" y="57341"/>
                                  <a:pt x="486825" y="58993"/>
                                </a:cubicBezTo>
                                <a:cubicBezTo>
                                  <a:pt x="484539" y="60137"/>
                                  <a:pt x="482506" y="61915"/>
                                  <a:pt x="481110" y="64075"/>
                                </a:cubicBezTo>
                                <a:lnTo>
                                  <a:pt x="480347" y="65092"/>
                                </a:lnTo>
                                <a:cubicBezTo>
                                  <a:pt x="479458" y="66744"/>
                                  <a:pt x="478696" y="68522"/>
                                  <a:pt x="478188" y="70428"/>
                                </a:cubicBezTo>
                                <a:cubicBezTo>
                                  <a:pt x="477807" y="71318"/>
                                  <a:pt x="477553" y="72588"/>
                                  <a:pt x="477045" y="73605"/>
                                </a:cubicBezTo>
                                <a:cubicBezTo>
                                  <a:pt x="477045" y="72080"/>
                                  <a:pt x="476918" y="70682"/>
                                  <a:pt x="476664" y="69158"/>
                                </a:cubicBezTo>
                                <a:cubicBezTo>
                                  <a:pt x="476283" y="66871"/>
                                  <a:pt x="476283" y="64711"/>
                                  <a:pt x="476664" y="62424"/>
                                </a:cubicBezTo>
                                <a:lnTo>
                                  <a:pt x="476664" y="62424"/>
                                </a:lnTo>
                                <a:close/>
                                <a:moveTo>
                                  <a:pt x="489619" y="47558"/>
                                </a:moveTo>
                                <a:cubicBezTo>
                                  <a:pt x="489619" y="47558"/>
                                  <a:pt x="490127" y="47685"/>
                                  <a:pt x="490508" y="47685"/>
                                </a:cubicBezTo>
                                <a:cubicBezTo>
                                  <a:pt x="491651" y="47685"/>
                                  <a:pt x="492667" y="47939"/>
                                  <a:pt x="493683" y="48447"/>
                                </a:cubicBezTo>
                                <a:cubicBezTo>
                                  <a:pt x="494699" y="48828"/>
                                  <a:pt x="495588" y="49591"/>
                                  <a:pt x="496350" y="50480"/>
                                </a:cubicBezTo>
                                <a:cubicBezTo>
                                  <a:pt x="496731" y="50861"/>
                                  <a:pt x="496986" y="51115"/>
                                  <a:pt x="497239" y="51115"/>
                                </a:cubicBezTo>
                                <a:cubicBezTo>
                                  <a:pt x="496986" y="51751"/>
                                  <a:pt x="496605" y="52259"/>
                                  <a:pt x="496096" y="52513"/>
                                </a:cubicBezTo>
                                <a:lnTo>
                                  <a:pt x="496096" y="52259"/>
                                </a:lnTo>
                                <a:cubicBezTo>
                                  <a:pt x="495080" y="51242"/>
                                  <a:pt x="494064" y="50480"/>
                                  <a:pt x="492794" y="49972"/>
                                </a:cubicBezTo>
                                <a:cubicBezTo>
                                  <a:pt x="491651" y="49464"/>
                                  <a:pt x="490381" y="49209"/>
                                  <a:pt x="489111" y="49209"/>
                                </a:cubicBezTo>
                                <a:lnTo>
                                  <a:pt x="488857" y="49209"/>
                                </a:lnTo>
                                <a:cubicBezTo>
                                  <a:pt x="488857" y="48574"/>
                                  <a:pt x="489111" y="47939"/>
                                  <a:pt x="489492" y="47558"/>
                                </a:cubicBezTo>
                                <a:lnTo>
                                  <a:pt x="489492" y="47558"/>
                                </a:lnTo>
                                <a:close/>
                                <a:moveTo>
                                  <a:pt x="490508" y="45271"/>
                                </a:moveTo>
                                <a:cubicBezTo>
                                  <a:pt x="490508" y="45271"/>
                                  <a:pt x="490762" y="44635"/>
                                  <a:pt x="491143" y="44381"/>
                                </a:cubicBezTo>
                                <a:lnTo>
                                  <a:pt x="491270" y="44381"/>
                                </a:lnTo>
                                <a:cubicBezTo>
                                  <a:pt x="491270" y="44381"/>
                                  <a:pt x="491651" y="44635"/>
                                  <a:pt x="492159" y="44635"/>
                                </a:cubicBezTo>
                                <a:cubicBezTo>
                                  <a:pt x="493302" y="44635"/>
                                  <a:pt x="494445" y="44889"/>
                                  <a:pt x="495462" y="45271"/>
                                </a:cubicBezTo>
                                <a:cubicBezTo>
                                  <a:pt x="496477" y="45779"/>
                                  <a:pt x="497493" y="46414"/>
                                  <a:pt x="498129" y="47304"/>
                                </a:cubicBezTo>
                                <a:cubicBezTo>
                                  <a:pt x="498383" y="47558"/>
                                  <a:pt x="498637" y="47812"/>
                                  <a:pt x="499018" y="47939"/>
                                </a:cubicBezTo>
                                <a:cubicBezTo>
                                  <a:pt x="498764" y="48701"/>
                                  <a:pt x="498383" y="49337"/>
                                  <a:pt x="497748" y="49718"/>
                                </a:cubicBezTo>
                                <a:lnTo>
                                  <a:pt x="497620" y="49718"/>
                                </a:lnTo>
                                <a:cubicBezTo>
                                  <a:pt x="495969" y="47558"/>
                                  <a:pt x="493429" y="46414"/>
                                  <a:pt x="490889" y="46414"/>
                                </a:cubicBezTo>
                                <a:lnTo>
                                  <a:pt x="490762" y="46414"/>
                                </a:lnTo>
                                <a:cubicBezTo>
                                  <a:pt x="490762" y="46414"/>
                                  <a:pt x="490635" y="45525"/>
                                  <a:pt x="490762" y="45144"/>
                                </a:cubicBezTo>
                                <a:moveTo>
                                  <a:pt x="492540" y="41205"/>
                                </a:moveTo>
                                <a:cubicBezTo>
                                  <a:pt x="493683" y="42221"/>
                                  <a:pt x="495207" y="42602"/>
                                  <a:pt x="496731" y="42221"/>
                                </a:cubicBezTo>
                                <a:cubicBezTo>
                                  <a:pt x="497239" y="43619"/>
                                  <a:pt x="498637" y="44762"/>
                                  <a:pt x="500161" y="45017"/>
                                </a:cubicBezTo>
                                <a:lnTo>
                                  <a:pt x="500542" y="45017"/>
                                </a:lnTo>
                                <a:cubicBezTo>
                                  <a:pt x="500415" y="45779"/>
                                  <a:pt x="499907" y="46541"/>
                                  <a:pt x="499272" y="46922"/>
                                </a:cubicBezTo>
                                <a:lnTo>
                                  <a:pt x="499018" y="46922"/>
                                </a:lnTo>
                                <a:cubicBezTo>
                                  <a:pt x="498129" y="45779"/>
                                  <a:pt x="497112" y="44889"/>
                                  <a:pt x="495969" y="44381"/>
                                </a:cubicBezTo>
                                <a:cubicBezTo>
                                  <a:pt x="494826" y="43873"/>
                                  <a:pt x="493556" y="43619"/>
                                  <a:pt x="492159" y="43492"/>
                                </a:cubicBezTo>
                                <a:lnTo>
                                  <a:pt x="491905" y="43492"/>
                                </a:lnTo>
                                <a:cubicBezTo>
                                  <a:pt x="491905" y="43492"/>
                                  <a:pt x="491651" y="43238"/>
                                  <a:pt x="491651" y="43238"/>
                                </a:cubicBezTo>
                                <a:cubicBezTo>
                                  <a:pt x="491651" y="42475"/>
                                  <a:pt x="491905" y="41840"/>
                                  <a:pt x="492413" y="41332"/>
                                </a:cubicBezTo>
                                <a:lnTo>
                                  <a:pt x="492413" y="41332"/>
                                </a:lnTo>
                                <a:close/>
                                <a:moveTo>
                                  <a:pt x="495843" y="39172"/>
                                </a:moveTo>
                                <a:lnTo>
                                  <a:pt x="495843" y="39172"/>
                                </a:lnTo>
                                <a:cubicBezTo>
                                  <a:pt x="496858" y="39172"/>
                                  <a:pt x="497874" y="38791"/>
                                  <a:pt x="498637" y="38155"/>
                                </a:cubicBezTo>
                                <a:cubicBezTo>
                                  <a:pt x="498637" y="39045"/>
                                  <a:pt x="498891" y="39934"/>
                                  <a:pt x="499399" y="40697"/>
                                </a:cubicBezTo>
                                <a:cubicBezTo>
                                  <a:pt x="500542" y="41967"/>
                                  <a:pt x="502066" y="42729"/>
                                  <a:pt x="503717" y="42729"/>
                                </a:cubicBezTo>
                                <a:cubicBezTo>
                                  <a:pt x="502701" y="43492"/>
                                  <a:pt x="501431" y="43746"/>
                                  <a:pt x="500288" y="43492"/>
                                </a:cubicBezTo>
                                <a:cubicBezTo>
                                  <a:pt x="499018" y="43365"/>
                                  <a:pt x="498002" y="42348"/>
                                  <a:pt x="497748" y="41205"/>
                                </a:cubicBezTo>
                                <a:lnTo>
                                  <a:pt x="497748" y="40569"/>
                                </a:lnTo>
                                <a:cubicBezTo>
                                  <a:pt x="497748" y="40569"/>
                                  <a:pt x="496858" y="40824"/>
                                  <a:pt x="496858" y="40824"/>
                                </a:cubicBezTo>
                                <a:cubicBezTo>
                                  <a:pt x="495588" y="41332"/>
                                  <a:pt x="494191" y="41078"/>
                                  <a:pt x="493175" y="40188"/>
                                </a:cubicBezTo>
                                <a:cubicBezTo>
                                  <a:pt x="492413" y="39426"/>
                                  <a:pt x="491905" y="38409"/>
                                  <a:pt x="491905" y="37266"/>
                                </a:cubicBezTo>
                                <a:cubicBezTo>
                                  <a:pt x="492921" y="38409"/>
                                  <a:pt x="494445" y="39172"/>
                                  <a:pt x="495969" y="39299"/>
                                </a:cubicBezTo>
                                <a:lnTo>
                                  <a:pt x="495969" y="39299"/>
                                </a:lnTo>
                                <a:close/>
                                <a:moveTo>
                                  <a:pt x="489492" y="76019"/>
                                </a:moveTo>
                                <a:cubicBezTo>
                                  <a:pt x="488603" y="77035"/>
                                  <a:pt x="487841" y="77925"/>
                                  <a:pt x="487206" y="78560"/>
                                </a:cubicBezTo>
                                <a:cubicBezTo>
                                  <a:pt x="487206" y="78052"/>
                                  <a:pt x="487206" y="77417"/>
                                  <a:pt x="487079" y="76781"/>
                                </a:cubicBezTo>
                                <a:cubicBezTo>
                                  <a:pt x="487079" y="76400"/>
                                  <a:pt x="487079" y="75765"/>
                                  <a:pt x="486825" y="75638"/>
                                </a:cubicBezTo>
                                <a:cubicBezTo>
                                  <a:pt x="486571" y="75511"/>
                                  <a:pt x="486190" y="75638"/>
                                  <a:pt x="485936" y="75892"/>
                                </a:cubicBezTo>
                                <a:lnTo>
                                  <a:pt x="483777" y="79958"/>
                                </a:lnTo>
                                <a:lnTo>
                                  <a:pt x="483777" y="80212"/>
                                </a:lnTo>
                                <a:cubicBezTo>
                                  <a:pt x="483777" y="80212"/>
                                  <a:pt x="483649" y="79831"/>
                                  <a:pt x="483523" y="79704"/>
                                </a:cubicBezTo>
                                <a:cubicBezTo>
                                  <a:pt x="483523" y="78560"/>
                                  <a:pt x="483142" y="77289"/>
                                  <a:pt x="482887" y="75892"/>
                                </a:cubicBezTo>
                                <a:cubicBezTo>
                                  <a:pt x="482761" y="75002"/>
                                  <a:pt x="482379" y="72715"/>
                                  <a:pt x="482379" y="72461"/>
                                </a:cubicBezTo>
                                <a:cubicBezTo>
                                  <a:pt x="481998" y="69412"/>
                                  <a:pt x="481744" y="66235"/>
                                  <a:pt x="482887" y="63694"/>
                                </a:cubicBezTo>
                                <a:cubicBezTo>
                                  <a:pt x="484030" y="62042"/>
                                  <a:pt x="485682" y="60772"/>
                                  <a:pt x="487460" y="59882"/>
                                </a:cubicBezTo>
                                <a:cubicBezTo>
                                  <a:pt x="489238" y="58866"/>
                                  <a:pt x="494318" y="55817"/>
                                  <a:pt x="492413" y="50988"/>
                                </a:cubicBezTo>
                                <a:cubicBezTo>
                                  <a:pt x="492667" y="50988"/>
                                  <a:pt x="492794" y="51115"/>
                                  <a:pt x="493048" y="51242"/>
                                </a:cubicBezTo>
                                <a:cubicBezTo>
                                  <a:pt x="496731" y="57468"/>
                                  <a:pt x="493556" y="62297"/>
                                  <a:pt x="490381" y="66871"/>
                                </a:cubicBezTo>
                                <a:cubicBezTo>
                                  <a:pt x="488857" y="68904"/>
                                  <a:pt x="487587" y="71318"/>
                                  <a:pt x="486825" y="73732"/>
                                </a:cubicBezTo>
                                <a:cubicBezTo>
                                  <a:pt x="486825" y="74113"/>
                                  <a:pt x="486952" y="74367"/>
                                  <a:pt x="487333" y="74494"/>
                                </a:cubicBezTo>
                                <a:lnTo>
                                  <a:pt x="487460" y="74494"/>
                                </a:lnTo>
                                <a:cubicBezTo>
                                  <a:pt x="487460" y="74494"/>
                                  <a:pt x="487968" y="74240"/>
                                  <a:pt x="488095" y="73986"/>
                                </a:cubicBezTo>
                                <a:cubicBezTo>
                                  <a:pt x="488857" y="71699"/>
                                  <a:pt x="490000" y="69666"/>
                                  <a:pt x="491524" y="67760"/>
                                </a:cubicBezTo>
                                <a:cubicBezTo>
                                  <a:pt x="494318" y="63694"/>
                                  <a:pt x="497493" y="58993"/>
                                  <a:pt x="495462" y="53275"/>
                                </a:cubicBezTo>
                                <a:cubicBezTo>
                                  <a:pt x="495715" y="53529"/>
                                  <a:pt x="496224" y="54165"/>
                                  <a:pt x="496224" y="54165"/>
                                </a:cubicBezTo>
                                <a:cubicBezTo>
                                  <a:pt x="502193" y="61788"/>
                                  <a:pt x="494318" y="70555"/>
                                  <a:pt x="489619" y="75892"/>
                                </a:cubicBezTo>
                                <a:lnTo>
                                  <a:pt x="489619" y="75892"/>
                                </a:lnTo>
                                <a:close/>
                                <a:moveTo>
                                  <a:pt x="500415" y="59501"/>
                                </a:moveTo>
                                <a:cubicBezTo>
                                  <a:pt x="501304" y="62551"/>
                                  <a:pt x="500923" y="65854"/>
                                  <a:pt x="499399" y="68649"/>
                                </a:cubicBezTo>
                                <a:cubicBezTo>
                                  <a:pt x="498637" y="70047"/>
                                  <a:pt x="495334" y="77417"/>
                                  <a:pt x="495843" y="81736"/>
                                </a:cubicBezTo>
                                <a:cubicBezTo>
                                  <a:pt x="493302" y="80720"/>
                                  <a:pt x="491778" y="78179"/>
                                  <a:pt x="491778" y="75511"/>
                                </a:cubicBezTo>
                                <a:cubicBezTo>
                                  <a:pt x="496096" y="70555"/>
                                  <a:pt x="501558" y="63440"/>
                                  <a:pt x="498764" y="56579"/>
                                </a:cubicBezTo>
                                <a:cubicBezTo>
                                  <a:pt x="499526" y="57468"/>
                                  <a:pt x="500034" y="58485"/>
                                  <a:pt x="500415" y="59501"/>
                                </a:cubicBezTo>
                                <a:moveTo>
                                  <a:pt x="391060" y="377656"/>
                                </a:moveTo>
                                <a:lnTo>
                                  <a:pt x="391060" y="377656"/>
                                </a:lnTo>
                                <a:lnTo>
                                  <a:pt x="391314" y="377402"/>
                                </a:lnTo>
                                <a:lnTo>
                                  <a:pt x="391441" y="377402"/>
                                </a:lnTo>
                                <a:cubicBezTo>
                                  <a:pt x="391441" y="377402"/>
                                  <a:pt x="391822" y="376894"/>
                                  <a:pt x="392076" y="376767"/>
                                </a:cubicBezTo>
                                <a:lnTo>
                                  <a:pt x="392203" y="376767"/>
                                </a:lnTo>
                                <a:cubicBezTo>
                                  <a:pt x="393346" y="376767"/>
                                  <a:pt x="393981" y="377402"/>
                                  <a:pt x="393981" y="377910"/>
                                </a:cubicBezTo>
                                <a:lnTo>
                                  <a:pt x="393981" y="377910"/>
                                </a:lnTo>
                                <a:cubicBezTo>
                                  <a:pt x="393981" y="377910"/>
                                  <a:pt x="393727" y="378292"/>
                                  <a:pt x="393727" y="378292"/>
                                </a:cubicBezTo>
                                <a:lnTo>
                                  <a:pt x="393727" y="378292"/>
                                </a:lnTo>
                                <a:cubicBezTo>
                                  <a:pt x="393727" y="378292"/>
                                  <a:pt x="393346" y="378546"/>
                                  <a:pt x="393092" y="378419"/>
                                </a:cubicBezTo>
                                <a:cubicBezTo>
                                  <a:pt x="392838" y="378419"/>
                                  <a:pt x="392584" y="378419"/>
                                  <a:pt x="392330" y="378037"/>
                                </a:cubicBezTo>
                                <a:cubicBezTo>
                                  <a:pt x="392076" y="377656"/>
                                  <a:pt x="391568" y="377529"/>
                                  <a:pt x="391060" y="377529"/>
                                </a:cubicBezTo>
                                <a:lnTo>
                                  <a:pt x="390806" y="377529"/>
                                </a:lnTo>
                                <a:lnTo>
                                  <a:pt x="390933" y="377529"/>
                                </a:lnTo>
                                <a:close/>
                                <a:moveTo>
                                  <a:pt x="474124" y="72715"/>
                                </a:moveTo>
                                <a:cubicBezTo>
                                  <a:pt x="473362" y="73224"/>
                                  <a:pt x="472600" y="73605"/>
                                  <a:pt x="471711" y="73732"/>
                                </a:cubicBezTo>
                                <a:cubicBezTo>
                                  <a:pt x="473235" y="71572"/>
                                  <a:pt x="474378" y="69285"/>
                                  <a:pt x="475267" y="66744"/>
                                </a:cubicBezTo>
                                <a:cubicBezTo>
                                  <a:pt x="475394" y="67633"/>
                                  <a:pt x="475521" y="68395"/>
                                  <a:pt x="475521" y="69285"/>
                                </a:cubicBezTo>
                                <a:cubicBezTo>
                                  <a:pt x="475521" y="69793"/>
                                  <a:pt x="475775" y="70428"/>
                                  <a:pt x="475775" y="71064"/>
                                </a:cubicBezTo>
                                <a:cubicBezTo>
                                  <a:pt x="475267" y="71699"/>
                                  <a:pt x="474759" y="72207"/>
                                  <a:pt x="474124" y="72715"/>
                                </a:cubicBezTo>
                                <a:moveTo>
                                  <a:pt x="496858" y="27864"/>
                                </a:moveTo>
                                <a:cubicBezTo>
                                  <a:pt x="496858" y="27864"/>
                                  <a:pt x="497239" y="27101"/>
                                  <a:pt x="497367" y="26847"/>
                                </a:cubicBezTo>
                                <a:cubicBezTo>
                                  <a:pt x="499653" y="27355"/>
                                  <a:pt x="503082" y="26466"/>
                                  <a:pt x="504479" y="25958"/>
                                </a:cubicBezTo>
                                <a:cubicBezTo>
                                  <a:pt x="504987" y="27228"/>
                                  <a:pt x="506257" y="30278"/>
                                  <a:pt x="508162" y="31548"/>
                                </a:cubicBezTo>
                                <a:cubicBezTo>
                                  <a:pt x="508162" y="31802"/>
                                  <a:pt x="507908" y="32311"/>
                                  <a:pt x="507654" y="32692"/>
                                </a:cubicBezTo>
                                <a:cubicBezTo>
                                  <a:pt x="506511" y="31802"/>
                                  <a:pt x="505495" y="30659"/>
                                  <a:pt x="504860" y="29261"/>
                                </a:cubicBezTo>
                                <a:lnTo>
                                  <a:pt x="503844" y="27355"/>
                                </a:lnTo>
                                <a:cubicBezTo>
                                  <a:pt x="503844" y="27355"/>
                                  <a:pt x="503844" y="27355"/>
                                  <a:pt x="502955" y="27482"/>
                                </a:cubicBezTo>
                                <a:cubicBezTo>
                                  <a:pt x="501050" y="27991"/>
                                  <a:pt x="498891" y="28118"/>
                                  <a:pt x="496858" y="27864"/>
                                </a:cubicBezTo>
                                <a:lnTo>
                                  <a:pt x="496858" y="27864"/>
                                </a:lnTo>
                                <a:close/>
                                <a:moveTo>
                                  <a:pt x="499018" y="30913"/>
                                </a:moveTo>
                                <a:lnTo>
                                  <a:pt x="499145" y="30913"/>
                                </a:lnTo>
                                <a:cubicBezTo>
                                  <a:pt x="498637" y="31675"/>
                                  <a:pt x="498129" y="32438"/>
                                  <a:pt x="497367" y="32946"/>
                                </a:cubicBezTo>
                                <a:lnTo>
                                  <a:pt x="497367" y="32692"/>
                                </a:lnTo>
                                <a:cubicBezTo>
                                  <a:pt x="497367" y="32692"/>
                                  <a:pt x="497112" y="31675"/>
                                  <a:pt x="496605" y="31548"/>
                                </a:cubicBezTo>
                                <a:cubicBezTo>
                                  <a:pt x="497367" y="31167"/>
                                  <a:pt x="498129" y="31040"/>
                                  <a:pt x="499018" y="30913"/>
                                </a:cubicBezTo>
                                <a:lnTo>
                                  <a:pt x="499018" y="30913"/>
                                </a:lnTo>
                                <a:close/>
                                <a:moveTo>
                                  <a:pt x="496096" y="33200"/>
                                </a:moveTo>
                                <a:cubicBezTo>
                                  <a:pt x="496096" y="33200"/>
                                  <a:pt x="495588" y="32946"/>
                                  <a:pt x="495588" y="32692"/>
                                </a:cubicBezTo>
                                <a:cubicBezTo>
                                  <a:pt x="495588" y="32438"/>
                                  <a:pt x="495715" y="32311"/>
                                  <a:pt x="495969" y="32311"/>
                                </a:cubicBezTo>
                                <a:lnTo>
                                  <a:pt x="495969" y="32311"/>
                                </a:lnTo>
                                <a:cubicBezTo>
                                  <a:pt x="495969" y="32311"/>
                                  <a:pt x="496477" y="32438"/>
                                  <a:pt x="496477" y="32692"/>
                                </a:cubicBezTo>
                                <a:cubicBezTo>
                                  <a:pt x="496477" y="32946"/>
                                  <a:pt x="496224" y="33200"/>
                                  <a:pt x="495969" y="33200"/>
                                </a:cubicBezTo>
                                <a:moveTo>
                                  <a:pt x="493937" y="34217"/>
                                </a:moveTo>
                                <a:lnTo>
                                  <a:pt x="493556" y="34217"/>
                                </a:lnTo>
                                <a:cubicBezTo>
                                  <a:pt x="493556" y="34217"/>
                                  <a:pt x="494191" y="33073"/>
                                  <a:pt x="494826" y="32819"/>
                                </a:cubicBezTo>
                                <a:cubicBezTo>
                                  <a:pt x="494826" y="33327"/>
                                  <a:pt x="495080" y="33708"/>
                                  <a:pt x="495588" y="33962"/>
                                </a:cubicBezTo>
                                <a:cubicBezTo>
                                  <a:pt x="495080" y="34217"/>
                                  <a:pt x="494572" y="34344"/>
                                  <a:pt x="493937" y="34344"/>
                                </a:cubicBezTo>
                                <a:moveTo>
                                  <a:pt x="514513" y="3341"/>
                                </a:moveTo>
                                <a:lnTo>
                                  <a:pt x="504479" y="24560"/>
                                </a:lnTo>
                                <a:cubicBezTo>
                                  <a:pt x="503209" y="24941"/>
                                  <a:pt x="501939" y="25322"/>
                                  <a:pt x="500542" y="25577"/>
                                </a:cubicBezTo>
                                <a:cubicBezTo>
                                  <a:pt x="505114" y="12871"/>
                                  <a:pt x="507400" y="6518"/>
                                  <a:pt x="514386" y="3341"/>
                                </a:cubicBezTo>
                                <a:lnTo>
                                  <a:pt x="514386" y="3341"/>
                                </a:lnTo>
                                <a:close/>
                                <a:moveTo>
                                  <a:pt x="515656" y="3722"/>
                                </a:moveTo>
                                <a:cubicBezTo>
                                  <a:pt x="517561" y="11092"/>
                                  <a:pt x="514386" y="16682"/>
                                  <a:pt x="507654" y="27991"/>
                                </a:cubicBezTo>
                                <a:lnTo>
                                  <a:pt x="507273" y="28626"/>
                                </a:lnTo>
                                <a:cubicBezTo>
                                  <a:pt x="506638" y="27482"/>
                                  <a:pt x="506003" y="26339"/>
                                  <a:pt x="505622" y="25068"/>
                                </a:cubicBezTo>
                                <a:lnTo>
                                  <a:pt x="515656" y="3595"/>
                                </a:lnTo>
                                <a:close/>
                                <a:moveTo>
                                  <a:pt x="504987" y="39299"/>
                                </a:moveTo>
                                <a:cubicBezTo>
                                  <a:pt x="504987" y="39299"/>
                                  <a:pt x="504352" y="38409"/>
                                  <a:pt x="504225" y="37901"/>
                                </a:cubicBezTo>
                                <a:lnTo>
                                  <a:pt x="504479" y="37901"/>
                                </a:lnTo>
                                <a:cubicBezTo>
                                  <a:pt x="504479" y="37901"/>
                                  <a:pt x="504987" y="37901"/>
                                  <a:pt x="505114" y="37647"/>
                                </a:cubicBezTo>
                                <a:cubicBezTo>
                                  <a:pt x="505241" y="37520"/>
                                  <a:pt x="505368" y="37266"/>
                                  <a:pt x="505495" y="37139"/>
                                </a:cubicBezTo>
                                <a:cubicBezTo>
                                  <a:pt x="505495" y="37901"/>
                                  <a:pt x="505495" y="38664"/>
                                  <a:pt x="504987" y="39426"/>
                                </a:cubicBezTo>
                                <a:lnTo>
                                  <a:pt x="504987" y="39426"/>
                                </a:lnTo>
                                <a:close/>
                                <a:moveTo>
                                  <a:pt x="504098" y="36249"/>
                                </a:moveTo>
                                <a:cubicBezTo>
                                  <a:pt x="504098" y="36249"/>
                                  <a:pt x="504606" y="35995"/>
                                  <a:pt x="504733" y="36249"/>
                                </a:cubicBezTo>
                                <a:cubicBezTo>
                                  <a:pt x="504733" y="36249"/>
                                  <a:pt x="504860" y="36504"/>
                                  <a:pt x="504860" y="36631"/>
                                </a:cubicBezTo>
                                <a:cubicBezTo>
                                  <a:pt x="504860" y="36885"/>
                                  <a:pt x="504606" y="37139"/>
                                  <a:pt x="504352" y="37139"/>
                                </a:cubicBezTo>
                                <a:cubicBezTo>
                                  <a:pt x="504225" y="37139"/>
                                  <a:pt x="504098" y="37139"/>
                                  <a:pt x="503971" y="37012"/>
                                </a:cubicBezTo>
                                <a:cubicBezTo>
                                  <a:pt x="503844" y="36885"/>
                                  <a:pt x="503717" y="36504"/>
                                  <a:pt x="503971" y="36377"/>
                                </a:cubicBezTo>
                                <a:lnTo>
                                  <a:pt x="503971" y="36377"/>
                                </a:lnTo>
                                <a:close/>
                                <a:moveTo>
                                  <a:pt x="504098" y="33073"/>
                                </a:moveTo>
                                <a:cubicBezTo>
                                  <a:pt x="504860" y="33962"/>
                                  <a:pt x="505368" y="34979"/>
                                  <a:pt x="505368" y="36122"/>
                                </a:cubicBezTo>
                                <a:lnTo>
                                  <a:pt x="505368" y="35868"/>
                                </a:lnTo>
                                <a:cubicBezTo>
                                  <a:pt x="505368" y="35868"/>
                                  <a:pt x="504098" y="35233"/>
                                  <a:pt x="503590" y="35614"/>
                                </a:cubicBezTo>
                                <a:cubicBezTo>
                                  <a:pt x="503590" y="35614"/>
                                  <a:pt x="503590" y="35614"/>
                                  <a:pt x="503590" y="35614"/>
                                </a:cubicBezTo>
                                <a:cubicBezTo>
                                  <a:pt x="503590" y="34725"/>
                                  <a:pt x="503717" y="33835"/>
                                  <a:pt x="504098" y="33073"/>
                                </a:cubicBezTo>
                                <a:moveTo>
                                  <a:pt x="513116" y="270038"/>
                                </a:moveTo>
                                <a:cubicBezTo>
                                  <a:pt x="513116" y="270038"/>
                                  <a:pt x="513116" y="269529"/>
                                  <a:pt x="512862" y="269402"/>
                                </a:cubicBezTo>
                                <a:lnTo>
                                  <a:pt x="512862" y="256696"/>
                                </a:lnTo>
                                <a:cubicBezTo>
                                  <a:pt x="512862" y="256696"/>
                                  <a:pt x="513116" y="257078"/>
                                  <a:pt x="513369" y="256950"/>
                                </a:cubicBezTo>
                                <a:cubicBezTo>
                                  <a:pt x="513750" y="256950"/>
                                  <a:pt x="514005" y="256696"/>
                                  <a:pt x="514005" y="256315"/>
                                </a:cubicBezTo>
                                <a:cubicBezTo>
                                  <a:pt x="514005" y="252503"/>
                                  <a:pt x="513243" y="248692"/>
                                  <a:pt x="511845" y="245134"/>
                                </a:cubicBezTo>
                                <a:lnTo>
                                  <a:pt x="511845" y="244880"/>
                                </a:lnTo>
                                <a:cubicBezTo>
                                  <a:pt x="511592" y="243355"/>
                                  <a:pt x="511338" y="241958"/>
                                  <a:pt x="510830" y="240560"/>
                                </a:cubicBezTo>
                                <a:cubicBezTo>
                                  <a:pt x="509813" y="236748"/>
                                  <a:pt x="509305" y="232809"/>
                                  <a:pt x="509051" y="228998"/>
                                </a:cubicBezTo>
                                <a:lnTo>
                                  <a:pt x="509432" y="230014"/>
                                </a:lnTo>
                                <a:cubicBezTo>
                                  <a:pt x="510067" y="231539"/>
                                  <a:pt x="510449" y="233063"/>
                                  <a:pt x="510702" y="234715"/>
                                </a:cubicBezTo>
                                <a:cubicBezTo>
                                  <a:pt x="510702" y="234969"/>
                                  <a:pt x="510956" y="235351"/>
                                  <a:pt x="511338" y="235351"/>
                                </a:cubicBezTo>
                                <a:lnTo>
                                  <a:pt x="511338" y="235351"/>
                                </a:lnTo>
                                <a:cubicBezTo>
                                  <a:pt x="511338" y="235351"/>
                                  <a:pt x="511973" y="234969"/>
                                  <a:pt x="511973" y="234715"/>
                                </a:cubicBezTo>
                                <a:lnTo>
                                  <a:pt x="511973" y="234715"/>
                                </a:lnTo>
                                <a:cubicBezTo>
                                  <a:pt x="511719" y="233063"/>
                                  <a:pt x="511211" y="231285"/>
                                  <a:pt x="510702" y="229760"/>
                                </a:cubicBezTo>
                                <a:cubicBezTo>
                                  <a:pt x="509940" y="227727"/>
                                  <a:pt x="509305" y="225567"/>
                                  <a:pt x="508924" y="223534"/>
                                </a:cubicBezTo>
                                <a:lnTo>
                                  <a:pt x="508924" y="218452"/>
                                </a:lnTo>
                                <a:cubicBezTo>
                                  <a:pt x="508924" y="216038"/>
                                  <a:pt x="508924" y="213624"/>
                                  <a:pt x="508670" y="211209"/>
                                </a:cubicBezTo>
                                <a:lnTo>
                                  <a:pt x="508289" y="204602"/>
                                </a:lnTo>
                                <a:cubicBezTo>
                                  <a:pt x="509178" y="207906"/>
                                  <a:pt x="509813" y="211209"/>
                                  <a:pt x="510067" y="214513"/>
                                </a:cubicBezTo>
                                <a:cubicBezTo>
                                  <a:pt x="510067" y="214894"/>
                                  <a:pt x="510321" y="215021"/>
                                  <a:pt x="510702" y="215021"/>
                                </a:cubicBezTo>
                                <a:cubicBezTo>
                                  <a:pt x="511083" y="215021"/>
                                  <a:pt x="511338" y="214640"/>
                                  <a:pt x="511211" y="214386"/>
                                </a:cubicBezTo>
                                <a:cubicBezTo>
                                  <a:pt x="511211" y="214132"/>
                                  <a:pt x="510575" y="205873"/>
                                  <a:pt x="508162" y="201553"/>
                                </a:cubicBezTo>
                                <a:lnTo>
                                  <a:pt x="508035" y="201553"/>
                                </a:lnTo>
                                <a:lnTo>
                                  <a:pt x="508035" y="191261"/>
                                </a:lnTo>
                                <a:lnTo>
                                  <a:pt x="508416" y="191261"/>
                                </a:lnTo>
                                <a:cubicBezTo>
                                  <a:pt x="508416" y="191261"/>
                                  <a:pt x="508543" y="191261"/>
                                  <a:pt x="508543" y="191261"/>
                                </a:cubicBezTo>
                                <a:cubicBezTo>
                                  <a:pt x="508797" y="191261"/>
                                  <a:pt x="509051" y="190880"/>
                                  <a:pt x="508924" y="190499"/>
                                </a:cubicBezTo>
                                <a:cubicBezTo>
                                  <a:pt x="508797" y="189228"/>
                                  <a:pt x="508924" y="188085"/>
                                  <a:pt x="509178" y="186941"/>
                                </a:cubicBezTo>
                                <a:cubicBezTo>
                                  <a:pt x="509432" y="185543"/>
                                  <a:pt x="509559" y="184273"/>
                                  <a:pt x="509559" y="182875"/>
                                </a:cubicBezTo>
                                <a:cubicBezTo>
                                  <a:pt x="509559" y="182240"/>
                                  <a:pt x="509559" y="181605"/>
                                  <a:pt x="509686" y="180969"/>
                                </a:cubicBezTo>
                                <a:cubicBezTo>
                                  <a:pt x="510067" y="179064"/>
                                  <a:pt x="509686" y="177158"/>
                                  <a:pt x="508924" y="175506"/>
                                </a:cubicBezTo>
                                <a:cubicBezTo>
                                  <a:pt x="508924" y="175379"/>
                                  <a:pt x="508670" y="175125"/>
                                  <a:pt x="508543" y="175125"/>
                                </a:cubicBezTo>
                                <a:cubicBezTo>
                                  <a:pt x="508543" y="170551"/>
                                  <a:pt x="508924" y="165976"/>
                                  <a:pt x="509559" y="161402"/>
                                </a:cubicBezTo>
                                <a:cubicBezTo>
                                  <a:pt x="510194" y="157336"/>
                                  <a:pt x="510449" y="153144"/>
                                  <a:pt x="510067" y="148951"/>
                                </a:cubicBezTo>
                                <a:cubicBezTo>
                                  <a:pt x="510575" y="150475"/>
                                  <a:pt x="510956" y="152000"/>
                                  <a:pt x="511083" y="153652"/>
                                </a:cubicBezTo>
                                <a:cubicBezTo>
                                  <a:pt x="511083" y="154033"/>
                                  <a:pt x="511338" y="154160"/>
                                  <a:pt x="511719" y="154160"/>
                                </a:cubicBezTo>
                                <a:lnTo>
                                  <a:pt x="511719" y="154160"/>
                                </a:lnTo>
                                <a:cubicBezTo>
                                  <a:pt x="511719" y="154160"/>
                                  <a:pt x="512226" y="153779"/>
                                  <a:pt x="512226" y="153525"/>
                                </a:cubicBezTo>
                                <a:cubicBezTo>
                                  <a:pt x="511973" y="150984"/>
                                  <a:pt x="511338" y="148569"/>
                                  <a:pt x="510449" y="146155"/>
                                </a:cubicBezTo>
                                <a:lnTo>
                                  <a:pt x="509559" y="143233"/>
                                </a:lnTo>
                                <a:cubicBezTo>
                                  <a:pt x="509559" y="142344"/>
                                  <a:pt x="509305" y="141454"/>
                                  <a:pt x="509305" y="140438"/>
                                </a:cubicBezTo>
                                <a:cubicBezTo>
                                  <a:pt x="508543" y="134466"/>
                                  <a:pt x="508289" y="128367"/>
                                  <a:pt x="508416" y="122395"/>
                                </a:cubicBezTo>
                                <a:cubicBezTo>
                                  <a:pt x="508416" y="121125"/>
                                  <a:pt x="508416" y="119727"/>
                                  <a:pt x="508035" y="118456"/>
                                </a:cubicBezTo>
                                <a:cubicBezTo>
                                  <a:pt x="508797" y="119473"/>
                                  <a:pt x="509305" y="120616"/>
                                  <a:pt x="509432" y="121887"/>
                                </a:cubicBezTo>
                                <a:cubicBezTo>
                                  <a:pt x="509432" y="122268"/>
                                  <a:pt x="509686" y="122522"/>
                                  <a:pt x="509940" y="122522"/>
                                </a:cubicBezTo>
                                <a:lnTo>
                                  <a:pt x="509940" y="122522"/>
                                </a:lnTo>
                                <a:cubicBezTo>
                                  <a:pt x="509940" y="122522"/>
                                  <a:pt x="510575" y="122268"/>
                                  <a:pt x="510575" y="122014"/>
                                </a:cubicBezTo>
                                <a:cubicBezTo>
                                  <a:pt x="510575" y="120362"/>
                                  <a:pt x="508543" y="116932"/>
                                  <a:pt x="506257" y="114264"/>
                                </a:cubicBezTo>
                                <a:lnTo>
                                  <a:pt x="506257" y="114264"/>
                                </a:lnTo>
                                <a:cubicBezTo>
                                  <a:pt x="506257" y="114264"/>
                                  <a:pt x="505876" y="113247"/>
                                  <a:pt x="505876" y="113247"/>
                                </a:cubicBezTo>
                                <a:cubicBezTo>
                                  <a:pt x="504733" y="110960"/>
                                  <a:pt x="503971" y="108673"/>
                                  <a:pt x="503590" y="106259"/>
                                </a:cubicBezTo>
                                <a:cubicBezTo>
                                  <a:pt x="503590" y="104480"/>
                                  <a:pt x="503082" y="102828"/>
                                  <a:pt x="502447" y="101304"/>
                                </a:cubicBezTo>
                                <a:cubicBezTo>
                                  <a:pt x="502701" y="101304"/>
                                  <a:pt x="502828" y="100922"/>
                                  <a:pt x="502828" y="100795"/>
                                </a:cubicBezTo>
                                <a:lnTo>
                                  <a:pt x="502828" y="100541"/>
                                </a:lnTo>
                                <a:cubicBezTo>
                                  <a:pt x="502828" y="100541"/>
                                  <a:pt x="503082" y="100922"/>
                                  <a:pt x="503209" y="101177"/>
                                </a:cubicBezTo>
                                <a:cubicBezTo>
                                  <a:pt x="503336" y="101558"/>
                                  <a:pt x="503717" y="101685"/>
                                  <a:pt x="504098" y="101685"/>
                                </a:cubicBezTo>
                                <a:lnTo>
                                  <a:pt x="504479" y="101685"/>
                                </a:lnTo>
                                <a:cubicBezTo>
                                  <a:pt x="504479" y="101685"/>
                                  <a:pt x="505114" y="100922"/>
                                  <a:pt x="504987" y="100414"/>
                                </a:cubicBezTo>
                                <a:cubicBezTo>
                                  <a:pt x="504225" y="98635"/>
                                  <a:pt x="503209" y="97111"/>
                                  <a:pt x="501812" y="95713"/>
                                </a:cubicBezTo>
                                <a:cubicBezTo>
                                  <a:pt x="500796" y="93680"/>
                                  <a:pt x="499399" y="91774"/>
                                  <a:pt x="497620" y="90249"/>
                                </a:cubicBezTo>
                                <a:cubicBezTo>
                                  <a:pt x="496605" y="89360"/>
                                  <a:pt x="495462" y="88725"/>
                                  <a:pt x="494191" y="88217"/>
                                </a:cubicBezTo>
                                <a:cubicBezTo>
                                  <a:pt x="493810" y="87708"/>
                                  <a:pt x="493429" y="87327"/>
                                  <a:pt x="492921" y="87073"/>
                                </a:cubicBezTo>
                                <a:cubicBezTo>
                                  <a:pt x="498129" y="88089"/>
                                  <a:pt x="504098" y="90504"/>
                                  <a:pt x="506384" y="94951"/>
                                </a:cubicBezTo>
                                <a:cubicBezTo>
                                  <a:pt x="506638" y="95459"/>
                                  <a:pt x="507146" y="95586"/>
                                  <a:pt x="507654" y="95332"/>
                                </a:cubicBezTo>
                                <a:lnTo>
                                  <a:pt x="507654" y="95332"/>
                                </a:lnTo>
                                <a:cubicBezTo>
                                  <a:pt x="507654" y="95332"/>
                                  <a:pt x="508289" y="94569"/>
                                  <a:pt x="508035" y="94061"/>
                                </a:cubicBezTo>
                                <a:cubicBezTo>
                                  <a:pt x="504479" y="87454"/>
                                  <a:pt x="493937" y="84659"/>
                                  <a:pt x="487841" y="84532"/>
                                </a:cubicBezTo>
                                <a:cubicBezTo>
                                  <a:pt x="486825" y="84532"/>
                                  <a:pt x="485809" y="84532"/>
                                  <a:pt x="484666" y="84659"/>
                                </a:cubicBezTo>
                                <a:cubicBezTo>
                                  <a:pt x="483777" y="84405"/>
                                  <a:pt x="482887" y="84278"/>
                                  <a:pt x="481998" y="84151"/>
                                </a:cubicBezTo>
                                <a:lnTo>
                                  <a:pt x="482506" y="83134"/>
                                </a:lnTo>
                                <a:lnTo>
                                  <a:pt x="483268" y="83388"/>
                                </a:lnTo>
                                <a:lnTo>
                                  <a:pt x="485809" y="78560"/>
                                </a:lnTo>
                                <a:cubicBezTo>
                                  <a:pt x="485809" y="78560"/>
                                  <a:pt x="485936" y="79449"/>
                                  <a:pt x="486317" y="79831"/>
                                </a:cubicBezTo>
                                <a:lnTo>
                                  <a:pt x="487333" y="80466"/>
                                </a:lnTo>
                                <a:cubicBezTo>
                                  <a:pt x="488222" y="79195"/>
                                  <a:pt x="489238" y="78052"/>
                                  <a:pt x="490254" y="76908"/>
                                </a:cubicBezTo>
                                <a:lnTo>
                                  <a:pt x="490508" y="76654"/>
                                </a:lnTo>
                                <a:cubicBezTo>
                                  <a:pt x="490889" y="79831"/>
                                  <a:pt x="493175" y="82499"/>
                                  <a:pt x="496350" y="83261"/>
                                </a:cubicBezTo>
                                <a:lnTo>
                                  <a:pt x="497367" y="83515"/>
                                </a:lnTo>
                                <a:lnTo>
                                  <a:pt x="497112" y="82499"/>
                                </a:lnTo>
                                <a:cubicBezTo>
                                  <a:pt x="496096" y="79195"/>
                                  <a:pt x="499399" y="71191"/>
                                  <a:pt x="500542" y="69285"/>
                                </a:cubicBezTo>
                                <a:cubicBezTo>
                                  <a:pt x="502193" y="66235"/>
                                  <a:pt x="502574" y="62551"/>
                                  <a:pt x="501558" y="59247"/>
                                </a:cubicBezTo>
                                <a:cubicBezTo>
                                  <a:pt x="500796" y="56960"/>
                                  <a:pt x="499145" y="54927"/>
                                  <a:pt x="496986" y="53784"/>
                                </a:cubicBezTo>
                                <a:cubicBezTo>
                                  <a:pt x="498002" y="53021"/>
                                  <a:pt x="498637" y="51878"/>
                                  <a:pt x="498764" y="50607"/>
                                </a:cubicBezTo>
                                <a:cubicBezTo>
                                  <a:pt x="499526" y="49845"/>
                                  <a:pt x="500034" y="48828"/>
                                  <a:pt x="500161" y="47685"/>
                                </a:cubicBezTo>
                                <a:cubicBezTo>
                                  <a:pt x="500923" y="46922"/>
                                  <a:pt x="501431" y="46033"/>
                                  <a:pt x="501558" y="45017"/>
                                </a:cubicBezTo>
                                <a:cubicBezTo>
                                  <a:pt x="502955" y="45017"/>
                                  <a:pt x="504225" y="44254"/>
                                  <a:pt x="505114" y="43111"/>
                                </a:cubicBezTo>
                                <a:cubicBezTo>
                                  <a:pt x="505241" y="42857"/>
                                  <a:pt x="505241" y="42602"/>
                                  <a:pt x="505241" y="42348"/>
                                </a:cubicBezTo>
                                <a:cubicBezTo>
                                  <a:pt x="505241" y="41967"/>
                                  <a:pt x="504479" y="41840"/>
                                  <a:pt x="503844" y="41713"/>
                                </a:cubicBezTo>
                                <a:cubicBezTo>
                                  <a:pt x="502574" y="41713"/>
                                  <a:pt x="501304" y="41078"/>
                                  <a:pt x="500415" y="40061"/>
                                </a:cubicBezTo>
                                <a:cubicBezTo>
                                  <a:pt x="500034" y="39172"/>
                                  <a:pt x="499907" y="38155"/>
                                  <a:pt x="499907" y="37139"/>
                                </a:cubicBezTo>
                                <a:lnTo>
                                  <a:pt x="503463" y="29134"/>
                                </a:lnTo>
                                <a:cubicBezTo>
                                  <a:pt x="503971" y="30532"/>
                                  <a:pt x="504860" y="31929"/>
                                  <a:pt x="505876" y="32946"/>
                                </a:cubicBezTo>
                                <a:cubicBezTo>
                                  <a:pt x="505876" y="33200"/>
                                  <a:pt x="505749" y="33454"/>
                                  <a:pt x="505749" y="33708"/>
                                </a:cubicBezTo>
                                <a:cubicBezTo>
                                  <a:pt x="505114" y="32565"/>
                                  <a:pt x="504479" y="31675"/>
                                  <a:pt x="503844" y="31675"/>
                                </a:cubicBezTo>
                                <a:cubicBezTo>
                                  <a:pt x="503590" y="31675"/>
                                  <a:pt x="503209" y="31802"/>
                                  <a:pt x="503082" y="32057"/>
                                </a:cubicBezTo>
                                <a:cubicBezTo>
                                  <a:pt x="502447" y="33454"/>
                                  <a:pt x="502066" y="34979"/>
                                  <a:pt x="502320" y="36504"/>
                                </a:cubicBezTo>
                                <a:cubicBezTo>
                                  <a:pt x="502320" y="38282"/>
                                  <a:pt x="503209" y="39807"/>
                                  <a:pt x="504733" y="40824"/>
                                </a:cubicBezTo>
                                <a:lnTo>
                                  <a:pt x="505114" y="40824"/>
                                </a:lnTo>
                                <a:cubicBezTo>
                                  <a:pt x="506130" y="40442"/>
                                  <a:pt x="506765" y="38282"/>
                                  <a:pt x="506511" y="35995"/>
                                </a:cubicBezTo>
                                <a:lnTo>
                                  <a:pt x="506511" y="34979"/>
                                </a:lnTo>
                                <a:cubicBezTo>
                                  <a:pt x="506511" y="34979"/>
                                  <a:pt x="506511" y="33962"/>
                                  <a:pt x="506511" y="33581"/>
                                </a:cubicBezTo>
                                <a:cubicBezTo>
                                  <a:pt x="506765" y="33835"/>
                                  <a:pt x="507019" y="34089"/>
                                  <a:pt x="507400" y="34344"/>
                                </a:cubicBezTo>
                                <a:lnTo>
                                  <a:pt x="508035" y="34852"/>
                                </a:lnTo>
                                <a:lnTo>
                                  <a:pt x="508416" y="34089"/>
                                </a:lnTo>
                                <a:cubicBezTo>
                                  <a:pt x="508924" y="33200"/>
                                  <a:pt x="509305" y="32184"/>
                                  <a:pt x="509559" y="31040"/>
                                </a:cubicBezTo>
                                <a:lnTo>
                                  <a:pt x="509051" y="30786"/>
                                </a:lnTo>
                                <a:cubicBezTo>
                                  <a:pt x="509051" y="30786"/>
                                  <a:pt x="508289" y="30278"/>
                                  <a:pt x="508035" y="29897"/>
                                </a:cubicBezTo>
                                <a:lnTo>
                                  <a:pt x="508670" y="28753"/>
                                </a:lnTo>
                                <a:cubicBezTo>
                                  <a:pt x="515910" y="16301"/>
                                  <a:pt x="519339" y="10584"/>
                                  <a:pt x="516291" y="1944"/>
                                </a:cubicBezTo>
                                <a:lnTo>
                                  <a:pt x="516037" y="1308"/>
                                </a:lnTo>
                                <a:lnTo>
                                  <a:pt x="515529" y="1562"/>
                                </a:lnTo>
                                <a:cubicBezTo>
                                  <a:pt x="506765" y="4866"/>
                                  <a:pt x="504352" y="11473"/>
                                  <a:pt x="499145" y="25704"/>
                                </a:cubicBezTo>
                                <a:cubicBezTo>
                                  <a:pt x="498510" y="25704"/>
                                  <a:pt x="497874" y="25704"/>
                                  <a:pt x="497239" y="25450"/>
                                </a:cubicBezTo>
                                <a:lnTo>
                                  <a:pt x="496731" y="25195"/>
                                </a:lnTo>
                                <a:lnTo>
                                  <a:pt x="496477" y="25577"/>
                                </a:lnTo>
                                <a:cubicBezTo>
                                  <a:pt x="495969" y="26339"/>
                                  <a:pt x="495588" y="27228"/>
                                  <a:pt x="495207" y="28118"/>
                                </a:cubicBezTo>
                                <a:lnTo>
                                  <a:pt x="494953" y="28880"/>
                                </a:lnTo>
                                <a:lnTo>
                                  <a:pt x="495715" y="28880"/>
                                </a:lnTo>
                                <a:cubicBezTo>
                                  <a:pt x="495715" y="28880"/>
                                  <a:pt x="496605" y="29261"/>
                                  <a:pt x="496986" y="29261"/>
                                </a:cubicBezTo>
                                <a:cubicBezTo>
                                  <a:pt x="496858" y="29642"/>
                                  <a:pt x="496477" y="30024"/>
                                  <a:pt x="496224" y="30278"/>
                                </a:cubicBezTo>
                                <a:cubicBezTo>
                                  <a:pt x="495843" y="30405"/>
                                  <a:pt x="495462" y="30659"/>
                                  <a:pt x="495080" y="30786"/>
                                </a:cubicBezTo>
                                <a:cubicBezTo>
                                  <a:pt x="493175" y="32057"/>
                                  <a:pt x="491905" y="33708"/>
                                  <a:pt x="492286" y="34852"/>
                                </a:cubicBezTo>
                                <a:lnTo>
                                  <a:pt x="492286" y="35106"/>
                                </a:lnTo>
                                <a:cubicBezTo>
                                  <a:pt x="492286" y="35106"/>
                                  <a:pt x="493302" y="35487"/>
                                  <a:pt x="493810" y="35487"/>
                                </a:cubicBezTo>
                                <a:cubicBezTo>
                                  <a:pt x="495080" y="35487"/>
                                  <a:pt x="496350" y="35106"/>
                                  <a:pt x="497367" y="34344"/>
                                </a:cubicBezTo>
                                <a:cubicBezTo>
                                  <a:pt x="498764" y="33581"/>
                                  <a:pt x="499780" y="32311"/>
                                  <a:pt x="500288" y="30786"/>
                                </a:cubicBezTo>
                                <a:cubicBezTo>
                                  <a:pt x="500288" y="30532"/>
                                  <a:pt x="500288" y="30278"/>
                                  <a:pt x="500161" y="30151"/>
                                </a:cubicBezTo>
                                <a:cubicBezTo>
                                  <a:pt x="499907" y="29642"/>
                                  <a:pt x="499145" y="29642"/>
                                  <a:pt x="498891" y="29642"/>
                                </a:cubicBezTo>
                                <a:cubicBezTo>
                                  <a:pt x="498383" y="29642"/>
                                  <a:pt x="497874" y="29642"/>
                                  <a:pt x="497493" y="29770"/>
                                </a:cubicBezTo>
                                <a:cubicBezTo>
                                  <a:pt x="497620" y="29642"/>
                                  <a:pt x="497748" y="29388"/>
                                  <a:pt x="497874" y="29134"/>
                                </a:cubicBezTo>
                                <a:cubicBezTo>
                                  <a:pt x="499145" y="29261"/>
                                  <a:pt x="500415" y="29134"/>
                                  <a:pt x="501558" y="28880"/>
                                </a:cubicBezTo>
                                <a:cubicBezTo>
                                  <a:pt x="501812" y="28880"/>
                                  <a:pt x="502193" y="28753"/>
                                  <a:pt x="502447" y="28626"/>
                                </a:cubicBezTo>
                                <a:lnTo>
                                  <a:pt x="498637" y="36377"/>
                                </a:lnTo>
                                <a:cubicBezTo>
                                  <a:pt x="498002" y="37266"/>
                                  <a:pt x="496986" y="37901"/>
                                  <a:pt x="495843" y="38028"/>
                                </a:cubicBezTo>
                                <a:cubicBezTo>
                                  <a:pt x="494445" y="37901"/>
                                  <a:pt x="493302" y="37139"/>
                                  <a:pt x="492540" y="35995"/>
                                </a:cubicBezTo>
                                <a:cubicBezTo>
                                  <a:pt x="491905" y="35487"/>
                                  <a:pt x="491524" y="35106"/>
                                  <a:pt x="491143" y="35360"/>
                                </a:cubicBezTo>
                                <a:cubicBezTo>
                                  <a:pt x="490889" y="35360"/>
                                  <a:pt x="490762" y="35614"/>
                                  <a:pt x="490635" y="35868"/>
                                </a:cubicBezTo>
                                <a:cubicBezTo>
                                  <a:pt x="490254" y="37393"/>
                                  <a:pt x="490635" y="38918"/>
                                  <a:pt x="491524" y="40188"/>
                                </a:cubicBezTo>
                                <a:cubicBezTo>
                                  <a:pt x="490762" y="40951"/>
                                  <a:pt x="490381" y="41967"/>
                                  <a:pt x="490381" y="43111"/>
                                </a:cubicBezTo>
                                <a:cubicBezTo>
                                  <a:pt x="489873" y="43492"/>
                                  <a:pt x="489492" y="44000"/>
                                  <a:pt x="489238" y="44635"/>
                                </a:cubicBezTo>
                                <a:cubicBezTo>
                                  <a:pt x="488984" y="45017"/>
                                  <a:pt x="488984" y="45525"/>
                                  <a:pt x="488984" y="45906"/>
                                </a:cubicBezTo>
                                <a:cubicBezTo>
                                  <a:pt x="488095" y="46795"/>
                                  <a:pt x="487714" y="47939"/>
                                  <a:pt x="487714" y="49082"/>
                                </a:cubicBezTo>
                                <a:cubicBezTo>
                                  <a:pt x="479331" y="49464"/>
                                  <a:pt x="476664" y="55308"/>
                                  <a:pt x="475521" y="60772"/>
                                </a:cubicBezTo>
                                <a:cubicBezTo>
                                  <a:pt x="474505" y="64711"/>
                                  <a:pt x="470695" y="73605"/>
                                  <a:pt x="469044" y="74748"/>
                                </a:cubicBezTo>
                                <a:cubicBezTo>
                                  <a:pt x="468281" y="75257"/>
                                  <a:pt x="474632" y="74748"/>
                                  <a:pt x="475902" y="72080"/>
                                </a:cubicBezTo>
                                <a:cubicBezTo>
                                  <a:pt x="475902" y="73097"/>
                                  <a:pt x="476156" y="76019"/>
                                  <a:pt x="476156" y="76019"/>
                                </a:cubicBezTo>
                                <a:lnTo>
                                  <a:pt x="472981" y="82753"/>
                                </a:lnTo>
                                <a:cubicBezTo>
                                  <a:pt x="469297" y="82118"/>
                                  <a:pt x="467011" y="80974"/>
                                  <a:pt x="465868" y="79068"/>
                                </a:cubicBezTo>
                                <a:cubicBezTo>
                                  <a:pt x="466249" y="75765"/>
                                  <a:pt x="466503" y="72461"/>
                                  <a:pt x="466503" y="69158"/>
                                </a:cubicBezTo>
                                <a:cubicBezTo>
                                  <a:pt x="469297" y="67633"/>
                                  <a:pt x="471076" y="64075"/>
                                  <a:pt x="471584" y="62932"/>
                                </a:cubicBezTo>
                                <a:cubicBezTo>
                                  <a:pt x="471965" y="62297"/>
                                  <a:pt x="472346" y="61788"/>
                                  <a:pt x="472854" y="61280"/>
                                </a:cubicBezTo>
                                <a:cubicBezTo>
                                  <a:pt x="475521" y="57977"/>
                                  <a:pt x="480474" y="51878"/>
                                  <a:pt x="476029" y="39172"/>
                                </a:cubicBezTo>
                                <a:lnTo>
                                  <a:pt x="476156" y="39172"/>
                                </a:lnTo>
                                <a:cubicBezTo>
                                  <a:pt x="478188" y="39172"/>
                                  <a:pt x="479966" y="38155"/>
                                  <a:pt x="481236" y="36631"/>
                                </a:cubicBezTo>
                                <a:cubicBezTo>
                                  <a:pt x="483268" y="34217"/>
                                  <a:pt x="483777" y="30913"/>
                                  <a:pt x="482634" y="27864"/>
                                </a:cubicBezTo>
                                <a:cubicBezTo>
                                  <a:pt x="482379" y="27228"/>
                                  <a:pt x="482125" y="26593"/>
                                  <a:pt x="481617" y="25958"/>
                                </a:cubicBezTo>
                                <a:lnTo>
                                  <a:pt x="495588" y="13760"/>
                                </a:lnTo>
                                <a:cubicBezTo>
                                  <a:pt x="497493" y="11600"/>
                                  <a:pt x="497367" y="8297"/>
                                  <a:pt x="495207" y="6264"/>
                                </a:cubicBezTo>
                                <a:cubicBezTo>
                                  <a:pt x="491778" y="3595"/>
                                  <a:pt x="489111" y="4739"/>
                                  <a:pt x="487968" y="6009"/>
                                </a:cubicBezTo>
                                <a:cubicBezTo>
                                  <a:pt x="487206" y="6772"/>
                                  <a:pt x="474505" y="21638"/>
                                  <a:pt x="474505" y="21638"/>
                                </a:cubicBezTo>
                                <a:cubicBezTo>
                                  <a:pt x="474251" y="21638"/>
                                  <a:pt x="473870" y="21511"/>
                                  <a:pt x="473489" y="21511"/>
                                </a:cubicBezTo>
                                <a:cubicBezTo>
                                  <a:pt x="473489" y="21511"/>
                                  <a:pt x="479839" y="8678"/>
                                  <a:pt x="480220" y="7661"/>
                                </a:cubicBezTo>
                                <a:cubicBezTo>
                                  <a:pt x="481491" y="4993"/>
                                  <a:pt x="480220" y="1817"/>
                                  <a:pt x="477553" y="546"/>
                                </a:cubicBezTo>
                                <a:cubicBezTo>
                                  <a:pt x="477426" y="546"/>
                                  <a:pt x="477299" y="419"/>
                                  <a:pt x="477045" y="419"/>
                                </a:cubicBezTo>
                                <a:cubicBezTo>
                                  <a:pt x="474251" y="-725"/>
                                  <a:pt x="471203" y="546"/>
                                  <a:pt x="470060" y="3341"/>
                                </a:cubicBezTo>
                                <a:cubicBezTo>
                                  <a:pt x="469552" y="4739"/>
                                  <a:pt x="464090" y="23671"/>
                                  <a:pt x="464090" y="23671"/>
                                </a:cubicBezTo>
                                <a:cubicBezTo>
                                  <a:pt x="463963" y="23798"/>
                                  <a:pt x="463836" y="23925"/>
                                  <a:pt x="463582" y="24052"/>
                                </a:cubicBezTo>
                                <a:cubicBezTo>
                                  <a:pt x="461550" y="22400"/>
                                  <a:pt x="456597" y="22654"/>
                                  <a:pt x="454310" y="22781"/>
                                </a:cubicBezTo>
                                <a:cubicBezTo>
                                  <a:pt x="445547" y="23544"/>
                                  <a:pt x="432973" y="27482"/>
                                  <a:pt x="432084" y="34217"/>
                                </a:cubicBezTo>
                                <a:cubicBezTo>
                                  <a:pt x="431830" y="35106"/>
                                  <a:pt x="432084" y="35995"/>
                                  <a:pt x="432719" y="36631"/>
                                </a:cubicBezTo>
                                <a:lnTo>
                                  <a:pt x="432719" y="36631"/>
                                </a:lnTo>
                                <a:cubicBezTo>
                                  <a:pt x="432084" y="37901"/>
                                  <a:pt x="431068" y="39299"/>
                                  <a:pt x="430052" y="40697"/>
                                </a:cubicBezTo>
                                <a:lnTo>
                                  <a:pt x="428147" y="43492"/>
                                </a:lnTo>
                                <a:cubicBezTo>
                                  <a:pt x="427131" y="45144"/>
                                  <a:pt x="427512" y="46033"/>
                                  <a:pt x="428147" y="46668"/>
                                </a:cubicBezTo>
                                <a:cubicBezTo>
                                  <a:pt x="428528" y="47177"/>
                                  <a:pt x="428782" y="47304"/>
                                  <a:pt x="427893" y="48574"/>
                                </a:cubicBezTo>
                                <a:cubicBezTo>
                                  <a:pt x="427639" y="48955"/>
                                  <a:pt x="427257" y="49337"/>
                                  <a:pt x="427004" y="49718"/>
                                </a:cubicBezTo>
                                <a:cubicBezTo>
                                  <a:pt x="425099" y="52132"/>
                                  <a:pt x="422177" y="55689"/>
                                  <a:pt x="422304" y="58739"/>
                                </a:cubicBezTo>
                                <a:cubicBezTo>
                                  <a:pt x="422304" y="59882"/>
                                  <a:pt x="423194" y="60772"/>
                                  <a:pt x="424337" y="60645"/>
                                </a:cubicBezTo>
                                <a:cubicBezTo>
                                  <a:pt x="424337" y="60645"/>
                                  <a:pt x="424463" y="60645"/>
                                  <a:pt x="424590" y="60645"/>
                                </a:cubicBezTo>
                                <a:cubicBezTo>
                                  <a:pt x="424844" y="60645"/>
                                  <a:pt x="424971" y="60645"/>
                                  <a:pt x="425225" y="60645"/>
                                </a:cubicBezTo>
                                <a:cubicBezTo>
                                  <a:pt x="425225" y="60772"/>
                                  <a:pt x="424971" y="61026"/>
                                  <a:pt x="424844" y="61153"/>
                                </a:cubicBezTo>
                                <a:cubicBezTo>
                                  <a:pt x="424590" y="61534"/>
                                  <a:pt x="423956" y="62297"/>
                                  <a:pt x="424337" y="62932"/>
                                </a:cubicBezTo>
                                <a:cubicBezTo>
                                  <a:pt x="424718" y="63567"/>
                                  <a:pt x="424844" y="63694"/>
                                  <a:pt x="424971" y="63948"/>
                                </a:cubicBezTo>
                                <a:cubicBezTo>
                                  <a:pt x="424590" y="64329"/>
                                  <a:pt x="424337" y="64711"/>
                                  <a:pt x="424209" y="65219"/>
                                </a:cubicBezTo>
                                <a:cubicBezTo>
                                  <a:pt x="423956" y="65727"/>
                                  <a:pt x="423956" y="66362"/>
                                  <a:pt x="424209" y="66871"/>
                                </a:cubicBezTo>
                                <a:cubicBezTo>
                                  <a:pt x="424590" y="67506"/>
                                  <a:pt x="425225" y="67887"/>
                                  <a:pt x="425988" y="68014"/>
                                </a:cubicBezTo>
                                <a:lnTo>
                                  <a:pt x="426114" y="68014"/>
                                </a:lnTo>
                                <a:cubicBezTo>
                                  <a:pt x="425099" y="69412"/>
                                  <a:pt x="424718" y="71191"/>
                                  <a:pt x="425225" y="72842"/>
                                </a:cubicBezTo>
                                <a:cubicBezTo>
                                  <a:pt x="425733" y="74621"/>
                                  <a:pt x="427257" y="75892"/>
                                  <a:pt x="429036" y="76146"/>
                                </a:cubicBezTo>
                                <a:cubicBezTo>
                                  <a:pt x="431576" y="76654"/>
                                  <a:pt x="434370" y="76654"/>
                                  <a:pt x="436910" y="76146"/>
                                </a:cubicBezTo>
                                <a:cubicBezTo>
                                  <a:pt x="437037" y="76146"/>
                                  <a:pt x="437164" y="76146"/>
                                  <a:pt x="437418" y="76146"/>
                                </a:cubicBezTo>
                                <a:cubicBezTo>
                                  <a:pt x="438561" y="76908"/>
                                  <a:pt x="439070" y="80974"/>
                                  <a:pt x="439451" y="84405"/>
                                </a:cubicBezTo>
                                <a:cubicBezTo>
                                  <a:pt x="438308" y="84913"/>
                                  <a:pt x="437164" y="85421"/>
                                  <a:pt x="436021" y="85802"/>
                                </a:cubicBezTo>
                                <a:cubicBezTo>
                                  <a:pt x="431830" y="87073"/>
                                  <a:pt x="427893" y="88852"/>
                                  <a:pt x="424082" y="91139"/>
                                </a:cubicBezTo>
                                <a:cubicBezTo>
                                  <a:pt x="422431" y="91266"/>
                                  <a:pt x="420653" y="91393"/>
                                  <a:pt x="419002" y="91393"/>
                                </a:cubicBezTo>
                                <a:cubicBezTo>
                                  <a:pt x="415573" y="91139"/>
                                  <a:pt x="412143" y="91647"/>
                                  <a:pt x="409095" y="93172"/>
                                </a:cubicBezTo>
                                <a:cubicBezTo>
                                  <a:pt x="405158" y="95713"/>
                                  <a:pt x="401856" y="99016"/>
                                  <a:pt x="399316" y="102955"/>
                                </a:cubicBezTo>
                                <a:cubicBezTo>
                                  <a:pt x="397156" y="107784"/>
                                  <a:pt x="394489" y="112231"/>
                                  <a:pt x="391187" y="116424"/>
                                </a:cubicBezTo>
                                <a:cubicBezTo>
                                  <a:pt x="388139" y="120108"/>
                                  <a:pt x="385472" y="124174"/>
                                  <a:pt x="383185" y="128367"/>
                                </a:cubicBezTo>
                                <a:cubicBezTo>
                                  <a:pt x="382297" y="129892"/>
                                  <a:pt x="381154" y="131416"/>
                                  <a:pt x="380264" y="132814"/>
                                </a:cubicBezTo>
                                <a:cubicBezTo>
                                  <a:pt x="377343" y="137261"/>
                                  <a:pt x="374676" y="141073"/>
                                  <a:pt x="375311" y="145520"/>
                                </a:cubicBezTo>
                                <a:cubicBezTo>
                                  <a:pt x="375311" y="145901"/>
                                  <a:pt x="375438" y="146409"/>
                                  <a:pt x="375692" y="146791"/>
                                </a:cubicBezTo>
                                <a:lnTo>
                                  <a:pt x="219852" y="146791"/>
                                </a:lnTo>
                                <a:lnTo>
                                  <a:pt x="215915" y="145012"/>
                                </a:lnTo>
                                <a:cubicBezTo>
                                  <a:pt x="213629" y="143741"/>
                                  <a:pt x="211089" y="142852"/>
                                  <a:pt x="208548" y="142089"/>
                                </a:cubicBezTo>
                                <a:cubicBezTo>
                                  <a:pt x="207532" y="141708"/>
                                  <a:pt x="206389" y="141581"/>
                                  <a:pt x="205246" y="141454"/>
                                </a:cubicBezTo>
                                <a:cubicBezTo>
                                  <a:pt x="203468" y="141200"/>
                                  <a:pt x="201563" y="140819"/>
                                  <a:pt x="199912" y="140311"/>
                                </a:cubicBezTo>
                                <a:cubicBezTo>
                                  <a:pt x="197626" y="140056"/>
                                  <a:pt x="195466" y="140311"/>
                                  <a:pt x="193307" y="140819"/>
                                </a:cubicBezTo>
                                <a:cubicBezTo>
                                  <a:pt x="191783" y="141073"/>
                                  <a:pt x="190259" y="141327"/>
                                  <a:pt x="188608" y="141327"/>
                                </a:cubicBezTo>
                                <a:cubicBezTo>
                                  <a:pt x="184417" y="141327"/>
                                  <a:pt x="180098" y="141327"/>
                                  <a:pt x="175907" y="140565"/>
                                </a:cubicBezTo>
                                <a:cubicBezTo>
                                  <a:pt x="171970" y="140056"/>
                                  <a:pt x="168032" y="139675"/>
                                  <a:pt x="164095" y="139675"/>
                                </a:cubicBezTo>
                                <a:cubicBezTo>
                                  <a:pt x="161174" y="139675"/>
                                  <a:pt x="157999" y="139802"/>
                                  <a:pt x="154316" y="140184"/>
                                </a:cubicBezTo>
                                <a:cubicBezTo>
                                  <a:pt x="152283" y="140184"/>
                                  <a:pt x="147584" y="128240"/>
                                  <a:pt x="144536" y="115661"/>
                                </a:cubicBezTo>
                                <a:cubicBezTo>
                                  <a:pt x="144282" y="114518"/>
                                  <a:pt x="143901" y="113501"/>
                                  <a:pt x="143393" y="112485"/>
                                </a:cubicBezTo>
                                <a:cubicBezTo>
                                  <a:pt x="143012" y="111722"/>
                                  <a:pt x="143012" y="111468"/>
                                  <a:pt x="143139" y="110960"/>
                                </a:cubicBezTo>
                                <a:cubicBezTo>
                                  <a:pt x="143266" y="110833"/>
                                  <a:pt x="143266" y="110579"/>
                                  <a:pt x="143139" y="110325"/>
                                </a:cubicBezTo>
                                <a:cubicBezTo>
                                  <a:pt x="140218" y="102320"/>
                                  <a:pt x="133740" y="92791"/>
                                  <a:pt x="130565" y="89741"/>
                                </a:cubicBezTo>
                                <a:cubicBezTo>
                                  <a:pt x="128279" y="87835"/>
                                  <a:pt x="125485" y="86311"/>
                                  <a:pt x="122691" y="85421"/>
                                </a:cubicBezTo>
                                <a:cubicBezTo>
                                  <a:pt x="119134" y="84278"/>
                                  <a:pt x="115832" y="82499"/>
                                  <a:pt x="112911" y="80212"/>
                                </a:cubicBezTo>
                                <a:cubicBezTo>
                                  <a:pt x="114181" y="78179"/>
                                  <a:pt x="114943" y="75765"/>
                                  <a:pt x="114943" y="73351"/>
                                </a:cubicBezTo>
                                <a:cubicBezTo>
                                  <a:pt x="116721" y="74113"/>
                                  <a:pt x="120150" y="75257"/>
                                  <a:pt x="122563" y="74113"/>
                                </a:cubicBezTo>
                                <a:cubicBezTo>
                                  <a:pt x="124215" y="73351"/>
                                  <a:pt x="124977" y="71445"/>
                                  <a:pt x="124723" y="68649"/>
                                </a:cubicBezTo>
                                <a:cubicBezTo>
                                  <a:pt x="125231" y="67633"/>
                                  <a:pt x="125358" y="67379"/>
                                  <a:pt x="125485" y="67379"/>
                                </a:cubicBezTo>
                                <a:cubicBezTo>
                                  <a:pt x="125612" y="67379"/>
                                  <a:pt x="125866" y="67125"/>
                                  <a:pt x="126120" y="66489"/>
                                </a:cubicBezTo>
                                <a:lnTo>
                                  <a:pt x="126120" y="66489"/>
                                </a:lnTo>
                                <a:lnTo>
                                  <a:pt x="126120" y="66108"/>
                                </a:lnTo>
                                <a:cubicBezTo>
                                  <a:pt x="126120" y="66108"/>
                                  <a:pt x="125866" y="65473"/>
                                  <a:pt x="125866" y="65219"/>
                                </a:cubicBezTo>
                                <a:lnTo>
                                  <a:pt x="126120" y="65219"/>
                                </a:lnTo>
                                <a:cubicBezTo>
                                  <a:pt x="126120" y="65219"/>
                                  <a:pt x="126628" y="64457"/>
                                  <a:pt x="126882" y="64202"/>
                                </a:cubicBezTo>
                                <a:lnTo>
                                  <a:pt x="127136" y="63821"/>
                                </a:lnTo>
                                <a:lnTo>
                                  <a:pt x="126882" y="63567"/>
                                </a:lnTo>
                                <a:cubicBezTo>
                                  <a:pt x="126882" y="63567"/>
                                  <a:pt x="126882" y="62297"/>
                                  <a:pt x="126882" y="61407"/>
                                </a:cubicBezTo>
                                <a:cubicBezTo>
                                  <a:pt x="126882" y="61153"/>
                                  <a:pt x="126882" y="60899"/>
                                  <a:pt x="127136" y="60645"/>
                                </a:cubicBezTo>
                                <a:cubicBezTo>
                                  <a:pt x="128787" y="60009"/>
                                  <a:pt x="129803" y="59374"/>
                                  <a:pt x="130057" y="58485"/>
                                </a:cubicBezTo>
                                <a:cubicBezTo>
                                  <a:pt x="130438" y="57214"/>
                                  <a:pt x="129549" y="55944"/>
                                  <a:pt x="128787" y="54546"/>
                                </a:cubicBezTo>
                                <a:lnTo>
                                  <a:pt x="128533" y="54292"/>
                                </a:lnTo>
                                <a:cubicBezTo>
                                  <a:pt x="127517" y="52894"/>
                                  <a:pt x="127136" y="50226"/>
                                  <a:pt x="128025" y="49464"/>
                                </a:cubicBezTo>
                                <a:cubicBezTo>
                                  <a:pt x="129041" y="48701"/>
                                  <a:pt x="129422" y="43873"/>
                                  <a:pt x="128914" y="40697"/>
                                </a:cubicBezTo>
                                <a:cubicBezTo>
                                  <a:pt x="128914" y="40061"/>
                                  <a:pt x="128660" y="39299"/>
                                  <a:pt x="128406" y="38664"/>
                                </a:cubicBezTo>
                                <a:cubicBezTo>
                                  <a:pt x="130438" y="37520"/>
                                  <a:pt x="131581" y="35106"/>
                                  <a:pt x="131200" y="32819"/>
                                </a:cubicBezTo>
                                <a:cubicBezTo>
                                  <a:pt x="130692" y="30151"/>
                                  <a:pt x="128152" y="28626"/>
                                  <a:pt x="124087" y="28626"/>
                                </a:cubicBezTo>
                                <a:cubicBezTo>
                                  <a:pt x="120531" y="25704"/>
                                  <a:pt x="114308" y="26847"/>
                                  <a:pt x="113038" y="27101"/>
                                </a:cubicBezTo>
                                <a:cubicBezTo>
                                  <a:pt x="106560" y="24052"/>
                                  <a:pt x="101226" y="23417"/>
                                  <a:pt x="97035" y="25195"/>
                                </a:cubicBezTo>
                                <a:cubicBezTo>
                                  <a:pt x="93224" y="26847"/>
                                  <a:pt x="90557" y="30532"/>
                                  <a:pt x="88779" y="36249"/>
                                </a:cubicBezTo>
                                <a:cubicBezTo>
                                  <a:pt x="80396" y="44635"/>
                                  <a:pt x="83572" y="59501"/>
                                  <a:pt x="84461" y="62424"/>
                                </a:cubicBezTo>
                                <a:cubicBezTo>
                                  <a:pt x="81794" y="64075"/>
                                  <a:pt x="80270" y="67252"/>
                                  <a:pt x="80651" y="70428"/>
                                </a:cubicBezTo>
                                <a:cubicBezTo>
                                  <a:pt x="80905" y="72588"/>
                                  <a:pt x="82301" y="74367"/>
                                  <a:pt x="84461" y="74875"/>
                                </a:cubicBezTo>
                                <a:cubicBezTo>
                                  <a:pt x="85985" y="75257"/>
                                  <a:pt x="89160" y="75257"/>
                                  <a:pt x="93097" y="71064"/>
                                </a:cubicBezTo>
                                <a:cubicBezTo>
                                  <a:pt x="92590" y="72461"/>
                                  <a:pt x="91954" y="73859"/>
                                  <a:pt x="91192" y="75129"/>
                                </a:cubicBezTo>
                                <a:cubicBezTo>
                                  <a:pt x="90049" y="77035"/>
                                  <a:pt x="80270" y="80466"/>
                                  <a:pt x="74173" y="82499"/>
                                </a:cubicBezTo>
                                <a:lnTo>
                                  <a:pt x="37976" y="8424"/>
                                </a:lnTo>
                                <a:cubicBezTo>
                                  <a:pt x="39246" y="6772"/>
                                  <a:pt x="39500" y="4993"/>
                                  <a:pt x="38611" y="3595"/>
                                </a:cubicBezTo>
                                <a:cubicBezTo>
                                  <a:pt x="37848" y="2579"/>
                                  <a:pt x="36705" y="2071"/>
                                  <a:pt x="35436" y="2198"/>
                                </a:cubicBezTo>
                                <a:lnTo>
                                  <a:pt x="35308" y="2198"/>
                                </a:lnTo>
                                <a:cubicBezTo>
                                  <a:pt x="33784" y="2198"/>
                                  <a:pt x="32387" y="2833"/>
                                  <a:pt x="31117" y="3595"/>
                                </a:cubicBezTo>
                                <a:cubicBezTo>
                                  <a:pt x="29847" y="4358"/>
                                  <a:pt x="28831" y="5501"/>
                                  <a:pt x="28069" y="6899"/>
                                </a:cubicBezTo>
                                <a:cubicBezTo>
                                  <a:pt x="26926" y="8424"/>
                                  <a:pt x="27307" y="10457"/>
                                  <a:pt x="28704" y="11600"/>
                                </a:cubicBezTo>
                                <a:cubicBezTo>
                                  <a:pt x="29339" y="12108"/>
                                  <a:pt x="30101" y="12362"/>
                                  <a:pt x="30990" y="12235"/>
                                </a:cubicBezTo>
                                <a:cubicBezTo>
                                  <a:pt x="31244" y="12235"/>
                                  <a:pt x="31498" y="12235"/>
                                  <a:pt x="31752" y="12235"/>
                                </a:cubicBezTo>
                                <a:lnTo>
                                  <a:pt x="31752" y="12235"/>
                                </a:lnTo>
                                <a:cubicBezTo>
                                  <a:pt x="31752" y="12235"/>
                                  <a:pt x="31752" y="12490"/>
                                  <a:pt x="31752" y="12490"/>
                                </a:cubicBezTo>
                                <a:cubicBezTo>
                                  <a:pt x="30863" y="13887"/>
                                  <a:pt x="29720" y="15539"/>
                                  <a:pt x="28323" y="17572"/>
                                </a:cubicBezTo>
                                <a:cubicBezTo>
                                  <a:pt x="20448" y="29134"/>
                                  <a:pt x="5207" y="51497"/>
                                  <a:pt x="1143" y="68268"/>
                                </a:cubicBezTo>
                                <a:lnTo>
                                  <a:pt x="1143" y="68649"/>
                                </a:lnTo>
                                <a:cubicBezTo>
                                  <a:pt x="762" y="70301"/>
                                  <a:pt x="508" y="71953"/>
                                  <a:pt x="254" y="73732"/>
                                </a:cubicBezTo>
                                <a:cubicBezTo>
                                  <a:pt x="127" y="74494"/>
                                  <a:pt x="127" y="75129"/>
                                  <a:pt x="0" y="75892"/>
                                </a:cubicBezTo>
                                <a:cubicBezTo>
                                  <a:pt x="0" y="81991"/>
                                  <a:pt x="3556" y="87073"/>
                                  <a:pt x="10161" y="96094"/>
                                </a:cubicBezTo>
                                <a:lnTo>
                                  <a:pt x="13717" y="101177"/>
                                </a:lnTo>
                                <a:cubicBezTo>
                                  <a:pt x="13463" y="106259"/>
                                  <a:pt x="11431" y="112993"/>
                                  <a:pt x="9399" y="120108"/>
                                </a:cubicBezTo>
                                <a:cubicBezTo>
                                  <a:pt x="6096" y="131544"/>
                                  <a:pt x="2413" y="144504"/>
                                  <a:pt x="3937" y="154287"/>
                                </a:cubicBezTo>
                                <a:cubicBezTo>
                                  <a:pt x="5334" y="163435"/>
                                  <a:pt x="15495" y="173727"/>
                                  <a:pt x="23623" y="182113"/>
                                </a:cubicBezTo>
                                <a:cubicBezTo>
                                  <a:pt x="28831" y="187449"/>
                                  <a:pt x="33403" y="192151"/>
                                  <a:pt x="34038" y="194819"/>
                                </a:cubicBezTo>
                                <a:cubicBezTo>
                                  <a:pt x="36705" y="205365"/>
                                  <a:pt x="38738" y="209303"/>
                                  <a:pt x="41024" y="209558"/>
                                </a:cubicBezTo>
                                <a:lnTo>
                                  <a:pt x="41532" y="209558"/>
                                </a:lnTo>
                                <a:cubicBezTo>
                                  <a:pt x="46231" y="209558"/>
                                  <a:pt x="47247" y="205238"/>
                                  <a:pt x="48009" y="201680"/>
                                </a:cubicBezTo>
                                <a:cubicBezTo>
                                  <a:pt x="48136" y="199901"/>
                                  <a:pt x="48898" y="198122"/>
                                  <a:pt x="49914" y="196598"/>
                                </a:cubicBezTo>
                                <a:cubicBezTo>
                                  <a:pt x="50042" y="196471"/>
                                  <a:pt x="50168" y="196216"/>
                                  <a:pt x="50168" y="195962"/>
                                </a:cubicBezTo>
                                <a:cubicBezTo>
                                  <a:pt x="50168" y="195327"/>
                                  <a:pt x="49660" y="194819"/>
                                  <a:pt x="48644" y="193929"/>
                                </a:cubicBezTo>
                                <a:cubicBezTo>
                                  <a:pt x="45215" y="190626"/>
                                  <a:pt x="42421" y="186687"/>
                                  <a:pt x="40516" y="182240"/>
                                </a:cubicBezTo>
                                <a:cubicBezTo>
                                  <a:pt x="40770" y="173092"/>
                                  <a:pt x="43437" y="164579"/>
                                  <a:pt x="45850" y="157209"/>
                                </a:cubicBezTo>
                                <a:cubicBezTo>
                                  <a:pt x="46358" y="155558"/>
                                  <a:pt x="46866" y="153779"/>
                                  <a:pt x="47374" y="152127"/>
                                </a:cubicBezTo>
                                <a:cubicBezTo>
                                  <a:pt x="51312" y="152000"/>
                                  <a:pt x="55122" y="151365"/>
                                  <a:pt x="59059" y="150475"/>
                                </a:cubicBezTo>
                                <a:cubicBezTo>
                                  <a:pt x="63758" y="149332"/>
                                  <a:pt x="68331" y="147680"/>
                                  <a:pt x="72776" y="145520"/>
                                </a:cubicBezTo>
                                <a:cubicBezTo>
                                  <a:pt x="75062" y="151619"/>
                                  <a:pt x="76586" y="154922"/>
                                  <a:pt x="81286" y="159751"/>
                                </a:cubicBezTo>
                                <a:cubicBezTo>
                                  <a:pt x="79634" y="165087"/>
                                  <a:pt x="77602" y="170169"/>
                                  <a:pt x="75443" y="175252"/>
                                </a:cubicBezTo>
                                <a:cubicBezTo>
                                  <a:pt x="71506" y="185035"/>
                                  <a:pt x="67061" y="195962"/>
                                  <a:pt x="66044" y="201426"/>
                                </a:cubicBezTo>
                                <a:cubicBezTo>
                                  <a:pt x="64647" y="209303"/>
                                  <a:pt x="64775" y="221755"/>
                                  <a:pt x="64901" y="233826"/>
                                </a:cubicBezTo>
                                <a:cubicBezTo>
                                  <a:pt x="64901" y="246913"/>
                                  <a:pt x="65156" y="259365"/>
                                  <a:pt x="63377" y="264955"/>
                                </a:cubicBezTo>
                                <a:cubicBezTo>
                                  <a:pt x="61345" y="271181"/>
                                  <a:pt x="60964" y="278932"/>
                                  <a:pt x="60710" y="284649"/>
                                </a:cubicBezTo>
                                <a:cubicBezTo>
                                  <a:pt x="60710" y="286936"/>
                                  <a:pt x="60583" y="288842"/>
                                  <a:pt x="60329" y="290240"/>
                                </a:cubicBezTo>
                                <a:cubicBezTo>
                                  <a:pt x="60202" y="303835"/>
                                  <a:pt x="61345" y="335092"/>
                                  <a:pt x="61980" y="342842"/>
                                </a:cubicBezTo>
                                <a:cubicBezTo>
                                  <a:pt x="61599" y="342842"/>
                                  <a:pt x="61726" y="343223"/>
                                  <a:pt x="61980" y="343605"/>
                                </a:cubicBezTo>
                                <a:lnTo>
                                  <a:pt x="62234" y="343986"/>
                                </a:lnTo>
                                <a:lnTo>
                                  <a:pt x="61980" y="343986"/>
                                </a:lnTo>
                                <a:cubicBezTo>
                                  <a:pt x="60964" y="343477"/>
                                  <a:pt x="60964" y="344494"/>
                                  <a:pt x="61980" y="345256"/>
                                </a:cubicBezTo>
                                <a:cubicBezTo>
                                  <a:pt x="60329" y="344113"/>
                                  <a:pt x="60329" y="345510"/>
                                  <a:pt x="61599" y="346527"/>
                                </a:cubicBezTo>
                                <a:cubicBezTo>
                                  <a:pt x="59440" y="345002"/>
                                  <a:pt x="59948" y="346908"/>
                                  <a:pt x="61218" y="347798"/>
                                </a:cubicBezTo>
                                <a:cubicBezTo>
                                  <a:pt x="58805" y="346146"/>
                                  <a:pt x="58932" y="348179"/>
                                  <a:pt x="60710" y="349449"/>
                                </a:cubicBezTo>
                                <a:cubicBezTo>
                                  <a:pt x="57789" y="347798"/>
                                  <a:pt x="58551" y="349830"/>
                                  <a:pt x="59948" y="351736"/>
                                </a:cubicBezTo>
                                <a:lnTo>
                                  <a:pt x="60202" y="351736"/>
                                </a:lnTo>
                                <a:cubicBezTo>
                                  <a:pt x="60837" y="351609"/>
                                  <a:pt x="61472" y="351228"/>
                                  <a:pt x="62107" y="350847"/>
                                </a:cubicBezTo>
                                <a:cubicBezTo>
                                  <a:pt x="62107" y="351990"/>
                                  <a:pt x="61853" y="352880"/>
                                  <a:pt x="61726" y="353642"/>
                                </a:cubicBezTo>
                                <a:cubicBezTo>
                                  <a:pt x="53471" y="345510"/>
                                  <a:pt x="46358" y="336235"/>
                                  <a:pt x="40389" y="326325"/>
                                </a:cubicBezTo>
                                <a:lnTo>
                                  <a:pt x="41532" y="326325"/>
                                </a:lnTo>
                                <a:cubicBezTo>
                                  <a:pt x="41532" y="326325"/>
                                  <a:pt x="42040" y="323783"/>
                                  <a:pt x="42040" y="323783"/>
                                </a:cubicBezTo>
                                <a:lnTo>
                                  <a:pt x="42040" y="323529"/>
                                </a:lnTo>
                                <a:lnTo>
                                  <a:pt x="39754" y="325308"/>
                                </a:lnTo>
                                <a:cubicBezTo>
                                  <a:pt x="38484" y="323148"/>
                                  <a:pt x="37213" y="320988"/>
                                  <a:pt x="36198" y="319209"/>
                                </a:cubicBezTo>
                                <a:lnTo>
                                  <a:pt x="33657" y="314635"/>
                                </a:lnTo>
                                <a:cubicBezTo>
                                  <a:pt x="33657" y="314635"/>
                                  <a:pt x="33403" y="314254"/>
                                  <a:pt x="33403" y="314127"/>
                                </a:cubicBezTo>
                                <a:lnTo>
                                  <a:pt x="30863" y="309426"/>
                                </a:lnTo>
                                <a:lnTo>
                                  <a:pt x="31371" y="309680"/>
                                </a:lnTo>
                                <a:lnTo>
                                  <a:pt x="31625" y="308663"/>
                                </a:lnTo>
                                <a:lnTo>
                                  <a:pt x="30609" y="308918"/>
                                </a:lnTo>
                                <a:lnTo>
                                  <a:pt x="30609" y="309299"/>
                                </a:lnTo>
                                <a:cubicBezTo>
                                  <a:pt x="30355" y="308663"/>
                                  <a:pt x="29974" y="308028"/>
                                  <a:pt x="29593" y="307520"/>
                                </a:cubicBezTo>
                                <a:lnTo>
                                  <a:pt x="29847" y="307520"/>
                                </a:lnTo>
                                <a:cubicBezTo>
                                  <a:pt x="29847" y="307520"/>
                                  <a:pt x="30228" y="306631"/>
                                  <a:pt x="30228" y="306631"/>
                                </a:cubicBezTo>
                                <a:lnTo>
                                  <a:pt x="29212" y="306631"/>
                                </a:lnTo>
                                <a:lnTo>
                                  <a:pt x="29212" y="307012"/>
                                </a:lnTo>
                                <a:cubicBezTo>
                                  <a:pt x="28704" y="305995"/>
                                  <a:pt x="27815" y="305106"/>
                                  <a:pt x="26926" y="304598"/>
                                </a:cubicBezTo>
                                <a:lnTo>
                                  <a:pt x="26926" y="304852"/>
                                </a:lnTo>
                                <a:lnTo>
                                  <a:pt x="26926" y="304852"/>
                                </a:lnTo>
                                <a:cubicBezTo>
                                  <a:pt x="26926" y="304852"/>
                                  <a:pt x="28069" y="305995"/>
                                  <a:pt x="28831" y="307139"/>
                                </a:cubicBezTo>
                                <a:lnTo>
                                  <a:pt x="28196" y="308028"/>
                                </a:lnTo>
                                <a:lnTo>
                                  <a:pt x="29212" y="308028"/>
                                </a:lnTo>
                                <a:cubicBezTo>
                                  <a:pt x="29212" y="308028"/>
                                  <a:pt x="29212" y="307774"/>
                                  <a:pt x="29212" y="307774"/>
                                </a:cubicBezTo>
                                <a:cubicBezTo>
                                  <a:pt x="29466" y="308282"/>
                                  <a:pt x="29847" y="308790"/>
                                  <a:pt x="30228" y="309299"/>
                                </a:cubicBezTo>
                                <a:lnTo>
                                  <a:pt x="29593" y="310188"/>
                                </a:lnTo>
                                <a:lnTo>
                                  <a:pt x="30609" y="310188"/>
                                </a:lnTo>
                                <a:cubicBezTo>
                                  <a:pt x="30609" y="310188"/>
                                  <a:pt x="30609" y="310061"/>
                                  <a:pt x="30609" y="310061"/>
                                </a:cubicBezTo>
                                <a:cubicBezTo>
                                  <a:pt x="30863" y="310569"/>
                                  <a:pt x="31244" y="311205"/>
                                  <a:pt x="31625" y="311840"/>
                                </a:cubicBezTo>
                                <a:lnTo>
                                  <a:pt x="30863" y="312602"/>
                                </a:lnTo>
                                <a:lnTo>
                                  <a:pt x="31879" y="312856"/>
                                </a:lnTo>
                                <a:lnTo>
                                  <a:pt x="31879" y="312475"/>
                                </a:lnTo>
                                <a:cubicBezTo>
                                  <a:pt x="31879" y="312475"/>
                                  <a:pt x="32641" y="313746"/>
                                  <a:pt x="33022" y="314381"/>
                                </a:cubicBezTo>
                                <a:lnTo>
                                  <a:pt x="32133" y="315143"/>
                                </a:lnTo>
                                <a:lnTo>
                                  <a:pt x="33149" y="315397"/>
                                </a:lnTo>
                                <a:lnTo>
                                  <a:pt x="33149" y="315016"/>
                                </a:lnTo>
                                <a:cubicBezTo>
                                  <a:pt x="33149" y="315016"/>
                                  <a:pt x="33784" y="316033"/>
                                  <a:pt x="34165" y="316541"/>
                                </a:cubicBezTo>
                                <a:lnTo>
                                  <a:pt x="33403" y="317558"/>
                                </a:lnTo>
                                <a:lnTo>
                                  <a:pt x="34419" y="318066"/>
                                </a:lnTo>
                                <a:lnTo>
                                  <a:pt x="34419" y="317430"/>
                                </a:lnTo>
                                <a:cubicBezTo>
                                  <a:pt x="34927" y="318066"/>
                                  <a:pt x="35308" y="318828"/>
                                  <a:pt x="35689" y="319590"/>
                                </a:cubicBezTo>
                                <a:cubicBezTo>
                                  <a:pt x="36451" y="320861"/>
                                  <a:pt x="37086" y="322005"/>
                                  <a:pt x="37722" y="323402"/>
                                </a:cubicBezTo>
                                <a:lnTo>
                                  <a:pt x="36070" y="324546"/>
                                </a:lnTo>
                                <a:lnTo>
                                  <a:pt x="35817" y="324546"/>
                                </a:lnTo>
                                <a:cubicBezTo>
                                  <a:pt x="35817" y="324546"/>
                                  <a:pt x="38103" y="325181"/>
                                  <a:pt x="38103" y="325181"/>
                                </a:cubicBezTo>
                                <a:lnTo>
                                  <a:pt x="38103" y="325181"/>
                                </a:lnTo>
                                <a:lnTo>
                                  <a:pt x="38103" y="324546"/>
                                </a:lnTo>
                                <a:cubicBezTo>
                                  <a:pt x="38103" y="324546"/>
                                  <a:pt x="39119" y="325816"/>
                                  <a:pt x="39500" y="326452"/>
                                </a:cubicBezTo>
                                <a:lnTo>
                                  <a:pt x="38992" y="325943"/>
                                </a:lnTo>
                                <a:lnTo>
                                  <a:pt x="36705" y="327341"/>
                                </a:lnTo>
                                <a:lnTo>
                                  <a:pt x="39627" y="327849"/>
                                </a:lnTo>
                                <a:lnTo>
                                  <a:pt x="39881" y="326833"/>
                                </a:lnTo>
                                <a:cubicBezTo>
                                  <a:pt x="40389" y="327595"/>
                                  <a:pt x="40897" y="328358"/>
                                  <a:pt x="41278" y="329247"/>
                                </a:cubicBezTo>
                                <a:lnTo>
                                  <a:pt x="40643" y="328739"/>
                                </a:lnTo>
                                <a:lnTo>
                                  <a:pt x="37848" y="330136"/>
                                </a:lnTo>
                                <a:lnTo>
                                  <a:pt x="41151" y="330772"/>
                                </a:lnTo>
                                <a:lnTo>
                                  <a:pt x="41278" y="330772"/>
                                </a:lnTo>
                                <a:lnTo>
                                  <a:pt x="41532" y="329882"/>
                                </a:lnTo>
                                <a:cubicBezTo>
                                  <a:pt x="42167" y="330899"/>
                                  <a:pt x="42929" y="331915"/>
                                  <a:pt x="43564" y="333059"/>
                                </a:cubicBezTo>
                                <a:cubicBezTo>
                                  <a:pt x="44199" y="333948"/>
                                  <a:pt x="44707" y="334837"/>
                                  <a:pt x="45342" y="335727"/>
                                </a:cubicBezTo>
                                <a:cubicBezTo>
                                  <a:pt x="44580" y="335219"/>
                                  <a:pt x="44072" y="335346"/>
                                  <a:pt x="44961" y="336870"/>
                                </a:cubicBezTo>
                                <a:cubicBezTo>
                                  <a:pt x="44326" y="335854"/>
                                  <a:pt x="43056" y="335473"/>
                                  <a:pt x="44199" y="337125"/>
                                </a:cubicBezTo>
                                <a:cubicBezTo>
                                  <a:pt x="43564" y="336108"/>
                                  <a:pt x="42675" y="335981"/>
                                  <a:pt x="43437" y="337379"/>
                                </a:cubicBezTo>
                                <a:cubicBezTo>
                                  <a:pt x="42802" y="336489"/>
                                  <a:pt x="42294" y="336489"/>
                                  <a:pt x="42675" y="337506"/>
                                </a:cubicBezTo>
                                <a:cubicBezTo>
                                  <a:pt x="42294" y="336870"/>
                                  <a:pt x="41659" y="336616"/>
                                  <a:pt x="42167" y="337633"/>
                                </a:cubicBezTo>
                                <a:cubicBezTo>
                                  <a:pt x="41532" y="336616"/>
                                  <a:pt x="41405" y="337125"/>
                                  <a:pt x="41786" y="337633"/>
                                </a:cubicBezTo>
                                <a:cubicBezTo>
                                  <a:pt x="41151" y="337125"/>
                                  <a:pt x="41151" y="337252"/>
                                  <a:pt x="41405" y="337760"/>
                                </a:cubicBezTo>
                                <a:cubicBezTo>
                                  <a:pt x="41024" y="337379"/>
                                  <a:pt x="40770" y="337379"/>
                                  <a:pt x="40897" y="337760"/>
                                </a:cubicBezTo>
                                <a:lnTo>
                                  <a:pt x="40643" y="337760"/>
                                </a:lnTo>
                                <a:cubicBezTo>
                                  <a:pt x="40643" y="337760"/>
                                  <a:pt x="41024" y="337887"/>
                                  <a:pt x="41024" y="337887"/>
                                </a:cubicBezTo>
                                <a:cubicBezTo>
                                  <a:pt x="41024" y="338395"/>
                                  <a:pt x="41278" y="338268"/>
                                  <a:pt x="41405" y="337887"/>
                                </a:cubicBezTo>
                                <a:cubicBezTo>
                                  <a:pt x="41405" y="338395"/>
                                  <a:pt x="41532" y="338522"/>
                                  <a:pt x="41786" y="337760"/>
                                </a:cubicBezTo>
                                <a:cubicBezTo>
                                  <a:pt x="41786" y="338395"/>
                                  <a:pt x="42040" y="338776"/>
                                  <a:pt x="42294" y="337760"/>
                                </a:cubicBezTo>
                                <a:cubicBezTo>
                                  <a:pt x="42294" y="338903"/>
                                  <a:pt x="42675" y="338395"/>
                                  <a:pt x="42802" y="337633"/>
                                </a:cubicBezTo>
                                <a:cubicBezTo>
                                  <a:pt x="42802" y="338776"/>
                                  <a:pt x="43310" y="338522"/>
                                  <a:pt x="43437" y="337633"/>
                                </a:cubicBezTo>
                                <a:cubicBezTo>
                                  <a:pt x="43437" y="338903"/>
                                  <a:pt x="44072" y="338395"/>
                                  <a:pt x="44199" y="337252"/>
                                </a:cubicBezTo>
                                <a:cubicBezTo>
                                  <a:pt x="44072" y="339412"/>
                                  <a:pt x="44961" y="338268"/>
                                  <a:pt x="44961" y="337125"/>
                                </a:cubicBezTo>
                                <a:cubicBezTo>
                                  <a:pt x="44961" y="339412"/>
                                  <a:pt x="45723" y="338522"/>
                                  <a:pt x="45977" y="336870"/>
                                </a:cubicBezTo>
                                <a:lnTo>
                                  <a:pt x="45977" y="336870"/>
                                </a:lnTo>
                                <a:cubicBezTo>
                                  <a:pt x="46612" y="337633"/>
                                  <a:pt x="47247" y="338395"/>
                                  <a:pt x="47755" y="339412"/>
                                </a:cubicBezTo>
                                <a:cubicBezTo>
                                  <a:pt x="48009" y="339666"/>
                                  <a:pt x="48263" y="340047"/>
                                  <a:pt x="48517" y="340428"/>
                                </a:cubicBezTo>
                                <a:cubicBezTo>
                                  <a:pt x="49279" y="341445"/>
                                  <a:pt x="50168" y="342588"/>
                                  <a:pt x="51057" y="343605"/>
                                </a:cubicBezTo>
                                <a:cubicBezTo>
                                  <a:pt x="51185" y="343732"/>
                                  <a:pt x="51438" y="343986"/>
                                  <a:pt x="51566" y="344113"/>
                                </a:cubicBezTo>
                                <a:lnTo>
                                  <a:pt x="51566" y="344113"/>
                                </a:lnTo>
                                <a:cubicBezTo>
                                  <a:pt x="51566" y="344113"/>
                                  <a:pt x="51185" y="343859"/>
                                  <a:pt x="51057" y="343605"/>
                                </a:cubicBezTo>
                                <a:cubicBezTo>
                                  <a:pt x="49914" y="342715"/>
                                  <a:pt x="48898" y="342461"/>
                                  <a:pt x="49914" y="344367"/>
                                </a:cubicBezTo>
                                <a:cubicBezTo>
                                  <a:pt x="49025" y="343096"/>
                                  <a:pt x="47501" y="342969"/>
                                  <a:pt x="48771" y="344621"/>
                                </a:cubicBezTo>
                                <a:cubicBezTo>
                                  <a:pt x="48136" y="343732"/>
                                  <a:pt x="46612" y="343223"/>
                                  <a:pt x="47755" y="344748"/>
                                </a:cubicBezTo>
                                <a:cubicBezTo>
                                  <a:pt x="46993" y="343732"/>
                                  <a:pt x="45977" y="343732"/>
                                  <a:pt x="46866" y="344875"/>
                                </a:cubicBezTo>
                                <a:cubicBezTo>
                                  <a:pt x="46231" y="344113"/>
                                  <a:pt x="45596" y="343986"/>
                                  <a:pt x="45977" y="345002"/>
                                </a:cubicBezTo>
                                <a:cubicBezTo>
                                  <a:pt x="45596" y="344367"/>
                                  <a:pt x="44834" y="344113"/>
                                  <a:pt x="45342" y="345002"/>
                                </a:cubicBezTo>
                                <a:cubicBezTo>
                                  <a:pt x="44580" y="344113"/>
                                  <a:pt x="44453" y="344621"/>
                                  <a:pt x="44834" y="345129"/>
                                </a:cubicBezTo>
                                <a:cubicBezTo>
                                  <a:pt x="44199" y="344621"/>
                                  <a:pt x="44072" y="344621"/>
                                  <a:pt x="44326" y="345129"/>
                                </a:cubicBezTo>
                                <a:cubicBezTo>
                                  <a:pt x="43818" y="344748"/>
                                  <a:pt x="43564" y="344748"/>
                                  <a:pt x="43818" y="345129"/>
                                </a:cubicBezTo>
                                <a:cubicBezTo>
                                  <a:pt x="43691" y="345129"/>
                                  <a:pt x="43564" y="345129"/>
                                  <a:pt x="43310" y="345129"/>
                                </a:cubicBezTo>
                                <a:cubicBezTo>
                                  <a:pt x="43437" y="345129"/>
                                  <a:pt x="43691" y="345256"/>
                                  <a:pt x="43818" y="345256"/>
                                </a:cubicBezTo>
                                <a:cubicBezTo>
                                  <a:pt x="43818" y="345638"/>
                                  <a:pt x="44072" y="345510"/>
                                  <a:pt x="44326" y="345002"/>
                                </a:cubicBezTo>
                                <a:cubicBezTo>
                                  <a:pt x="44326" y="345510"/>
                                  <a:pt x="44326" y="345638"/>
                                  <a:pt x="44834" y="345002"/>
                                </a:cubicBezTo>
                                <a:cubicBezTo>
                                  <a:pt x="44834" y="345510"/>
                                  <a:pt x="45088" y="345892"/>
                                  <a:pt x="45342" y="345002"/>
                                </a:cubicBezTo>
                                <a:cubicBezTo>
                                  <a:pt x="45342" y="345892"/>
                                  <a:pt x="45850" y="345383"/>
                                  <a:pt x="45977" y="344748"/>
                                </a:cubicBezTo>
                                <a:cubicBezTo>
                                  <a:pt x="45977" y="345765"/>
                                  <a:pt x="46612" y="345510"/>
                                  <a:pt x="46866" y="344621"/>
                                </a:cubicBezTo>
                                <a:cubicBezTo>
                                  <a:pt x="46612" y="346146"/>
                                  <a:pt x="47501" y="345638"/>
                                  <a:pt x="47755" y="344494"/>
                                </a:cubicBezTo>
                                <a:cubicBezTo>
                                  <a:pt x="47374" y="346400"/>
                                  <a:pt x="48517" y="345383"/>
                                  <a:pt x="48771" y="344494"/>
                                </a:cubicBezTo>
                                <a:cubicBezTo>
                                  <a:pt x="48517" y="346527"/>
                                  <a:pt x="49660" y="345765"/>
                                  <a:pt x="49914" y="344240"/>
                                </a:cubicBezTo>
                                <a:cubicBezTo>
                                  <a:pt x="49787" y="346654"/>
                                  <a:pt x="50931" y="345510"/>
                                  <a:pt x="51566" y="343986"/>
                                </a:cubicBezTo>
                                <a:cubicBezTo>
                                  <a:pt x="52328" y="344875"/>
                                  <a:pt x="52962" y="345892"/>
                                  <a:pt x="53979" y="346781"/>
                                </a:cubicBezTo>
                                <a:cubicBezTo>
                                  <a:pt x="52581" y="345892"/>
                                  <a:pt x="51185" y="345510"/>
                                  <a:pt x="52709" y="347798"/>
                                </a:cubicBezTo>
                                <a:cubicBezTo>
                                  <a:pt x="51438" y="346400"/>
                                  <a:pt x="49660" y="346273"/>
                                  <a:pt x="51312" y="348179"/>
                                </a:cubicBezTo>
                                <a:cubicBezTo>
                                  <a:pt x="50423" y="347162"/>
                                  <a:pt x="48644" y="346781"/>
                                  <a:pt x="50168" y="348560"/>
                                </a:cubicBezTo>
                                <a:cubicBezTo>
                                  <a:pt x="49279" y="347416"/>
                                  <a:pt x="48009" y="347416"/>
                                  <a:pt x="49152" y="348814"/>
                                </a:cubicBezTo>
                                <a:cubicBezTo>
                                  <a:pt x="48390" y="347925"/>
                                  <a:pt x="47501" y="347925"/>
                                  <a:pt x="48136" y="349068"/>
                                </a:cubicBezTo>
                                <a:cubicBezTo>
                                  <a:pt x="47628" y="348306"/>
                                  <a:pt x="46739" y="348179"/>
                                  <a:pt x="47501" y="349195"/>
                                </a:cubicBezTo>
                                <a:cubicBezTo>
                                  <a:pt x="46612" y="348179"/>
                                  <a:pt x="46485" y="348814"/>
                                  <a:pt x="46866" y="349322"/>
                                </a:cubicBezTo>
                                <a:cubicBezTo>
                                  <a:pt x="46104" y="348687"/>
                                  <a:pt x="45977" y="348941"/>
                                  <a:pt x="46231" y="349322"/>
                                </a:cubicBezTo>
                                <a:cubicBezTo>
                                  <a:pt x="45596" y="348941"/>
                                  <a:pt x="45342" y="349068"/>
                                  <a:pt x="45596" y="349449"/>
                                </a:cubicBezTo>
                                <a:cubicBezTo>
                                  <a:pt x="45469" y="349449"/>
                                  <a:pt x="45215" y="349449"/>
                                  <a:pt x="45088" y="349703"/>
                                </a:cubicBezTo>
                                <a:cubicBezTo>
                                  <a:pt x="45342" y="349703"/>
                                  <a:pt x="45469" y="349703"/>
                                  <a:pt x="45723" y="349703"/>
                                </a:cubicBezTo>
                                <a:cubicBezTo>
                                  <a:pt x="45723" y="350212"/>
                                  <a:pt x="46104" y="349957"/>
                                  <a:pt x="46358" y="349449"/>
                                </a:cubicBezTo>
                                <a:cubicBezTo>
                                  <a:pt x="46358" y="350085"/>
                                  <a:pt x="46612" y="350212"/>
                                  <a:pt x="46866" y="349195"/>
                                </a:cubicBezTo>
                                <a:cubicBezTo>
                                  <a:pt x="46866" y="349957"/>
                                  <a:pt x="47374" y="350339"/>
                                  <a:pt x="47501" y="349068"/>
                                </a:cubicBezTo>
                                <a:cubicBezTo>
                                  <a:pt x="47501" y="350339"/>
                                  <a:pt x="48136" y="349703"/>
                                  <a:pt x="48263" y="348814"/>
                                </a:cubicBezTo>
                                <a:cubicBezTo>
                                  <a:pt x="48263" y="350085"/>
                                  <a:pt x="49025" y="349703"/>
                                  <a:pt x="49279" y="348814"/>
                                </a:cubicBezTo>
                                <a:cubicBezTo>
                                  <a:pt x="49279" y="350212"/>
                                  <a:pt x="50168" y="349703"/>
                                  <a:pt x="50295" y="348306"/>
                                </a:cubicBezTo>
                                <a:cubicBezTo>
                                  <a:pt x="50042" y="350720"/>
                                  <a:pt x="51312" y="349322"/>
                                  <a:pt x="51438" y="348052"/>
                                </a:cubicBezTo>
                                <a:cubicBezTo>
                                  <a:pt x="51438" y="350593"/>
                                  <a:pt x="52709" y="349576"/>
                                  <a:pt x="52836" y="347670"/>
                                </a:cubicBezTo>
                                <a:cubicBezTo>
                                  <a:pt x="52836" y="350593"/>
                                  <a:pt x="54106" y="349195"/>
                                  <a:pt x="54741" y="347289"/>
                                </a:cubicBezTo>
                                <a:cubicBezTo>
                                  <a:pt x="56011" y="348814"/>
                                  <a:pt x="57408" y="350212"/>
                                  <a:pt x="58805" y="351609"/>
                                </a:cubicBezTo>
                                <a:cubicBezTo>
                                  <a:pt x="56773" y="350212"/>
                                  <a:pt x="54614" y="349449"/>
                                  <a:pt x="56519" y="352372"/>
                                </a:cubicBezTo>
                                <a:cubicBezTo>
                                  <a:pt x="54995" y="350720"/>
                                  <a:pt x="52962" y="350466"/>
                                  <a:pt x="54868" y="352753"/>
                                </a:cubicBezTo>
                                <a:cubicBezTo>
                                  <a:pt x="53852" y="351609"/>
                                  <a:pt x="51693" y="350974"/>
                                  <a:pt x="53471" y="353134"/>
                                </a:cubicBezTo>
                                <a:cubicBezTo>
                                  <a:pt x="52328" y="351863"/>
                                  <a:pt x="50804" y="351863"/>
                                  <a:pt x="52200" y="353515"/>
                                </a:cubicBezTo>
                                <a:cubicBezTo>
                                  <a:pt x="51312" y="352499"/>
                                  <a:pt x="50295" y="352499"/>
                                  <a:pt x="51057" y="353896"/>
                                </a:cubicBezTo>
                                <a:cubicBezTo>
                                  <a:pt x="50423" y="353134"/>
                                  <a:pt x="49279" y="352880"/>
                                  <a:pt x="50168" y="354023"/>
                                </a:cubicBezTo>
                                <a:cubicBezTo>
                                  <a:pt x="49025" y="352880"/>
                                  <a:pt x="48898" y="353515"/>
                                  <a:pt x="49406" y="354278"/>
                                </a:cubicBezTo>
                                <a:cubicBezTo>
                                  <a:pt x="48390" y="353515"/>
                                  <a:pt x="48390" y="353769"/>
                                  <a:pt x="48644" y="354405"/>
                                </a:cubicBezTo>
                                <a:cubicBezTo>
                                  <a:pt x="48009" y="353896"/>
                                  <a:pt x="47628" y="354023"/>
                                  <a:pt x="47882" y="354405"/>
                                </a:cubicBezTo>
                                <a:cubicBezTo>
                                  <a:pt x="47628" y="354405"/>
                                  <a:pt x="47501" y="354532"/>
                                  <a:pt x="47247" y="354659"/>
                                </a:cubicBezTo>
                                <a:cubicBezTo>
                                  <a:pt x="47501" y="354659"/>
                                  <a:pt x="47755" y="354659"/>
                                  <a:pt x="48009" y="354659"/>
                                </a:cubicBezTo>
                                <a:cubicBezTo>
                                  <a:pt x="48009" y="355167"/>
                                  <a:pt x="48390" y="355167"/>
                                  <a:pt x="48644" y="354405"/>
                                </a:cubicBezTo>
                                <a:cubicBezTo>
                                  <a:pt x="48898" y="355167"/>
                                  <a:pt x="49025" y="355294"/>
                                  <a:pt x="49279" y="354150"/>
                                </a:cubicBezTo>
                                <a:cubicBezTo>
                                  <a:pt x="49279" y="355040"/>
                                  <a:pt x="49787" y="355421"/>
                                  <a:pt x="50042" y="354023"/>
                                </a:cubicBezTo>
                                <a:cubicBezTo>
                                  <a:pt x="50042" y="355421"/>
                                  <a:pt x="50931" y="354786"/>
                                  <a:pt x="50931" y="353769"/>
                                </a:cubicBezTo>
                                <a:cubicBezTo>
                                  <a:pt x="51185" y="355167"/>
                                  <a:pt x="51819" y="354786"/>
                                  <a:pt x="52074" y="353769"/>
                                </a:cubicBezTo>
                                <a:cubicBezTo>
                                  <a:pt x="52074" y="355421"/>
                                  <a:pt x="53217" y="354786"/>
                                  <a:pt x="53343" y="353261"/>
                                </a:cubicBezTo>
                                <a:cubicBezTo>
                                  <a:pt x="53343" y="355929"/>
                                  <a:pt x="54614" y="354405"/>
                                  <a:pt x="54741" y="352880"/>
                                </a:cubicBezTo>
                                <a:cubicBezTo>
                                  <a:pt x="54741" y="355802"/>
                                  <a:pt x="56265" y="354659"/>
                                  <a:pt x="56392" y="352499"/>
                                </a:cubicBezTo>
                                <a:cubicBezTo>
                                  <a:pt x="56392" y="355929"/>
                                  <a:pt x="57916" y="354023"/>
                                  <a:pt x="58805" y="351863"/>
                                </a:cubicBezTo>
                                <a:lnTo>
                                  <a:pt x="58805" y="351863"/>
                                </a:lnTo>
                                <a:lnTo>
                                  <a:pt x="58805" y="351609"/>
                                </a:lnTo>
                                <a:lnTo>
                                  <a:pt x="58805" y="352117"/>
                                </a:lnTo>
                                <a:cubicBezTo>
                                  <a:pt x="59567" y="352880"/>
                                  <a:pt x="60202" y="353769"/>
                                  <a:pt x="61091" y="354532"/>
                                </a:cubicBezTo>
                                <a:cubicBezTo>
                                  <a:pt x="61091" y="354913"/>
                                  <a:pt x="60964" y="355294"/>
                                  <a:pt x="60964" y="355675"/>
                                </a:cubicBezTo>
                                <a:cubicBezTo>
                                  <a:pt x="59948" y="355675"/>
                                  <a:pt x="59567" y="356056"/>
                                  <a:pt x="60964" y="357200"/>
                                </a:cubicBezTo>
                                <a:lnTo>
                                  <a:pt x="60964" y="357200"/>
                                </a:lnTo>
                                <a:lnTo>
                                  <a:pt x="60964" y="357454"/>
                                </a:lnTo>
                                <a:cubicBezTo>
                                  <a:pt x="58678" y="356437"/>
                                  <a:pt x="56392" y="356565"/>
                                  <a:pt x="59313" y="358725"/>
                                </a:cubicBezTo>
                                <a:cubicBezTo>
                                  <a:pt x="57408" y="357708"/>
                                  <a:pt x="55376" y="357327"/>
                                  <a:pt x="57408" y="359614"/>
                                </a:cubicBezTo>
                                <a:cubicBezTo>
                                  <a:pt x="56011" y="358343"/>
                                  <a:pt x="54106" y="358470"/>
                                  <a:pt x="56138" y="360249"/>
                                </a:cubicBezTo>
                                <a:cubicBezTo>
                                  <a:pt x="55122" y="359360"/>
                                  <a:pt x="53217" y="359106"/>
                                  <a:pt x="54995" y="360757"/>
                                </a:cubicBezTo>
                                <a:cubicBezTo>
                                  <a:pt x="53852" y="359741"/>
                                  <a:pt x="52581" y="359868"/>
                                  <a:pt x="53979" y="361139"/>
                                </a:cubicBezTo>
                                <a:cubicBezTo>
                                  <a:pt x="53090" y="360376"/>
                                  <a:pt x="52200" y="360503"/>
                                  <a:pt x="53090" y="361647"/>
                                </a:cubicBezTo>
                                <a:cubicBezTo>
                                  <a:pt x="52455" y="361012"/>
                                  <a:pt x="51438" y="361012"/>
                                  <a:pt x="52455" y="361901"/>
                                </a:cubicBezTo>
                                <a:cubicBezTo>
                                  <a:pt x="51438" y="361012"/>
                                  <a:pt x="51312" y="361520"/>
                                  <a:pt x="51819" y="362155"/>
                                </a:cubicBezTo>
                                <a:cubicBezTo>
                                  <a:pt x="50931" y="361647"/>
                                  <a:pt x="50931" y="361774"/>
                                  <a:pt x="51185" y="362282"/>
                                </a:cubicBezTo>
                                <a:cubicBezTo>
                                  <a:pt x="50549" y="362028"/>
                                  <a:pt x="50168" y="362155"/>
                                  <a:pt x="50549" y="362409"/>
                                </a:cubicBezTo>
                                <a:cubicBezTo>
                                  <a:pt x="50423" y="362409"/>
                                  <a:pt x="50295" y="362409"/>
                                  <a:pt x="50168" y="362663"/>
                                </a:cubicBezTo>
                                <a:cubicBezTo>
                                  <a:pt x="50295" y="362663"/>
                                  <a:pt x="50549" y="362663"/>
                                  <a:pt x="50676" y="362663"/>
                                </a:cubicBezTo>
                                <a:cubicBezTo>
                                  <a:pt x="50804" y="363172"/>
                                  <a:pt x="51057" y="362918"/>
                                  <a:pt x="51312" y="362409"/>
                                </a:cubicBezTo>
                                <a:cubicBezTo>
                                  <a:pt x="51438" y="362918"/>
                                  <a:pt x="51693" y="363045"/>
                                  <a:pt x="51819" y="362028"/>
                                </a:cubicBezTo>
                                <a:cubicBezTo>
                                  <a:pt x="51947" y="362790"/>
                                  <a:pt x="52455" y="363172"/>
                                  <a:pt x="52455" y="361774"/>
                                </a:cubicBezTo>
                                <a:cubicBezTo>
                                  <a:pt x="52709" y="363045"/>
                                  <a:pt x="53217" y="362409"/>
                                  <a:pt x="53217" y="361520"/>
                                </a:cubicBezTo>
                                <a:cubicBezTo>
                                  <a:pt x="53598" y="362663"/>
                                  <a:pt x="54233" y="362282"/>
                                  <a:pt x="54233" y="361139"/>
                                </a:cubicBezTo>
                                <a:cubicBezTo>
                                  <a:pt x="54487" y="362663"/>
                                  <a:pt x="55249" y="362028"/>
                                  <a:pt x="55249" y="360757"/>
                                </a:cubicBezTo>
                                <a:cubicBezTo>
                                  <a:pt x="55503" y="362790"/>
                                  <a:pt x="56392" y="361520"/>
                                  <a:pt x="56392" y="360249"/>
                                </a:cubicBezTo>
                                <a:cubicBezTo>
                                  <a:pt x="56646" y="362536"/>
                                  <a:pt x="57789" y="361520"/>
                                  <a:pt x="57789" y="359741"/>
                                </a:cubicBezTo>
                                <a:cubicBezTo>
                                  <a:pt x="58297" y="362536"/>
                                  <a:pt x="59186" y="360757"/>
                                  <a:pt x="59694" y="358725"/>
                                </a:cubicBezTo>
                                <a:cubicBezTo>
                                  <a:pt x="59440" y="362155"/>
                                  <a:pt x="60964" y="360757"/>
                                  <a:pt x="61599" y="358597"/>
                                </a:cubicBezTo>
                                <a:cubicBezTo>
                                  <a:pt x="61599" y="358343"/>
                                  <a:pt x="61853" y="358089"/>
                                  <a:pt x="61853" y="357835"/>
                                </a:cubicBezTo>
                                <a:cubicBezTo>
                                  <a:pt x="61853" y="358216"/>
                                  <a:pt x="61853" y="358597"/>
                                  <a:pt x="61853" y="358979"/>
                                </a:cubicBezTo>
                                <a:lnTo>
                                  <a:pt x="61853" y="358979"/>
                                </a:lnTo>
                                <a:cubicBezTo>
                                  <a:pt x="61853" y="360249"/>
                                  <a:pt x="62234" y="360376"/>
                                  <a:pt x="62615" y="360122"/>
                                </a:cubicBezTo>
                                <a:cubicBezTo>
                                  <a:pt x="63123" y="360757"/>
                                  <a:pt x="63885" y="361266"/>
                                  <a:pt x="64520" y="361520"/>
                                </a:cubicBezTo>
                                <a:cubicBezTo>
                                  <a:pt x="63377" y="361520"/>
                                  <a:pt x="62869" y="362155"/>
                                  <a:pt x="65282" y="364061"/>
                                </a:cubicBezTo>
                                <a:cubicBezTo>
                                  <a:pt x="62742" y="362536"/>
                                  <a:pt x="59440" y="362536"/>
                                  <a:pt x="62742" y="365077"/>
                                </a:cubicBezTo>
                                <a:cubicBezTo>
                                  <a:pt x="60837" y="363934"/>
                                  <a:pt x="58551" y="363426"/>
                                  <a:pt x="60583" y="366094"/>
                                </a:cubicBezTo>
                                <a:cubicBezTo>
                                  <a:pt x="59059" y="364569"/>
                                  <a:pt x="57281" y="364823"/>
                                  <a:pt x="59059" y="366856"/>
                                </a:cubicBezTo>
                                <a:cubicBezTo>
                                  <a:pt x="58043" y="365840"/>
                                  <a:pt x="56011" y="365586"/>
                                  <a:pt x="57789" y="367365"/>
                                </a:cubicBezTo>
                                <a:cubicBezTo>
                                  <a:pt x="56646" y="366221"/>
                                  <a:pt x="55376" y="366475"/>
                                  <a:pt x="56646" y="367873"/>
                                </a:cubicBezTo>
                                <a:cubicBezTo>
                                  <a:pt x="55757" y="366983"/>
                                  <a:pt x="54868" y="367110"/>
                                  <a:pt x="55630" y="368381"/>
                                </a:cubicBezTo>
                                <a:cubicBezTo>
                                  <a:pt x="54995" y="367619"/>
                                  <a:pt x="53979" y="367619"/>
                                  <a:pt x="54868" y="368762"/>
                                </a:cubicBezTo>
                                <a:cubicBezTo>
                                  <a:pt x="53852" y="367746"/>
                                  <a:pt x="53724" y="368381"/>
                                  <a:pt x="54233" y="369143"/>
                                </a:cubicBezTo>
                                <a:cubicBezTo>
                                  <a:pt x="53343" y="368635"/>
                                  <a:pt x="53217" y="368762"/>
                                  <a:pt x="53598" y="369397"/>
                                </a:cubicBezTo>
                                <a:cubicBezTo>
                                  <a:pt x="52962" y="369143"/>
                                  <a:pt x="52581" y="369270"/>
                                  <a:pt x="52962" y="369652"/>
                                </a:cubicBezTo>
                                <a:cubicBezTo>
                                  <a:pt x="52709" y="369652"/>
                                  <a:pt x="52581" y="370033"/>
                                  <a:pt x="52328" y="370160"/>
                                </a:cubicBezTo>
                                <a:cubicBezTo>
                                  <a:pt x="52581" y="370160"/>
                                  <a:pt x="52709" y="370160"/>
                                  <a:pt x="52962" y="370033"/>
                                </a:cubicBezTo>
                                <a:cubicBezTo>
                                  <a:pt x="52962" y="370541"/>
                                  <a:pt x="53471" y="370287"/>
                                  <a:pt x="53598" y="369652"/>
                                </a:cubicBezTo>
                                <a:cubicBezTo>
                                  <a:pt x="53724" y="370414"/>
                                  <a:pt x="53979" y="370414"/>
                                  <a:pt x="54233" y="369397"/>
                                </a:cubicBezTo>
                                <a:cubicBezTo>
                                  <a:pt x="54233" y="370160"/>
                                  <a:pt x="54741" y="370541"/>
                                  <a:pt x="54995" y="369016"/>
                                </a:cubicBezTo>
                                <a:cubicBezTo>
                                  <a:pt x="54995" y="370414"/>
                                  <a:pt x="55757" y="369652"/>
                                  <a:pt x="55757" y="368635"/>
                                </a:cubicBezTo>
                                <a:cubicBezTo>
                                  <a:pt x="56011" y="370033"/>
                                  <a:pt x="56773" y="369525"/>
                                  <a:pt x="56900" y="368254"/>
                                </a:cubicBezTo>
                                <a:cubicBezTo>
                                  <a:pt x="56900" y="370033"/>
                                  <a:pt x="57916" y="369270"/>
                                  <a:pt x="58043" y="367619"/>
                                </a:cubicBezTo>
                                <a:cubicBezTo>
                                  <a:pt x="58043" y="370287"/>
                                  <a:pt x="59059" y="368762"/>
                                  <a:pt x="59313" y="367237"/>
                                </a:cubicBezTo>
                                <a:cubicBezTo>
                                  <a:pt x="59313" y="369906"/>
                                  <a:pt x="60710" y="368508"/>
                                  <a:pt x="60837" y="366475"/>
                                </a:cubicBezTo>
                                <a:cubicBezTo>
                                  <a:pt x="60964" y="369906"/>
                                  <a:pt x="62234" y="367873"/>
                                  <a:pt x="62996" y="365459"/>
                                </a:cubicBezTo>
                                <a:cubicBezTo>
                                  <a:pt x="62361" y="369779"/>
                                  <a:pt x="64520" y="367365"/>
                                  <a:pt x="65537" y="364188"/>
                                </a:cubicBezTo>
                                <a:cubicBezTo>
                                  <a:pt x="64520" y="369906"/>
                                  <a:pt x="67696" y="365967"/>
                                  <a:pt x="67823" y="363045"/>
                                </a:cubicBezTo>
                                <a:cubicBezTo>
                                  <a:pt x="67442" y="369906"/>
                                  <a:pt x="69728" y="364442"/>
                                  <a:pt x="69855" y="362409"/>
                                </a:cubicBezTo>
                                <a:lnTo>
                                  <a:pt x="69855" y="362155"/>
                                </a:lnTo>
                                <a:lnTo>
                                  <a:pt x="70236" y="362409"/>
                                </a:lnTo>
                                <a:cubicBezTo>
                                  <a:pt x="72903" y="364569"/>
                                  <a:pt x="75824" y="366729"/>
                                  <a:pt x="78745" y="368635"/>
                                </a:cubicBezTo>
                                <a:cubicBezTo>
                                  <a:pt x="77475" y="369652"/>
                                  <a:pt x="76713" y="371303"/>
                                  <a:pt x="76713" y="372955"/>
                                </a:cubicBezTo>
                                <a:cubicBezTo>
                                  <a:pt x="76713" y="373209"/>
                                  <a:pt x="76713" y="373336"/>
                                  <a:pt x="76459" y="373590"/>
                                </a:cubicBezTo>
                                <a:cubicBezTo>
                                  <a:pt x="76205" y="373972"/>
                                  <a:pt x="76205" y="374480"/>
                                  <a:pt x="76459" y="374861"/>
                                </a:cubicBezTo>
                                <a:cubicBezTo>
                                  <a:pt x="75697" y="375369"/>
                                  <a:pt x="76332" y="376386"/>
                                  <a:pt x="79508" y="377529"/>
                                </a:cubicBezTo>
                                <a:cubicBezTo>
                                  <a:pt x="74935" y="376386"/>
                                  <a:pt x="69855" y="377529"/>
                                  <a:pt x="75824" y="379943"/>
                                </a:cubicBezTo>
                                <a:cubicBezTo>
                                  <a:pt x="72268" y="379054"/>
                                  <a:pt x="68585" y="379181"/>
                                  <a:pt x="72649" y="382103"/>
                                </a:cubicBezTo>
                                <a:cubicBezTo>
                                  <a:pt x="69728" y="380706"/>
                                  <a:pt x="66807" y="381595"/>
                                  <a:pt x="70490" y="383628"/>
                                </a:cubicBezTo>
                                <a:cubicBezTo>
                                  <a:pt x="68458" y="382612"/>
                                  <a:pt x="65282" y="382993"/>
                                  <a:pt x="68712" y="384899"/>
                                </a:cubicBezTo>
                                <a:cubicBezTo>
                                  <a:pt x="66553" y="383755"/>
                                  <a:pt x="64520" y="384645"/>
                                  <a:pt x="66934" y="386042"/>
                                </a:cubicBezTo>
                                <a:cubicBezTo>
                                  <a:pt x="65282" y="385153"/>
                                  <a:pt x="63758" y="385661"/>
                                  <a:pt x="65409" y="387059"/>
                                </a:cubicBezTo>
                                <a:cubicBezTo>
                                  <a:pt x="64266" y="386296"/>
                                  <a:pt x="62488" y="386550"/>
                                  <a:pt x="64266" y="387821"/>
                                </a:cubicBezTo>
                                <a:cubicBezTo>
                                  <a:pt x="62234" y="386932"/>
                                  <a:pt x="62234" y="387821"/>
                                  <a:pt x="63250" y="388583"/>
                                </a:cubicBezTo>
                                <a:cubicBezTo>
                                  <a:pt x="61599" y="388075"/>
                                  <a:pt x="61599" y="388456"/>
                                  <a:pt x="62234" y="389092"/>
                                </a:cubicBezTo>
                                <a:cubicBezTo>
                                  <a:pt x="61218" y="388965"/>
                                  <a:pt x="60583" y="389219"/>
                                  <a:pt x="61218" y="389727"/>
                                </a:cubicBezTo>
                                <a:cubicBezTo>
                                  <a:pt x="60964" y="389981"/>
                                  <a:pt x="60710" y="390235"/>
                                  <a:pt x="60456" y="390616"/>
                                </a:cubicBezTo>
                                <a:cubicBezTo>
                                  <a:pt x="60837" y="390616"/>
                                  <a:pt x="61218" y="390362"/>
                                  <a:pt x="61472" y="390108"/>
                                </a:cubicBezTo>
                                <a:cubicBezTo>
                                  <a:pt x="61726" y="390870"/>
                                  <a:pt x="62361" y="390362"/>
                                  <a:pt x="62488" y="389473"/>
                                </a:cubicBezTo>
                                <a:cubicBezTo>
                                  <a:pt x="62996" y="390362"/>
                                  <a:pt x="63250" y="390362"/>
                                  <a:pt x="63377" y="388710"/>
                                </a:cubicBezTo>
                                <a:cubicBezTo>
                                  <a:pt x="63758" y="389854"/>
                                  <a:pt x="64647" y="390108"/>
                                  <a:pt x="64394" y="388075"/>
                                </a:cubicBezTo>
                                <a:cubicBezTo>
                                  <a:pt x="65028" y="390108"/>
                                  <a:pt x="65790" y="388710"/>
                                  <a:pt x="65537" y="387313"/>
                                </a:cubicBezTo>
                                <a:cubicBezTo>
                                  <a:pt x="66425" y="389219"/>
                                  <a:pt x="67442" y="388075"/>
                                  <a:pt x="67188" y="386169"/>
                                </a:cubicBezTo>
                                <a:cubicBezTo>
                                  <a:pt x="67823" y="388965"/>
                                  <a:pt x="69220" y="387440"/>
                                  <a:pt x="68839" y="385026"/>
                                </a:cubicBezTo>
                                <a:cubicBezTo>
                                  <a:pt x="69474" y="388837"/>
                                  <a:pt x="70998" y="385915"/>
                                  <a:pt x="70617" y="383755"/>
                                </a:cubicBezTo>
                                <a:cubicBezTo>
                                  <a:pt x="71379" y="387821"/>
                                  <a:pt x="73284" y="385407"/>
                                  <a:pt x="72903" y="382357"/>
                                </a:cubicBezTo>
                                <a:cubicBezTo>
                                  <a:pt x="74300" y="387059"/>
                                  <a:pt x="75824" y="383755"/>
                                  <a:pt x="76078" y="380198"/>
                                </a:cubicBezTo>
                                <a:cubicBezTo>
                                  <a:pt x="76332" y="386423"/>
                                  <a:pt x="79253" y="382230"/>
                                  <a:pt x="79762" y="377656"/>
                                </a:cubicBezTo>
                                <a:cubicBezTo>
                                  <a:pt x="79762" y="382612"/>
                                  <a:pt x="81286" y="382103"/>
                                  <a:pt x="82301" y="380070"/>
                                </a:cubicBezTo>
                                <a:cubicBezTo>
                                  <a:pt x="83064" y="380833"/>
                                  <a:pt x="84207" y="381087"/>
                                  <a:pt x="85223" y="381087"/>
                                </a:cubicBezTo>
                                <a:cubicBezTo>
                                  <a:pt x="85350" y="381087"/>
                                  <a:pt x="85604" y="381087"/>
                                  <a:pt x="85731" y="381087"/>
                                </a:cubicBezTo>
                                <a:cubicBezTo>
                                  <a:pt x="85731" y="381722"/>
                                  <a:pt x="86747" y="382484"/>
                                  <a:pt x="89414" y="383374"/>
                                </a:cubicBezTo>
                                <a:cubicBezTo>
                                  <a:pt x="84461" y="382484"/>
                                  <a:pt x="79253" y="383882"/>
                                  <a:pt x="85604" y="386169"/>
                                </a:cubicBezTo>
                                <a:cubicBezTo>
                                  <a:pt x="81920" y="385407"/>
                                  <a:pt x="77983" y="385788"/>
                                  <a:pt x="82429" y="388710"/>
                                </a:cubicBezTo>
                                <a:cubicBezTo>
                                  <a:pt x="79253" y="387313"/>
                                  <a:pt x="76205" y="388456"/>
                                  <a:pt x="80143" y="390489"/>
                                </a:cubicBezTo>
                                <a:cubicBezTo>
                                  <a:pt x="77983" y="389473"/>
                                  <a:pt x="74681" y="389981"/>
                                  <a:pt x="78237" y="392014"/>
                                </a:cubicBezTo>
                                <a:cubicBezTo>
                                  <a:pt x="75951" y="390870"/>
                                  <a:pt x="73792" y="392014"/>
                                  <a:pt x="76459" y="393285"/>
                                </a:cubicBezTo>
                                <a:cubicBezTo>
                                  <a:pt x="74681" y="392395"/>
                                  <a:pt x="73030" y="393157"/>
                                  <a:pt x="74935" y="394555"/>
                                </a:cubicBezTo>
                                <a:cubicBezTo>
                                  <a:pt x="73538" y="393793"/>
                                  <a:pt x="71760" y="394174"/>
                                  <a:pt x="73792" y="395445"/>
                                </a:cubicBezTo>
                                <a:cubicBezTo>
                                  <a:pt x="71633" y="394555"/>
                                  <a:pt x="71633" y="395445"/>
                                  <a:pt x="72776" y="396207"/>
                                </a:cubicBezTo>
                                <a:cubicBezTo>
                                  <a:pt x="70998" y="395826"/>
                                  <a:pt x="70998" y="396207"/>
                                  <a:pt x="71760" y="396969"/>
                                </a:cubicBezTo>
                                <a:cubicBezTo>
                                  <a:pt x="70617" y="396842"/>
                                  <a:pt x="69982" y="397223"/>
                                  <a:pt x="70744" y="397732"/>
                                </a:cubicBezTo>
                                <a:cubicBezTo>
                                  <a:pt x="70490" y="397986"/>
                                  <a:pt x="70236" y="398240"/>
                                  <a:pt x="70109" y="398621"/>
                                </a:cubicBezTo>
                                <a:cubicBezTo>
                                  <a:pt x="70490" y="398621"/>
                                  <a:pt x="70744" y="398367"/>
                                  <a:pt x="71125" y="398113"/>
                                </a:cubicBezTo>
                                <a:cubicBezTo>
                                  <a:pt x="71506" y="398875"/>
                                  <a:pt x="72014" y="398367"/>
                                  <a:pt x="72141" y="397223"/>
                                </a:cubicBezTo>
                                <a:cubicBezTo>
                                  <a:pt x="72649" y="398113"/>
                                  <a:pt x="73030" y="398240"/>
                                  <a:pt x="73030" y="396461"/>
                                </a:cubicBezTo>
                                <a:cubicBezTo>
                                  <a:pt x="73411" y="397732"/>
                                  <a:pt x="74427" y="397859"/>
                                  <a:pt x="74046" y="395699"/>
                                </a:cubicBezTo>
                                <a:cubicBezTo>
                                  <a:pt x="74808" y="397859"/>
                                  <a:pt x="75570" y="396207"/>
                                  <a:pt x="75189" y="394809"/>
                                </a:cubicBezTo>
                                <a:cubicBezTo>
                                  <a:pt x="76205" y="396842"/>
                                  <a:pt x="77221" y="395445"/>
                                  <a:pt x="76840" y="393539"/>
                                </a:cubicBezTo>
                                <a:cubicBezTo>
                                  <a:pt x="77602" y="396461"/>
                                  <a:pt x="79126" y="394682"/>
                                  <a:pt x="78618" y="392268"/>
                                </a:cubicBezTo>
                                <a:cubicBezTo>
                                  <a:pt x="79508" y="396207"/>
                                  <a:pt x="81032" y="393157"/>
                                  <a:pt x="80524" y="390870"/>
                                </a:cubicBezTo>
                                <a:cubicBezTo>
                                  <a:pt x="81667" y="395190"/>
                                  <a:pt x="83445" y="392522"/>
                                  <a:pt x="82810" y="389219"/>
                                </a:cubicBezTo>
                                <a:cubicBezTo>
                                  <a:pt x="84588" y="394047"/>
                                  <a:pt x="85985" y="390489"/>
                                  <a:pt x="86112" y="386805"/>
                                </a:cubicBezTo>
                                <a:cubicBezTo>
                                  <a:pt x="86874" y="393412"/>
                                  <a:pt x="89541" y="388710"/>
                                  <a:pt x="89795" y="383882"/>
                                </a:cubicBezTo>
                                <a:cubicBezTo>
                                  <a:pt x="90430" y="392522"/>
                                  <a:pt x="94114" y="385280"/>
                                  <a:pt x="93224" y="381214"/>
                                </a:cubicBezTo>
                                <a:cubicBezTo>
                                  <a:pt x="91700" y="380579"/>
                                  <a:pt x="89922" y="380325"/>
                                  <a:pt x="88144" y="380452"/>
                                </a:cubicBezTo>
                                <a:cubicBezTo>
                                  <a:pt x="88652" y="379943"/>
                                  <a:pt x="89033" y="379435"/>
                                  <a:pt x="89287" y="378800"/>
                                </a:cubicBezTo>
                                <a:cubicBezTo>
                                  <a:pt x="90430" y="379816"/>
                                  <a:pt x="91700" y="380706"/>
                                  <a:pt x="93224" y="381214"/>
                                </a:cubicBezTo>
                                <a:cubicBezTo>
                                  <a:pt x="95638" y="391633"/>
                                  <a:pt x="97162" y="381341"/>
                                  <a:pt x="96400" y="378927"/>
                                </a:cubicBezTo>
                                <a:cubicBezTo>
                                  <a:pt x="99067" y="380198"/>
                                  <a:pt x="101988" y="381468"/>
                                  <a:pt x="105163" y="382739"/>
                                </a:cubicBezTo>
                                <a:cubicBezTo>
                                  <a:pt x="101353" y="382103"/>
                                  <a:pt x="93605" y="382739"/>
                                  <a:pt x="103385" y="386042"/>
                                </a:cubicBezTo>
                                <a:cubicBezTo>
                                  <a:pt x="107195" y="396461"/>
                                  <a:pt x="107576" y="386296"/>
                                  <a:pt x="106560" y="383374"/>
                                </a:cubicBezTo>
                                <a:cubicBezTo>
                                  <a:pt x="109863" y="384645"/>
                                  <a:pt x="113673" y="385915"/>
                                  <a:pt x="117737" y="387186"/>
                                </a:cubicBezTo>
                                <a:cubicBezTo>
                                  <a:pt x="121929" y="388456"/>
                                  <a:pt x="126247" y="389600"/>
                                  <a:pt x="131327" y="390743"/>
                                </a:cubicBezTo>
                                <a:lnTo>
                                  <a:pt x="135137" y="391506"/>
                                </a:lnTo>
                                <a:cubicBezTo>
                                  <a:pt x="135137" y="393030"/>
                                  <a:pt x="135518" y="395063"/>
                                  <a:pt x="135772" y="397732"/>
                                </a:cubicBezTo>
                                <a:cubicBezTo>
                                  <a:pt x="135010" y="396969"/>
                                  <a:pt x="133994" y="396461"/>
                                  <a:pt x="133105" y="395953"/>
                                </a:cubicBezTo>
                                <a:cubicBezTo>
                                  <a:pt x="132851" y="394047"/>
                                  <a:pt x="132216" y="392268"/>
                                  <a:pt x="131327" y="390743"/>
                                </a:cubicBezTo>
                                <a:cubicBezTo>
                                  <a:pt x="128660" y="390362"/>
                                  <a:pt x="119007" y="392903"/>
                                  <a:pt x="126501" y="394174"/>
                                </a:cubicBezTo>
                                <a:cubicBezTo>
                                  <a:pt x="125612" y="394047"/>
                                  <a:pt x="124723" y="394047"/>
                                  <a:pt x="123834" y="394047"/>
                                </a:cubicBezTo>
                                <a:cubicBezTo>
                                  <a:pt x="122055" y="394047"/>
                                  <a:pt x="120277" y="394301"/>
                                  <a:pt x="118626" y="394809"/>
                                </a:cubicBezTo>
                                <a:cubicBezTo>
                                  <a:pt x="118499" y="394936"/>
                                  <a:pt x="118245" y="395063"/>
                                  <a:pt x="117991" y="394936"/>
                                </a:cubicBezTo>
                                <a:cubicBezTo>
                                  <a:pt x="117102" y="395317"/>
                                  <a:pt x="116340" y="395826"/>
                                  <a:pt x="115705" y="396461"/>
                                </a:cubicBezTo>
                                <a:cubicBezTo>
                                  <a:pt x="115959" y="394555"/>
                                  <a:pt x="115705" y="392522"/>
                                  <a:pt x="114943" y="390616"/>
                                </a:cubicBezTo>
                                <a:cubicBezTo>
                                  <a:pt x="110244" y="389727"/>
                                  <a:pt x="102242" y="393539"/>
                                  <a:pt x="111895" y="394301"/>
                                </a:cubicBezTo>
                                <a:cubicBezTo>
                                  <a:pt x="106433" y="394555"/>
                                  <a:pt x="101099" y="397605"/>
                                  <a:pt x="108592" y="398240"/>
                                </a:cubicBezTo>
                                <a:cubicBezTo>
                                  <a:pt x="104401" y="398494"/>
                                  <a:pt x="100337" y="399892"/>
                                  <a:pt x="105798" y="401797"/>
                                </a:cubicBezTo>
                                <a:cubicBezTo>
                                  <a:pt x="102115" y="401162"/>
                                  <a:pt x="99194" y="403195"/>
                                  <a:pt x="103893" y="404339"/>
                                </a:cubicBezTo>
                                <a:cubicBezTo>
                                  <a:pt x="101226" y="403830"/>
                                  <a:pt x="97924" y="405355"/>
                                  <a:pt x="102242" y="406372"/>
                                </a:cubicBezTo>
                                <a:cubicBezTo>
                                  <a:pt x="99321" y="405863"/>
                                  <a:pt x="97416" y="407388"/>
                                  <a:pt x="100845" y="408277"/>
                                </a:cubicBezTo>
                                <a:cubicBezTo>
                                  <a:pt x="98686" y="407896"/>
                                  <a:pt x="97162" y="408913"/>
                                  <a:pt x="99448" y="410056"/>
                                </a:cubicBezTo>
                                <a:cubicBezTo>
                                  <a:pt x="97797" y="409548"/>
                                  <a:pt x="96019" y="410437"/>
                                  <a:pt x="98432" y="411327"/>
                                </a:cubicBezTo>
                                <a:cubicBezTo>
                                  <a:pt x="95892" y="410946"/>
                                  <a:pt x="96146" y="411962"/>
                                  <a:pt x="97543" y="412470"/>
                                </a:cubicBezTo>
                                <a:cubicBezTo>
                                  <a:pt x="95510" y="412470"/>
                                  <a:pt x="95510" y="412852"/>
                                  <a:pt x="96654" y="413487"/>
                                </a:cubicBezTo>
                                <a:cubicBezTo>
                                  <a:pt x="95384" y="413614"/>
                                  <a:pt x="94876" y="414249"/>
                                  <a:pt x="95765" y="414630"/>
                                </a:cubicBezTo>
                                <a:cubicBezTo>
                                  <a:pt x="95510" y="414884"/>
                                  <a:pt x="95384" y="415266"/>
                                  <a:pt x="95257" y="415647"/>
                                </a:cubicBezTo>
                                <a:cubicBezTo>
                                  <a:pt x="95638" y="415520"/>
                                  <a:pt x="96019" y="415266"/>
                                  <a:pt x="96146" y="414884"/>
                                </a:cubicBezTo>
                                <a:cubicBezTo>
                                  <a:pt x="96654" y="415647"/>
                                  <a:pt x="97035" y="414884"/>
                                  <a:pt x="96908" y="413741"/>
                                </a:cubicBezTo>
                                <a:cubicBezTo>
                                  <a:pt x="97797" y="414630"/>
                                  <a:pt x="98178" y="414630"/>
                                  <a:pt x="97670" y="412725"/>
                                </a:cubicBezTo>
                                <a:cubicBezTo>
                                  <a:pt x="98559" y="413868"/>
                                  <a:pt x="99575" y="413995"/>
                                  <a:pt x="98559" y="411581"/>
                                </a:cubicBezTo>
                                <a:cubicBezTo>
                                  <a:pt x="100083" y="413614"/>
                                  <a:pt x="100337" y="411708"/>
                                  <a:pt x="99575" y="410310"/>
                                </a:cubicBezTo>
                                <a:cubicBezTo>
                                  <a:pt x="101226" y="412216"/>
                                  <a:pt x="101988" y="410565"/>
                                  <a:pt x="100972" y="408532"/>
                                </a:cubicBezTo>
                                <a:cubicBezTo>
                                  <a:pt x="102623" y="411454"/>
                                  <a:pt x="103766" y="409167"/>
                                  <a:pt x="102369" y="406626"/>
                                </a:cubicBezTo>
                                <a:cubicBezTo>
                                  <a:pt x="104401" y="410565"/>
                                  <a:pt x="105163" y="406880"/>
                                  <a:pt x="104020" y="404593"/>
                                </a:cubicBezTo>
                                <a:cubicBezTo>
                                  <a:pt x="106306" y="408786"/>
                                  <a:pt x="107576" y="405482"/>
                                  <a:pt x="106052" y="402179"/>
                                </a:cubicBezTo>
                                <a:cubicBezTo>
                                  <a:pt x="109228" y="406880"/>
                                  <a:pt x="109735" y="402687"/>
                                  <a:pt x="108847" y="398621"/>
                                </a:cubicBezTo>
                                <a:cubicBezTo>
                                  <a:pt x="111387" y="405482"/>
                                  <a:pt x="113038" y="399764"/>
                                  <a:pt x="112022" y="394555"/>
                                </a:cubicBezTo>
                                <a:cubicBezTo>
                                  <a:pt x="112911" y="397096"/>
                                  <a:pt x="113673" y="398240"/>
                                  <a:pt x="114308" y="398494"/>
                                </a:cubicBezTo>
                                <a:cubicBezTo>
                                  <a:pt x="112022" y="402179"/>
                                  <a:pt x="108973" y="406372"/>
                                  <a:pt x="105925" y="410946"/>
                                </a:cubicBezTo>
                                <a:lnTo>
                                  <a:pt x="96273" y="425176"/>
                                </a:lnTo>
                                <a:cubicBezTo>
                                  <a:pt x="94367" y="428226"/>
                                  <a:pt x="94367" y="432037"/>
                                  <a:pt x="96273" y="435087"/>
                                </a:cubicBezTo>
                                <a:cubicBezTo>
                                  <a:pt x="99702" y="440677"/>
                                  <a:pt x="105798" y="444235"/>
                                  <a:pt x="112403" y="444489"/>
                                </a:cubicBezTo>
                                <a:cubicBezTo>
                                  <a:pt x="114562" y="444489"/>
                                  <a:pt x="116848" y="443981"/>
                                  <a:pt x="118753" y="442837"/>
                                </a:cubicBezTo>
                                <a:cubicBezTo>
                                  <a:pt x="121420" y="441186"/>
                                  <a:pt x="124850" y="435595"/>
                                  <a:pt x="126374" y="431402"/>
                                </a:cubicBezTo>
                                <a:lnTo>
                                  <a:pt x="130184" y="434197"/>
                                </a:lnTo>
                                <a:cubicBezTo>
                                  <a:pt x="135518" y="438136"/>
                                  <a:pt x="145806" y="444743"/>
                                  <a:pt x="154316" y="444743"/>
                                </a:cubicBezTo>
                                <a:cubicBezTo>
                                  <a:pt x="158634" y="444870"/>
                                  <a:pt x="162698" y="442710"/>
                                  <a:pt x="164857" y="438899"/>
                                </a:cubicBezTo>
                                <a:cubicBezTo>
                                  <a:pt x="165620" y="437628"/>
                                  <a:pt x="165492" y="435468"/>
                                  <a:pt x="165365" y="432164"/>
                                </a:cubicBezTo>
                                <a:cubicBezTo>
                                  <a:pt x="165239" y="430513"/>
                                  <a:pt x="165111" y="428480"/>
                                  <a:pt x="165111" y="426193"/>
                                </a:cubicBezTo>
                                <a:cubicBezTo>
                                  <a:pt x="167270" y="427590"/>
                                  <a:pt x="167398" y="424033"/>
                                  <a:pt x="165239" y="420856"/>
                                </a:cubicBezTo>
                                <a:cubicBezTo>
                                  <a:pt x="170446" y="426066"/>
                                  <a:pt x="169938" y="420348"/>
                                  <a:pt x="167906" y="415393"/>
                                </a:cubicBezTo>
                                <a:cubicBezTo>
                                  <a:pt x="172859" y="423779"/>
                                  <a:pt x="173621" y="415901"/>
                                  <a:pt x="170954" y="409294"/>
                                </a:cubicBezTo>
                                <a:cubicBezTo>
                                  <a:pt x="175145" y="416790"/>
                                  <a:pt x="176669" y="413487"/>
                                  <a:pt x="175907" y="409040"/>
                                </a:cubicBezTo>
                                <a:lnTo>
                                  <a:pt x="177177" y="409040"/>
                                </a:lnTo>
                                <a:cubicBezTo>
                                  <a:pt x="178321" y="409040"/>
                                  <a:pt x="179464" y="409040"/>
                                  <a:pt x="180607" y="409040"/>
                                </a:cubicBezTo>
                                <a:cubicBezTo>
                                  <a:pt x="178702" y="410437"/>
                                  <a:pt x="179336" y="412216"/>
                                  <a:pt x="185941" y="411835"/>
                                </a:cubicBezTo>
                                <a:cubicBezTo>
                                  <a:pt x="178574" y="413233"/>
                                  <a:pt x="171970" y="418188"/>
                                  <a:pt x="182131" y="417934"/>
                                </a:cubicBezTo>
                                <a:cubicBezTo>
                                  <a:pt x="176542" y="418823"/>
                                  <a:pt x="171335" y="421492"/>
                                  <a:pt x="178955" y="423270"/>
                                </a:cubicBezTo>
                                <a:cubicBezTo>
                                  <a:pt x="173875" y="423016"/>
                                  <a:pt x="170319" y="426320"/>
                                  <a:pt x="176796" y="427082"/>
                                </a:cubicBezTo>
                                <a:cubicBezTo>
                                  <a:pt x="173240" y="426828"/>
                                  <a:pt x="168795" y="429496"/>
                                  <a:pt x="175018" y="430132"/>
                                </a:cubicBezTo>
                                <a:cubicBezTo>
                                  <a:pt x="171081" y="429877"/>
                                  <a:pt x="168795" y="432419"/>
                                  <a:pt x="173240" y="433054"/>
                                </a:cubicBezTo>
                                <a:cubicBezTo>
                                  <a:pt x="170319" y="432673"/>
                                  <a:pt x="168541" y="434452"/>
                                  <a:pt x="171843" y="435595"/>
                                </a:cubicBezTo>
                                <a:cubicBezTo>
                                  <a:pt x="169557" y="435214"/>
                                  <a:pt x="167398" y="436739"/>
                                  <a:pt x="170700" y="437501"/>
                                </a:cubicBezTo>
                                <a:cubicBezTo>
                                  <a:pt x="167144" y="437501"/>
                                  <a:pt x="167779" y="438772"/>
                                  <a:pt x="169557" y="439153"/>
                                </a:cubicBezTo>
                                <a:cubicBezTo>
                                  <a:pt x="166889" y="439534"/>
                                  <a:pt x="167017" y="440042"/>
                                  <a:pt x="168541" y="440550"/>
                                </a:cubicBezTo>
                                <a:cubicBezTo>
                                  <a:pt x="166889" y="441059"/>
                                  <a:pt x="166127" y="441821"/>
                                  <a:pt x="167398" y="442202"/>
                                </a:cubicBezTo>
                                <a:cubicBezTo>
                                  <a:pt x="167144" y="442710"/>
                                  <a:pt x="167017" y="443346"/>
                                  <a:pt x="166889" y="443854"/>
                                </a:cubicBezTo>
                                <a:cubicBezTo>
                                  <a:pt x="167398" y="443473"/>
                                  <a:pt x="167779" y="443092"/>
                                  <a:pt x="168032" y="442583"/>
                                </a:cubicBezTo>
                                <a:cubicBezTo>
                                  <a:pt x="168922" y="443600"/>
                                  <a:pt x="169303" y="442583"/>
                                  <a:pt x="168922" y="440804"/>
                                </a:cubicBezTo>
                                <a:cubicBezTo>
                                  <a:pt x="170192" y="441821"/>
                                  <a:pt x="170700" y="441694"/>
                                  <a:pt x="169811" y="439153"/>
                                </a:cubicBezTo>
                                <a:cubicBezTo>
                                  <a:pt x="171081" y="440550"/>
                                  <a:pt x="172605" y="440550"/>
                                  <a:pt x="170827" y="437501"/>
                                </a:cubicBezTo>
                                <a:cubicBezTo>
                                  <a:pt x="172986" y="440169"/>
                                  <a:pt x="173367" y="437501"/>
                                  <a:pt x="171970" y="435595"/>
                                </a:cubicBezTo>
                                <a:cubicBezTo>
                                  <a:pt x="174510" y="437882"/>
                                  <a:pt x="175272" y="435595"/>
                                  <a:pt x="173621" y="432927"/>
                                </a:cubicBezTo>
                                <a:cubicBezTo>
                                  <a:pt x="176288" y="436612"/>
                                  <a:pt x="177431" y="433308"/>
                                  <a:pt x="175272" y="430005"/>
                                </a:cubicBezTo>
                                <a:cubicBezTo>
                                  <a:pt x="178702" y="435087"/>
                                  <a:pt x="179083" y="430005"/>
                                  <a:pt x="177050" y="426955"/>
                                </a:cubicBezTo>
                                <a:cubicBezTo>
                                  <a:pt x="180860" y="432419"/>
                                  <a:pt x="182003" y="427717"/>
                                  <a:pt x="179336" y="423270"/>
                                </a:cubicBezTo>
                                <a:cubicBezTo>
                                  <a:pt x="184417" y="429242"/>
                                  <a:pt x="184417" y="423397"/>
                                  <a:pt x="182512" y="417934"/>
                                </a:cubicBezTo>
                                <a:cubicBezTo>
                                  <a:pt x="187084" y="426955"/>
                                  <a:pt x="188354" y="418823"/>
                                  <a:pt x="186068" y="411708"/>
                                </a:cubicBezTo>
                                <a:cubicBezTo>
                                  <a:pt x="190640" y="421365"/>
                                  <a:pt x="192164" y="415266"/>
                                  <a:pt x="190767" y="409675"/>
                                </a:cubicBezTo>
                                <a:cubicBezTo>
                                  <a:pt x="191275" y="409675"/>
                                  <a:pt x="191783" y="409802"/>
                                  <a:pt x="192164" y="409929"/>
                                </a:cubicBezTo>
                                <a:cubicBezTo>
                                  <a:pt x="194069" y="412089"/>
                                  <a:pt x="194831" y="411708"/>
                                  <a:pt x="194959" y="410437"/>
                                </a:cubicBezTo>
                                <a:lnTo>
                                  <a:pt x="196991" y="410819"/>
                                </a:lnTo>
                                <a:cubicBezTo>
                                  <a:pt x="192799" y="412343"/>
                                  <a:pt x="190640" y="415012"/>
                                  <a:pt x="199531" y="415393"/>
                                </a:cubicBezTo>
                                <a:cubicBezTo>
                                  <a:pt x="192164" y="416155"/>
                                  <a:pt x="185179" y="420602"/>
                                  <a:pt x="195213" y="421110"/>
                                </a:cubicBezTo>
                                <a:cubicBezTo>
                                  <a:pt x="189497" y="421619"/>
                                  <a:pt x="184036" y="423779"/>
                                  <a:pt x="191529" y="426193"/>
                                </a:cubicBezTo>
                                <a:cubicBezTo>
                                  <a:pt x="186576" y="425430"/>
                                  <a:pt x="182639" y="428353"/>
                                  <a:pt x="189116" y="429750"/>
                                </a:cubicBezTo>
                                <a:cubicBezTo>
                                  <a:pt x="185560" y="429115"/>
                                  <a:pt x="180988" y="431402"/>
                                  <a:pt x="186957" y="432673"/>
                                </a:cubicBezTo>
                                <a:cubicBezTo>
                                  <a:pt x="183147" y="432037"/>
                                  <a:pt x="180607" y="434324"/>
                                  <a:pt x="185052" y="435341"/>
                                </a:cubicBezTo>
                                <a:cubicBezTo>
                                  <a:pt x="182131" y="434833"/>
                                  <a:pt x="180098" y="436484"/>
                                  <a:pt x="183274" y="437882"/>
                                </a:cubicBezTo>
                                <a:cubicBezTo>
                                  <a:pt x="181115" y="437374"/>
                                  <a:pt x="178702" y="438772"/>
                                  <a:pt x="182003" y="439661"/>
                                </a:cubicBezTo>
                                <a:cubicBezTo>
                                  <a:pt x="178447" y="439280"/>
                                  <a:pt x="178955" y="440677"/>
                                  <a:pt x="180733" y="441313"/>
                                </a:cubicBezTo>
                                <a:cubicBezTo>
                                  <a:pt x="178066" y="441313"/>
                                  <a:pt x="178066" y="441948"/>
                                  <a:pt x="179590" y="442710"/>
                                </a:cubicBezTo>
                                <a:cubicBezTo>
                                  <a:pt x="177939" y="442964"/>
                                  <a:pt x="177177" y="443854"/>
                                  <a:pt x="178321" y="444108"/>
                                </a:cubicBezTo>
                                <a:cubicBezTo>
                                  <a:pt x="178066" y="444616"/>
                                  <a:pt x="177812" y="445124"/>
                                  <a:pt x="177685" y="445760"/>
                                </a:cubicBezTo>
                                <a:cubicBezTo>
                                  <a:pt x="178193" y="445379"/>
                                  <a:pt x="178574" y="444997"/>
                                  <a:pt x="178955" y="444616"/>
                                </a:cubicBezTo>
                                <a:cubicBezTo>
                                  <a:pt x="179717" y="445633"/>
                                  <a:pt x="180226" y="444616"/>
                                  <a:pt x="179971" y="442964"/>
                                </a:cubicBezTo>
                                <a:cubicBezTo>
                                  <a:pt x="181115" y="444108"/>
                                  <a:pt x="181622" y="443981"/>
                                  <a:pt x="180988" y="441440"/>
                                </a:cubicBezTo>
                                <a:cubicBezTo>
                                  <a:pt x="182131" y="442964"/>
                                  <a:pt x="183655" y="443092"/>
                                  <a:pt x="182258" y="439915"/>
                                </a:cubicBezTo>
                                <a:cubicBezTo>
                                  <a:pt x="184163" y="442710"/>
                                  <a:pt x="184671" y="439915"/>
                                  <a:pt x="183528" y="438136"/>
                                </a:cubicBezTo>
                                <a:cubicBezTo>
                                  <a:pt x="185814" y="440677"/>
                                  <a:pt x="186703" y="438263"/>
                                  <a:pt x="185306" y="435595"/>
                                </a:cubicBezTo>
                                <a:cubicBezTo>
                                  <a:pt x="187592" y="439534"/>
                                  <a:pt x="189116" y="436357"/>
                                  <a:pt x="187338" y="432927"/>
                                </a:cubicBezTo>
                                <a:cubicBezTo>
                                  <a:pt x="190259" y="438390"/>
                                  <a:pt x="191148" y="433181"/>
                                  <a:pt x="189370" y="430005"/>
                                </a:cubicBezTo>
                                <a:cubicBezTo>
                                  <a:pt x="192672" y="435849"/>
                                  <a:pt x="194323" y="431021"/>
                                  <a:pt x="192037" y="426574"/>
                                </a:cubicBezTo>
                                <a:cubicBezTo>
                                  <a:pt x="196609" y="432927"/>
                                  <a:pt x="196991" y="427082"/>
                                  <a:pt x="195721" y="421492"/>
                                </a:cubicBezTo>
                                <a:cubicBezTo>
                                  <a:pt x="199404" y="430894"/>
                                  <a:pt x="201436" y="422889"/>
                                  <a:pt x="199912" y="415647"/>
                                </a:cubicBezTo>
                                <a:cubicBezTo>
                                  <a:pt x="203849" y="426320"/>
                                  <a:pt x="206008" y="418823"/>
                                  <a:pt x="204484" y="412852"/>
                                </a:cubicBezTo>
                                <a:lnTo>
                                  <a:pt x="204484" y="412852"/>
                                </a:lnTo>
                                <a:lnTo>
                                  <a:pt x="205119" y="413106"/>
                                </a:lnTo>
                                <a:cubicBezTo>
                                  <a:pt x="207913" y="417426"/>
                                  <a:pt x="208929" y="416663"/>
                                  <a:pt x="208929" y="414249"/>
                                </a:cubicBezTo>
                                <a:cubicBezTo>
                                  <a:pt x="210580" y="414757"/>
                                  <a:pt x="212232" y="415266"/>
                                  <a:pt x="213756" y="415901"/>
                                </a:cubicBezTo>
                                <a:cubicBezTo>
                                  <a:pt x="208422" y="416917"/>
                                  <a:pt x="203595" y="420983"/>
                                  <a:pt x="213756" y="420602"/>
                                </a:cubicBezTo>
                                <a:cubicBezTo>
                                  <a:pt x="207024" y="421746"/>
                                  <a:pt x="200674" y="426066"/>
                                  <a:pt x="209946" y="426066"/>
                                </a:cubicBezTo>
                                <a:cubicBezTo>
                                  <a:pt x="204738" y="426828"/>
                                  <a:pt x="200039" y="429115"/>
                                  <a:pt x="207024" y="430894"/>
                                </a:cubicBezTo>
                                <a:cubicBezTo>
                                  <a:pt x="202325" y="430513"/>
                                  <a:pt x="198896" y="433435"/>
                                  <a:pt x="204992" y="434197"/>
                                </a:cubicBezTo>
                                <a:cubicBezTo>
                                  <a:pt x="201690" y="433943"/>
                                  <a:pt x="197626" y="436230"/>
                                  <a:pt x="203214" y="436993"/>
                                </a:cubicBezTo>
                                <a:cubicBezTo>
                                  <a:pt x="199658" y="436739"/>
                                  <a:pt x="197245" y="438899"/>
                                  <a:pt x="201563" y="439534"/>
                                </a:cubicBezTo>
                                <a:cubicBezTo>
                                  <a:pt x="198769" y="439153"/>
                                  <a:pt x="196991" y="440804"/>
                                  <a:pt x="200039" y="441821"/>
                                </a:cubicBezTo>
                                <a:cubicBezTo>
                                  <a:pt x="198007" y="441567"/>
                                  <a:pt x="195847" y="442837"/>
                                  <a:pt x="199023" y="443473"/>
                                </a:cubicBezTo>
                                <a:cubicBezTo>
                                  <a:pt x="195721" y="443346"/>
                                  <a:pt x="196228" y="444616"/>
                                  <a:pt x="198007" y="444870"/>
                                </a:cubicBezTo>
                                <a:cubicBezTo>
                                  <a:pt x="195466" y="445252"/>
                                  <a:pt x="195594" y="445633"/>
                                  <a:pt x="196991" y="446268"/>
                                </a:cubicBezTo>
                                <a:cubicBezTo>
                                  <a:pt x="195466" y="446649"/>
                                  <a:pt x="194831" y="447411"/>
                                  <a:pt x="195975" y="447666"/>
                                </a:cubicBezTo>
                                <a:cubicBezTo>
                                  <a:pt x="195721" y="448174"/>
                                  <a:pt x="195594" y="448555"/>
                                  <a:pt x="195466" y="449190"/>
                                </a:cubicBezTo>
                                <a:cubicBezTo>
                                  <a:pt x="195975" y="448936"/>
                                  <a:pt x="196356" y="448555"/>
                                  <a:pt x="196483" y="448047"/>
                                </a:cubicBezTo>
                                <a:cubicBezTo>
                                  <a:pt x="197245" y="448936"/>
                                  <a:pt x="197753" y="448047"/>
                                  <a:pt x="197372" y="446522"/>
                                </a:cubicBezTo>
                                <a:cubicBezTo>
                                  <a:pt x="198642" y="447411"/>
                                  <a:pt x="199023" y="447411"/>
                                  <a:pt x="198261" y="445124"/>
                                </a:cubicBezTo>
                                <a:cubicBezTo>
                                  <a:pt x="199404" y="446522"/>
                                  <a:pt x="200801" y="446395"/>
                                  <a:pt x="199277" y="443600"/>
                                </a:cubicBezTo>
                                <a:cubicBezTo>
                                  <a:pt x="201309" y="446014"/>
                                  <a:pt x="201563" y="443600"/>
                                  <a:pt x="200420" y="441948"/>
                                </a:cubicBezTo>
                                <a:cubicBezTo>
                                  <a:pt x="202706" y="444108"/>
                                  <a:pt x="203341" y="441948"/>
                                  <a:pt x="201817" y="439534"/>
                                </a:cubicBezTo>
                                <a:cubicBezTo>
                                  <a:pt x="204230" y="442964"/>
                                  <a:pt x="205373" y="439915"/>
                                  <a:pt x="203468" y="436993"/>
                                </a:cubicBezTo>
                                <a:cubicBezTo>
                                  <a:pt x="206643" y="441694"/>
                                  <a:pt x="207024" y="436993"/>
                                  <a:pt x="205246" y="434197"/>
                                </a:cubicBezTo>
                                <a:cubicBezTo>
                                  <a:pt x="208675" y="439153"/>
                                  <a:pt x="209946" y="434833"/>
                                  <a:pt x="207532" y="430894"/>
                                </a:cubicBezTo>
                                <a:cubicBezTo>
                                  <a:pt x="212232" y="436357"/>
                                  <a:pt x="212232" y="431021"/>
                                  <a:pt x="210580" y="426193"/>
                                </a:cubicBezTo>
                                <a:cubicBezTo>
                                  <a:pt x="214645" y="434452"/>
                                  <a:pt x="215915" y="427082"/>
                                  <a:pt x="214010" y="420602"/>
                                </a:cubicBezTo>
                                <a:cubicBezTo>
                                  <a:pt x="218455" y="430259"/>
                                  <a:pt x="219979" y="422508"/>
                                  <a:pt x="217947" y="417172"/>
                                </a:cubicBezTo>
                                <a:cubicBezTo>
                                  <a:pt x="218074" y="417172"/>
                                  <a:pt x="218201" y="417172"/>
                                  <a:pt x="218455" y="417299"/>
                                </a:cubicBezTo>
                                <a:cubicBezTo>
                                  <a:pt x="221503" y="421619"/>
                                  <a:pt x="222519" y="420983"/>
                                  <a:pt x="222519" y="418696"/>
                                </a:cubicBezTo>
                                <a:lnTo>
                                  <a:pt x="222900" y="418696"/>
                                </a:lnTo>
                                <a:cubicBezTo>
                                  <a:pt x="222138" y="419586"/>
                                  <a:pt x="223281" y="420602"/>
                                  <a:pt x="228489" y="421619"/>
                                </a:cubicBezTo>
                                <a:cubicBezTo>
                                  <a:pt x="232680" y="429750"/>
                                  <a:pt x="233442" y="426447"/>
                                  <a:pt x="232934" y="422508"/>
                                </a:cubicBezTo>
                                <a:cubicBezTo>
                                  <a:pt x="234966" y="423143"/>
                                  <a:pt x="236999" y="424033"/>
                                  <a:pt x="239157" y="424541"/>
                                </a:cubicBezTo>
                                <a:cubicBezTo>
                                  <a:pt x="234966" y="424287"/>
                                  <a:pt x="228743" y="425430"/>
                                  <a:pt x="238523" y="428099"/>
                                </a:cubicBezTo>
                                <a:cubicBezTo>
                                  <a:pt x="243222" y="439026"/>
                                  <a:pt x="242968" y="428480"/>
                                  <a:pt x="241825" y="425176"/>
                                </a:cubicBezTo>
                                <a:lnTo>
                                  <a:pt x="241825" y="425176"/>
                                </a:lnTo>
                                <a:cubicBezTo>
                                  <a:pt x="241825" y="425176"/>
                                  <a:pt x="242079" y="425176"/>
                                  <a:pt x="242079" y="425176"/>
                                </a:cubicBezTo>
                                <a:cubicBezTo>
                                  <a:pt x="244873" y="427336"/>
                                  <a:pt x="247540" y="429496"/>
                                  <a:pt x="250080" y="431783"/>
                                </a:cubicBezTo>
                                <a:cubicBezTo>
                                  <a:pt x="246905" y="430894"/>
                                  <a:pt x="236999" y="430894"/>
                                  <a:pt x="247413" y="434706"/>
                                </a:cubicBezTo>
                                <a:cubicBezTo>
                                  <a:pt x="250970" y="444997"/>
                                  <a:pt x="251477" y="435087"/>
                                  <a:pt x="250588" y="432164"/>
                                </a:cubicBezTo>
                                <a:cubicBezTo>
                                  <a:pt x="253129" y="434452"/>
                                  <a:pt x="255542" y="436739"/>
                                  <a:pt x="257828" y="439280"/>
                                </a:cubicBezTo>
                                <a:cubicBezTo>
                                  <a:pt x="259860" y="441440"/>
                                  <a:pt x="261511" y="443727"/>
                                  <a:pt x="263035" y="446141"/>
                                </a:cubicBezTo>
                                <a:cubicBezTo>
                                  <a:pt x="261003" y="445379"/>
                                  <a:pt x="252239" y="445252"/>
                                  <a:pt x="260622" y="448301"/>
                                </a:cubicBezTo>
                                <a:cubicBezTo>
                                  <a:pt x="263416" y="456306"/>
                                  <a:pt x="263924" y="448682"/>
                                  <a:pt x="263162" y="446395"/>
                                </a:cubicBezTo>
                                <a:cubicBezTo>
                                  <a:pt x="264559" y="448555"/>
                                  <a:pt x="265448" y="450969"/>
                                  <a:pt x="265448" y="453510"/>
                                </a:cubicBezTo>
                                <a:lnTo>
                                  <a:pt x="265448" y="454146"/>
                                </a:lnTo>
                                <a:lnTo>
                                  <a:pt x="265957" y="453637"/>
                                </a:lnTo>
                                <a:cubicBezTo>
                                  <a:pt x="266972" y="453129"/>
                                  <a:pt x="267734" y="448809"/>
                                  <a:pt x="267734" y="448809"/>
                                </a:cubicBezTo>
                                <a:lnTo>
                                  <a:pt x="267734" y="448809"/>
                                </a:lnTo>
                                <a:cubicBezTo>
                                  <a:pt x="265321" y="444616"/>
                                  <a:pt x="262527" y="440804"/>
                                  <a:pt x="259225" y="437374"/>
                                </a:cubicBezTo>
                                <a:cubicBezTo>
                                  <a:pt x="256939" y="434833"/>
                                  <a:pt x="254399" y="432419"/>
                                  <a:pt x="251732" y="430132"/>
                                </a:cubicBezTo>
                                <a:cubicBezTo>
                                  <a:pt x="253891" y="429877"/>
                                  <a:pt x="255923" y="429369"/>
                                  <a:pt x="257828" y="428353"/>
                                </a:cubicBezTo>
                                <a:cubicBezTo>
                                  <a:pt x="258463" y="428353"/>
                                  <a:pt x="259098" y="428480"/>
                                  <a:pt x="259733" y="428480"/>
                                </a:cubicBezTo>
                                <a:cubicBezTo>
                                  <a:pt x="259606" y="430386"/>
                                  <a:pt x="260114" y="432419"/>
                                  <a:pt x="261130" y="434070"/>
                                </a:cubicBezTo>
                                <a:cubicBezTo>
                                  <a:pt x="254907" y="425812"/>
                                  <a:pt x="257574" y="435468"/>
                                  <a:pt x="259225" y="437501"/>
                                </a:cubicBezTo>
                                <a:cubicBezTo>
                                  <a:pt x="261765" y="437628"/>
                                  <a:pt x="271672" y="434452"/>
                                  <a:pt x="261257" y="434070"/>
                                </a:cubicBezTo>
                                <a:cubicBezTo>
                                  <a:pt x="265576" y="434070"/>
                                  <a:pt x="271799" y="429623"/>
                                  <a:pt x="263289" y="430513"/>
                                </a:cubicBezTo>
                                <a:cubicBezTo>
                                  <a:pt x="264686" y="430259"/>
                                  <a:pt x="265957" y="429750"/>
                                  <a:pt x="267100" y="428988"/>
                                </a:cubicBezTo>
                                <a:cubicBezTo>
                                  <a:pt x="268496" y="429115"/>
                                  <a:pt x="269767" y="429115"/>
                                  <a:pt x="271291" y="429115"/>
                                </a:cubicBezTo>
                                <a:lnTo>
                                  <a:pt x="273450" y="429115"/>
                                </a:lnTo>
                                <a:lnTo>
                                  <a:pt x="273450" y="429369"/>
                                </a:lnTo>
                                <a:cubicBezTo>
                                  <a:pt x="273450" y="429369"/>
                                  <a:pt x="273069" y="429369"/>
                                  <a:pt x="272942" y="429496"/>
                                </a:cubicBezTo>
                                <a:cubicBezTo>
                                  <a:pt x="271672" y="428734"/>
                                  <a:pt x="271545" y="430767"/>
                                  <a:pt x="272688" y="432546"/>
                                </a:cubicBezTo>
                                <a:cubicBezTo>
                                  <a:pt x="269894" y="429369"/>
                                  <a:pt x="269894" y="432546"/>
                                  <a:pt x="270910" y="435341"/>
                                </a:cubicBezTo>
                                <a:cubicBezTo>
                                  <a:pt x="268496" y="430386"/>
                                  <a:pt x="267608" y="434833"/>
                                  <a:pt x="268877" y="438645"/>
                                </a:cubicBezTo>
                                <a:cubicBezTo>
                                  <a:pt x="265829" y="432292"/>
                                  <a:pt x="265067" y="438645"/>
                                  <a:pt x="266972" y="441694"/>
                                </a:cubicBezTo>
                                <a:cubicBezTo>
                                  <a:pt x="270529" y="441948"/>
                                  <a:pt x="276244" y="438517"/>
                                  <a:pt x="269005" y="438772"/>
                                </a:cubicBezTo>
                                <a:cubicBezTo>
                                  <a:pt x="273069" y="438136"/>
                                  <a:pt x="276752" y="435468"/>
                                  <a:pt x="271291" y="435468"/>
                                </a:cubicBezTo>
                                <a:cubicBezTo>
                                  <a:pt x="272561" y="435341"/>
                                  <a:pt x="273831" y="434960"/>
                                  <a:pt x="274847" y="434197"/>
                                </a:cubicBezTo>
                                <a:cubicBezTo>
                                  <a:pt x="275863" y="434833"/>
                                  <a:pt x="277133" y="435341"/>
                                  <a:pt x="278403" y="435468"/>
                                </a:cubicBezTo>
                                <a:cubicBezTo>
                                  <a:pt x="272942" y="435468"/>
                                  <a:pt x="276752" y="438009"/>
                                  <a:pt x="280690" y="438772"/>
                                </a:cubicBezTo>
                                <a:cubicBezTo>
                                  <a:pt x="273450" y="438517"/>
                                  <a:pt x="279165" y="441948"/>
                                  <a:pt x="282722" y="441694"/>
                                </a:cubicBezTo>
                                <a:cubicBezTo>
                                  <a:pt x="284627" y="438645"/>
                                  <a:pt x="283865" y="432292"/>
                                  <a:pt x="280816" y="438645"/>
                                </a:cubicBezTo>
                                <a:cubicBezTo>
                                  <a:pt x="281959" y="434833"/>
                                  <a:pt x="281197" y="430513"/>
                                  <a:pt x="278784" y="435341"/>
                                </a:cubicBezTo>
                                <a:cubicBezTo>
                                  <a:pt x="279673" y="432419"/>
                                  <a:pt x="279673" y="429242"/>
                                  <a:pt x="277006" y="432546"/>
                                </a:cubicBezTo>
                                <a:cubicBezTo>
                                  <a:pt x="278149" y="430767"/>
                                  <a:pt x="277895" y="428607"/>
                                  <a:pt x="276752" y="429496"/>
                                </a:cubicBezTo>
                                <a:cubicBezTo>
                                  <a:pt x="276625" y="429496"/>
                                  <a:pt x="276371" y="429369"/>
                                  <a:pt x="276244" y="429369"/>
                                </a:cubicBezTo>
                                <a:lnTo>
                                  <a:pt x="276244" y="429369"/>
                                </a:lnTo>
                                <a:cubicBezTo>
                                  <a:pt x="276244" y="429369"/>
                                  <a:pt x="276625" y="429369"/>
                                  <a:pt x="276625" y="429369"/>
                                </a:cubicBezTo>
                                <a:cubicBezTo>
                                  <a:pt x="278657" y="429369"/>
                                  <a:pt x="280690" y="429369"/>
                                  <a:pt x="282595" y="429369"/>
                                </a:cubicBezTo>
                                <a:cubicBezTo>
                                  <a:pt x="283738" y="430005"/>
                                  <a:pt x="285008" y="430513"/>
                                  <a:pt x="286405" y="430767"/>
                                </a:cubicBezTo>
                                <a:cubicBezTo>
                                  <a:pt x="277895" y="429877"/>
                                  <a:pt x="284119" y="434324"/>
                                  <a:pt x="288437" y="434324"/>
                                </a:cubicBezTo>
                                <a:cubicBezTo>
                                  <a:pt x="278022" y="434706"/>
                                  <a:pt x="287802" y="437882"/>
                                  <a:pt x="290469" y="437755"/>
                                </a:cubicBezTo>
                                <a:cubicBezTo>
                                  <a:pt x="291993" y="435849"/>
                                  <a:pt x="294787" y="426193"/>
                                  <a:pt x="288564" y="434324"/>
                                </a:cubicBezTo>
                                <a:cubicBezTo>
                                  <a:pt x="289707" y="432673"/>
                                  <a:pt x="290215" y="430640"/>
                                  <a:pt x="289961" y="428607"/>
                                </a:cubicBezTo>
                                <a:lnTo>
                                  <a:pt x="291485" y="428607"/>
                                </a:lnTo>
                                <a:cubicBezTo>
                                  <a:pt x="293390" y="429623"/>
                                  <a:pt x="295549" y="430259"/>
                                  <a:pt x="297835" y="430386"/>
                                </a:cubicBezTo>
                                <a:cubicBezTo>
                                  <a:pt x="295168" y="432800"/>
                                  <a:pt x="292628" y="435341"/>
                                  <a:pt x="290469" y="437628"/>
                                </a:cubicBezTo>
                                <a:cubicBezTo>
                                  <a:pt x="288437" y="439788"/>
                                  <a:pt x="286405" y="442202"/>
                                  <a:pt x="284627" y="444616"/>
                                </a:cubicBezTo>
                                <a:cubicBezTo>
                                  <a:pt x="283611" y="446014"/>
                                  <a:pt x="282722" y="447411"/>
                                  <a:pt x="281959" y="448936"/>
                                </a:cubicBezTo>
                                <a:lnTo>
                                  <a:pt x="281959" y="448936"/>
                                </a:lnTo>
                                <a:cubicBezTo>
                                  <a:pt x="281959" y="448936"/>
                                  <a:pt x="282849" y="453383"/>
                                  <a:pt x="283738" y="453892"/>
                                </a:cubicBezTo>
                                <a:lnTo>
                                  <a:pt x="284246" y="454400"/>
                                </a:lnTo>
                                <a:lnTo>
                                  <a:pt x="284246" y="453764"/>
                                </a:lnTo>
                                <a:cubicBezTo>
                                  <a:pt x="284246" y="451350"/>
                                  <a:pt x="285135" y="448936"/>
                                  <a:pt x="286532" y="446903"/>
                                </a:cubicBezTo>
                                <a:cubicBezTo>
                                  <a:pt x="285897" y="449572"/>
                                  <a:pt x="286532" y="456306"/>
                                  <a:pt x="289199" y="448555"/>
                                </a:cubicBezTo>
                                <a:cubicBezTo>
                                  <a:pt x="297709" y="445506"/>
                                  <a:pt x="288818" y="445506"/>
                                  <a:pt x="286786" y="446395"/>
                                </a:cubicBezTo>
                                <a:cubicBezTo>
                                  <a:pt x="288310" y="443981"/>
                                  <a:pt x="290088" y="441567"/>
                                  <a:pt x="292120" y="439534"/>
                                </a:cubicBezTo>
                                <a:cubicBezTo>
                                  <a:pt x="294406" y="436993"/>
                                  <a:pt x="296820" y="434579"/>
                                  <a:pt x="299360" y="432419"/>
                                </a:cubicBezTo>
                                <a:cubicBezTo>
                                  <a:pt x="298471" y="435341"/>
                                  <a:pt x="298979" y="445124"/>
                                  <a:pt x="302535" y="434960"/>
                                </a:cubicBezTo>
                                <a:cubicBezTo>
                                  <a:pt x="312823" y="431148"/>
                                  <a:pt x="302916" y="431148"/>
                                  <a:pt x="299868" y="432037"/>
                                </a:cubicBezTo>
                                <a:cubicBezTo>
                                  <a:pt x="302408" y="429750"/>
                                  <a:pt x="305202" y="427463"/>
                                  <a:pt x="308124" y="425303"/>
                                </a:cubicBezTo>
                                <a:cubicBezTo>
                                  <a:pt x="306980" y="428480"/>
                                  <a:pt x="306853" y="439153"/>
                                  <a:pt x="311426" y="428226"/>
                                </a:cubicBezTo>
                                <a:cubicBezTo>
                                  <a:pt x="322856" y="424922"/>
                                  <a:pt x="312188" y="424033"/>
                                  <a:pt x="308631" y="424795"/>
                                </a:cubicBezTo>
                                <a:lnTo>
                                  <a:pt x="309520" y="424160"/>
                                </a:lnTo>
                                <a:cubicBezTo>
                                  <a:pt x="312061" y="423397"/>
                                  <a:pt x="314601" y="422508"/>
                                  <a:pt x="317141" y="421619"/>
                                </a:cubicBezTo>
                                <a:cubicBezTo>
                                  <a:pt x="316506" y="425812"/>
                                  <a:pt x="317014" y="430386"/>
                                  <a:pt x="321459" y="421619"/>
                                </a:cubicBezTo>
                                <a:cubicBezTo>
                                  <a:pt x="328445" y="420221"/>
                                  <a:pt x="328191" y="418950"/>
                                  <a:pt x="325778" y="418188"/>
                                </a:cubicBezTo>
                                <a:cubicBezTo>
                                  <a:pt x="326286" y="418061"/>
                                  <a:pt x="326921" y="417807"/>
                                  <a:pt x="327556" y="417553"/>
                                </a:cubicBezTo>
                                <a:cubicBezTo>
                                  <a:pt x="327302" y="420729"/>
                                  <a:pt x="328064" y="422508"/>
                                  <a:pt x="332509" y="415774"/>
                                </a:cubicBezTo>
                                <a:lnTo>
                                  <a:pt x="332509" y="415774"/>
                                </a:lnTo>
                                <a:cubicBezTo>
                                  <a:pt x="329588" y="420983"/>
                                  <a:pt x="331112" y="431021"/>
                                  <a:pt x="335811" y="420475"/>
                                </a:cubicBezTo>
                                <a:cubicBezTo>
                                  <a:pt x="333906" y="426955"/>
                                  <a:pt x="335303" y="434197"/>
                                  <a:pt x="339240" y="425939"/>
                                </a:cubicBezTo>
                                <a:cubicBezTo>
                                  <a:pt x="337716" y="430894"/>
                                  <a:pt x="337716" y="436103"/>
                                  <a:pt x="342289" y="430640"/>
                                </a:cubicBezTo>
                                <a:cubicBezTo>
                                  <a:pt x="339876" y="434579"/>
                                  <a:pt x="341146" y="438899"/>
                                  <a:pt x="344575" y="433943"/>
                                </a:cubicBezTo>
                                <a:cubicBezTo>
                                  <a:pt x="342797" y="436739"/>
                                  <a:pt x="343178" y="441313"/>
                                  <a:pt x="346353" y="436739"/>
                                </a:cubicBezTo>
                                <a:cubicBezTo>
                                  <a:pt x="344448" y="439661"/>
                                  <a:pt x="345591" y="442710"/>
                                  <a:pt x="348004" y="439280"/>
                                </a:cubicBezTo>
                                <a:cubicBezTo>
                                  <a:pt x="346607" y="441694"/>
                                  <a:pt x="347242" y="443854"/>
                                  <a:pt x="349401" y="441694"/>
                                </a:cubicBezTo>
                                <a:cubicBezTo>
                                  <a:pt x="348258" y="443346"/>
                                  <a:pt x="348512" y="445760"/>
                                  <a:pt x="350544" y="443346"/>
                                </a:cubicBezTo>
                                <a:cubicBezTo>
                                  <a:pt x="349020" y="446141"/>
                                  <a:pt x="350417" y="446268"/>
                                  <a:pt x="351433" y="444743"/>
                                </a:cubicBezTo>
                                <a:cubicBezTo>
                                  <a:pt x="350671" y="447157"/>
                                  <a:pt x="351179" y="447157"/>
                                  <a:pt x="352322" y="446141"/>
                                </a:cubicBezTo>
                                <a:cubicBezTo>
                                  <a:pt x="351941" y="447666"/>
                                  <a:pt x="352322" y="448555"/>
                                  <a:pt x="353212" y="447666"/>
                                </a:cubicBezTo>
                                <a:cubicBezTo>
                                  <a:pt x="353465" y="448174"/>
                                  <a:pt x="353846" y="448555"/>
                                  <a:pt x="354227" y="448809"/>
                                </a:cubicBezTo>
                                <a:cubicBezTo>
                                  <a:pt x="354227" y="448301"/>
                                  <a:pt x="353974" y="447793"/>
                                  <a:pt x="353720" y="447411"/>
                                </a:cubicBezTo>
                                <a:cubicBezTo>
                                  <a:pt x="354863" y="447030"/>
                                  <a:pt x="354227" y="446395"/>
                                  <a:pt x="352703" y="446014"/>
                                </a:cubicBezTo>
                                <a:cubicBezTo>
                                  <a:pt x="354101" y="445506"/>
                                  <a:pt x="354227" y="444997"/>
                                  <a:pt x="351687" y="444616"/>
                                </a:cubicBezTo>
                                <a:cubicBezTo>
                                  <a:pt x="353465" y="444235"/>
                                  <a:pt x="353974" y="442964"/>
                                  <a:pt x="350671" y="443092"/>
                                </a:cubicBezTo>
                                <a:cubicBezTo>
                                  <a:pt x="353720" y="442456"/>
                                  <a:pt x="351687" y="441059"/>
                                  <a:pt x="349528" y="441440"/>
                                </a:cubicBezTo>
                                <a:cubicBezTo>
                                  <a:pt x="352577" y="440423"/>
                                  <a:pt x="350798" y="438772"/>
                                  <a:pt x="348131" y="439153"/>
                                </a:cubicBezTo>
                                <a:cubicBezTo>
                                  <a:pt x="352450" y="438517"/>
                                  <a:pt x="350036" y="436230"/>
                                  <a:pt x="346480" y="436612"/>
                                </a:cubicBezTo>
                                <a:cubicBezTo>
                                  <a:pt x="352195" y="435976"/>
                                  <a:pt x="348004" y="433562"/>
                                  <a:pt x="344702" y="433816"/>
                                </a:cubicBezTo>
                                <a:cubicBezTo>
                                  <a:pt x="350798" y="433054"/>
                                  <a:pt x="347369" y="430132"/>
                                  <a:pt x="342670" y="430513"/>
                                </a:cubicBezTo>
                                <a:cubicBezTo>
                                  <a:pt x="349655" y="428861"/>
                                  <a:pt x="344956" y="426574"/>
                                  <a:pt x="339749" y="425684"/>
                                </a:cubicBezTo>
                                <a:cubicBezTo>
                                  <a:pt x="348893" y="425684"/>
                                  <a:pt x="342670" y="421365"/>
                                  <a:pt x="335938" y="420221"/>
                                </a:cubicBezTo>
                                <a:cubicBezTo>
                                  <a:pt x="347496" y="420602"/>
                                  <a:pt x="339621" y="415266"/>
                                  <a:pt x="333525" y="415139"/>
                                </a:cubicBezTo>
                                <a:lnTo>
                                  <a:pt x="333779" y="415139"/>
                                </a:lnTo>
                                <a:cubicBezTo>
                                  <a:pt x="337463" y="414630"/>
                                  <a:pt x="338987" y="413995"/>
                                  <a:pt x="339113" y="413360"/>
                                </a:cubicBezTo>
                                <a:cubicBezTo>
                                  <a:pt x="339621" y="413233"/>
                                  <a:pt x="340002" y="412979"/>
                                  <a:pt x="340511" y="412852"/>
                                </a:cubicBezTo>
                                <a:cubicBezTo>
                                  <a:pt x="340384" y="416155"/>
                                  <a:pt x="341400" y="417680"/>
                                  <a:pt x="345083" y="411581"/>
                                </a:cubicBezTo>
                                <a:lnTo>
                                  <a:pt x="345337" y="411581"/>
                                </a:lnTo>
                                <a:cubicBezTo>
                                  <a:pt x="343559" y="417553"/>
                                  <a:pt x="345591" y="426320"/>
                                  <a:pt x="349655" y="415139"/>
                                </a:cubicBezTo>
                                <a:cubicBezTo>
                                  <a:pt x="348131" y="422381"/>
                                  <a:pt x="350163" y="430513"/>
                                  <a:pt x="353846" y="421110"/>
                                </a:cubicBezTo>
                                <a:cubicBezTo>
                                  <a:pt x="352577" y="426574"/>
                                  <a:pt x="352958" y="432546"/>
                                  <a:pt x="357530" y="426193"/>
                                </a:cubicBezTo>
                                <a:cubicBezTo>
                                  <a:pt x="355244" y="430640"/>
                                  <a:pt x="356895" y="435341"/>
                                  <a:pt x="360197" y="429623"/>
                                </a:cubicBezTo>
                                <a:cubicBezTo>
                                  <a:pt x="358546" y="432800"/>
                                  <a:pt x="359308" y="437882"/>
                                  <a:pt x="362229" y="432546"/>
                                </a:cubicBezTo>
                                <a:cubicBezTo>
                                  <a:pt x="360451" y="435976"/>
                                  <a:pt x="361848" y="439280"/>
                                  <a:pt x="364261" y="435214"/>
                                </a:cubicBezTo>
                                <a:cubicBezTo>
                                  <a:pt x="362864" y="437882"/>
                                  <a:pt x="363753" y="440296"/>
                                  <a:pt x="366040" y="437755"/>
                                </a:cubicBezTo>
                                <a:cubicBezTo>
                                  <a:pt x="364896" y="439661"/>
                                  <a:pt x="365404" y="442329"/>
                                  <a:pt x="367309" y="439534"/>
                                </a:cubicBezTo>
                                <a:cubicBezTo>
                                  <a:pt x="365785" y="442710"/>
                                  <a:pt x="367309" y="442710"/>
                                  <a:pt x="368579" y="441059"/>
                                </a:cubicBezTo>
                                <a:cubicBezTo>
                                  <a:pt x="367817" y="443727"/>
                                  <a:pt x="368326" y="443727"/>
                                  <a:pt x="369596" y="442583"/>
                                </a:cubicBezTo>
                                <a:cubicBezTo>
                                  <a:pt x="369215" y="444362"/>
                                  <a:pt x="369850" y="445252"/>
                                  <a:pt x="370612" y="444235"/>
                                </a:cubicBezTo>
                                <a:cubicBezTo>
                                  <a:pt x="370993" y="444743"/>
                                  <a:pt x="371374" y="445124"/>
                                  <a:pt x="371882" y="445379"/>
                                </a:cubicBezTo>
                                <a:cubicBezTo>
                                  <a:pt x="371882" y="444743"/>
                                  <a:pt x="371501" y="444235"/>
                                  <a:pt x="371247" y="443727"/>
                                </a:cubicBezTo>
                                <a:cubicBezTo>
                                  <a:pt x="372517" y="443346"/>
                                  <a:pt x="371755" y="442456"/>
                                  <a:pt x="369977" y="442329"/>
                                </a:cubicBezTo>
                                <a:cubicBezTo>
                                  <a:pt x="371374" y="441567"/>
                                  <a:pt x="371374" y="441059"/>
                                  <a:pt x="368834" y="440804"/>
                                </a:cubicBezTo>
                                <a:cubicBezTo>
                                  <a:pt x="370739" y="440169"/>
                                  <a:pt x="371120" y="438772"/>
                                  <a:pt x="367690" y="439153"/>
                                </a:cubicBezTo>
                                <a:cubicBezTo>
                                  <a:pt x="370993" y="438263"/>
                                  <a:pt x="368579" y="436866"/>
                                  <a:pt x="366421" y="437374"/>
                                </a:cubicBezTo>
                                <a:cubicBezTo>
                                  <a:pt x="369469" y="435976"/>
                                  <a:pt x="367564" y="434324"/>
                                  <a:pt x="364642" y="434833"/>
                                </a:cubicBezTo>
                                <a:cubicBezTo>
                                  <a:pt x="369088" y="433816"/>
                                  <a:pt x="366421" y="431529"/>
                                  <a:pt x="362737" y="432164"/>
                                </a:cubicBezTo>
                                <a:cubicBezTo>
                                  <a:pt x="368707" y="431021"/>
                                  <a:pt x="364134" y="428607"/>
                                  <a:pt x="360578" y="429242"/>
                                </a:cubicBezTo>
                                <a:cubicBezTo>
                                  <a:pt x="367055" y="427845"/>
                                  <a:pt x="363118" y="424922"/>
                                  <a:pt x="358165" y="425684"/>
                                </a:cubicBezTo>
                                <a:cubicBezTo>
                                  <a:pt x="365659" y="423270"/>
                                  <a:pt x="360197" y="421237"/>
                                  <a:pt x="354482" y="420602"/>
                                </a:cubicBezTo>
                                <a:cubicBezTo>
                                  <a:pt x="364642" y="420094"/>
                                  <a:pt x="357530" y="415647"/>
                                  <a:pt x="350163" y="414884"/>
                                </a:cubicBezTo>
                                <a:cubicBezTo>
                                  <a:pt x="359816" y="414503"/>
                                  <a:pt x="356514" y="411200"/>
                                  <a:pt x="351560" y="410056"/>
                                </a:cubicBezTo>
                                <a:cubicBezTo>
                                  <a:pt x="352577" y="409802"/>
                                  <a:pt x="353720" y="409548"/>
                                  <a:pt x="354736" y="409421"/>
                                </a:cubicBezTo>
                                <a:cubicBezTo>
                                  <a:pt x="354736" y="411327"/>
                                  <a:pt x="355625" y="411835"/>
                                  <a:pt x="358038" y="408913"/>
                                </a:cubicBezTo>
                                <a:cubicBezTo>
                                  <a:pt x="358419" y="408913"/>
                                  <a:pt x="358800" y="408913"/>
                                  <a:pt x="359054" y="408913"/>
                                </a:cubicBezTo>
                                <a:cubicBezTo>
                                  <a:pt x="357530" y="414630"/>
                                  <a:pt x="359054" y="421110"/>
                                  <a:pt x="363753" y="411327"/>
                                </a:cubicBezTo>
                                <a:cubicBezTo>
                                  <a:pt x="361467" y="418442"/>
                                  <a:pt x="362864" y="426574"/>
                                  <a:pt x="367309" y="417553"/>
                                </a:cubicBezTo>
                                <a:cubicBezTo>
                                  <a:pt x="365531" y="422889"/>
                                  <a:pt x="365404" y="428734"/>
                                  <a:pt x="370485" y="422762"/>
                                </a:cubicBezTo>
                                <a:cubicBezTo>
                                  <a:pt x="367817" y="427082"/>
                                  <a:pt x="369088" y="431910"/>
                                  <a:pt x="372771" y="426447"/>
                                </a:cubicBezTo>
                                <a:cubicBezTo>
                                  <a:pt x="370866" y="429496"/>
                                  <a:pt x="371120" y="434579"/>
                                  <a:pt x="374549" y="429496"/>
                                </a:cubicBezTo>
                                <a:cubicBezTo>
                                  <a:pt x="372517" y="432800"/>
                                  <a:pt x="373660" y="436103"/>
                                  <a:pt x="376200" y="432419"/>
                                </a:cubicBezTo>
                                <a:cubicBezTo>
                                  <a:pt x="374549" y="434960"/>
                                  <a:pt x="375311" y="437374"/>
                                  <a:pt x="377851" y="435087"/>
                                </a:cubicBezTo>
                                <a:cubicBezTo>
                                  <a:pt x="376454" y="436866"/>
                                  <a:pt x="376835" y="439661"/>
                                  <a:pt x="378994" y="436993"/>
                                </a:cubicBezTo>
                                <a:cubicBezTo>
                                  <a:pt x="377216" y="440042"/>
                                  <a:pt x="378740" y="440169"/>
                                  <a:pt x="380010" y="438645"/>
                                </a:cubicBezTo>
                                <a:cubicBezTo>
                                  <a:pt x="379121" y="441186"/>
                                  <a:pt x="379629" y="441313"/>
                                  <a:pt x="380899" y="440296"/>
                                </a:cubicBezTo>
                                <a:cubicBezTo>
                                  <a:pt x="380391" y="441948"/>
                                  <a:pt x="380899" y="443092"/>
                                  <a:pt x="381789" y="442075"/>
                                </a:cubicBezTo>
                                <a:cubicBezTo>
                                  <a:pt x="382042" y="442583"/>
                                  <a:pt x="382423" y="443092"/>
                                  <a:pt x="382932" y="443346"/>
                                </a:cubicBezTo>
                                <a:cubicBezTo>
                                  <a:pt x="382932" y="442710"/>
                                  <a:pt x="382678" y="442202"/>
                                  <a:pt x="382423" y="441694"/>
                                </a:cubicBezTo>
                                <a:cubicBezTo>
                                  <a:pt x="383694" y="441313"/>
                                  <a:pt x="383059" y="440423"/>
                                  <a:pt x="381280" y="440042"/>
                                </a:cubicBezTo>
                                <a:cubicBezTo>
                                  <a:pt x="382678" y="439534"/>
                                  <a:pt x="382932" y="438899"/>
                                  <a:pt x="380264" y="438645"/>
                                </a:cubicBezTo>
                                <a:cubicBezTo>
                                  <a:pt x="381026" y="438517"/>
                                  <a:pt x="381661" y="438136"/>
                                  <a:pt x="381789" y="437755"/>
                                </a:cubicBezTo>
                                <a:cubicBezTo>
                                  <a:pt x="381789" y="438009"/>
                                  <a:pt x="381789" y="438136"/>
                                  <a:pt x="382042" y="438390"/>
                                </a:cubicBezTo>
                                <a:cubicBezTo>
                                  <a:pt x="384202" y="442202"/>
                                  <a:pt x="388266" y="444362"/>
                                  <a:pt x="392584" y="444235"/>
                                </a:cubicBezTo>
                                <a:cubicBezTo>
                                  <a:pt x="401094" y="444235"/>
                                  <a:pt x="411381" y="437628"/>
                                  <a:pt x="416716" y="433562"/>
                                </a:cubicBezTo>
                                <a:cubicBezTo>
                                  <a:pt x="417478" y="433054"/>
                                  <a:pt x="418113" y="432673"/>
                                  <a:pt x="419002" y="432037"/>
                                </a:cubicBezTo>
                                <a:cubicBezTo>
                                  <a:pt x="419764" y="431529"/>
                                  <a:pt x="420145" y="431529"/>
                                  <a:pt x="420653" y="431148"/>
                                </a:cubicBezTo>
                                <a:cubicBezTo>
                                  <a:pt x="422177" y="435341"/>
                                  <a:pt x="425607" y="440550"/>
                                  <a:pt x="428147" y="442202"/>
                                </a:cubicBezTo>
                                <a:cubicBezTo>
                                  <a:pt x="430052" y="443346"/>
                                  <a:pt x="432211" y="443981"/>
                                  <a:pt x="434497" y="443854"/>
                                </a:cubicBezTo>
                                <a:cubicBezTo>
                                  <a:pt x="441101" y="443600"/>
                                  <a:pt x="447198" y="440042"/>
                                  <a:pt x="450754" y="434324"/>
                                </a:cubicBezTo>
                                <a:cubicBezTo>
                                  <a:pt x="452659" y="431275"/>
                                  <a:pt x="452659" y="427463"/>
                                  <a:pt x="450754" y="424541"/>
                                </a:cubicBezTo>
                                <a:cubicBezTo>
                                  <a:pt x="447833" y="419967"/>
                                  <a:pt x="444404" y="415012"/>
                                  <a:pt x="441101" y="410310"/>
                                </a:cubicBezTo>
                                <a:lnTo>
                                  <a:pt x="432211" y="397223"/>
                                </a:lnTo>
                                <a:cubicBezTo>
                                  <a:pt x="430941" y="395190"/>
                                  <a:pt x="428020" y="393920"/>
                                  <a:pt x="424337" y="393666"/>
                                </a:cubicBezTo>
                                <a:cubicBezTo>
                                  <a:pt x="430560" y="392395"/>
                                  <a:pt x="421288" y="390108"/>
                                  <a:pt x="418748" y="390362"/>
                                </a:cubicBezTo>
                                <a:cubicBezTo>
                                  <a:pt x="418113" y="391633"/>
                                  <a:pt x="417605" y="393030"/>
                                  <a:pt x="417224" y="394428"/>
                                </a:cubicBezTo>
                                <a:cubicBezTo>
                                  <a:pt x="415954" y="394809"/>
                                  <a:pt x="414684" y="395317"/>
                                  <a:pt x="413414" y="395826"/>
                                </a:cubicBezTo>
                                <a:cubicBezTo>
                                  <a:pt x="413795" y="395190"/>
                                  <a:pt x="412906" y="394682"/>
                                  <a:pt x="411509" y="394174"/>
                                </a:cubicBezTo>
                                <a:cubicBezTo>
                                  <a:pt x="411509" y="393285"/>
                                  <a:pt x="411636" y="392522"/>
                                  <a:pt x="411762" y="391760"/>
                                </a:cubicBezTo>
                                <a:cubicBezTo>
                                  <a:pt x="411762" y="390997"/>
                                  <a:pt x="411762" y="390616"/>
                                  <a:pt x="411762" y="390108"/>
                                </a:cubicBezTo>
                                <a:cubicBezTo>
                                  <a:pt x="411762" y="389727"/>
                                  <a:pt x="411762" y="389219"/>
                                  <a:pt x="411762" y="388837"/>
                                </a:cubicBezTo>
                                <a:cubicBezTo>
                                  <a:pt x="411509" y="387948"/>
                                  <a:pt x="411128" y="387059"/>
                                  <a:pt x="410619" y="386296"/>
                                </a:cubicBezTo>
                                <a:cubicBezTo>
                                  <a:pt x="411255" y="385280"/>
                                  <a:pt x="411255" y="384517"/>
                                  <a:pt x="409476" y="384899"/>
                                </a:cubicBezTo>
                                <a:cubicBezTo>
                                  <a:pt x="409095" y="384390"/>
                                  <a:pt x="408714" y="384009"/>
                                  <a:pt x="408206" y="383628"/>
                                </a:cubicBezTo>
                                <a:cubicBezTo>
                                  <a:pt x="411000" y="380579"/>
                                  <a:pt x="411636" y="377148"/>
                                  <a:pt x="404904" y="381087"/>
                                </a:cubicBezTo>
                                <a:cubicBezTo>
                                  <a:pt x="409731" y="377021"/>
                                  <a:pt x="412143" y="371303"/>
                                  <a:pt x="404650" y="375623"/>
                                </a:cubicBezTo>
                                <a:cubicBezTo>
                                  <a:pt x="407952" y="373082"/>
                                  <a:pt x="410493" y="369779"/>
                                  <a:pt x="407063" y="370160"/>
                                </a:cubicBezTo>
                                <a:cubicBezTo>
                                  <a:pt x="407571" y="369270"/>
                                  <a:pt x="408333" y="368635"/>
                                  <a:pt x="409222" y="368000"/>
                                </a:cubicBezTo>
                                <a:cubicBezTo>
                                  <a:pt x="410874" y="367110"/>
                                  <a:pt x="412652" y="366602"/>
                                  <a:pt x="414557" y="366348"/>
                                </a:cubicBezTo>
                                <a:cubicBezTo>
                                  <a:pt x="415319" y="366348"/>
                                  <a:pt x="415954" y="366094"/>
                                  <a:pt x="416589" y="365967"/>
                                </a:cubicBezTo>
                                <a:cubicBezTo>
                                  <a:pt x="417986" y="365586"/>
                                  <a:pt x="419383" y="364823"/>
                                  <a:pt x="420399" y="363934"/>
                                </a:cubicBezTo>
                                <a:cubicBezTo>
                                  <a:pt x="420780" y="363553"/>
                                  <a:pt x="421161" y="363172"/>
                                  <a:pt x="421415" y="362790"/>
                                </a:cubicBezTo>
                                <a:cubicBezTo>
                                  <a:pt x="422304" y="361520"/>
                                  <a:pt x="421542" y="357327"/>
                                  <a:pt x="421415" y="356565"/>
                                </a:cubicBezTo>
                                <a:cubicBezTo>
                                  <a:pt x="418875" y="348560"/>
                                  <a:pt x="421415" y="338649"/>
                                  <a:pt x="424082" y="328358"/>
                                </a:cubicBezTo>
                                <a:cubicBezTo>
                                  <a:pt x="427004" y="317176"/>
                                  <a:pt x="429925" y="305868"/>
                                  <a:pt x="427639" y="294433"/>
                                </a:cubicBezTo>
                                <a:lnTo>
                                  <a:pt x="427512" y="294433"/>
                                </a:lnTo>
                                <a:cubicBezTo>
                                  <a:pt x="427512" y="294433"/>
                                  <a:pt x="426750" y="294306"/>
                                  <a:pt x="426495" y="294179"/>
                                </a:cubicBezTo>
                                <a:cubicBezTo>
                                  <a:pt x="428909" y="305487"/>
                                  <a:pt x="425988" y="317049"/>
                                  <a:pt x="423066" y="328103"/>
                                </a:cubicBezTo>
                                <a:cubicBezTo>
                                  <a:pt x="420399" y="338649"/>
                                  <a:pt x="417732" y="348560"/>
                                  <a:pt x="420399" y="356946"/>
                                </a:cubicBezTo>
                                <a:cubicBezTo>
                                  <a:pt x="420780" y="358089"/>
                                  <a:pt x="421034" y="361393"/>
                                  <a:pt x="420653" y="361901"/>
                                </a:cubicBezTo>
                                <a:lnTo>
                                  <a:pt x="420399" y="362282"/>
                                </a:lnTo>
                                <a:cubicBezTo>
                                  <a:pt x="419764" y="363045"/>
                                  <a:pt x="418875" y="363680"/>
                                  <a:pt x="417859" y="364061"/>
                                </a:cubicBezTo>
                                <a:cubicBezTo>
                                  <a:pt x="417224" y="364315"/>
                                  <a:pt x="416589" y="364569"/>
                                  <a:pt x="415827" y="364696"/>
                                </a:cubicBezTo>
                                <a:cubicBezTo>
                                  <a:pt x="415319" y="364696"/>
                                  <a:pt x="414938" y="364823"/>
                                  <a:pt x="414557" y="365077"/>
                                </a:cubicBezTo>
                                <a:cubicBezTo>
                                  <a:pt x="412652" y="365332"/>
                                  <a:pt x="410747" y="365967"/>
                                  <a:pt x="408841" y="366856"/>
                                </a:cubicBezTo>
                                <a:lnTo>
                                  <a:pt x="408460" y="367110"/>
                                </a:lnTo>
                                <a:cubicBezTo>
                                  <a:pt x="407317" y="367873"/>
                                  <a:pt x="406428" y="368889"/>
                                  <a:pt x="405666" y="370033"/>
                                </a:cubicBezTo>
                                <a:lnTo>
                                  <a:pt x="405666" y="370414"/>
                                </a:lnTo>
                                <a:cubicBezTo>
                                  <a:pt x="405666" y="370414"/>
                                  <a:pt x="405412" y="370414"/>
                                  <a:pt x="405412" y="370414"/>
                                </a:cubicBezTo>
                                <a:cubicBezTo>
                                  <a:pt x="404523" y="371558"/>
                                  <a:pt x="403634" y="372701"/>
                                  <a:pt x="402618" y="373845"/>
                                </a:cubicBezTo>
                                <a:cubicBezTo>
                                  <a:pt x="402491" y="373972"/>
                                  <a:pt x="402237" y="374099"/>
                                  <a:pt x="401983" y="374353"/>
                                </a:cubicBezTo>
                                <a:cubicBezTo>
                                  <a:pt x="401348" y="374861"/>
                                  <a:pt x="400586" y="375242"/>
                                  <a:pt x="399824" y="375496"/>
                                </a:cubicBezTo>
                                <a:cubicBezTo>
                                  <a:pt x="399443" y="375623"/>
                                  <a:pt x="398935" y="375750"/>
                                  <a:pt x="398554" y="375750"/>
                                </a:cubicBezTo>
                                <a:cubicBezTo>
                                  <a:pt x="397792" y="375877"/>
                                  <a:pt x="397156" y="376386"/>
                                  <a:pt x="396648" y="376894"/>
                                </a:cubicBezTo>
                                <a:cubicBezTo>
                                  <a:pt x="396394" y="377021"/>
                                  <a:pt x="396394" y="377275"/>
                                  <a:pt x="396141" y="377402"/>
                                </a:cubicBezTo>
                                <a:cubicBezTo>
                                  <a:pt x="396013" y="377529"/>
                                  <a:pt x="395886" y="377656"/>
                                  <a:pt x="395760" y="377910"/>
                                </a:cubicBezTo>
                                <a:cubicBezTo>
                                  <a:pt x="394998" y="378927"/>
                                  <a:pt x="393855" y="379562"/>
                                  <a:pt x="392584" y="379689"/>
                                </a:cubicBezTo>
                                <a:lnTo>
                                  <a:pt x="392457" y="379689"/>
                                </a:lnTo>
                                <a:cubicBezTo>
                                  <a:pt x="391695" y="379689"/>
                                  <a:pt x="390933" y="379435"/>
                                  <a:pt x="390298" y="379054"/>
                                </a:cubicBezTo>
                                <a:cubicBezTo>
                                  <a:pt x="389917" y="378673"/>
                                  <a:pt x="389663" y="378165"/>
                                  <a:pt x="389790" y="377656"/>
                                </a:cubicBezTo>
                                <a:cubicBezTo>
                                  <a:pt x="390552" y="377529"/>
                                  <a:pt x="390679" y="377656"/>
                                  <a:pt x="390933" y="377910"/>
                                </a:cubicBezTo>
                                <a:cubicBezTo>
                                  <a:pt x="391187" y="378292"/>
                                  <a:pt x="391695" y="378419"/>
                                  <a:pt x="392076" y="378419"/>
                                </a:cubicBezTo>
                                <a:cubicBezTo>
                                  <a:pt x="392711" y="378419"/>
                                  <a:pt x="393346" y="378037"/>
                                  <a:pt x="393473" y="377402"/>
                                </a:cubicBezTo>
                                <a:lnTo>
                                  <a:pt x="393473" y="377148"/>
                                </a:lnTo>
                                <a:cubicBezTo>
                                  <a:pt x="393473" y="377148"/>
                                  <a:pt x="393346" y="376259"/>
                                  <a:pt x="392965" y="376005"/>
                                </a:cubicBezTo>
                                <a:cubicBezTo>
                                  <a:pt x="392584" y="375750"/>
                                  <a:pt x="392203" y="375496"/>
                                  <a:pt x="391695" y="375369"/>
                                </a:cubicBezTo>
                                <a:cubicBezTo>
                                  <a:pt x="391949" y="375115"/>
                                  <a:pt x="392076" y="374988"/>
                                  <a:pt x="392203" y="374734"/>
                                </a:cubicBezTo>
                                <a:cubicBezTo>
                                  <a:pt x="392330" y="374480"/>
                                  <a:pt x="392584" y="374226"/>
                                  <a:pt x="392711" y="374099"/>
                                </a:cubicBezTo>
                                <a:cubicBezTo>
                                  <a:pt x="393219" y="373336"/>
                                  <a:pt x="393855" y="372701"/>
                                  <a:pt x="394489" y="372193"/>
                                </a:cubicBezTo>
                                <a:cubicBezTo>
                                  <a:pt x="394617" y="372193"/>
                                  <a:pt x="394743" y="371939"/>
                                  <a:pt x="394617" y="371812"/>
                                </a:cubicBezTo>
                                <a:lnTo>
                                  <a:pt x="394362" y="371812"/>
                                </a:lnTo>
                                <a:cubicBezTo>
                                  <a:pt x="394362" y="371812"/>
                                  <a:pt x="394236" y="371685"/>
                                  <a:pt x="394236" y="371685"/>
                                </a:cubicBezTo>
                                <a:cubicBezTo>
                                  <a:pt x="393473" y="372193"/>
                                  <a:pt x="392711" y="372955"/>
                                  <a:pt x="392203" y="373717"/>
                                </a:cubicBezTo>
                                <a:cubicBezTo>
                                  <a:pt x="391949" y="374099"/>
                                  <a:pt x="391695" y="374480"/>
                                  <a:pt x="391314" y="374861"/>
                                </a:cubicBezTo>
                                <a:lnTo>
                                  <a:pt x="391314" y="375115"/>
                                </a:lnTo>
                                <a:cubicBezTo>
                                  <a:pt x="391314" y="375115"/>
                                  <a:pt x="390679" y="375496"/>
                                  <a:pt x="390679" y="375496"/>
                                </a:cubicBezTo>
                                <a:cubicBezTo>
                                  <a:pt x="390425" y="375750"/>
                                  <a:pt x="390044" y="376005"/>
                                  <a:pt x="389663" y="376259"/>
                                </a:cubicBezTo>
                                <a:lnTo>
                                  <a:pt x="389409" y="376005"/>
                                </a:lnTo>
                                <a:cubicBezTo>
                                  <a:pt x="389409" y="376005"/>
                                  <a:pt x="388901" y="375750"/>
                                  <a:pt x="388901" y="375496"/>
                                </a:cubicBezTo>
                                <a:lnTo>
                                  <a:pt x="388901" y="375496"/>
                                </a:lnTo>
                                <a:cubicBezTo>
                                  <a:pt x="388901" y="375496"/>
                                  <a:pt x="388901" y="375115"/>
                                  <a:pt x="388901" y="375115"/>
                                </a:cubicBezTo>
                                <a:lnTo>
                                  <a:pt x="388901" y="375115"/>
                                </a:lnTo>
                                <a:lnTo>
                                  <a:pt x="388901" y="374734"/>
                                </a:lnTo>
                                <a:cubicBezTo>
                                  <a:pt x="389663" y="374480"/>
                                  <a:pt x="390679" y="373082"/>
                                  <a:pt x="391187" y="372320"/>
                                </a:cubicBezTo>
                                <a:lnTo>
                                  <a:pt x="391187" y="371939"/>
                                </a:lnTo>
                                <a:cubicBezTo>
                                  <a:pt x="391187" y="371939"/>
                                  <a:pt x="390806" y="371939"/>
                                  <a:pt x="390806" y="371939"/>
                                </a:cubicBezTo>
                                <a:cubicBezTo>
                                  <a:pt x="389917" y="373209"/>
                                  <a:pt x="389028" y="374099"/>
                                  <a:pt x="388774" y="374099"/>
                                </a:cubicBezTo>
                                <a:lnTo>
                                  <a:pt x="388647" y="374099"/>
                                </a:lnTo>
                                <a:cubicBezTo>
                                  <a:pt x="388647" y="374099"/>
                                  <a:pt x="388139" y="373336"/>
                                  <a:pt x="388012" y="372828"/>
                                </a:cubicBezTo>
                                <a:cubicBezTo>
                                  <a:pt x="388012" y="372701"/>
                                  <a:pt x="388266" y="372447"/>
                                  <a:pt x="388393" y="372320"/>
                                </a:cubicBezTo>
                                <a:lnTo>
                                  <a:pt x="389155" y="371812"/>
                                </a:lnTo>
                                <a:cubicBezTo>
                                  <a:pt x="390044" y="371430"/>
                                  <a:pt x="390806" y="370922"/>
                                  <a:pt x="391441" y="370287"/>
                                </a:cubicBezTo>
                                <a:lnTo>
                                  <a:pt x="391441" y="370033"/>
                                </a:lnTo>
                                <a:lnTo>
                                  <a:pt x="391441" y="370033"/>
                                </a:lnTo>
                                <a:cubicBezTo>
                                  <a:pt x="391441" y="370033"/>
                                  <a:pt x="391314" y="369779"/>
                                  <a:pt x="391314" y="369779"/>
                                </a:cubicBezTo>
                                <a:lnTo>
                                  <a:pt x="391060" y="369779"/>
                                </a:lnTo>
                                <a:lnTo>
                                  <a:pt x="390806" y="370160"/>
                                </a:lnTo>
                                <a:lnTo>
                                  <a:pt x="390679" y="370160"/>
                                </a:lnTo>
                                <a:cubicBezTo>
                                  <a:pt x="390679" y="370160"/>
                                  <a:pt x="390552" y="370287"/>
                                  <a:pt x="390552" y="370287"/>
                                </a:cubicBezTo>
                                <a:cubicBezTo>
                                  <a:pt x="390044" y="370668"/>
                                  <a:pt x="389536" y="371049"/>
                                  <a:pt x="388901" y="371303"/>
                                </a:cubicBezTo>
                                <a:lnTo>
                                  <a:pt x="388774" y="371303"/>
                                </a:lnTo>
                                <a:cubicBezTo>
                                  <a:pt x="388774" y="371303"/>
                                  <a:pt x="388774" y="370414"/>
                                  <a:pt x="389028" y="370160"/>
                                </a:cubicBezTo>
                                <a:lnTo>
                                  <a:pt x="389028" y="370160"/>
                                </a:lnTo>
                                <a:cubicBezTo>
                                  <a:pt x="389028" y="370160"/>
                                  <a:pt x="389536" y="369270"/>
                                  <a:pt x="389917" y="369016"/>
                                </a:cubicBezTo>
                                <a:cubicBezTo>
                                  <a:pt x="390552" y="368508"/>
                                  <a:pt x="390679" y="368127"/>
                                  <a:pt x="390679" y="367746"/>
                                </a:cubicBezTo>
                                <a:cubicBezTo>
                                  <a:pt x="390679" y="367746"/>
                                  <a:pt x="390679" y="367365"/>
                                  <a:pt x="393219" y="366094"/>
                                </a:cubicBezTo>
                                <a:lnTo>
                                  <a:pt x="393346" y="366094"/>
                                </a:lnTo>
                                <a:lnTo>
                                  <a:pt x="393346" y="365840"/>
                                </a:lnTo>
                                <a:cubicBezTo>
                                  <a:pt x="395760" y="361901"/>
                                  <a:pt x="398935" y="358343"/>
                                  <a:pt x="402491" y="355294"/>
                                </a:cubicBezTo>
                                <a:lnTo>
                                  <a:pt x="403888" y="353896"/>
                                </a:lnTo>
                                <a:cubicBezTo>
                                  <a:pt x="403888" y="353896"/>
                                  <a:pt x="404650" y="353261"/>
                                  <a:pt x="404904" y="352753"/>
                                </a:cubicBezTo>
                                <a:cubicBezTo>
                                  <a:pt x="405158" y="352499"/>
                                  <a:pt x="405539" y="352117"/>
                                  <a:pt x="405793" y="351736"/>
                                </a:cubicBezTo>
                                <a:cubicBezTo>
                                  <a:pt x="408968" y="345638"/>
                                  <a:pt x="407444" y="333948"/>
                                  <a:pt x="405793" y="320353"/>
                                </a:cubicBezTo>
                                <a:cubicBezTo>
                                  <a:pt x="404523" y="310188"/>
                                  <a:pt x="403126" y="298880"/>
                                  <a:pt x="403761" y="288969"/>
                                </a:cubicBezTo>
                                <a:cubicBezTo>
                                  <a:pt x="403380" y="288969"/>
                                  <a:pt x="402999" y="288715"/>
                                  <a:pt x="402618" y="288588"/>
                                </a:cubicBezTo>
                                <a:cubicBezTo>
                                  <a:pt x="401983" y="298753"/>
                                  <a:pt x="403380" y="310315"/>
                                  <a:pt x="404650" y="320480"/>
                                </a:cubicBezTo>
                                <a:cubicBezTo>
                                  <a:pt x="406555" y="333186"/>
                                  <a:pt x="407952" y="345383"/>
                                  <a:pt x="405158" y="351101"/>
                                </a:cubicBezTo>
                                <a:lnTo>
                                  <a:pt x="405158" y="351101"/>
                                </a:lnTo>
                                <a:cubicBezTo>
                                  <a:pt x="404269" y="352245"/>
                                  <a:pt x="403253" y="353388"/>
                                  <a:pt x="402110" y="354278"/>
                                </a:cubicBezTo>
                                <a:cubicBezTo>
                                  <a:pt x="398935" y="356946"/>
                                  <a:pt x="396141" y="360122"/>
                                  <a:pt x="393855" y="363553"/>
                                </a:cubicBezTo>
                                <a:cubicBezTo>
                                  <a:pt x="394108" y="362663"/>
                                  <a:pt x="393473" y="362155"/>
                                  <a:pt x="390552" y="363299"/>
                                </a:cubicBezTo>
                                <a:cubicBezTo>
                                  <a:pt x="394108" y="361901"/>
                                  <a:pt x="394870" y="358725"/>
                                  <a:pt x="390679" y="360376"/>
                                </a:cubicBezTo>
                                <a:cubicBezTo>
                                  <a:pt x="393346" y="359233"/>
                                  <a:pt x="394108" y="356946"/>
                                  <a:pt x="390679" y="357581"/>
                                </a:cubicBezTo>
                                <a:cubicBezTo>
                                  <a:pt x="392711" y="356819"/>
                                  <a:pt x="393981" y="354659"/>
                                  <a:pt x="390679" y="355675"/>
                                </a:cubicBezTo>
                                <a:cubicBezTo>
                                  <a:pt x="393727" y="354278"/>
                                  <a:pt x="392584" y="353388"/>
                                  <a:pt x="390679" y="353896"/>
                                </a:cubicBezTo>
                                <a:cubicBezTo>
                                  <a:pt x="392711" y="352499"/>
                                  <a:pt x="392457" y="351990"/>
                                  <a:pt x="390679" y="352245"/>
                                </a:cubicBezTo>
                                <a:cubicBezTo>
                                  <a:pt x="391949" y="351101"/>
                                  <a:pt x="392076" y="350212"/>
                                  <a:pt x="390933" y="350466"/>
                                </a:cubicBezTo>
                                <a:cubicBezTo>
                                  <a:pt x="390933" y="349957"/>
                                  <a:pt x="390933" y="349449"/>
                                  <a:pt x="390679" y="349068"/>
                                </a:cubicBezTo>
                                <a:cubicBezTo>
                                  <a:pt x="390425" y="349576"/>
                                  <a:pt x="390298" y="349957"/>
                                  <a:pt x="390171" y="350466"/>
                                </a:cubicBezTo>
                                <a:cubicBezTo>
                                  <a:pt x="388901" y="350085"/>
                                  <a:pt x="389028" y="351101"/>
                                  <a:pt x="390171" y="352245"/>
                                </a:cubicBezTo>
                                <a:cubicBezTo>
                                  <a:pt x="388647" y="351990"/>
                                  <a:pt x="388266" y="352245"/>
                                  <a:pt x="390298" y="353896"/>
                                </a:cubicBezTo>
                                <a:cubicBezTo>
                                  <a:pt x="388393" y="353388"/>
                                  <a:pt x="387123" y="354023"/>
                                  <a:pt x="390298" y="355675"/>
                                </a:cubicBezTo>
                                <a:cubicBezTo>
                                  <a:pt x="387123" y="354659"/>
                                  <a:pt x="388139" y="356946"/>
                                  <a:pt x="390298" y="357581"/>
                                </a:cubicBezTo>
                                <a:cubicBezTo>
                                  <a:pt x="386996" y="356946"/>
                                  <a:pt x="387504" y="358979"/>
                                  <a:pt x="390298" y="360376"/>
                                </a:cubicBezTo>
                                <a:cubicBezTo>
                                  <a:pt x="386107" y="358725"/>
                                  <a:pt x="386742" y="361774"/>
                                  <a:pt x="390171" y="363299"/>
                                </a:cubicBezTo>
                                <a:cubicBezTo>
                                  <a:pt x="384710" y="361012"/>
                                  <a:pt x="386996" y="365077"/>
                                  <a:pt x="390171" y="366475"/>
                                </a:cubicBezTo>
                                <a:cubicBezTo>
                                  <a:pt x="384964" y="364315"/>
                                  <a:pt x="385345" y="367110"/>
                                  <a:pt x="388266" y="369397"/>
                                </a:cubicBezTo>
                                <a:cubicBezTo>
                                  <a:pt x="388139" y="369525"/>
                                  <a:pt x="388012" y="369779"/>
                                  <a:pt x="388012" y="369906"/>
                                </a:cubicBezTo>
                                <a:cubicBezTo>
                                  <a:pt x="384329" y="369143"/>
                                  <a:pt x="385091" y="371303"/>
                                  <a:pt x="387250" y="373590"/>
                                </a:cubicBezTo>
                                <a:cubicBezTo>
                                  <a:pt x="387377" y="373972"/>
                                  <a:pt x="387631" y="374480"/>
                                  <a:pt x="388012" y="374734"/>
                                </a:cubicBezTo>
                                <a:lnTo>
                                  <a:pt x="388012" y="374734"/>
                                </a:lnTo>
                                <a:cubicBezTo>
                                  <a:pt x="383821" y="374099"/>
                                  <a:pt x="379502" y="373717"/>
                                  <a:pt x="375311" y="373590"/>
                                </a:cubicBezTo>
                                <a:cubicBezTo>
                                  <a:pt x="378105" y="370414"/>
                                  <a:pt x="378994" y="367492"/>
                                  <a:pt x="372898" y="369652"/>
                                </a:cubicBezTo>
                                <a:cubicBezTo>
                                  <a:pt x="377343" y="367237"/>
                                  <a:pt x="378740" y="362409"/>
                                  <a:pt x="372771" y="365332"/>
                                </a:cubicBezTo>
                                <a:cubicBezTo>
                                  <a:pt x="375946" y="363680"/>
                                  <a:pt x="378232" y="358979"/>
                                  <a:pt x="372771" y="361774"/>
                                </a:cubicBezTo>
                                <a:cubicBezTo>
                                  <a:pt x="376200" y="359995"/>
                                  <a:pt x="376962" y="356437"/>
                                  <a:pt x="372771" y="358470"/>
                                </a:cubicBezTo>
                                <a:cubicBezTo>
                                  <a:pt x="375438" y="357073"/>
                                  <a:pt x="376073" y="354532"/>
                                  <a:pt x="372771" y="355421"/>
                                </a:cubicBezTo>
                                <a:cubicBezTo>
                                  <a:pt x="374930" y="354532"/>
                                  <a:pt x="375946" y="351990"/>
                                  <a:pt x="372771" y="353134"/>
                                </a:cubicBezTo>
                                <a:cubicBezTo>
                                  <a:pt x="375819" y="351355"/>
                                  <a:pt x="374549" y="350593"/>
                                  <a:pt x="372771" y="351228"/>
                                </a:cubicBezTo>
                                <a:cubicBezTo>
                                  <a:pt x="374803" y="349449"/>
                                  <a:pt x="374422" y="349068"/>
                                  <a:pt x="372898" y="349322"/>
                                </a:cubicBezTo>
                                <a:cubicBezTo>
                                  <a:pt x="374041" y="348052"/>
                                  <a:pt x="374168" y="347035"/>
                                  <a:pt x="372898" y="347416"/>
                                </a:cubicBezTo>
                                <a:cubicBezTo>
                                  <a:pt x="372898" y="346781"/>
                                  <a:pt x="372898" y="346273"/>
                                  <a:pt x="372644" y="345765"/>
                                </a:cubicBezTo>
                                <a:cubicBezTo>
                                  <a:pt x="372390" y="346273"/>
                                  <a:pt x="372263" y="346908"/>
                                  <a:pt x="372136" y="347416"/>
                                </a:cubicBezTo>
                                <a:cubicBezTo>
                                  <a:pt x="370993" y="347035"/>
                                  <a:pt x="371120" y="348179"/>
                                  <a:pt x="372390" y="349322"/>
                                </a:cubicBezTo>
                                <a:cubicBezTo>
                                  <a:pt x="370739" y="349195"/>
                                  <a:pt x="370358" y="349449"/>
                                  <a:pt x="372517" y="351228"/>
                                </a:cubicBezTo>
                                <a:cubicBezTo>
                                  <a:pt x="370739" y="350593"/>
                                  <a:pt x="369469" y="351482"/>
                                  <a:pt x="372517" y="353134"/>
                                </a:cubicBezTo>
                                <a:cubicBezTo>
                                  <a:pt x="369342" y="352117"/>
                                  <a:pt x="370485" y="354532"/>
                                  <a:pt x="372517" y="355421"/>
                                </a:cubicBezTo>
                                <a:cubicBezTo>
                                  <a:pt x="369088" y="354786"/>
                                  <a:pt x="369850" y="357200"/>
                                  <a:pt x="372517" y="358470"/>
                                </a:cubicBezTo>
                                <a:cubicBezTo>
                                  <a:pt x="368326" y="356692"/>
                                  <a:pt x="369088" y="360122"/>
                                  <a:pt x="372517" y="361774"/>
                                </a:cubicBezTo>
                                <a:cubicBezTo>
                                  <a:pt x="366928" y="359233"/>
                                  <a:pt x="369342" y="363807"/>
                                  <a:pt x="372517" y="365332"/>
                                </a:cubicBezTo>
                                <a:cubicBezTo>
                                  <a:pt x="366421" y="362663"/>
                                  <a:pt x="367945" y="367365"/>
                                  <a:pt x="372517" y="369652"/>
                                </a:cubicBezTo>
                                <a:cubicBezTo>
                                  <a:pt x="366421" y="367746"/>
                                  <a:pt x="367436" y="370541"/>
                                  <a:pt x="370231" y="373590"/>
                                </a:cubicBezTo>
                                <a:cubicBezTo>
                                  <a:pt x="366421" y="373590"/>
                                  <a:pt x="362483" y="374099"/>
                                  <a:pt x="358800" y="374607"/>
                                </a:cubicBezTo>
                                <a:cubicBezTo>
                                  <a:pt x="360070" y="372193"/>
                                  <a:pt x="359562" y="370668"/>
                                  <a:pt x="354989" y="372701"/>
                                </a:cubicBezTo>
                                <a:cubicBezTo>
                                  <a:pt x="359181" y="370033"/>
                                  <a:pt x="360324" y="365205"/>
                                  <a:pt x="354482" y="368381"/>
                                </a:cubicBezTo>
                                <a:cubicBezTo>
                                  <a:pt x="357530" y="366475"/>
                                  <a:pt x="359562" y="361774"/>
                                  <a:pt x="354227" y="364823"/>
                                </a:cubicBezTo>
                                <a:cubicBezTo>
                                  <a:pt x="357530" y="362790"/>
                                  <a:pt x="357911" y="359360"/>
                                  <a:pt x="353846" y="361520"/>
                                </a:cubicBezTo>
                                <a:cubicBezTo>
                                  <a:pt x="356387" y="359995"/>
                                  <a:pt x="356895" y="357454"/>
                                  <a:pt x="353593" y="358470"/>
                                </a:cubicBezTo>
                                <a:cubicBezTo>
                                  <a:pt x="355625" y="357454"/>
                                  <a:pt x="356514" y="354913"/>
                                  <a:pt x="353465" y="356310"/>
                                </a:cubicBezTo>
                                <a:cubicBezTo>
                                  <a:pt x="356387" y="354278"/>
                                  <a:pt x="355117" y="353515"/>
                                  <a:pt x="353212" y="354278"/>
                                </a:cubicBezTo>
                                <a:cubicBezTo>
                                  <a:pt x="355117" y="352372"/>
                                  <a:pt x="354736" y="352117"/>
                                  <a:pt x="353212" y="352499"/>
                                </a:cubicBezTo>
                                <a:cubicBezTo>
                                  <a:pt x="354227" y="351228"/>
                                  <a:pt x="354355" y="350085"/>
                                  <a:pt x="353212" y="350466"/>
                                </a:cubicBezTo>
                                <a:cubicBezTo>
                                  <a:pt x="353212" y="349957"/>
                                  <a:pt x="353084" y="349322"/>
                                  <a:pt x="352703" y="348941"/>
                                </a:cubicBezTo>
                                <a:cubicBezTo>
                                  <a:pt x="352450" y="349449"/>
                                  <a:pt x="352450" y="349957"/>
                                  <a:pt x="352450" y="350593"/>
                                </a:cubicBezTo>
                                <a:cubicBezTo>
                                  <a:pt x="351179" y="350339"/>
                                  <a:pt x="351433" y="351482"/>
                                  <a:pt x="352703" y="352626"/>
                                </a:cubicBezTo>
                                <a:cubicBezTo>
                                  <a:pt x="351052" y="352626"/>
                                  <a:pt x="350798" y="352880"/>
                                  <a:pt x="352958" y="354405"/>
                                </a:cubicBezTo>
                                <a:cubicBezTo>
                                  <a:pt x="351052" y="353896"/>
                                  <a:pt x="349909" y="354913"/>
                                  <a:pt x="353084" y="356310"/>
                                </a:cubicBezTo>
                                <a:cubicBezTo>
                                  <a:pt x="349782" y="355548"/>
                                  <a:pt x="351179" y="357835"/>
                                  <a:pt x="353339" y="358470"/>
                                </a:cubicBezTo>
                                <a:cubicBezTo>
                                  <a:pt x="349909" y="358089"/>
                                  <a:pt x="350798" y="360503"/>
                                  <a:pt x="353593" y="361520"/>
                                </a:cubicBezTo>
                                <a:cubicBezTo>
                                  <a:pt x="349274" y="360122"/>
                                  <a:pt x="350290" y="363426"/>
                                  <a:pt x="353846" y="364823"/>
                                </a:cubicBezTo>
                                <a:cubicBezTo>
                                  <a:pt x="348004" y="362790"/>
                                  <a:pt x="350798" y="367110"/>
                                  <a:pt x="354101" y="368381"/>
                                </a:cubicBezTo>
                                <a:cubicBezTo>
                                  <a:pt x="347877" y="366221"/>
                                  <a:pt x="349782" y="370795"/>
                                  <a:pt x="354355" y="372701"/>
                                </a:cubicBezTo>
                                <a:cubicBezTo>
                                  <a:pt x="349020" y="371430"/>
                                  <a:pt x="349147" y="373463"/>
                                  <a:pt x="351433" y="375877"/>
                                </a:cubicBezTo>
                                <a:cubicBezTo>
                                  <a:pt x="348258" y="376513"/>
                                  <a:pt x="345083" y="377275"/>
                                  <a:pt x="341908" y="378165"/>
                                </a:cubicBezTo>
                                <a:cubicBezTo>
                                  <a:pt x="342543" y="376132"/>
                                  <a:pt x="341654" y="375115"/>
                                  <a:pt x="337589" y="377275"/>
                                </a:cubicBezTo>
                                <a:cubicBezTo>
                                  <a:pt x="341527" y="374226"/>
                                  <a:pt x="342162" y="369270"/>
                                  <a:pt x="336701" y="372955"/>
                                </a:cubicBezTo>
                                <a:cubicBezTo>
                                  <a:pt x="339621" y="370795"/>
                                  <a:pt x="341019" y="365967"/>
                                  <a:pt x="336065" y="369397"/>
                                </a:cubicBezTo>
                                <a:cubicBezTo>
                                  <a:pt x="339113" y="367110"/>
                                  <a:pt x="339240" y="363553"/>
                                  <a:pt x="335557" y="366094"/>
                                </a:cubicBezTo>
                                <a:cubicBezTo>
                                  <a:pt x="337970" y="364315"/>
                                  <a:pt x="338097" y="361774"/>
                                  <a:pt x="335049" y="363045"/>
                                </a:cubicBezTo>
                                <a:cubicBezTo>
                                  <a:pt x="335430" y="362790"/>
                                  <a:pt x="335811" y="362536"/>
                                  <a:pt x="336065" y="362155"/>
                                </a:cubicBezTo>
                                <a:cubicBezTo>
                                  <a:pt x="353339" y="348814"/>
                                  <a:pt x="366547" y="331026"/>
                                  <a:pt x="374295" y="310569"/>
                                </a:cubicBezTo>
                                <a:lnTo>
                                  <a:pt x="400078" y="255680"/>
                                </a:lnTo>
                                <a:lnTo>
                                  <a:pt x="400078" y="260381"/>
                                </a:lnTo>
                                <a:cubicBezTo>
                                  <a:pt x="400078" y="272833"/>
                                  <a:pt x="400205" y="284522"/>
                                  <a:pt x="399316" y="287699"/>
                                </a:cubicBezTo>
                                <a:lnTo>
                                  <a:pt x="399570" y="287953"/>
                                </a:lnTo>
                                <a:lnTo>
                                  <a:pt x="399824" y="287953"/>
                                </a:lnTo>
                                <a:cubicBezTo>
                                  <a:pt x="400586" y="284649"/>
                                  <a:pt x="400586" y="272833"/>
                                  <a:pt x="400459" y="260381"/>
                                </a:cubicBezTo>
                                <a:lnTo>
                                  <a:pt x="400459" y="254663"/>
                                </a:lnTo>
                                <a:lnTo>
                                  <a:pt x="402364" y="250470"/>
                                </a:lnTo>
                                <a:cubicBezTo>
                                  <a:pt x="402491" y="258475"/>
                                  <a:pt x="402364" y="269529"/>
                                  <a:pt x="402364" y="269656"/>
                                </a:cubicBezTo>
                                <a:cubicBezTo>
                                  <a:pt x="402364" y="270038"/>
                                  <a:pt x="402745" y="270419"/>
                                  <a:pt x="403126" y="270419"/>
                                </a:cubicBezTo>
                                <a:cubicBezTo>
                                  <a:pt x="403507" y="270419"/>
                                  <a:pt x="403888" y="270165"/>
                                  <a:pt x="403888" y="269656"/>
                                </a:cubicBezTo>
                                <a:lnTo>
                                  <a:pt x="403888" y="269656"/>
                                </a:lnTo>
                                <a:lnTo>
                                  <a:pt x="403888" y="248183"/>
                                </a:lnTo>
                                <a:cubicBezTo>
                                  <a:pt x="403888" y="248183"/>
                                  <a:pt x="403888" y="247802"/>
                                  <a:pt x="403634" y="247675"/>
                                </a:cubicBezTo>
                                <a:lnTo>
                                  <a:pt x="405666" y="243228"/>
                                </a:lnTo>
                                <a:lnTo>
                                  <a:pt x="405666" y="256950"/>
                                </a:lnTo>
                                <a:cubicBezTo>
                                  <a:pt x="405666" y="271689"/>
                                  <a:pt x="405793" y="285793"/>
                                  <a:pt x="404904" y="288842"/>
                                </a:cubicBezTo>
                                <a:cubicBezTo>
                                  <a:pt x="404904" y="288969"/>
                                  <a:pt x="404904" y="289096"/>
                                  <a:pt x="405031" y="289096"/>
                                </a:cubicBezTo>
                                <a:lnTo>
                                  <a:pt x="405285" y="289096"/>
                                </a:lnTo>
                                <a:cubicBezTo>
                                  <a:pt x="406174" y="285666"/>
                                  <a:pt x="406174" y="271562"/>
                                  <a:pt x="406047" y="256823"/>
                                </a:cubicBezTo>
                                <a:lnTo>
                                  <a:pt x="406047" y="241958"/>
                                </a:lnTo>
                                <a:lnTo>
                                  <a:pt x="411890" y="229506"/>
                                </a:lnTo>
                                <a:lnTo>
                                  <a:pt x="411890" y="245769"/>
                                </a:lnTo>
                                <a:cubicBezTo>
                                  <a:pt x="411890" y="264193"/>
                                  <a:pt x="411890" y="281600"/>
                                  <a:pt x="410619" y="290240"/>
                                </a:cubicBezTo>
                                <a:lnTo>
                                  <a:pt x="410874" y="290494"/>
                                </a:lnTo>
                                <a:lnTo>
                                  <a:pt x="411128" y="290240"/>
                                </a:lnTo>
                                <a:cubicBezTo>
                                  <a:pt x="412398" y="281473"/>
                                  <a:pt x="412398" y="264066"/>
                                  <a:pt x="412398" y="245769"/>
                                </a:cubicBezTo>
                                <a:lnTo>
                                  <a:pt x="412398" y="228489"/>
                                </a:lnTo>
                                <a:lnTo>
                                  <a:pt x="415319" y="222264"/>
                                </a:lnTo>
                                <a:lnTo>
                                  <a:pt x="415319" y="236113"/>
                                </a:lnTo>
                                <a:cubicBezTo>
                                  <a:pt x="415319" y="236113"/>
                                  <a:pt x="415573" y="236875"/>
                                  <a:pt x="415954" y="236875"/>
                                </a:cubicBezTo>
                                <a:lnTo>
                                  <a:pt x="415954" y="236875"/>
                                </a:lnTo>
                                <a:cubicBezTo>
                                  <a:pt x="415954" y="236875"/>
                                  <a:pt x="416716" y="236621"/>
                                  <a:pt x="416716" y="236240"/>
                                </a:cubicBezTo>
                                <a:lnTo>
                                  <a:pt x="416716" y="236240"/>
                                </a:lnTo>
                                <a:lnTo>
                                  <a:pt x="416716" y="223153"/>
                                </a:lnTo>
                                <a:lnTo>
                                  <a:pt x="417097" y="223153"/>
                                </a:lnTo>
                                <a:cubicBezTo>
                                  <a:pt x="417097" y="223153"/>
                                  <a:pt x="417351" y="223280"/>
                                  <a:pt x="417351" y="223280"/>
                                </a:cubicBezTo>
                                <a:cubicBezTo>
                                  <a:pt x="417605" y="223280"/>
                                  <a:pt x="417859" y="223153"/>
                                  <a:pt x="417859" y="222899"/>
                                </a:cubicBezTo>
                                <a:cubicBezTo>
                                  <a:pt x="418621" y="221374"/>
                                  <a:pt x="419383" y="219722"/>
                                  <a:pt x="420018" y="218071"/>
                                </a:cubicBezTo>
                                <a:cubicBezTo>
                                  <a:pt x="419510" y="221882"/>
                                  <a:pt x="419129" y="225694"/>
                                  <a:pt x="419129" y="229506"/>
                                </a:cubicBezTo>
                                <a:cubicBezTo>
                                  <a:pt x="419129" y="229887"/>
                                  <a:pt x="419129" y="230395"/>
                                  <a:pt x="419129" y="230776"/>
                                </a:cubicBezTo>
                                <a:cubicBezTo>
                                  <a:pt x="418875" y="238273"/>
                                  <a:pt x="419002" y="247167"/>
                                  <a:pt x="419129" y="255807"/>
                                </a:cubicBezTo>
                                <a:cubicBezTo>
                                  <a:pt x="419256" y="269275"/>
                                  <a:pt x="419510" y="283379"/>
                                  <a:pt x="418240" y="291638"/>
                                </a:cubicBezTo>
                                <a:lnTo>
                                  <a:pt x="418240" y="291892"/>
                                </a:lnTo>
                                <a:cubicBezTo>
                                  <a:pt x="418240" y="291892"/>
                                  <a:pt x="418621" y="291638"/>
                                  <a:pt x="418621" y="291638"/>
                                </a:cubicBezTo>
                                <a:cubicBezTo>
                                  <a:pt x="419891" y="283252"/>
                                  <a:pt x="419637" y="269148"/>
                                  <a:pt x="419510" y="255680"/>
                                </a:cubicBezTo>
                                <a:cubicBezTo>
                                  <a:pt x="419383" y="247167"/>
                                  <a:pt x="419256" y="238400"/>
                                  <a:pt x="419510" y="230904"/>
                                </a:cubicBezTo>
                                <a:cubicBezTo>
                                  <a:pt x="419764" y="230904"/>
                                  <a:pt x="420018" y="230649"/>
                                  <a:pt x="420145" y="230395"/>
                                </a:cubicBezTo>
                                <a:cubicBezTo>
                                  <a:pt x="420780" y="227219"/>
                                  <a:pt x="421796" y="224296"/>
                                  <a:pt x="423194" y="221374"/>
                                </a:cubicBezTo>
                                <a:cubicBezTo>
                                  <a:pt x="424209" y="219214"/>
                                  <a:pt x="425099" y="216927"/>
                                  <a:pt x="425607" y="214513"/>
                                </a:cubicBezTo>
                                <a:cubicBezTo>
                                  <a:pt x="425607" y="214132"/>
                                  <a:pt x="425352" y="213878"/>
                                  <a:pt x="425099" y="213878"/>
                                </a:cubicBezTo>
                                <a:cubicBezTo>
                                  <a:pt x="424718" y="213878"/>
                                  <a:pt x="424463" y="214132"/>
                                  <a:pt x="424463" y="214386"/>
                                </a:cubicBezTo>
                                <a:cubicBezTo>
                                  <a:pt x="423956" y="216673"/>
                                  <a:pt x="423194" y="218833"/>
                                  <a:pt x="422177" y="220866"/>
                                </a:cubicBezTo>
                                <a:cubicBezTo>
                                  <a:pt x="421415" y="222772"/>
                                  <a:pt x="420526" y="224932"/>
                                  <a:pt x="419891" y="226838"/>
                                </a:cubicBezTo>
                                <a:cubicBezTo>
                                  <a:pt x="420018" y="223788"/>
                                  <a:pt x="420272" y="220739"/>
                                  <a:pt x="420780" y="217689"/>
                                </a:cubicBezTo>
                                <a:lnTo>
                                  <a:pt x="420780" y="217435"/>
                                </a:lnTo>
                                <a:cubicBezTo>
                                  <a:pt x="420780" y="217435"/>
                                  <a:pt x="420272" y="217435"/>
                                  <a:pt x="420272" y="217435"/>
                                </a:cubicBezTo>
                                <a:cubicBezTo>
                                  <a:pt x="421161" y="214259"/>
                                  <a:pt x="422558" y="211336"/>
                                  <a:pt x="424337" y="208668"/>
                                </a:cubicBezTo>
                                <a:cubicBezTo>
                                  <a:pt x="424590" y="208414"/>
                                  <a:pt x="424463" y="208033"/>
                                  <a:pt x="424337" y="207779"/>
                                </a:cubicBezTo>
                                <a:cubicBezTo>
                                  <a:pt x="424082" y="207525"/>
                                  <a:pt x="423701" y="207652"/>
                                  <a:pt x="423447" y="207779"/>
                                </a:cubicBezTo>
                                <a:cubicBezTo>
                                  <a:pt x="421542" y="210701"/>
                                  <a:pt x="420018" y="213878"/>
                                  <a:pt x="419129" y="217308"/>
                                </a:cubicBezTo>
                                <a:cubicBezTo>
                                  <a:pt x="418621" y="218960"/>
                                  <a:pt x="417986" y="220612"/>
                                  <a:pt x="417351" y="222264"/>
                                </a:cubicBezTo>
                                <a:lnTo>
                                  <a:pt x="417351" y="222264"/>
                                </a:lnTo>
                                <a:cubicBezTo>
                                  <a:pt x="417351" y="222264"/>
                                  <a:pt x="417351" y="220993"/>
                                  <a:pt x="417351" y="220231"/>
                                </a:cubicBezTo>
                                <a:cubicBezTo>
                                  <a:pt x="417351" y="220103"/>
                                  <a:pt x="417351" y="219849"/>
                                  <a:pt x="417097" y="219722"/>
                                </a:cubicBezTo>
                                <a:lnTo>
                                  <a:pt x="439451" y="172202"/>
                                </a:lnTo>
                                <a:cubicBezTo>
                                  <a:pt x="439451" y="172202"/>
                                  <a:pt x="440339" y="172202"/>
                                  <a:pt x="440720" y="172202"/>
                                </a:cubicBezTo>
                                <a:cubicBezTo>
                                  <a:pt x="442245" y="172329"/>
                                  <a:pt x="443769" y="171948"/>
                                  <a:pt x="445039" y="171186"/>
                                </a:cubicBezTo>
                                <a:cubicBezTo>
                                  <a:pt x="445801" y="170678"/>
                                  <a:pt x="446182" y="169788"/>
                                  <a:pt x="446309" y="168899"/>
                                </a:cubicBezTo>
                                <a:cubicBezTo>
                                  <a:pt x="447579" y="168518"/>
                                  <a:pt x="448595" y="167628"/>
                                  <a:pt x="448976" y="166358"/>
                                </a:cubicBezTo>
                                <a:cubicBezTo>
                                  <a:pt x="449103" y="165595"/>
                                  <a:pt x="448976" y="164706"/>
                                  <a:pt x="448595" y="163943"/>
                                </a:cubicBezTo>
                                <a:cubicBezTo>
                                  <a:pt x="449484" y="163435"/>
                                  <a:pt x="450246" y="162673"/>
                                  <a:pt x="450627" y="161656"/>
                                </a:cubicBezTo>
                                <a:cubicBezTo>
                                  <a:pt x="450627" y="160767"/>
                                  <a:pt x="450373" y="159751"/>
                                  <a:pt x="449738" y="159115"/>
                                </a:cubicBezTo>
                                <a:lnTo>
                                  <a:pt x="449738" y="158861"/>
                                </a:lnTo>
                                <a:cubicBezTo>
                                  <a:pt x="450627" y="158226"/>
                                  <a:pt x="451262" y="156828"/>
                                  <a:pt x="450754" y="155685"/>
                                </a:cubicBezTo>
                                <a:cubicBezTo>
                                  <a:pt x="450373" y="154541"/>
                                  <a:pt x="449357" y="153652"/>
                                  <a:pt x="448214" y="153525"/>
                                </a:cubicBezTo>
                                <a:lnTo>
                                  <a:pt x="460407" y="127351"/>
                                </a:lnTo>
                                <a:cubicBezTo>
                                  <a:pt x="460407" y="128621"/>
                                  <a:pt x="460788" y="129765"/>
                                  <a:pt x="461423" y="130908"/>
                                </a:cubicBezTo>
                                <a:cubicBezTo>
                                  <a:pt x="461550" y="131162"/>
                                  <a:pt x="461931" y="131289"/>
                                  <a:pt x="462185" y="131289"/>
                                </a:cubicBezTo>
                                <a:cubicBezTo>
                                  <a:pt x="462439" y="131289"/>
                                  <a:pt x="462566" y="131289"/>
                                  <a:pt x="462693" y="131162"/>
                                </a:cubicBezTo>
                                <a:cubicBezTo>
                                  <a:pt x="463074" y="130908"/>
                                  <a:pt x="463201" y="130400"/>
                                  <a:pt x="462947" y="129892"/>
                                </a:cubicBezTo>
                                <a:cubicBezTo>
                                  <a:pt x="462947" y="129892"/>
                                  <a:pt x="462947" y="129892"/>
                                  <a:pt x="462947" y="129892"/>
                                </a:cubicBezTo>
                                <a:cubicBezTo>
                                  <a:pt x="462312" y="128240"/>
                                  <a:pt x="462058" y="126461"/>
                                  <a:pt x="462058" y="124682"/>
                                </a:cubicBezTo>
                                <a:lnTo>
                                  <a:pt x="462058" y="124301"/>
                                </a:lnTo>
                                <a:cubicBezTo>
                                  <a:pt x="462058" y="124301"/>
                                  <a:pt x="463709" y="120362"/>
                                  <a:pt x="463709" y="120362"/>
                                </a:cubicBezTo>
                                <a:cubicBezTo>
                                  <a:pt x="463709" y="121379"/>
                                  <a:pt x="463709" y="122395"/>
                                  <a:pt x="463836" y="123285"/>
                                </a:cubicBezTo>
                                <a:cubicBezTo>
                                  <a:pt x="463836" y="125699"/>
                                  <a:pt x="463836" y="127605"/>
                                  <a:pt x="464090" y="129002"/>
                                </a:cubicBezTo>
                                <a:cubicBezTo>
                                  <a:pt x="464090" y="129511"/>
                                  <a:pt x="464598" y="129892"/>
                                  <a:pt x="464979" y="129892"/>
                                </a:cubicBezTo>
                                <a:cubicBezTo>
                                  <a:pt x="465487" y="129892"/>
                                  <a:pt x="465868" y="129384"/>
                                  <a:pt x="465868" y="128875"/>
                                </a:cubicBezTo>
                                <a:cubicBezTo>
                                  <a:pt x="465741" y="127605"/>
                                  <a:pt x="465741" y="125572"/>
                                  <a:pt x="465487" y="123285"/>
                                </a:cubicBezTo>
                                <a:cubicBezTo>
                                  <a:pt x="465487" y="121633"/>
                                  <a:pt x="465487" y="119600"/>
                                  <a:pt x="465360" y="117567"/>
                                </a:cubicBezTo>
                                <a:cubicBezTo>
                                  <a:pt x="465360" y="117440"/>
                                  <a:pt x="465360" y="117186"/>
                                  <a:pt x="465233" y="117059"/>
                                </a:cubicBezTo>
                                <a:lnTo>
                                  <a:pt x="469171" y="108673"/>
                                </a:lnTo>
                                <a:cubicBezTo>
                                  <a:pt x="469552" y="111087"/>
                                  <a:pt x="470060" y="113374"/>
                                  <a:pt x="470568" y="115407"/>
                                </a:cubicBezTo>
                                <a:cubicBezTo>
                                  <a:pt x="471457" y="119219"/>
                                  <a:pt x="472219" y="122776"/>
                                  <a:pt x="471457" y="124047"/>
                                </a:cubicBezTo>
                                <a:cubicBezTo>
                                  <a:pt x="471076" y="124428"/>
                                  <a:pt x="471203" y="125064"/>
                                  <a:pt x="471584" y="125318"/>
                                </a:cubicBezTo>
                                <a:cubicBezTo>
                                  <a:pt x="471584" y="125318"/>
                                  <a:pt x="471584" y="125318"/>
                                  <a:pt x="471584" y="125318"/>
                                </a:cubicBezTo>
                                <a:cubicBezTo>
                                  <a:pt x="471711" y="125318"/>
                                  <a:pt x="471965" y="125572"/>
                                  <a:pt x="472219" y="125445"/>
                                </a:cubicBezTo>
                                <a:cubicBezTo>
                                  <a:pt x="472473" y="125445"/>
                                  <a:pt x="472727" y="125318"/>
                                  <a:pt x="472854" y="125064"/>
                                </a:cubicBezTo>
                                <a:cubicBezTo>
                                  <a:pt x="474251" y="123158"/>
                                  <a:pt x="473489" y="119727"/>
                                  <a:pt x="472346" y="114899"/>
                                </a:cubicBezTo>
                                <a:cubicBezTo>
                                  <a:pt x="471584" y="111976"/>
                                  <a:pt x="471076" y="109054"/>
                                  <a:pt x="470695" y="106132"/>
                                </a:cubicBezTo>
                                <a:cubicBezTo>
                                  <a:pt x="470695" y="106005"/>
                                  <a:pt x="470695" y="105751"/>
                                  <a:pt x="470441" y="105624"/>
                                </a:cubicBezTo>
                                <a:lnTo>
                                  <a:pt x="473489" y="99016"/>
                                </a:lnTo>
                                <a:cubicBezTo>
                                  <a:pt x="473743" y="102320"/>
                                  <a:pt x="474378" y="105624"/>
                                  <a:pt x="475267" y="108800"/>
                                </a:cubicBezTo>
                                <a:cubicBezTo>
                                  <a:pt x="476410" y="112739"/>
                                  <a:pt x="477172" y="116678"/>
                                  <a:pt x="477299" y="120744"/>
                                </a:cubicBezTo>
                                <a:cubicBezTo>
                                  <a:pt x="477299" y="121252"/>
                                  <a:pt x="477680" y="121633"/>
                                  <a:pt x="478188" y="121633"/>
                                </a:cubicBezTo>
                                <a:cubicBezTo>
                                  <a:pt x="478696" y="121633"/>
                                  <a:pt x="479077" y="121252"/>
                                  <a:pt x="479077" y="120744"/>
                                </a:cubicBezTo>
                                <a:cubicBezTo>
                                  <a:pt x="478950" y="116551"/>
                                  <a:pt x="478188" y="112358"/>
                                  <a:pt x="477045" y="108292"/>
                                </a:cubicBezTo>
                                <a:cubicBezTo>
                                  <a:pt x="475902" y="103718"/>
                                  <a:pt x="474759" y="99398"/>
                                  <a:pt x="475648" y="95713"/>
                                </a:cubicBezTo>
                                <a:cubicBezTo>
                                  <a:pt x="475648" y="95459"/>
                                  <a:pt x="475648" y="95078"/>
                                  <a:pt x="475394" y="94951"/>
                                </a:cubicBezTo>
                                <a:lnTo>
                                  <a:pt x="475775" y="94188"/>
                                </a:lnTo>
                                <a:cubicBezTo>
                                  <a:pt x="475775" y="94188"/>
                                  <a:pt x="476283" y="94188"/>
                                  <a:pt x="476537" y="94061"/>
                                </a:cubicBezTo>
                                <a:lnTo>
                                  <a:pt x="476537" y="94061"/>
                                </a:lnTo>
                                <a:cubicBezTo>
                                  <a:pt x="479839" y="96984"/>
                                  <a:pt x="480474" y="102828"/>
                                  <a:pt x="481236" y="108419"/>
                                </a:cubicBezTo>
                                <a:cubicBezTo>
                                  <a:pt x="481491" y="111468"/>
                                  <a:pt x="481998" y="114518"/>
                                  <a:pt x="482761" y="117440"/>
                                </a:cubicBezTo>
                                <a:cubicBezTo>
                                  <a:pt x="482761" y="117821"/>
                                  <a:pt x="483268" y="118075"/>
                                  <a:pt x="483649" y="118075"/>
                                </a:cubicBezTo>
                                <a:lnTo>
                                  <a:pt x="483904" y="118075"/>
                                </a:lnTo>
                                <a:cubicBezTo>
                                  <a:pt x="483904" y="118075"/>
                                  <a:pt x="484666" y="117313"/>
                                  <a:pt x="484539" y="116932"/>
                                </a:cubicBezTo>
                                <a:cubicBezTo>
                                  <a:pt x="484539" y="116932"/>
                                  <a:pt x="484539" y="116932"/>
                                  <a:pt x="484539" y="116932"/>
                                </a:cubicBezTo>
                                <a:cubicBezTo>
                                  <a:pt x="483777" y="114136"/>
                                  <a:pt x="483268" y="111214"/>
                                  <a:pt x="483142" y="108292"/>
                                </a:cubicBezTo>
                                <a:cubicBezTo>
                                  <a:pt x="482506" y="102193"/>
                                  <a:pt x="481744" y="95967"/>
                                  <a:pt x="477807" y="92664"/>
                                </a:cubicBezTo>
                                <a:lnTo>
                                  <a:pt x="477553" y="92664"/>
                                </a:lnTo>
                                <a:cubicBezTo>
                                  <a:pt x="477553" y="92664"/>
                                  <a:pt x="478442" y="91774"/>
                                  <a:pt x="478950" y="91520"/>
                                </a:cubicBezTo>
                                <a:cubicBezTo>
                                  <a:pt x="479585" y="91139"/>
                                  <a:pt x="479966" y="90758"/>
                                  <a:pt x="480347" y="90122"/>
                                </a:cubicBezTo>
                                <a:cubicBezTo>
                                  <a:pt x="484666" y="92791"/>
                                  <a:pt x="486825" y="99398"/>
                                  <a:pt x="488476" y="104734"/>
                                </a:cubicBezTo>
                                <a:cubicBezTo>
                                  <a:pt x="488984" y="106894"/>
                                  <a:pt x="489746" y="108927"/>
                                  <a:pt x="490762" y="110960"/>
                                </a:cubicBezTo>
                                <a:cubicBezTo>
                                  <a:pt x="490889" y="111214"/>
                                  <a:pt x="491143" y="111468"/>
                                  <a:pt x="491524" y="111341"/>
                                </a:cubicBezTo>
                                <a:cubicBezTo>
                                  <a:pt x="491651" y="111341"/>
                                  <a:pt x="491905" y="111341"/>
                                  <a:pt x="492032" y="111341"/>
                                </a:cubicBezTo>
                                <a:cubicBezTo>
                                  <a:pt x="492413" y="111087"/>
                                  <a:pt x="492667" y="110452"/>
                                  <a:pt x="492413" y="110071"/>
                                </a:cubicBezTo>
                                <a:cubicBezTo>
                                  <a:pt x="491524" y="108292"/>
                                  <a:pt x="490762" y="106386"/>
                                  <a:pt x="490254" y="104480"/>
                                </a:cubicBezTo>
                                <a:cubicBezTo>
                                  <a:pt x="488603" y="99016"/>
                                  <a:pt x="486317" y="91393"/>
                                  <a:pt x="480982" y="88471"/>
                                </a:cubicBezTo>
                                <a:cubicBezTo>
                                  <a:pt x="481110" y="87073"/>
                                  <a:pt x="481872" y="85929"/>
                                  <a:pt x="482887" y="85167"/>
                                </a:cubicBezTo>
                                <a:lnTo>
                                  <a:pt x="482887" y="85421"/>
                                </a:lnTo>
                                <a:cubicBezTo>
                                  <a:pt x="484030" y="86692"/>
                                  <a:pt x="485047" y="87835"/>
                                  <a:pt x="486190" y="88979"/>
                                </a:cubicBezTo>
                                <a:cubicBezTo>
                                  <a:pt x="490508" y="93299"/>
                                  <a:pt x="497112" y="100160"/>
                                  <a:pt x="497493" y="107148"/>
                                </a:cubicBezTo>
                                <a:cubicBezTo>
                                  <a:pt x="497493" y="107656"/>
                                  <a:pt x="498002" y="108038"/>
                                  <a:pt x="498510" y="108038"/>
                                </a:cubicBezTo>
                                <a:cubicBezTo>
                                  <a:pt x="499018" y="108038"/>
                                  <a:pt x="499399" y="107529"/>
                                  <a:pt x="499399" y="107021"/>
                                </a:cubicBezTo>
                                <a:cubicBezTo>
                                  <a:pt x="498891" y="99398"/>
                                  <a:pt x="492032" y="92409"/>
                                  <a:pt x="487460" y="87708"/>
                                </a:cubicBezTo>
                                <a:cubicBezTo>
                                  <a:pt x="486444" y="86692"/>
                                  <a:pt x="485428" y="85675"/>
                                  <a:pt x="484539" y="84532"/>
                                </a:cubicBezTo>
                                <a:cubicBezTo>
                                  <a:pt x="484792" y="84532"/>
                                  <a:pt x="484920" y="84659"/>
                                  <a:pt x="485173" y="84659"/>
                                </a:cubicBezTo>
                                <a:cubicBezTo>
                                  <a:pt x="486825" y="86311"/>
                                  <a:pt x="488730" y="87581"/>
                                  <a:pt x="490762" y="88725"/>
                                </a:cubicBezTo>
                                <a:cubicBezTo>
                                  <a:pt x="491905" y="89487"/>
                                  <a:pt x="493175" y="90122"/>
                                  <a:pt x="494445" y="91139"/>
                                </a:cubicBezTo>
                                <a:cubicBezTo>
                                  <a:pt x="495080" y="92409"/>
                                  <a:pt x="495843" y="93680"/>
                                  <a:pt x="496731" y="94696"/>
                                </a:cubicBezTo>
                                <a:cubicBezTo>
                                  <a:pt x="499399" y="97492"/>
                                  <a:pt x="501050" y="101049"/>
                                  <a:pt x="501431" y="104861"/>
                                </a:cubicBezTo>
                                <a:cubicBezTo>
                                  <a:pt x="501685" y="106640"/>
                                  <a:pt x="502066" y="108419"/>
                                  <a:pt x="502828" y="110071"/>
                                </a:cubicBezTo>
                                <a:cubicBezTo>
                                  <a:pt x="502193" y="109435"/>
                                  <a:pt x="501431" y="108927"/>
                                  <a:pt x="500669" y="108673"/>
                                </a:cubicBezTo>
                                <a:lnTo>
                                  <a:pt x="500288" y="108673"/>
                                </a:lnTo>
                                <a:cubicBezTo>
                                  <a:pt x="500288" y="108673"/>
                                  <a:pt x="500034" y="108927"/>
                                  <a:pt x="500034" y="108927"/>
                                </a:cubicBezTo>
                                <a:lnTo>
                                  <a:pt x="500034" y="108927"/>
                                </a:lnTo>
                                <a:lnTo>
                                  <a:pt x="500034" y="109308"/>
                                </a:lnTo>
                                <a:lnTo>
                                  <a:pt x="500034" y="109308"/>
                                </a:lnTo>
                                <a:cubicBezTo>
                                  <a:pt x="500288" y="110452"/>
                                  <a:pt x="500796" y="111341"/>
                                  <a:pt x="501050" y="112104"/>
                                </a:cubicBezTo>
                                <a:cubicBezTo>
                                  <a:pt x="502193" y="114136"/>
                                  <a:pt x="502574" y="116551"/>
                                  <a:pt x="502066" y="118838"/>
                                </a:cubicBezTo>
                                <a:cubicBezTo>
                                  <a:pt x="502066" y="119219"/>
                                  <a:pt x="502066" y="119473"/>
                                  <a:pt x="502574" y="119600"/>
                                </a:cubicBezTo>
                                <a:cubicBezTo>
                                  <a:pt x="502574" y="119600"/>
                                  <a:pt x="502574" y="119600"/>
                                  <a:pt x="502574" y="119600"/>
                                </a:cubicBezTo>
                                <a:cubicBezTo>
                                  <a:pt x="502955" y="119600"/>
                                  <a:pt x="503209" y="119346"/>
                                  <a:pt x="503209" y="119092"/>
                                </a:cubicBezTo>
                                <a:cubicBezTo>
                                  <a:pt x="503844" y="116551"/>
                                  <a:pt x="503463" y="113755"/>
                                  <a:pt x="502193" y="111468"/>
                                </a:cubicBezTo>
                                <a:lnTo>
                                  <a:pt x="501812" y="110706"/>
                                </a:lnTo>
                                <a:cubicBezTo>
                                  <a:pt x="502701" y="111595"/>
                                  <a:pt x="503590" y="112485"/>
                                  <a:pt x="504479" y="113501"/>
                                </a:cubicBezTo>
                                <a:cubicBezTo>
                                  <a:pt x="505622" y="115788"/>
                                  <a:pt x="506130" y="118202"/>
                                  <a:pt x="506003" y="120744"/>
                                </a:cubicBezTo>
                                <a:cubicBezTo>
                                  <a:pt x="506003" y="122776"/>
                                  <a:pt x="506003" y="124936"/>
                                  <a:pt x="506003" y="126969"/>
                                </a:cubicBezTo>
                                <a:cubicBezTo>
                                  <a:pt x="505876" y="126969"/>
                                  <a:pt x="505622" y="126969"/>
                                  <a:pt x="505622" y="127224"/>
                                </a:cubicBezTo>
                                <a:cubicBezTo>
                                  <a:pt x="503717" y="129511"/>
                                  <a:pt x="502828" y="132560"/>
                                  <a:pt x="502828" y="137388"/>
                                </a:cubicBezTo>
                                <a:cubicBezTo>
                                  <a:pt x="502828" y="137769"/>
                                  <a:pt x="503082" y="138024"/>
                                  <a:pt x="503336" y="138024"/>
                                </a:cubicBezTo>
                                <a:cubicBezTo>
                                  <a:pt x="503336" y="138024"/>
                                  <a:pt x="503336" y="138024"/>
                                  <a:pt x="503336" y="138024"/>
                                </a:cubicBezTo>
                                <a:cubicBezTo>
                                  <a:pt x="503717" y="138024"/>
                                  <a:pt x="503971" y="137769"/>
                                  <a:pt x="503971" y="137388"/>
                                </a:cubicBezTo>
                                <a:cubicBezTo>
                                  <a:pt x="503971" y="133195"/>
                                  <a:pt x="504606" y="130654"/>
                                  <a:pt x="505876" y="128621"/>
                                </a:cubicBezTo>
                                <a:cubicBezTo>
                                  <a:pt x="506003" y="131544"/>
                                  <a:pt x="506384" y="134593"/>
                                  <a:pt x="506638" y="137388"/>
                                </a:cubicBezTo>
                                <a:lnTo>
                                  <a:pt x="506638" y="137388"/>
                                </a:lnTo>
                                <a:cubicBezTo>
                                  <a:pt x="506511" y="138913"/>
                                  <a:pt x="506638" y="140438"/>
                                  <a:pt x="507146" y="141835"/>
                                </a:cubicBezTo>
                                <a:lnTo>
                                  <a:pt x="507146" y="142089"/>
                                </a:lnTo>
                                <a:cubicBezTo>
                                  <a:pt x="507654" y="148442"/>
                                  <a:pt x="508035" y="154414"/>
                                  <a:pt x="507146" y="159878"/>
                                </a:cubicBezTo>
                                <a:cubicBezTo>
                                  <a:pt x="506130" y="165595"/>
                                  <a:pt x="504860" y="198503"/>
                                  <a:pt x="506257" y="209812"/>
                                </a:cubicBezTo>
                                <a:cubicBezTo>
                                  <a:pt x="506511" y="212226"/>
                                  <a:pt x="506638" y="214640"/>
                                  <a:pt x="506511" y="217054"/>
                                </a:cubicBezTo>
                                <a:lnTo>
                                  <a:pt x="506511" y="220739"/>
                                </a:lnTo>
                                <a:cubicBezTo>
                                  <a:pt x="506511" y="220739"/>
                                  <a:pt x="506384" y="220993"/>
                                  <a:pt x="506384" y="221247"/>
                                </a:cubicBezTo>
                                <a:cubicBezTo>
                                  <a:pt x="506384" y="221501"/>
                                  <a:pt x="506384" y="221755"/>
                                  <a:pt x="506511" y="221882"/>
                                </a:cubicBezTo>
                                <a:cubicBezTo>
                                  <a:pt x="506511" y="227854"/>
                                  <a:pt x="507273" y="233699"/>
                                  <a:pt x="508670" y="239416"/>
                                </a:cubicBezTo>
                                <a:cubicBezTo>
                                  <a:pt x="509051" y="240687"/>
                                  <a:pt x="509305" y="241830"/>
                                  <a:pt x="509432" y="243101"/>
                                </a:cubicBezTo>
                                <a:cubicBezTo>
                                  <a:pt x="509432" y="243228"/>
                                  <a:pt x="509432" y="243482"/>
                                  <a:pt x="509559" y="243609"/>
                                </a:cubicBezTo>
                                <a:cubicBezTo>
                                  <a:pt x="510702" y="251233"/>
                                  <a:pt x="510956" y="258856"/>
                                  <a:pt x="510575" y="266480"/>
                                </a:cubicBezTo>
                                <a:cubicBezTo>
                                  <a:pt x="510575" y="268767"/>
                                  <a:pt x="510449" y="270419"/>
                                  <a:pt x="510575" y="271308"/>
                                </a:cubicBezTo>
                                <a:cubicBezTo>
                                  <a:pt x="510575" y="273595"/>
                                  <a:pt x="510194" y="281219"/>
                                  <a:pt x="509940" y="283506"/>
                                </a:cubicBezTo>
                                <a:cubicBezTo>
                                  <a:pt x="506511" y="286301"/>
                                  <a:pt x="498510" y="289732"/>
                                  <a:pt x="490635" y="293035"/>
                                </a:cubicBezTo>
                                <a:cubicBezTo>
                                  <a:pt x="485809" y="295068"/>
                                  <a:pt x="480982" y="297101"/>
                                  <a:pt x="477299" y="299007"/>
                                </a:cubicBezTo>
                                <a:cubicBezTo>
                                  <a:pt x="472981" y="301167"/>
                                  <a:pt x="467392" y="304598"/>
                                  <a:pt x="461423" y="308282"/>
                                </a:cubicBezTo>
                                <a:cubicBezTo>
                                  <a:pt x="452786" y="313619"/>
                                  <a:pt x="443896" y="319082"/>
                                  <a:pt x="438434" y="320861"/>
                                </a:cubicBezTo>
                                <a:lnTo>
                                  <a:pt x="438434" y="320861"/>
                                </a:lnTo>
                                <a:cubicBezTo>
                                  <a:pt x="439196" y="318574"/>
                                  <a:pt x="440213" y="316541"/>
                                  <a:pt x="441229" y="314635"/>
                                </a:cubicBezTo>
                                <a:cubicBezTo>
                                  <a:pt x="441610" y="314635"/>
                                  <a:pt x="441737" y="314127"/>
                                  <a:pt x="441610" y="313873"/>
                                </a:cubicBezTo>
                                <a:cubicBezTo>
                                  <a:pt x="441610" y="313619"/>
                                  <a:pt x="441356" y="313492"/>
                                  <a:pt x="440975" y="313492"/>
                                </a:cubicBezTo>
                                <a:cubicBezTo>
                                  <a:pt x="440086" y="313492"/>
                                  <a:pt x="439577" y="314762"/>
                                  <a:pt x="437164" y="320226"/>
                                </a:cubicBezTo>
                                <a:cubicBezTo>
                                  <a:pt x="436148" y="322640"/>
                                  <a:pt x="435132" y="325181"/>
                                  <a:pt x="434243" y="326833"/>
                                </a:cubicBezTo>
                                <a:cubicBezTo>
                                  <a:pt x="434116" y="327087"/>
                                  <a:pt x="434243" y="327468"/>
                                  <a:pt x="434370" y="327595"/>
                                </a:cubicBezTo>
                                <a:cubicBezTo>
                                  <a:pt x="434370" y="327595"/>
                                  <a:pt x="434370" y="327595"/>
                                  <a:pt x="434370" y="327595"/>
                                </a:cubicBezTo>
                                <a:lnTo>
                                  <a:pt x="434624" y="327595"/>
                                </a:lnTo>
                                <a:cubicBezTo>
                                  <a:pt x="434624" y="327595"/>
                                  <a:pt x="435132" y="327595"/>
                                  <a:pt x="435132" y="327341"/>
                                </a:cubicBezTo>
                                <a:cubicBezTo>
                                  <a:pt x="436021" y="325689"/>
                                  <a:pt x="436783" y="324037"/>
                                  <a:pt x="437418" y="322259"/>
                                </a:cubicBezTo>
                                <a:cubicBezTo>
                                  <a:pt x="437418" y="323656"/>
                                  <a:pt x="437418" y="325181"/>
                                  <a:pt x="437418" y="326579"/>
                                </a:cubicBezTo>
                                <a:lnTo>
                                  <a:pt x="437672" y="326833"/>
                                </a:lnTo>
                                <a:lnTo>
                                  <a:pt x="437926" y="326833"/>
                                </a:lnTo>
                                <a:cubicBezTo>
                                  <a:pt x="437926" y="326833"/>
                                  <a:pt x="439451" y="327849"/>
                                  <a:pt x="439451" y="327849"/>
                                </a:cubicBezTo>
                                <a:lnTo>
                                  <a:pt x="447960" y="316414"/>
                                </a:lnTo>
                                <a:lnTo>
                                  <a:pt x="458756" y="318320"/>
                                </a:lnTo>
                                <a:lnTo>
                                  <a:pt x="466249" y="305487"/>
                                </a:lnTo>
                                <a:lnTo>
                                  <a:pt x="476029" y="308409"/>
                                </a:lnTo>
                                <a:lnTo>
                                  <a:pt x="483142" y="296466"/>
                                </a:lnTo>
                                <a:lnTo>
                                  <a:pt x="495715" y="300150"/>
                                </a:lnTo>
                                <a:lnTo>
                                  <a:pt x="501685" y="288461"/>
                                </a:lnTo>
                                <a:lnTo>
                                  <a:pt x="510702" y="292273"/>
                                </a:lnTo>
                                <a:lnTo>
                                  <a:pt x="511338" y="292527"/>
                                </a:lnTo>
                                <a:lnTo>
                                  <a:pt x="511338" y="291129"/>
                                </a:lnTo>
                                <a:lnTo>
                                  <a:pt x="510956" y="283252"/>
                                </a:lnTo>
                                <a:cubicBezTo>
                                  <a:pt x="511083" y="281600"/>
                                  <a:pt x="511338" y="277661"/>
                                  <a:pt x="511464" y="274612"/>
                                </a:cubicBezTo>
                                <a:lnTo>
                                  <a:pt x="511464" y="275374"/>
                                </a:lnTo>
                                <a:cubicBezTo>
                                  <a:pt x="512100" y="277026"/>
                                  <a:pt x="512481" y="278805"/>
                                  <a:pt x="512607" y="280456"/>
                                </a:cubicBezTo>
                                <a:cubicBezTo>
                                  <a:pt x="512607" y="280837"/>
                                  <a:pt x="512862" y="281092"/>
                                  <a:pt x="513243" y="280965"/>
                                </a:cubicBezTo>
                                <a:cubicBezTo>
                                  <a:pt x="513497" y="280965"/>
                                  <a:pt x="513878" y="280711"/>
                                  <a:pt x="513878" y="280456"/>
                                </a:cubicBezTo>
                                <a:lnTo>
                                  <a:pt x="513878" y="280456"/>
                                </a:lnTo>
                                <a:cubicBezTo>
                                  <a:pt x="513750" y="278551"/>
                                  <a:pt x="513369" y="276772"/>
                                  <a:pt x="512862" y="274993"/>
                                </a:cubicBezTo>
                                <a:cubicBezTo>
                                  <a:pt x="512100" y="272833"/>
                                  <a:pt x="511719" y="270546"/>
                                  <a:pt x="511592" y="268259"/>
                                </a:cubicBezTo>
                              </a:path>
                            </a:pathLst>
                          </a:custGeom>
                          <a:solidFill>
                            <a:srgbClr val="2B252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0FD524" id="Graphic 977338311" o:spid="_x0000_s1026" alt="Te Kāwanatanga o Aotearoa New Zealand Government logo" style="position:absolute;margin-left:201.65pt;margin-top:19.45pt;width:171.3pt;height:39pt;z-index:-251655168" coordorigin="46724,6330" coordsize="21759,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">
                <v:shape id="Freeform 1807306380" o:spid="_x0000_s1027" style="position:absolute;left:52524;top:7890;width:13345;height:2367;visibility:visible;mso-wrap-style:square;v-text-anchor:middle" coordsize="1334481,23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" path="m852103,72169v-3557,,-7113,-381,-10670,-1143c839402,72169,838513,73567,838513,74584v,2032,2667,3303,15240,3303l856675,77887v17908,,29085,4320,29085,16009c885760,107111,870646,119181,847022,119181v-18924,,-28577,-6734,-28577,-15374c818445,97708,823526,93134,830765,90720v-4699,-2033,-7748,-5845,-7748,-10419c823017,75727,826701,70772,832797,67341v-5842,-3557,-9271,-9910,-9145,-16772c823652,36466,835972,25666,853499,25666v3811,,7494,508,11177,1652c865438,16645,871535,11054,885125,12452r-635,16390c878012,27191,874456,28207,873186,31765v5461,3939,8637,10292,8763,16899c881949,62767,869376,72042,852356,72042t-9779,22363c837877,96056,836099,98471,836099,100504v,3303,3938,5844,12955,5844c858707,106348,865057,102536,865057,98852v,-2796,-2921,-3939,-11430,-4320l850959,94532v-2540,,-5461,-254,-8255,-254m852737,40151v-4826,,-7874,3303,-7874,9275c844863,56414,848165,59591,852610,59591v4827,,7748,-3431,7748,-9530c860358,42946,856802,40151,852737,40151m790884,89068v635,-5463,762,-14103,762,-21346l791646,54508v,-7242,-1397,-10673,-6477,-10673c779454,44089,775008,48664,775008,54381r,21854c775008,80555,775008,85892,775516,89195r-25148,c750877,83732,751130,75092,751130,67849r,-18931c751130,41675,750877,34052,750368,28715v4319,,19814,-1906,23624,-2287l774881,40024v5080,-8895,14225,-14231,22735,-14231c809808,25793,815524,33925,815524,47520r,28588c815524,80428,815778,85765,816032,89068r-25148,xm681022,73948v,-12325,10287,-20583,31117,-20583c713409,53365,715060,53492,716838,53619r,-1652c717092,46631,714679,43835,707693,43835v-6858,127,-13589,2033,-19559,5464l685467,32908v8382,-4701,17781,-7242,27307,-7242c731698,25666,739700,33543,739445,51078r-507,20075c738811,74711,740081,75473,742621,75473v1016,,2032,-254,3048,-635l744780,88179v-3810,1525,-7748,2287,-11812,2287c725602,90466,720013,87925,717981,80555v-3556,6226,-11050,9911,-18543,9911c688134,90466,681022,84240,681022,73948t35435,-5336l716711,62767v-1143,,-2286,-127,-3429,-127c705788,62640,702740,66071,702740,70391v,4193,2413,6861,6223,6861c713282,77252,716203,74456,716330,68485m678481,87671v-4953,2414,-10287,3557,-15749,3557c648888,91228,639998,86273,639998,68231r,-25158l629837,43073r2921,-15755l640252,27318r1270,-12452l663875,7115r,20203l679243,27318v-254,2795,-381,11181,-381,15755l663875,43073r,22362c663875,71915,666415,73567,670226,73567v3048,,6096,-1016,8763,-2668l678481,87671xm565825,73948v,-12325,10287,-20583,31117,-20583c598212,53365,599863,53492,601514,53619r,-1652c601768,46631,599355,43835,592369,43835v-6858,127,-13590,2033,-19559,5464l570143,32908v8382,-4701,17781,-7242,27434,-7242c616501,25666,624503,33543,624249,51078r-508,20075c623613,74711,624884,75473,627424,75473v1016,,2032,-254,3048,-635l629583,88179v-3810,1525,-7747,2287,-11812,2287c610404,90466,604816,87925,602784,80555v-3556,6226,-11050,9911,-18543,9911c572937,90466,565825,84240,565825,73948t35435,-5336l601514,62767v-1143,,-2286,-127,-3429,-127c590591,62640,587543,66071,587543,70391v,4193,2413,6861,6223,6861c598085,77252,601006,74456,601133,68485m535469,89068v636,-5463,762,-14103,762,-21346l536231,54508v,-7242,-1397,-10673,-6477,-10673c524039,44089,519593,48664,519593,54381r,21854c519593,80555,519593,85892,520101,89195r-25148,c495462,83732,495715,75092,495715,67849r,-18931c495715,41675,495462,34052,494953,28715v4319,,19814,-1906,23624,-2287l519466,40024v4954,-8895,14225,-14231,22735,-14231c554394,25793,560109,33925,560109,47520r,28588c560109,80428,560363,84748,560617,89068r-25148,xm425607,73948v,-12325,10287,-20583,31117,-20583c457994,53365,459645,53492,461423,53619r,-1652c461677,46631,459264,43835,452279,43835v-6859,127,-13590,2033,-19560,5464l430052,32908v8383,-4701,17781,-7242,27307,-7242c476283,25666,484285,33543,484158,51078r-508,20075c483523,74711,484793,75473,487333,75473v1016,,2032,-254,3048,-635l489492,88179v-3683,1525,-7747,2287,-11812,2287c470314,90466,464726,87925,462693,80555v-3556,6226,-11050,9911,-18543,9911c432846,90466,425734,84240,425734,73948t35308,-5336l461296,62767v-1143,,-2286,-127,-3429,-127c450374,62640,447325,66071,447325,70391v,4193,2413,6861,6351,6861c457867,77252,460915,74456,461042,68485t-122309,508l332763,52602v-2794,-7369,-6985,-18931,-9525,-24522c326540,28080,342797,27318,346480,27064r10161,32908l360959,47774r6986,-20075l383440,27191r11049,32908l398554,47393r6350,-19694c413668,27699,419764,27699,426623,27318l402491,89068r-17019,636c383440,83478,380645,75854,377851,67722r-3302,-9275l362737,89068r-16892,508c344067,83732,341527,76362,338733,68866t-78365,5082c260368,61623,270656,53365,291485,53365v1271,,2922,127,4700,254l296185,51967v254,-5209,-2159,-8132,-9145,-8132c280181,43962,273450,45868,267481,49299l264813,32908v8383,-4701,17782,-7242,27307,-7242c311045,25666,319173,33543,318919,51078r-508,20075c318284,74711,319554,75473,322095,75473v1015,,2032,-254,3048,-635l324254,88179v-3683,1525,-7748,2287,-11812,2287c305075,90466,299487,87925,297455,80555v-3556,6226,-11050,9911,-18543,9911c267608,90466,260495,84367,260495,73948m315236,16264r-15368,-255l284119,16009v-6350,,-10796,,-16003,255c268370,11308,268624,6353,268624,1271v7747,254,13590,381,24004,381c300376,1652,308124,1652,315871,1271v-381,4955,-635,9910,-635,14993m295677,68612r254,-5845c294788,62767,293645,62640,292501,62640v-7493,,-10541,3431,-10541,7751c281960,74584,284373,77252,288183,77252v4318,,7240,-2796,7367,-8767m202833,51459r,19440c202833,75727,202960,85383,203341,88941r-26672,c177305,82842,177558,66833,177558,58701r,-27699c177558,22998,177305,6734,176669,762v4954,,22481,-127,26672,-635c202960,3812,202833,13849,202833,18678r,18931l214010,22616c218074,17534,225441,7242,230394,508r28704,l224298,42692r21464,26682l261384,88306r-29212,1906l202833,51459xm140599,61369r-35562,763c105544,69755,110371,74075,119515,74075v8256,,16385,-2287,23624,-6353l142758,83859v-7874,4701,-16765,7242,-26037,7115c93733,90974,82175,76871,82175,59336v,-19948,14225,-33670,34165,-33670c136281,25666,145044,39261,145044,56033r-4572,5336l140599,61369xm124596,51967v-508,-6734,-3302,-10800,-8891,-10800c109736,41167,105671,45995,105163,52475r19433,-508xm78237,21346l52201,21092r,7877c52201,28969,52201,70899,52201,70899v,4828,,14484,508,18042l25910,88941v635,-6099,889,-22108,889,-30240l26799,40024v,-4702,-127,-12452,-381,-18932l,21346c381,14993,508,6988,508,,12701,381,24894,635,39500,635,52709,635,66045,381,79254,v-636,7115,-1017,14231,-1017,21346m1333974,232899v-2667,2160,-7621,3303,-11431,3303c1311620,236202,1307048,230103,1307048,219049r,-32908l1296633,186141r3049,-10038l1307175,176103r1143,-12324l1318606,160983r,15120l1334101,176103v-254,2796,-381,5464,-381,10038l1318606,186141r,32146c1318606,224132,1320765,225783,1325083,225783v3303,-127,6605,-1143,9399,-3049l1333974,232772r,127xm1275931,234296v635,-5463,889,-14103,889,-21346l1276820,197830v,-7242,-2413,-12960,-10034,-12960c1258531,184870,1249640,193002,1249640,200626r,20710c1249640,225656,1249767,230993,1250148,234296r-12828,c1237828,228833,1238082,220193,1238082,212950r,-15120c1238082,190588,1237828,181821,1237320,176485v3810,,7494,-255,11304,-636l1249513,187030v4826,-7750,13336,-12324,20322,-12324c1282409,174706,1288378,182456,1288378,195543r,25793c1288378,225656,1288632,230993,1288886,234296r-12955,xm1219666,207868r-34292,1017c1186263,220447,1192232,226419,1203409,226419v8763,,15368,-3939,20956,-8513l1223857,229722v-6350,4447,-13844,6861,-21591,6861c1182960,236583,1173816,222861,1173816,207233v,-18043,11430,-32400,29212,-32400c1220809,174833,1227160,187666,1227160,203294r-7494,4447l1219666,207868xm1216491,199355v-1270,-9656,-5207,-14866,-13971,-14866c1193248,184489,1187279,191223,1185755,200245r30736,-890xm1150319,234296v635,-5463,889,-14103,889,-21346l1151208,197830v,-7242,-2032,-12960,-9653,-12960c1133300,184870,1126060,191223,1126060,198974r,22362c1126060,225656,1126187,230993,1126568,234296r-12828,c1114249,228833,1114502,220193,1114502,212950r,-15120c1114502,190588,1112852,184870,1105231,184870v-8129,,-15368,6353,-15368,14104l1089863,221336v,4320,,9657,508,12960l1077416,234296v635,-7115,1016,-14230,889,-21346l1078305,197830v,-7115,-254,-14230,-889,-21345c1081226,176485,1085037,176230,1088720,175849r889,9530c1094816,178518,1101675,174706,1108279,174706v9272,,14606,4828,16638,11181c1128982,179026,1136348,174706,1144350,174706v12574,,18289,7750,18289,20837l1162639,221336v,4320,,8640,508,12960l1150192,234296r127,xm1050490,234296v635,-5463,889,-14103,889,-21346l1051379,197830v,-7242,-2413,-12960,-10033,-12960c1033090,184870,1024072,193002,1024072,200626r,20710c1024072,225656,1024199,230993,1024580,234296r-12828,c1012261,228833,1012514,220193,1012514,212950r,-15120c1012514,190588,1012261,181821,1011752,176485v3811,,7494,-255,11304,-636l1023945,187030v4827,-7750,13336,-12324,20322,-12324c1056841,174706,1062810,182456,1062810,195543r,25793c1062810,225656,1063064,230993,1063318,234296r-12955,l1050490,234296xm1002989,188174v-8256,-1398,-18671,2922,-18671,11562l984318,221463v,4320,,9657,509,12960l971999,234423v635,-5463,762,-14103,762,-21345l972761,195543v,-6098,-254,-12070,-1270,-18042c975301,177374,979238,176866,982922,175849r1270,11436c989018,179534,995114,176103,1004513,174960r-1524,13341l1002989,188174xm954345,207868r-34293,1017c920941,220447,926911,226419,938087,226419v8764,,15368,-3939,20957,-8513l958536,229722v-6351,4447,-13844,6861,-21592,6861c917639,236583,908494,222861,908494,207233v,-18043,11431,-32400,29212,-32400c955488,174833,961838,187666,961838,203294r-7493,4447l954345,207868xm951042,199355v-1270,-9656,-5334,-14866,-13971,-14866c927800,184489,921830,191223,920306,200245r30736,-890xm865438,214475r-6985,-16009c855151,191096,851721,182583,848800,177247r12574,-1652l878266,217906r7240,-19440c887284,193637,891602,182456,893507,176358v4573,,9145,,12828,-509l881823,234932r-7875,889c872043,229976,868614,221972,865438,214602t-48390,21981c800029,236583,789233,222861,789233,207233v,-18043,11685,-32400,29466,-32400c836480,174833,846641,188555,846641,204183v,18043,-11558,32400,-29593,32400m818191,184998v-10669,,-17527,9021,-17527,20329c800664,219303,807395,226419,817683,226419v11050,,17527,-9149,17527,-20584c835210,192367,827717,184998,818064,184998t-71506,51585c721919,236965,701470,217270,701089,192494r,-1143c701089,164922,721537,143830,748971,143830v9399,,20957,3431,27942,7878l773357,163016v-6223,-5082,-17019,-8004,-25656,-8004c727380,155012,713790,170005,713790,190334v,22362,15622,35195,34165,35195c754178,225656,760275,224386,765736,221463r,-15628c765736,203929,765736,200626,765482,198339v-3810,-127,-2794,-127,-6604,-127c752654,198212,748971,198339,741732,198593v254,-3812,254,-7497,,-11308l758878,187666v8763,,12447,,19813,-508c778056,192113,777802,209520,777802,217525r,9783c768658,233661,757735,236965,746558,236583m652190,179026r,-13087c652190,158951,651937,152089,651301,145228v4319,-254,8637,-889,12955,-1652c663875,146880,663748,152979,663748,157299r,56287c663748,220828,664002,228706,664637,234423r-10668,l653080,228197v-4319,5337,-10796,8386,-17655,8513c619041,236710,608754,224005,608754,207995v,-18423,12827,-33035,29974,-33035c643554,174960,648253,176358,652190,179153t-31879,27317c620311,219939,628313,226546,637457,226546v6097,,11812,-3304,14733,-8767l652190,190207v-3429,-3558,-8255,-5464,-13209,-5337c627170,184870,620311,194654,620311,206470t-35054,27826c585892,228833,586146,220193,586146,212950r,-15120c586146,190588,583733,184870,576112,184870v-8255,,-17146,8132,-17146,15756l558966,221336v,4320,127,9657,508,12960l546646,234296v508,-5463,762,-14103,762,-21346l547408,197830v,-7242,-254,-16009,-762,-21345c550457,176485,554140,176230,557950,175849r889,11181c563665,179280,572175,174706,579160,174706v12574,,18544,7750,18544,20837l597704,221336v,4320,254,9657,508,12960l585257,234296xm484412,219049v,-11689,10415,-19440,30482,-19440c516545,199609,518196,199736,519847,199863r,-1905c520228,189190,516545,184998,507781,184998v-5715,127,-11303,2032,-16003,5463l489111,180423v6223,-3684,13209,-5590,20449,-5590c524547,174833,531532,183854,531151,197195r-762,24904c530262,225656,531278,227181,534072,227181v1778,,3429,-381,4954,-1016l537882,234169v-2413,1144,-4953,1652,-7493,1779c525563,235948,521244,232645,520609,226165v-3810,6353,-10668,10164,-18035,10037c491524,236202,484412,229468,484412,219176t35054,-6226l519720,207233r-5080,-254c500542,206979,495715,212061,495715,218414v,4828,2668,8386,9526,8386c512989,226927,519339,220701,519593,212950r,m461296,234296v635,-6861,889,-13722,889,-20583l462185,165939v,-6861,-254,-13850,-889,-20711c465614,144974,469933,144339,474251,143576v-381,3304,-508,9403,-508,13723l473743,222226v,4066,127,8132,508,12197l461296,234423r,-127xm399189,219049v,-11689,10414,-19440,30482,-19440c431322,199609,432973,199736,434624,199863r,-1905c435005,189190,431322,184998,422559,184998v-5716,127,-11304,2032,-16004,5463l403888,180423v6224,-3684,13209,-5590,20449,-5590c439324,174833,446309,183854,445928,197195r-762,24904c445039,225656,446055,227181,448850,227181v1777,,3429,-381,4953,-1016l452660,234169v-2414,1144,-4954,1652,-7494,1779c440340,235948,436022,232645,435386,226165v-3810,6353,-10668,10164,-18035,10037c406302,236202,399189,229468,399189,219176t35054,-6226l434497,207233r-5080,-254c415319,206979,410493,212061,410493,218414v,4828,2667,8386,9525,8386c427766,226927,434116,220701,434370,212950r,m385726,207868r-34292,1017c352323,220447,358292,226419,369469,226419v8763,,15241,-3939,20956,-8513l389917,229722v-6350,4447,-13844,6861,-21591,6861c349020,236583,339876,222861,339876,207233v,-18043,11430,-32400,29212,-32400c386869,174833,393220,187666,393220,203294r-7494,4447l385726,207868xm382424,199355v-1270,-9656,-5208,-14866,-13971,-14866c359181,184489,353212,191223,351561,200245r30736,-890l382424,199355xm337082,147642r-53979,76490l299868,224132v,,34419,-254,34419,-254c333652,227562,333398,231247,333271,234932v-7112,-509,-21210,-636,-32387,-636c287167,234296,274593,234296,266084,234932r-2541,-2414l317522,156155v-5334,-127,-9907,-127,-16130,-127l269132,156282v381,-3684,508,-7242,508,-10927c280817,145736,286532,145990,301519,145990v14987,,25275,-254,33149,-635l336954,147642r128,xm168033,214475r-6097,-16009c159142,191096,156094,182583,153554,177247r12701,-1652l179210,215365r5715,-16391c187973,190461,190640,182456,192419,176230r8382,-762l215026,214983r5208,-16136c221631,194146,225314,182456,226838,176230v4572,,8509,,12320,-508l218582,234805r-7366,889c209311,229087,206516,220701,203341,211680r-6731,-17788l182512,234805r-7494,889c173621,229849,170827,221845,168160,214475t-25275,-6607l108593,208885v889,11562,6858,17534,18035,17534c135391,226419,141996,222480,147585,217906r-509,11816c140726,234169,133233,236583,125485,236583v-19305,,-28450,-13722,-28450,-29350c97035,189190,108466,174833,126247,174833v17781,,24132,12833,24132,28461l142885,207741r,127xm139583,199355v-1270,-9656,-5207,-14866,-13971,-14866c116340,184489,110371,191223,108847,200245r30736,-890xm10288,204056r508,-30113c10796,165939,10796,150819,10288,144847r3302,-889l71633,211172r,-34814c71633,168353,71379,152089,70617,146118v4700,,9272,-128,13971,-636c84080,149167,83699,159205,83572,164033r-889,52983c82556,221972,82556,232009,82937,235567r-3302,889l22100,170259r,45995c22100,221082,22227,230739,22608,234296r-13844,c9526,228325,10288,212188,10288,204056e" fillcolor="#2b2522" stroked="f" strokeweight="0">
                  <v:stroke joinstyle="miter"/>
                  <v:path arrowok="t" o:connecttype="custom" o:connectlocs="852103,72169;841433,71026;838513,74584;853753,77887;856675,77887;885760,93896;847022,119181;818445,103807;830765,90720;823017,80301;832797,67341;823652,50569;853499,25666;864676,27318;885125,12452;884490,28842;873186,31765;881949,48664;852356,72042;842577,94405;836099,100504;849054,106348;865057,98852;853627,94532;850959,94532;842704,94278;852737,40151;844863,49426;852610,59591;860358,50061;852737,40151;790884,89068;791646,67722;791646,54508;785169,43835;775008,54381;775008,76235;775516,89195;750368,89195;751130,67849;751130,48918;750368,28715;773992,26428;774881,40024;797616,25793;815524,47520;815524,76108;816032,89068;790884,89068;681022,73948;712139,53365;716838,53619;716838,51967;707693,43835;688134,49299;685467,32908;712774,25666;739445,51078;738938,71153;742621,75473;745669,74838;744780,88179;732968,90466;717981,80555;699438,90466;681022,73948;716457,68612;716711,62767;713282,62640;702740,70391;708963,77252;716330,68485;678481,87671;662732,91228;639998,68231;639998,43073;629837,43073;632758,27318;640252,27318;641522,14866;663875,7115;663875,27318;679243,27318;678862,43073;663875,43073;663875,65435;670226,73567;678989,70899;678481,87671;565825,73948;596942,53365;601514,53619;601514,51967;592369,43835;572810,49299;570143,32908;597577,25666;624249,51078;623741,71153;627424,75473;630472,74838;629583,88179;617771,90466;602784,80555;584241,90466;565825,73948;601260,68612;601514,62767;598085,62640;587543,70391;593766,77252;601133,68485;535469,89068;536231,67722;536231,54508;529754,43835;519593,54381;519593,76235;520101,89195;494953,89195;495715,67849;495715,48918;494953,28715;518577,26428;519466,40024;542201,25793;560109,47520;560109,76108;560617,89068;535469,89068;425607,73948;456724,53365;461423,53619;461423,51967;452279,43835;432719,49299;430052,32908;457359,25666;484158,51078;483650,71153;487333,75473;490381,74838;489492,88179;477680,90466;462693,80555;444150,90466;425734,73948;461042,68612;461296,62767;457867,62640;447325,70391;453676,77252;461042,68485;338733,68993;332763,52602;323238,28080;346480,27064;356641,59972;360959,47774;367945,27699;383440,27191;394489,60099;398554,47393;404904,27699;426623,27318;402491,89068;385472,89704;377851,67722;374549,58447;362737,89068;345845,89576;338733,68866;260368,73948;291485,53365;296185,53619;296185,51967;287040,43835;267481,49299;264813,32908;292120,25666;318919,51078;318411,71153;322095,75473;325143,74838;324254,88179;312442,90466;297455,80555;278912,90466;260495,73948;315236,16264;299868,16009;284119,16009;268116,16264;268624,1271;292628,1652;315871,1271;315236,16264;295677,68612;295931,62767;292501,62640;281960,70391;288183,77252;295550,68485;202833,51459;202833,70899;203341,88941;176669,88941;177558,58701;177558,31002;176669,762;203341,127;202833,18678;202833,37609;214010,22616;230394,508;259098,508;224298,42692;245762,69374;261384,88306;232172,90212;202833,51459;140599,61369;105037,62132;119515,74075;143139,67722;142758,83859;116721,90974;82175,59336;116340,25666;145044,56033;140472,61369;124596,51967;115705,41167;105163,52475;124596,51967;78237,21346;52201,21092;52201,28969;52201,70899;52709,88941;25910,88941;26799,58701;26799,40024;26418,21092;0,21346;508,0;39500,635;79254,0;78237,21346;1333974,232899;1322543,236202;1307048,219049;1307048,186141;1296633,186141;1299682,176103;1307175,176103;1308318,163779;1318606,160983;1318606,176103;1334101,176103;1333720,186141;1318606,186141;1318606,218287;1325083,225783;1334482,222734;1333974,232772;1275931,234296;1276820,212950;1276820,197830;1266786,184870;1249640,200626;1249640,221336;1250148,234296;1237320,234296;1238082,212950;1238082,197830;1237320,176485;1248624,175849;1249513,187030;1269835,174706;1288378,195543;1288378,221336;1288886,234296;1275931,234296;1219666,207868;1185374,208885;1203409,226419;1224365,217906;1223857,229722;1202266,236583;1173816,207233;1203028,174833;1227160,203294;1219666,207741;1216491,199355;1202520,184489;1185755,200245;1216491,199355;1150319,234296;1151208,212950;1151208,197830;1141555,184870;1126060,198974;1126060,221336;1126568,234296;1113740,234296;1114502,212950;1114502,197830;1105231,184870;1089863,198974;1089863,221336;1090371,234296;1077416,234296;1078305,212950;1078305,197830;1077416,176485;1088720,175849;1089609,185379;1108279,174706;1124917,185887;1144350,174706;1162639,195543;1162639,221336;1163147,234296;1150192,234296;1050490,234296;1051379,212950;1051379,197830;1041346,184870;1024072,200626;1024072,221336;1024580,234296;1011752,234296;1012514,212950;1012514,197830;1011752,176485;1023056,175849;1023945,187030;1044267,174706;1062810,195543;1062810,221336;1063318,234296;1050363,234296;1002989,188174;984318,199736;984318,221463;984827,234423;971999,234423;972761,213078;972761,195543;971491,177501;982922,175849;984192,187285;1004513,174960;1002989,188301;954345,207868;920052,208885;938087,226419;959044,217906;958536,229722;936944,236583;908494,207233;937706,174833;961838,203294;954345,207741;951042,199355;937071,184489;920306,200245;951042,199355;865438,214475;858453,198466;848800,177247;861374,175595;878266,217906;885506,198466;893507,176358;906335,175849;881823,234932;873948,235821;865438,214602;817048,236583;789233,207233;818699,174833;846641,204183;817048,236583;818191,184998;800664,205327;817683,226419;835210,205835;818064,184998;746558,236583;701089,192494;701089,191351;748971,143830;776913,151708;773357,163016;747701,155012;713790,190334;747955,225529;765736,221463;765736,205835;765482,198339;758878,198212;741732,198593;741732,187285;758878,187666;778691,187158;777802,217525;777802,227308;746558,236583;652190,179026;652190,165939;651301,145228;664256,143576;663748,157299;663748,213586;664637,234423;653969,234423;653080,228197;635425,236710;608754,207995;638728,174960;652190,179153;620311,206470;637457,226546;652190,217779;652190,190207;638981,184870;620311,206470;585257,234296;586146,212950;586146,197830;576112,184870;558966,200626;558966,221336;559474,234296;546646,234296;547408,212950;547408,197830;546646,176485;557950,175849;558839,187030;579160,174706;597704,195543;597704,221336;598212,234296;585257,234296;484412,219049;514894,199609;519847,199863;519847,197958;507781,184998;491778,190461;489111,180423;509560,174833;531151,197195;530389,222099;534072,227181;539026,226165;537882,234169;530389,235948;520609,226165;502574,236202;484412,219176;519466,212950;519720,207233;514640,206979;495715,218414;505241,226800;519593,212950;519593,212950;461296,234296;462185,213713;462185,165939;461296,145228;474251,143576;473743,157299;473743,222226;474251,234423;461296,234423;399189,219049;429671,199609;434624,199863;434624,197958;422559,184998;406555,190461;403888,180423;424337,174833;445928,197195;445166,222099;448850,227181;453803,226165;452660,234169;445166,235948;435386,226165;417351,236202;399189,219176;434243,212950;434497,207233;429417,206979;410493,218414;420018,226800;434370,212950;434370,212950;385726,207868;351434,208885;369469,226419;390425,217906;389917,229722;368326,236583;339876,207233;369088,174833;393220,203294;385726,207741;382424,199355;368453,184489;351561,200245;382297,199355;337082,147642;283103,224132;299868,224132;334287,223878;333271,234932;300884,234296;266084,234932;263543,232518;317522,156155;301392,156028;269132,156282;269640,145355;301519,145990;334668,145355;336954,147642;168033,214475;161936,198466;153554,177247;166255,175595;179210,215365;184925,198974;192419,176230;200801,175468;215026,214983;220234,198847;226838,176230;239158,175722;218582,234805;211216,235694;203341,211680;196610,193892;182512,234805;175018,235694;168160,214475;142885,207868;108593,208885;126628,226419;147585,217906;147076,229722;125485,236583;97035,207233;126247,174833;150379,203294;142885,207741;139583,199355;125612,184489;108847,200245;139583,199355;10288,204056;10796,173943;10288,144847;13590,143958;71633,211172;71633,176358;70617,146118;84588,145482;83572,164033;82683,217016;82937,235567;79635,236456;22100,170259;22100,216254;22608,234296;8764,234296;10288,20405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2048441879" o:spid="_x0000_s1028" style="position:absolute;left:61383;top:7883;width:5755;height:920;visibility:visible;mso-wrap-style:square;v-text-anchor:middle" coordsize="575476,9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" path="m573953,48282v-10542,-1143,-20448,1398,-20448,13087l553505,76871v,4320,127,9656,507,12960l528865,89831v635,-5337,762,-14104,762,-21346l529627,49045v,-7243,-381,-14104,-889,-19440c533056,29605,548551,27572,552361,27064r1017,15628c556934,33671,564300,27445,575477,26555r-1524,21854l573953,48282xm459645,74583v,-12324,10288,-20583,31117,-20583c492032,54000,493683,54127,495334,54254r,-1652c495589,47266,493175,44471,486190,44471v-6859,127,-13590,2032,-19560,5463l463964,33544v8382,-4702,17780,-7243,27433,-7243c510321,26301,518323,34179,518196,51713r-508,20075c517561,75346,518832,76108,521371,76108v1016,,2033,-254,3049,-635l523531,88814v-3684,1525,-7748,2287,-11812,2287c504352,91101,498764,88560,496731,81191v-3556,6225,-11049,9910,-18542,9910c466885,91101,459772,84875,459772,74583t35309,-5336l495334,63402v-1142,,-2286,-127,-3428,-127c484412,63275,481364,66706,481364,71026v,4193,2413,6861,6223,6861c491906,77887,494827,75092,494954,69120m452787,62005r-35563,762c417732,70391,422559,74711,431703,74711v8256,,16385,-2288,23624,-6353l454946,84494v-7875,4701,-16893,7242,-26037,7115c405920,91609,394362,77506,394362,59972v,-19949,14225,-33671,34166,-33671c448468,26301,457232,39896,457232,56668r-4572,5337l452787,62005xm436784,52602v-508,-6734,-3303,-10800,-8891,-10800c421924,41802,417859,46631,417351,53111r19433,-509xm391061,88306v-4954,2414,-10288,3557,-15750,3557c361467,91863,352577,86908,352577,68866r,-25158l342416,43708r2921,-15755l352831,27953r1270,-12452l376454,7751r,20202l391949,27953v-253,2795,-381,11181,-381,15755l376581,43708r,22363c376581,72551,379122,74202,382932,74202v3048,,6096,-1016,8764,-2668l391187,88306r-126,xm307743,91991v-19433,,-32007,-13723,-32007,-31257c275736,40786,289199,26428,309394,26428v20194,,32260,13723,32260,31257c341654,77633,328064,91991,307743,91991t1143,-49045c302789,42946,298852,48028,298852,58574v,12325,4064,16645,9525,16645c314601,75219,318538,70391,318538,59591v,-12706,-4318,-16645,-9652,-16645m206135,25285v4319,-10419,7240,-16899,9653,-24014l235983,r27434,63783c266719,71534,271418,81699,274974,89576r-26799,1017l241444,73694r-30863,l204611,89576r-26163,l206008,25285r127,xm215915,58193r20195,l225949,30875,215915,58193xm121548,91991v-19433,,-31880,-13723,-31880,-31257c89668,40786,103131,26428,123326,26428v20194,,32260,13723,32260,31257c155586,77633,141996,91991,121675,91991t1016,-49045c116594,42946,112657,48028,112657,58574v,12325,4064,16645,9526,16645c128406,75219,132343,70391,132343,59591v,-12706,-4318,-16645,-9652,-16645m,74583c,62259,10288,54000,31117,54000v1270,,2922,127,4700,254l35817,52602v254,-5336,-2159,-8131,-9145,-8131c19813,44598,13082,46503,7112,49934l4445,33544v8383,-4702,17782,-7243,27307,-7243c50677,26301,58805,34179,58551,51713r-508,20075c57916,75346,59186,76108,61726,76108v1016,,2033,-254,3049,-635l63885,88814v-3810,1525,-7747,2287,-11811,2287c44707,91101,39119,88560,37087,81191v-3556,6225,-11050,9910,-18543,9910c7240,91101,127,84875,127,74583m35436,69247r253,-5845c34546,63402,33403,63275,32260,63275v-7493,,-10541,3431,-10541,7751c21719,75219,24132,77887,27942,77887v4318,,7240,-2795,7366,-8767e" fillcolor="#2b2522" stroked="f" strokeweight="0">
                  <v:stroke joinstyle="miter"/>
                  <v:path arrowok="t" o:connecttype="custom" o:connectlocs="573953,48282;553505,61369;553505,76871;554012,89831;528865,89831;529627,68485;529627,49045;528738,29605;552361,27064;553378,42692;575477,26555;573953,48409;459645,74583;490762,54000;495334,54254;495334,52602;486190,44471;466630,49934;463964,33544;491397,26301;518196,51713;517688,71788;521371,76108;524420,75473;523531,88814;511719,91101;496731,81191;478189,91101;459772,74583;495081,69247;495334,63402;491906,63275;481364,71026;487587,77887;494954,69120;452787,62005;417224,62767;431703,74711;455327,68358;454946,84494;428909,91609;394362,59972;428528,26301;457232,56668;452660,62005;436784,52602;427893,41802;417351,53111;436784,52602;391061,88306;375311,91863;352577,68866;352577,43708;342416,43708;345337,27953;352831,27953;354101,15501;376454,7751;376454,27953;391949,27953;391568,43708;376581,43708;376581,66071;382932,74202;391696,71534;391187,88306;307743,91991;275736,60734;309394,26428;341654,57685;307743,91991;308886,42946;298852,58574;308377,75219;318538,59591;308886,42946;206135,25285;215788,1271;235983,0;263417,63783;274974,89576;248175,90593;241444,73694;210581,73694;204611,89576;178448,89576;206008,25285;215915,58193;236110,58193;225949,30875;215915,58193;121548,91991;89668,60734;123326,26428;155586,57685;121675,91991;122691,42946;112657,58574;122183,75219;132343,59591;122691,42946;0,74583;31117,54000;35817,54254;35817,52602;26672,44471;7112,49934;4445,33544;31752,26301;58551,51713;58043,71788;61726,76108;64775,75473;63885,88814;52074,91101;37087,81191;18544,91101;127,74583;35436,69247;35689,63402;32260,63275;21719,71026;27942,77887;35308,69120" o:connectangles="0,0,0,0,0,0,0,0,0,0,0,0,0,0,0,0,0,0,0,0,0,0,0,0,0,0,0,0,0,0,0,0,0,0,0,0,0,0,0,0,0,0,0,0,0,0,0,0,0,0,0,0,0,0,0,0,0,0,0,0,0,0,0,0,0,0,0,0,0,0,0,0,0,0,0,0,0,0,0,0,0,0,0,0,0,0,0,0,0,0,0,0,0,0,0,0,0,0,0,0,0,0,0,0,0,0,0,0,0,0,0,0,0,0,0,0,0,0,0,0,0,0,0,0"/>
                </v:shape>
                <v:shape id="Freeform 51662284" o:spid="_x0000_s1029" style="position:absolute;left:49521;top:8148;width:18962;height:2991;visibility:visible;mso-wrap-style:square;v-text-anchor:middle" coordsize="1896172,29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" path="m64705,297826v,,508,889,508,1270c64832,298842,64451,298588,64197,298080v-635,889,-1143,,-889,-1271c62419,297699,61911,297699,62419,295539v-889,1270,-2159,1397,-1016,-1271c59879,296682,59371,294395,60260,292743v-1905,2160,-2667,255,-1651,-1906c56831,294141,55433,291473,56958,288677v-2413,4575,-3175,382,-1906,-2287c52385,291219,50988,287407,52766,283722v-3683,5337,-4191,508,-3175,-4066c46670,287534,44765,281054,45908,274955v-3429,10292,-5589,635,-3302,-4320c47940,269619,57084,274066,46035,274828v6350,254,12447,3685,3810,4574c54671,279529,59371,281181,53020,283468v4192,-762,7621,1525,2159,2795c58101,285755,62038,287407,56958,288550v3302,-635,5461,1271,1778,2160c61276,290202,62927,291473,60387,292616v1778,-508,3937,508,1143,1398c64451,293506,64070,294776,62546,295285v2286,,2286,508,1016,1143c65086,296682,65721,297317,64705,297699m5900,293760v-2159,254,-10923,-1779,-1905,-2668c8821,283722,7043,291981,5900,293760m1831398,48155v,-12324,10287,-20583,31117,-20583c1863785,27572,1865437,27572,1867087,27826r,-1652c1867341,20965,1864928,18042,1857943,18042v-6858,127,-13590,2033,-19559,5464l1835716,7242c1844098,2541,1853498,,1863150,v18925,,26926,7878,26799,25412l1889441,45487v-127,3558,1143,4320,3683,4320c1894140,49807,1895156,49426,1896173,49172r-890,13341c1891600,64038,1887536,64800,1883472,64800v-7367,,-12955,-2541,-14987,-9911c1864928,61115,1857435,64800,1849941,64800v-11304,,-18416,-6226,-18416,-16645m1866706,42819r255,-5845c1865817,36974,1864674,36847,1863531,36974v-7494,,-10542,3431,-10542,7751c1852989,48918,1855402,51586,1859213,51586v4318,,7239,-2795,7366,-8767m1794946,65562v-19432,,-32006,-13722,-32006,-31256c1762940,14358,1776403,,1796597,v20195,,32261,13722,32261,31256c1828858,51205,1815268,65562,1794946,65562t1144,-49044c1789993,16518,1786056,21600,1786056,32146v,12325,4064,16645,9526,16645c1801805,48791,1805742,43962,1805742,33162v,-12706,-4318,-16644,-9652,-16644e" fillcolor="#2b2522" stroked="f" strokeweight="0">
                  <v:stroke joinstyle="miter"/>
                  <v:path arrowok="t" o:connecttype="custom" o:connectlocs="64705,297826;65213,299096;64197,298080;63308,296809;62419,295539;61403,294268;60260,292743;58609,290837;56958,288677;55052,286390;52766,283722;49591,279656;45908,274955;42606,270635;46035,274828;49845,279402;53020,283468;55179,286263;56958,288550;58736,290710;60387,292616;61530,294014;62546,295285;63562,296428;64705,297699;5900,293760;3995,291092;5900,293760;1831398,48155;1862515,27572;1867087,27826;1867087,26174;1857943,18042;1838384,23506;1835716,7242;1863150,0;1889949,25412;1889441,45487;1893124,49807;1896173,49172;1895283,62513;1883472,64800;1868485,54889;1849941,64800;1831525,48155;1866706,42819;1866961,36974;1863531,36974;1852989,44725;1859213,51586;1866579,42819;1794946,65562;1762940,34306;1796597,0;1828858,31256;1794946,65562;1796090,16518;1786056,32146;1795582,48791;1805742,33162;1796090,16518" o:connectangles="0,0,0,0,0,0,0,0,0,0,0,0,0,0,0,0,0,0,0,0,0,0,0,0,0,0,0,0,0,0,0,0,0,0,0,0,0,0,0,0,0,0,0,0,0,0,0,0,0,0,0,0,0,0,0,0,0,0,0,0,0"/>
                </v:shape>
                <v:shape id="Freeform 1528390316" o:spid="_x0000_s1030" style="position:absolute;left:49623;top:10919;width:448;height:368;visibility:visible;mso-wrap-style:square;v-text-anchor:middle" coordsize="44878,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" path="m17191,36115v,,254,509,508,763c17445,36878,17191,36624,16937,36497v-381,635,-762,,-762,-890c15667,36370,15413,36370,15540,34972v-381,1016,-1270,1016,-762,-763c14016,35861,13381,34464,13889,33447v-1016,1525,-1778,381,-1270,-1143c11730,34591,10714,33066,11222,31033v-1143,3176,-2033,508,-1397,-1271c8555,33193,7284,30906,8046,28238,6141,32049,5379,29000,5633,25951,4490,31287,2585,27221,2839,23282,1569,30144,-844,24172,299,20868v3429,-1143,9780,890,2667,2414c7157,22901,11349,24553,5887,25824v3176,-255,6351,381,2413,2287c10968,27348,13508,28492,9951,29762v1906,-635,4700,,1398,1271c13381,30398,15032,31287,12619,32177v1524,-509,2794,127,1143,1143c14905,32812,16302,33320,14651,34209v1905,-508,1778,255,889,636c16937,34718,16937,34845,16302,35480v1016,,1524,381,889,762m27606,30398v,,508,635,635,889c27860,31287,27606,31033,27352,30779v-381,762,-889,254,-889,-762c25955,30906,25574,30906,25574,29127v-508,1144,-1398,1398,-1016,-762c23795,30398,23033,28873,23414,27475v-1016,1906,-2031,636,-1524,-1270c21128,29000,19731,27348,20239,24934v-1016,3812,-2286,890,-1778,-1397c17318,27602,15540,25061,16302,21885v-1778,4701,-3048,1143,-3175,-2414c12365,25824,9825,21250,9570,16548,8682,24807,5379,17946,6269,13880v3937,-1779,11557,,3429,2541c14524,15659,19604,17184,13381,19217v3683,-763,7366,-255,3048,2414c19477,20360,22398,21504,18588,23409v2159,-1016,5335,-254,1778,1398c22652,23791,24685,24807,22017,26078v1778,-763,3303,,1525,1270c24812,26713,26590,26967,24685,28238v2159,-890,2032,,1016,762c27479,28619,27479,29000,26717,29762v1143,-127,1778,255,1016,636l27606,30398xm34972,26840v,,508,635,508,1017c35099,27730,34845,27475,34591,27221v-381,763,-889,254,-889,-1016c33067,27094,32686,27094,32940,25315v-635,1271,-1651,1398,-1016,-889c30908,26586,30146,24807,30781,23282v-1270,2033,-2159,509,-1524,-1397c28114,24934,26717,22901,27606,20360v-1397,4066,-2540,635,-1778,-1652c24304,23028,22652,19979,23669,16675v-2414,4956,-3430,1017,-3176,-2922c19096,20487,16683,15405,16937,10195v-1651,8895,-4699,1144,-3302,-3176c17953,5621,26082,8162,17064,10068v5207,-381,10669,1652,3683,3431c24812,13118,28749,13880,23923,16421v3429,-1016,6477,381,2032,2160c28368,17819,31797,18708,27733,20233v2540,-889,4699,381,1651,1525c31416,21122,32940,21885,30908,23282v1397,-635,3302,,1143,1017c34464,23537,34210,24553,33067,25188v1905,-127,1905,127,889,890c35227,26078,35861,26459,34972,26967r,-127xm44879,24553v,,-762,-381,-1016,-762c43355,24553,42847,23791,42847,22647v-762,890,-1143,890,-889,-1143c41196,22774,40053,23028,40942,20487v-1270,2160,-1905,381,-1143,-1270c38275,21250,37385,19725,38147,17565v-1396,3176,-2794,889,-1651,-1906c34591,19979,33575,16167,34718,13753v-2159,4447,-3683,1144,-2286,-2287c29384,16548,28622,12228,29257,8035,27098,15405,24939,9433,25574,3970,23033,13499,20493,4859,22271,285v4827,-1271,13337,2033,3684,3557c31670,3842,37132,6511,29511,7781v4318,,8764,1144,3175,3431c36496,10322,39672,12101,34845,13626v2668,-762,6478,635,1778,1906c39545,14769,41704,16421,38402,17438v2286,-636,3937,508,1524,1652c41577,18581,43482,19344,41069,20360v2667,-635,2413,508,1016,1017c44244,21377,44117,21631,43101,22266v1397,,2032,635,1143,1016c44498,23664,44752,24045,44752,24426e" fillcolor="#2b2522" stroked="f" strokeweight="0">
                  <v:stroke joinstyle="miter"/>
                  <v:path arrowok="t" o:connecttype="custom" o:connectlocs="17191,36115;17699,36878;16937,36497;16175,35607;15540,34972;14778,34209;13889,33447;12619,32304;11222,31033;9825,29762;8046,28238;5633,25951;2839,23282;299,20868;2966,23282;5887,25824;8300,28111;9951,29762;11349,31033;12619,32177;13762,33320;14651,34209;15540,34845;16302,35480;17191,36242;27606,30398;28241,31287;27352,30779;26463,30017;25574,29127;24558,28365;23414,27475;21890,26205;20239,24934;18461,23537;16302,21885;13127,19471;9570,16548;6269,13880;9698,16421;13381,19217;16429,21631;18588,23409;20366,24807;22017,26078;23542,27348;24685,28238;25701,29000;26717,29762;27733,30398;34972,26840;35480,27857;34591,27221;33702,26205;32940,25315;31924,24426;30781,23282;29257,21885;27606,20360;25828,18708;23669,16675;20493,13753;16937,10195;13635,7019;17064,10068;20747,13499;23923,16421;25955,18581;27733,20233;29384,21758;30908,23282;32051,24299;33067,25188;33956,26078;34972,26967;44879,24553;43863,23791;42847,22647;41958,21504;40942,20487;39799,19217;38147,17565;36496,15659;34718,13753;32432,11466;29257,8035;25574,3970;22271,285;25955,3842;29511,7781;32686,11212;34845,13626;36623,15532;38402,17438;39926,19090;41069,20360;42085,21377;43101,22266;44244,23282;44752,24426" o:connectangles="0,0,0,0,0,0,0,0,0,0,0,0,0,0,0,0,0,0,0,0,0,0,0,0,0,0,0,0,0,0,0,0,0,0,0,0,0,0,0,0,0,0,0,0,0,0,0,0,0,0,0,0,0,0,0,0,0,0,0,0,0,0,0,0,0,0,0,0,0,0,0,0,0,0,0,0,0,0,0,0,0,0,0,0,0,0,0,0,0,0,0,0,0,0,0,0,0,0,0,0"/>
                </v:shape>
                <v:shape id="Freeform 601435412" o:spid="_x0000_s1031" style="position:absolute;left:49093;top:10601;width:631;height:500;visibility:visible;mso-wrap-style:square;v-text-anchor:middle" coordsize="63091,4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" path="m5588,21981l24132,5336v,,253,-254,381,-508c24513,4701,24385,4574,24004,4447l14479,2033,8637,508v,,-763,-381,-1271,-508c7112,,6985,,6858,508l5080,4701v,,,508,127,508c5461,5209,5588,5209,5715,4828,6096,3939,6985,3176,8002,2922v1524,-127,3175,,4699,509l18797,4955,635,21346v,,-635,635,-635,762c,22362,,22489,508,22489r16765,4320c17273,26809,18162,26809,18416,26301v635,-1143,1143,-2287,1524,-3430c20067,22108,20067,21981,19940,21854v-254,,-254,,-381,381c19305,22744,19051,23125,18670,23506v-762,762,-2159,1270,-5334,381l5588,21981xm56011,43327v2286,-1271,12701,-2160,3048,2287c56519,55652,55249,45614,56011,43327e" fillcolor="#2b2522" stroked="f" strokeweight="0">
                  <v:stroke joinstyle="miter"/>
                  <v:path arrowok="t" o:connecttype="custom" o:connectlocs="5588,21981;24132,5336;24513,4828;24004,4447;14479,2033;8637,508;7366,0;6858,508;5080,4701;5207,5209;5715,4828;8002,2922;12701,3431;18797,4955;635,21346;0,22108;508,22489;17273,26809;18416,26301;19940,22871;19940,21854;19559,22235;18670,23506;13336,23887;5588,21981;56011,43327;59059,45614;56011,43327" o:connectangles="0,0,0,0,0,0,0,0,0,0,0,0,0,0,0,0,0,0,0,0,0,0,0,0,0,0,0,0"/>
                </v:shape>
                <v:shape id="Freeform 1601549325" o:spid="_x0000_s1032" style="position:absolute;left:49058;top:10429;width:1702;height:802;visibility:visible;mso-wrap-style:square;v-text-anchor:middle" coordsize="170205,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" path="m22099,62820v890,4066,-2413,10927,-3302,2668c18543,70189,16003,74763,15241,68410v,3558,-1270,7116,-3175,2414c12828,74001,11050,76542,9907,72476v507,2160,-889,5209,-1779,1398c8764,76288,7366,78067,6477,75144v508,1906,-508,3177,-1524,1271c5461,77813,4572,79337,3810,77304v508,2160,-508,1906,-1016,763c2794,79846,2540,79718,1905,78956v,1017,-508,1525,-889,762c762,79973,381,80100,,80227v127,-381,381,-636,635,-890c,78956,635,78448,1651,78702,889,78067,889,77685,2667,78067,1524,77431,1524,76415,3683,77304,1778,76034,3556,75780,4699,76415,2921,75017,4445,74382,6223,75144,3556,73874,5588,72857,7874,73874,4191,72222,7493,71460,9652,72476,5842,70570,8764,69427,11812,70697v-4319,-2668,-635,-3176,3048,-2414c8637,66250,13717,64726,18543,65488v-8129,-2414,-508,-4193,3429,-2414m34419,62947v9018,889,254,2922,-1905,2668c31371,63836,29593,55577,34419,62947m60964,33977r-5969,763l54868,34740v,,1905,-8132,1905,-8132l56773,26354v,,254,254,254,254l60964,33723v,,,254,,254m73030,41474v,,-889,,-1270,c71125,41474,70109,41093,68458,38551l57916,20890v-508,-635,-635,-889,-889,-889c56646,20001,56646,20382,56265,21271l50930,41601v-381,1652,-888,2795,-2286,3176c48390,44777,48009,44904,47628,44904v-254,,-381,,-381,254c47247,45286,47501,45413,47882,45286v1651,-128,3429,-509,3810,-636l55122,44269v,,635,,508,-381c55630,43634,55503,43761,55122,43888r-381,c53724,43888,53343,43634,53343,43126v,-636,,-1271,255,-1906l54614,36518v,,127,-254,254,-254l61980,35248v,,254,,381,127l65790,41474v,,,635,-253,762c65282,42236,65028,42236,65028,42490v,127,509,127,1016,l72141,41728v1143,-127,1397,-254,1397,-508c73538,40966,73284,40966,73030,41093m165492,17206v-635,3049,-1905,5717,-4318,6988c158761,25337,156729,25464,153426,24829v-2539,-508,-3556,-1525,-3937,-2033c149489,22034,149489,21271,149616,20509v,-635,508,-2922,1271,-6099l151649,10598r1269,-5971c152918,4627,153173,4119,153426,4119v763,,1398,,2033,127c158761,4754,161809,6533,163841,9201v1651,2414,2159,5336,1397,8132m168541,8947c165746,4754,160539,3737,156602,2721r-4953,-889l147076,815v,,-635,,-762,c146314,1069,146314,1196,146822,1196v381,,762,127,1143,254c148981,1958,149108,2467,148981,3483v,1017,-254,1779,-1270,6353l146568,15173v-381,2160,-889,4320,-1397,6353c144790,22415,144663,23050,143901,23050v-254,,-635,,-1143,c142250,22923,142250,23050,142250,23050v,,,254,508,381l146695,24194v1651,381,4318,1270,6604,1779c159269,27243,162952,25846,164730,24702v2668,-1779,4573,-4574,5208,-7751c170573,14156,170065,11107,168541,8693t-49280,508l119261,9201r8764,6607l138693,23431v,,762,509,1143,509c140091,23940,140217,23559,140091,22923l137804,3610v-254,-1652,,-2414,763,-2795c138821,688,139202,561,139455,561v381,,636,-127,509,-381c139964,53,139583,-74,139202,53r-3176,508l132089,1069v,,-889,127,-762,381c131327,1704,131454,1704,131835,1577v635,,1143,,1778,c134375,1704,134756,2340,135010,4119r2287,13722l137169,17841v,,-5588,-4193,-8001,-5972l117864,3483v,,-1016,-889,-1270,-762c116213,2721,116213,3229,116340,3864r2286,18170c119007,24702,119007,25591,118118,25973v-508,127,-889,254,-1397,381c116467,26354,116213,26354,116213,26608v,127,381,254,762,254l120404,26354r3937,-508c124341,25846,125103,25719,124977,25464v,-254,-255,-254,-509,-127c123960,25337,123325,25337,122817,25337v-635,,-1143,-889,-1524,-3176l119134,9328r127,-127xm101734,21780r-5715,1906l95892,23686v,,381,-8259,381,-8259l96273,15046v,,381,127,381,127l101861,21398r,l101734,21780xm114943,26862v,,-889,254,-1270,254c113038,27116,111895,27116,109863,24829l96145,9455v,,-888,-762,-1143,-635c94748,8820,94621,9328,94621,10217l93224,31182v,1652,-381,2922,-1651,3558c91319,34867,90938,34994,90684,35121v-254,,-254,254,-254,381c90430,35629,90684,35756,91065,35502r3556,-1398l97924,33088v,,508,-254,381,-508c98305,32453,98178,32326,97797,32580r-508,c96400,33088,96019,32834,95892,32199v-128,-636,-254,-1271,,-1906l95892,25591v,,253,-254,381,-254l103131,22923r381,c103512,22923,108084,28387,108084,28387v255,127,255,508,,635c108084,29022,108084,29022,108084,29022v-254,,-381,254,-381,381c107703,29530,108211,29403,108720,29403r5842,-1906c114562,27497,115959,26989,115832,26735v-127,-254,-127,-254,-508,l114943,26862xm76078,25591l74173,19366v-254,-1017,-127,-1652,635,-2033c75189,17206,75570,16951,75951,16824v381,,508,-254,508,-508c76459,16062,76205,16189,75697,16316r-4191,1525l67315,19111v,,-635,255,-635,509c66680,19874,66934,19874,67315,19620v381,,634,-127,1016,-254c69347,19238,69728,19620,70236,20636v381,1017,635,1779,2032,6226l73919,32071r1905,6226c75951,39187,76078,39822,75443,40203v-381,127,-635,381,-1016,508c74046,40839,73919,40966,74046,41093v,127,254,254,762,l78618,39695r9018,-2795c89287,36391,89414,36137,89287,35502v,-1143,-381,-2414,-635,-3558c88652,31563,88398,31436,88271,31563v-254,,-254,254,-127,508c88144,32707,88144,33469,87890,34104v-508,1017,-1651,1398,-3302,2033c82175,36900,81286,36900,80650,36646v-635,-255,-1397,-2287,-2667,-6099l76332,25337r-254,254xm32641,36391r,6608c32387,43888,32133,44523,31498,44650v-381,,-762,127,-1143,127c29974,44777,29847,44777,29847,45031v,255,254,255,635,255l34546,45286v,,9907,,9907,c45723,45286,45977,45286,46231,44523v254,-1143,381,-2287,381,-3430c46612,40839,46612,40584,46358,40584v-254,,-1270,255,-1270,636c44834,42490,45342,42999,44580,43380v-1270,381,-2667,508,-3937,508c37341,43888,36832,43380,36832,41347r,-7243c36832,34104,36832,33850,36960,33850r4572,c42675,34104,43183,34486,43310,35121v,381,,762,127,1143c43437,36391,43437,36518,43691,36518r,c43691,36518,43945,36137,43945,35883v,-254,,-1397,127,-2033c44072,32326,44326,31817,44326,31563v,-127,,-254,-254,-254c43818,31309,43818,31436,43564,31690v-254,254,-762,381,-1524,509c41278,32199,37595,32199,36832,32199v-127,,-253,-128,-253,-382l36579,24067v,,,-254,253,-254l41405,23813v1651,254,1905,635,2159,1270c43691,25464,43691,25846,43691,26227v,254,,381,254,381c44199,26608,44199,26481,44199,26227v,-127,127,-1779,127,-2033c44326,22796,44580,22415,44580,22161v,-254,,-254,-254,-254c44199,21907,43945,21907,43818,21907v-508,,-1016,127,-1397,127l34292,22034v-1016,,-2921,,-4699,c29085,22034,28831,22034,28831,22288v,254,127,254,508,254c29720,22542,30228,22542,30609,22542v1016,254,1270,762,1397,1779l32006,30801v,,127,5590,127,5590l32641,36391xe" fillcolor="#2b2522" stroked="f" strokeweight="0">
                  <v:stroke joinstyle="miter"/>
                  <v:path arrowok="t" o:connecttype="custom" o:connectlocs="22099,62820;18797,65488;15241,68410;12066,70824;9907,72476;8128,73874;6477,75144;4953,76415;3810,77304;2794,78067;1905,78956;1016,79718;0,80227;635,79337;1651,78702;2667,78067;3683,77304;4699,76415;6223,75144;7874,73874;9652,72476;11812,70697;14860,68283;18543,65488;21972,63074;34419,62947;32514,65615;34419,62947;60964,33977;54995,34740;54868,34740;56773,26608;56773,26354;57027,26608;60964,33723;60964,33977;73030,41474;71760,41474;68458,38551;57916,20890;57027,20001;56265,21271;50930,41601;48644,44777;47628,44904;47247,45158;47882,45286;51692,44650;55122,44269;55630,43888;55122,43888;54741,43888;53343,43126;53598,41220;54614,36518;54868,36264;61980,35248;62361,35375;65790,41474;65537,42236;65028,42490;66044,42490;72141,41728;73538,41220;73030,41093;165492,17206;161174,24194;153426,24829;149489,22796;149616,20509;150887,14410;151649,10598;152918,4627;153426,4119;155459,4246;163841,9201;165238,17333;168541,8947;156602,2721;151649,1832;147076,815;146314,815;146822,1196;147965,1450;148981,3483;147711,9836;146568,15173;145171,21526;143901,23050;142758,23050;142250,23050;142758,23431;146695,24194;153299,25973;164730,24702;169938,16951;168541,8693;119261,9201;119261,9201;128025,15808;138693,23431;139836,23940;140091,22923;137804,3610;138567,815;139455,561;139964,180;139202,53;136026,561;132089,1069;131327,1450;131835,1577;133613,1577;135010,4119;137297,17841;137169,17841;129168,11869;117864,3483;116594,2721;116340,3864;118626,22034;118118,25973;116721,26354;116213,26608;116975,26862;120404,26354;124341,25846;124977,25464;124468,25337;122817,25337;121293,22161;119134,9328;101734,21780;96019,23686;95892,23686;96273,15427;96273,15046;96654,15173;101861,21398;101861,21398;114943,26862;113673,27116;109863,24829;96145,9455;95002,8820;94621,10217;93224,31182;91573,34740;90684,35121;90430,35502;91065,35502;94621,34104;97924,33088;98305,32580;97797,32580;97289,32580;95892,32199;95892,30293;95892,25591;96273,25337;103131,22923;103512,22923;108084,28387;108084,29022;108084,29022;107703,29403;108720,29403;114562,27497;115832,26735;115324,26735;76078,25591;74173,19366;74808,17333;75951,16824;76459,16316;75697,16316;71506,17841;67315,19111;66680,19620;67315,19620;68331,19366;70236,20636;72268,26862;73919,32071;75824,38297;75443,40203;74427,40711;74046,41093;74808,41093;78618,39695;87636,36900;89287,35502;88652,31944;88271,31563;88144,32071;87890,34104;84588,36137;80650,36646;77983,30547;76332,25337;32641,36391;32641,42999;31498,44650;30355,44777;29847,45031;30482,45286;34546,45286;44453,45286;46231,44523;46612,41093;46358,40584;45088,41220;44580,43380;40643,43888;36832,41347;36832,34104;36960,33850;41532,33850;43310,35121;43437,36264;43691,36518;43691,36518;43945,35883;44072,33850;44326,31563;44072,31309;43564,31690;42040,32199;36832,32199;36579,31817;36579,24067;36832,23813;41405,23813;43564,25083;43691,26227;43945,26608;44199,26227;44326,24194;44580,22161;44326,21907;43818,21907;42421,22034;34292,22034;29593,22034;28831,22288;29339,22542;30609,22542;32006,24321;32006,30801;32133,36391" o:connectangles="0,0,0,0,0,0,0,0,0,0,0,0,0,0,0,0,0,0,0,0,0,0,0,0,0,0,0,0,0,0,0,0,0,0,0,0,0,0,0,0,0,0,0,0,0,0,0,0,0,0,0,0,0,0,0,0,0,0,0,0,0,0,0,0,0,0,0,0,0,0,0,0,0,0,0,0,0,0,0,0,0,0,0,0,0,0,0,0,0,0,0,0,0,0,0,0,0,0,0,0,0,0,0,0,0,0,0,0,0,0,0,0,0,0,0,0,0,0,0,0,0,0,0,0,0,0,0,0,0,0,0,0,0,0,0,0,0,0,0,0,0,0,0,0,0,0,0,0,0,0,0,0,0,0,0,0,0,0,0,0,0,0,0,0,0,0,0,0,0,0,0,0,0,0,0,0,0,0,0,0,0,0,0,0,0,0,0,0,0,0,0,0,0,0,0,0,0,0,0,0,0,0,0,0,0,0,0,0,0,0,0,0,0,0,0,0,0,0,0,0,0,0,0,0,0,0,0,0,0,0,0,0,0,0,0,0,0,0,0,0,0,0,0,0,0,0,0,0,0,0"/>
                </v:shape>
                <v:shape id="Freeform 1529339479" o:spid="_x0000_s1033" style="position:absolute;left:47272;top:10318;width:2070;height:969;visibility:visible;mso-wrap-style:square;v-text-anchor:middle" coordsize="206952,9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" path="m20067,1361v,3431,-3810,8259,-2921,1398c16130,6571,13336,9620,13844,4411v-635,2922,-2159,5463,-2794,1397c11050,8477,9145,10128,9018,6698v,1906,-1525,4066,-1652,889c7366,9620,5969,10764,5842,8350v,1397,-889,2414,-1397,762c4445,10255,3683,11145,3429,9493v-127,1779,-762,1398,-889,381c2286,11272,1905,11145,1651,10383v-254,762,-762,1143,-889,508c508,10891,254,11145,,11145v,-254,381,-508,635,-635c127,10001,635,9874,1524,10128,1016,9493,1143,9112,2286,9747,1651,8985,1778,8350,3175,9366,1905,8095,3302,8095,4191,8858,3048,7460,4318,7206,5588,8223v-1778,-1525,,-2033,1524,-763c4699,5427,7239,5554,8764,6698,6096,4411,8509,4157,10669,5681v-2922,-2922,,-2668,2794,-1397c9018,1488,13209,1234,16765,2759,11050,-672,17146,-672,19813,1488m177812,40114r3810,-1778l180479,34270r-3810,1778l177812,40114xm72649,43926r-3810,1779l67949,42655r-253,-1016l68077,41385r3429,-1525l72649,43926xm52581,13813c50042,12543,42802,4157,52962,9493v10796,-4574,2287,3177,-381,4320m45596,21183v254,5209,-1905,10545,-3556,3557c42294,28679,41405,32745,38865,27790v1016,3303,-508,6353,-2287,2033c37341,32237,36324,35667,34800,31601v889,2542,-508,4702,-1651,1652c33784,35286,32895,36811,31625,34651v635,1397,,3176,-1143,1016c31117,38081,30101,37827,29466,36684v254,1906,-127,1906,-889,889c28577,38844,28069,39352,27688,38590v-254,254,-635,508,-1016,635c26672,38844,26926,38463,27307,38208v-762,-381,-254,-889,1016,-889c27307,36684,27307,36303,29339,36557v-1270,-636,-1397,-1652,1016,-1017c28069,34524,29974,33888,31498,34524v-2159,-1271,-508,-2160,1524,-1525c29847,31855,32006,30458,34673,31347v-4191,-1397,-635,-2668,1778,-1779c31879,27917,35054,26392,38610,27408v-5080,-2541,-1015,-3430,3176,-3049c34673,22834,40134,20547,45469,20928v-9399,-1778,-1143,-4574,3429,-3176c50295,22072,47501,30077,45596,21056t18543,5590c64139,26646,63758,26900,63504,26773v-635,-127,-1524,-1398,-3048,-4320c48771,19912,60456,18387,63377,19023v762,1524,1524,6352,762,7623m144790,38081v,890,,1271,381,1271c145552,39352,145806,39225,146822,38208v2159,-2287,9653,-11308,10796,-12578l159269,42401v,1271,127,1652,508,1779c160031,44180,160412,44053,161174,43164v2921,-3939,9272,-12198,11812,-15374c174129,26265,174891,25248,175653,25248v381,,762,,1143,127c177050,25375,177304,25375,177304,25248v,-127,-127,-254,-508,-381c175780,24486,174383,24232,174256,24105v-254,,-1524,-635,-3175,-1144c170573,22834,170318,22834,170318,22961v,127,128,382,509,509c172097,23851,172224,24359,171970,24867v-254,508,-508,1144,-889,1652l162698,38336r,l161047,21564v,-1017,,-1525,-508,-1652c160158,19912,160031,19912,159396,20674l148473,34015r,l148473,20293v,-1016,127,-1906,254,-2922c148727,16990,148981,16863,149235,16863v254,,508,,762,c150251,16863,150505,16990,150632,16863v,-255,-127,-382,-508,-509c148346,15719,146949,15465,146695,15338v-254,,-1905,-762,-3556,-1271c142758,13940,142504,13940,142377,14067v,127,,381,381,381c143139,14448,143647,14830,143901,15084v381,762,508,1651,508,2414l144917,38208r-127,-127xm123453,26265r-763,6480c122436,33634,122309,34270,121547,34270v-381,,-762,,-1143,c120023,34270,119896,34270,119896,34524v,254,127,381,635,381l124596,35159r8890,889c134756,36048,134883,36048,135264,35413v254,-1143,508,-2287,762,-3430c136026,31728,136026,31474,135772,31474v-254,,-254,,-381,381c135010,33126,134629,33761,133740,34015v-1016,255,-2032,255,-3048,c127390,33761,126882,33253,127009,31093v,-889,254,-3685,381,-4828l127644,23851v,,,-254,254,-254c128660,23597,131835,23978,132470,24105v1143,254,1524,762,1651,1398c134121,25884,134121,26265,134121,26646v,,,254,127,254l134248,26900v,,381,-254,381,-508c134629,25757,134756,24994,134883,24359v254,-1525,381,-2033,508,-2160c135391,22199,135391,21945,135264,21945v,,,,,c135137,21945,135010,22072,134756,22326v-254,254,-762,381,-1524,381c132470,22707,128787,22326,128025,22326v-254,,-254,-127,-254,-381l128406,14194v,,,-254,254,-254c129295,13940,132724,14321,133232,14448v1651,382,1905,763,2032,1271c135264,16100,135391,16481,135264,16863v,254,,381,254,508c135772,17371,135772,17244,135899,17117v,-382,254,-1652,381,-2033c136534,13686,136661,13305,136661,13051v,-254,,-254,-127,-254c136407,12797,136153,12797,136026,12797r-1397,c133994,12797,127644,12161,126501,12161r-4573,-508c121928,11653,121166,11653,121166,11907v,254,127,254,508,381c122055,12288,122563,12288,122944,12543v1016,254,1271,762,1271,1905c124215,15592,124215,16354,123706,20928r-381,5464l123453,26265xm193307,66924v1397,4320,-1524,12070,-3302,3176c190259,75310,187973,80392,186449,73658v254,3939,-635,7750,-3175,2922c184290,79884,182638,82933,180988,78613v888,2414,-255,5718,-1779,1652c179971,82806,178701,84839,177558,81790v635,2032,-254,3557,-1524,1397c176669,84585,176034,86364,174891,84204v635,2287,-381,2160,-1016,889c174002,86999,173621,86999,173113,85983v,1270,-635,1778,-889,1016c171970,87253,171589,87507,171208,87634v,-381,254,-762,635,-1016c170954,86237,171589,85728,172859,85728v-889,-635,-889,-1016,889,-889c172605,84204,172351,83187,174764,83950v-2159,-1144,-254,-1652,1143,-1017c173875,81662,175399,80773,177431,81535v-3048,-1143,-889,-2414,1651,-1524c175018,78486,178447,77470,180860,78359v-4318,-1779,-1270,-3177,2159,-2160c178066,73658,182131,72895,186195,73277v-6986,-1652,-1524,-3812,3683,-3431c180860,67940,188862,65272,193307,66797t-8890,-6607c186195,64764,183655,73404,181114,63874v636,5591,-1397,11308,-3683,4066c178066,72260,177304,76453,174256,71371v1270,3557,-254,6861,-2286,2287c172986,76199,171970,79884,170192,75564v1143,2795,-255,5082,-1651,1906c169303,79630,168541,81281,166889,79121v762,1525,128,3431,-1143,1271c166636,82933,165492,82806,164730,81408v254,2033,,2033,-889,1144c163841,83822,163460,84458,162952,83695v-254,255,-635,509,-1016,763c161936,84077,162190,83695,162444,83314v-889,-381,-254,-1016,1016,-1143c162444,81535,162444,81154,164476,81281v-1397,-508,-1651,-1651,1016,-1016c163079,79248,164984,78486,166636,78994v-2287,-1270,-636,-2287,1524,-1651c164857,76326,167017,74674,169937,75437v-4572,-1271,-888,-2669,1779,-1906c166762,72006,170065,70100,173875,71117v-5462,-2414,-1143,-3558,3175,-3431c169430,66415,174891,63747,180607,63747v-9653,-1524,-1017,-4828,3683,-3557m174510,53710v2413,4955,127,14484,-3302,4320c172351,64001,170446,70481,167525,62731v1016,4574,507,9402,-3176,4066c166127,70608,164730,74293,162063,69465v1270,2668,508,6861,-1905,2287c161555,74674,160158,77215,158507,73912v1016,2287,254,4193,-1651,1906c157745,77470,157237,79630,155713,77215v1143,2669,-127,2669,-1016,1271c155205,80646,154697,80646,153808,79757v127,1524,-382,2160,-1016,1270c152537,81408,152156,81790,151775,82044v,-509,255,-890,508,-1271c151267,80392,151902,79757,153426,79503v-1143,-636,-1270,-1144,1016,-1144c152918,77851,152537,76580,155459,77088v-2795,-889,-762,-1906,1143,-1397c154061,74547,155713,73277,158253,73785v-3811,-890,-1397,-2795,1778,-2160c154951,70481,158888,68703,161809,69338v-5461,-1271,-2032,-3558,2159,-2796c157745,64383,162317,62731,167143,62477v-8509,-763,-2540,-4193,3811,-4575c159777,57013,169049,52693,174383,53710r127,xm206643,80773v1143,3304,-1143,9402,-2540,2414c204357,87253,202452,91192,201309,85855v127,3050,-635,6099,-2414,2288c199658,90811,198388,93098,197118,89667v508,1779,-254,4447,-1398,1271c196356,92971,195213,94495,194450,92208v508,1525,-254,2669,-1270,1144c193688,94495,193180,95893,192291,94114v508,1779,-254,1652,-762,763c191656,96274,191402,96274,190894,95512v,889,-508,1525,-762,889c189878,96528,189624,96783,189370,96910v,-255,254,-509,508,-763c189243,95766,189878,95385,190767,95385v-762,-508,-762,-762,762,-635c190640,94368,190386,93479,192291,94114v-1651,-889,-254,-1270,889,-889c191529,92208,192799,91573,194323,92081v-2413,-889,-635,-1906,1271,-1143c192418,89667,195085,88905,196990,89667v-3429,-1397,-1015,-2541,1652,-1652c194704,86110,198007,85474,201055,85728v-5589,-1270,-1270,-2922,2921,-2541c196737,81662,203087,79630,206643,80773xm203722,71625v635,2414,-635,12325,-3048,2287c191021,69338,201436,70354,203722,71625e" fillcolor="#2b2522" stroked="f" strokeweight="0">
                  <v:stroke joinstyle="miter"/>
                  <v:path arrowok="t" o:connecttype="custom" o:connectlocs="20067,1361;17146,2759;13844,4411;11050,5808;9018,6698;7366,7587;5842,8350;4445,9112;3429,9493;2540,9874;1651,10383;762,10891;0,11145;635,10510;1524,10128;2286,9747;3175,9366;4191,8858;5588,8223;7112,7460;8764,6698;10669,5681;13463,4284;16765,2759;19813,1488;177812,40114;181622,38336;180479,34270;176669,36048;177812,40114;72649,43926;68839,45705;67949,42655;67696,41639;68077,41385;71506,39860;72649,43926;52581,13813;52962,9493;52581,13813;45596,21183;42040,24740;38865,27790;36578,29823;34800,31601;33149,33253;31625,34651;30482,35667;29466,36684;28577,37573;27688,38590;26672,39225;27307,38208;28323,37319;29339,36557;30355,35540;31498,34524;33022,32999;34673,31347;36451,29568;38610,27408;41786,24359;45469,20928;48898,17752;45596,21056;64139,26646;63504,26773;60456,22453;63377,19023;64139,26646;144790,38081;145171,39352;146822,38208;157618,25630;159269,42401;159777,44180;161174,43164;172986,27790;175653,25248;176796,25375;177304,25248;176796,24867;174256,24105;171081,22961;170318,22961;170827,23470;171970,24867;171081,26519;162698,38336;162698,38336;161047,21564;160539,19912;159396,20674;148473,34015;148473,34015;148473,20293;148727,17371;149235,16863;149997,16863;150632,16863;150124,16354;146695,15338;143139,14067;142377,14067;142758,14448;143901,15084;144409,17498;144917,38208;123453,26265;122690,32745;121547,34270;120404,34270;119896,34524;120531,34905;124596,35159;133486,36048;135264,35413;136026,31983;135772,31474;135391,31855;133740,34015;130692,34015;127009,31093;127390,26265;127644,23851;127898,23597;132470,24105;134121,25503;134121,26646;134248,26900;134248,26900;134629,26392;134883,24359;135391,22199;135264,21945;135264,21945;134756,22326;133232,22707;128025,22326;127771,21945;128406,14194;128660,13940;133232,14448;135264,15719;135264,16863;135518,17371;135899,17117;136280,15084;136661,13051;136534,12797;136026,12797;134629,12797;126501,12161;121928,11653;121166,11907;121674,12288;122944,12543;124215,14448;123706,20928;123325,26392;193307,66924;190005,70100;186449,73658;183274,76580;180988,78613;179209,80265;177558,81790;176034,83187;174891,84204;173875,85093;173113,85983;172224,86999;171208,87634;171843,86618;172859,85728;173748,84839;174764,83950;175907,82933;177431,81535;179082,80011;180860,78359;183019,76199;186195,73277;189878,69846;193307,66797;184417,60190;181114,63874;177431,67940;174256,71371;171970,73658;170192,75564;168541,77470;166889,79121;165746,80392;164730,81408;163841,82552;162952,83695;161936,84458;162444,83314;163460,82171;164476,81281;165492,80265;166636,78994;168160,77343;169937,75437;171716,73531;173875,71117;177050,67686;180607,63747;184290,60190;174510,53710;171208,58030;167525,62731;164349,66797;162063,69465;160158,71752;158507,73912;156856,75818;155713,77215;154697,78486;153808,79757;152792,81027;151775,82044;152283,80773;153426,79503;154442,78359;155459,77088;156602,75691;158253,73785;160031,71625;161809,69338;163968,66542;167143,62477;170954,57902;174383,53710;206643,80773;204103,83187;201309,85855;198895,88143;197118,89667;195720,90938;194450,92208;193180,93352;192291,94114;191529,94877;190894,95512;190132,96401;189370,96910;189878,96147;190767,95385;191529,94750;192291,94114;193180,93225;194323,92081;195594,90938;196990,89667;198642,88015;201055,85728;203976,83187;206643,80773;203722,71625;200674,73912;203722,71625" o:connectangles="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12563466" o:spid="_x0000_s1034" style="position:absolute;left:47446;top:9683;width:4523;height:874;visibility:visible;mso-wrap-style:square;v-text-anchor:middle" coordsize="452258,8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" path="m399423,63529v,,-508,-1270,-762,-1778c398661,61751,398534,61496,398407,61369v762,509,1524,890,2286,1271c400185,62894,399804,63275,399296,63529r,l399423,63529xm398534,68103v,,,255,,382c398534,68739,398280,68866,397899,68993r-254,c397645,68993,397645,68485,397645,68358r,-255c397645,68103,397645,67849,397391,67595v-254,-254,-254,-508,-508,-889l396756,66706v,,-254,-381,-381,-254l396375,66960r127,c396502,66960,396883,67849,397010,67976r,509c397010,68485,397010,69120,397264,70263r,l397264,70518v,,-127,381,-254,508c396756,71407,396247,71534,395866,71534v,,-253,,-253,l395485,71534v255,-889,,-1906,-381,-2795c395104,68739,394978,68485,394851,68358v,-255,-254,-509,-381,-763l394215,67341r-381,c393834,67341,393580,67468,393708,67595v,,,,,l393708,67976v,,507,509,634,636l394342,68866v636,1016,636,1397,509,3176l394851,72042r,254c394342,73186,394342,73313,393961,73313v-253,,-508,,-762,c392946,73313,392565,73186,392310,73059v381,-1017,381,-2033,127,-3050c392437,69628,392437,69120,392184,68739v-128,-636,-382,-1271,-636,-1779c391548,66833,391294,66706,391167,66706v,,,,,c391040,66706,390913,66960,391167,67214v254,635,508,1271,635,1906c391802,69501,391929,70009,392056,70391v,1016,,1905,-254,2795c391294,73186,390913,73567,390786,73948r-254,381l390278,74329v,,-508,,-762,-127l389516,73821v,,-381,-254,-381,-254c389135,73313,389135,73186,389262,72932v,-381,127,-763,254,-1271c389516,71153,389516,70645,389516,70263v,-1143,-127,-2160,-508,-3303c389008,66833,388754,66706,388627,66706v-127,,-254,127,-254,381c388373,67087,388373,67087,388373,67087v381,1144,508,2287,508,3431c388881,71026,388881,71534,388627,72042v,254,,509,,763c388627,72932,388627,73186,388627,73313v-381,,-635,254,-1016,508c386976,74329,386087,75092,385198,74711v-254,,-381,-127,-508,-382l384563,74329v,,-508,-762,-635,-1143l383928,72932v-508,-1144,-635,-2414,-635,-3685l383293,69247v,-1779,127,-3303,381,-4955c383674,64038,383674,63656,383801,63402r,-381c383928,61751,383928,60480,383801,59209r-254,-762c383547,57685,383166,56795,383039,56033r,c383039,56033,382912,55398,382912,55398v-127,-763,-381,-1398,-508,-2287l382404,53111v,-890,-127,-1525,-127,-2288l382277,50569v,-635,,-1270,127,-1905c382404,48155,382531,47774,382785,47266v635,-1906,762,-3812,381,-5718c383039,40532,382912,39515,383166,38372v4318,-2414,9271,-5210,13717,-7878l396629,31384v-2414,8512,-3938,13595,-2414,17915c395232,52348,396121,55271,396756,57558v127,635,254,1143,508,1651c397264,59463,397264,59591,397518,59845v127,889,508,1906,1016,2668c398915,63021,399169,63656,399296,64292v127,381,254,762,254,1143c399550,66325,399550,67214,399296,68103r,l398534,68103xm381007,44979v,,-636,,-889,254c380499,44979,380880,44725,381133,44343v,255,,382,,636l381133,44979r-126,xm452258,381r,l452258,v-1015,508,-1905,1398,-2540,2541l449718,2287r-1016,c448702,2287,449083,3176,449083,3176r254,c449337,3176,448194,4828,448194,4828r,-508c448194,4320,447305,4066,447305,4066r254,1143l448067,4955r-2540,4701c445527,9656,445273,10038,445146,10165r-2540,4447l439050,20838r-2032,-1525l436763,19313v,,508,2414,508,2414l437271,21727v,,1144,254,1144,254c435620,26555,432445,31129,429143,35322v-3175,4193,-6605,8259,-10288,11944c413394,52856,407424,57939,401074,62386v2032,-1652,5715,-6988,-889,-2795c399296,59336,398407,59082,397518,58955r-381,-1397c398026,58574,399042,59209,400185,59718v2921,-1906,4826,-7751,-381,-3304c402344,53492,403360,49299,399423,52729v1905,-2160,3302,-4955,-508,-3049c401074,48155,401455,45614,398534,47520v1524,-1016,2540,-3558,-254,-1779c399931,44598,400058,42819,398153,44089v1270,-889,1397,-2160,-254,-1524c398915,42056,399296,40659,397772,41548v1397,-1143,762,-1397,,-1016c398661,39515,398534,39388,397772,39642v508,-635,508,-1270,-127,-1016c397645,38372,397645,38118,397391,37864v,254,-127,508,,889c396756,38753,396883,39261,397518,39642v-762,,-1016,254,254,890c396756,40405,396247,40913,398026,41548v-1779,-254,-1016,763,,1144c396247,42692,396756,43835,398153,44216v-2287,-635,-1651,1017,254,1652c395359,44979,397010,47139,398661,47647v-3302,-889,-2286,1271,254,2160c394851,49172,396883,51332,399423,52983v-4826,-2160,-2667,1525,635,3558c398280,55779,397391,55525,396883,55779r-2160,-6861c393327,44852,394723,39896,397137,31765r889,-2923l399931,27699r6985,-4193c412886,20329,419109,17534,425460,15247v8636,-3431,13844,-5463,14479,-7369c440320,6480,440574,4955,440828,3431r-254,c440574,3431,440193,3176,440193,3176l436128,1525r-5588,11054l430540,13087v,,-127,254,-127,254l430159,13341v,,-508,-254,-508,-254l417839,9529r-6858,11309l410727,21346r,c410727,21346,410600,21473,410600,21473r-381,c410219,21473,401074,18551,401074,18551r-7113,12070l393708,30875r-255,636l393453,31511r,254l392946,31765v,,-255,-254,-255,-254l382658,29224r-7875,11816l374529,41040v,,-6985,-3176,-6985,-3176l367290,37864v,,-254,-255,-254,-255c367036,39769,367036,41802,367163,43962r,c367163,43962,367290,44216,367290,44216v381,127,762,255,1143,255c368941,44471,369322,44216,369703,44089v127,254,381,509,635,763c369195,44852,368941,44979,370465,46122v-1270,-381,-2159,254,127,1525c368179,46885,369195,48664,370592,49172v-2413,-508,-1905,1270,127,2160c367671,50188,368306,52602,370973,53619v-4191,-1652,-2286,1397,,2541c366527,54381,367798,57685,371100,59209v-5462,-1397,-2921,1906,254,4320c364876,59845,367544,65181,371735,68612v-8128,-4828,-3937,2668,381,4701c376180,71026,379355,63275,371989,68612v3683,-3685,5588,-9149,-254,-5083c374656,60734,376688,57176,371354,59209v3048,-1778,3937,-5082,-254,-3049c373259,54889,374783,51586,370846,53619v2413,-1271,2794,-3812,,-2287c372751,50315,373005,48409,370592,49172v1397,-636,2159,-2414,,-1525c372751,46376,371735,45741,370465,46122v1397,-1270,1143,-1397,,-1270c370973,44343,371227,43835,371100,43581v3683,-1398,7112,-3049,10542,-4955c381642,39642,381642,40532,381769,41548v127,763,127,1652,,2414c381388,43835,381007,43835,380752,43962v1271,-1143,1017,-1397,,-1270c381514,41802,381514,41167,380752,41421v,-381,-126,-762,-253,-1143c380371,40659,380245,41040,380245,41421v-762,-127,-636,508,126,1271c379355,42692,379102,42819,380499,43835v-1271,-381,-1906,254,,1271c378466,44471,379228,45995,380499,46504v-2160,-382,-1652,1143,,2032c377958,47520,378339,49553,380499,50569r253,c380752,50569,380499,50569,380499,50569v-3176,-1143,-1652,1398,253,2414c376942,51586,378085,54381,381007,55906v-4827,-1398,-2668,1779,254,4066c375545,56668,377958,61623,381642,64673v-6859,-4320,-3811,1906,,4066c381769,68866,381896,68993,382150,69120r-508,-254c373132,65181,379864,71788,382277,72932r127,c375672,76235,368560,78903,361447,81063v-6604,1906,-13463,3558,-20194,4702l341253,87416r127,c343666,87035,345952,86527,348111,86019v4954,-1144,9526,-2287,13590,-3558c365765,81191,369576,79920,372878,78649v-889,2923,-508,13087,3175,2669c385833,78014,378085,77379,374275,78014v3175,-1271,6096,-2541,8764,-3812c382404,76743,383928,87035,386214,76489v1016,-508,2032,-1016,3048,-1651l390024,74838v635,,1270,-382,1524,-1017c391548,73821,391637,73736,391802,73567v,,1016,381,1525,381c393961,75727,394723,76362,395613,72678r,l395613,72296v253,3812,3302,8513,3556,1144c399677,78014,402471,82207,402852,75981v254,3558,1778,6861,3175,2160c405646,81191,407551,83732,408313,79666v-381,2160,1144,5082,1778,1270c409710,83350,411235,84875,411743,82080v-254,1779,762,3049,1524,1016c413013,84494,413902,85892,414537,83859v-254,2160,635,1906,1016,762c415553,86273,416061,86273,416442,85383v127,1017,635,1398,1016,636c417712,86273,418093,86400,418347,86527v-127,-381,-381,-635,-635,-762c418347,85256,417712,84875,416696,85129v762,-635,635,-1016,-1016,-508c416696,83986,416696,82969,414664,83986v1778,-1271,,-1525,-1143,-762c415045,81826,413648,81191,411997,82207v2413,-1525,508,-2287,-1778,-1144c413648,79158,410346,78776,408441,79793v3683,-2160,635,-3050,-2160,-1525c410219,75346,406535,75219,403106,76108v5842,-2414,889,-3557,-3683,-2414c405519,71407,402217,70136,398788,70645v,,127,-254,127,-509c399423,70009,399804,69628,399931,69120v508,-1398,508,-2922,,-4320c415172,54508,427873,41167,437399,25412r381,1016l441209,25920r-2667,-1398l437906,25031v509,-763,1017,-1652,1398,-2415l439558,23506r2667,-381l442479,23125r-2286,-1525l440193,21600v,,-635,508,-635,508c439939,21473,440320,20711,440701,20075r254,636l443368,20202r-1778,-1270c442352,17661,443114,16391,443622,15120r1270,-2160l444892,13595r1016,-508l445146,12071v,,508,-1017,889,-1525l446035,10927v,,1143,-381,1143,-381l446289,9784v,,762,-1271,1016,-1906l447305,8259r1016,-254l447559,7242r1016,-1778l448575,5718r1016,c449591,5718,448829,4828,448829,4828r,c448829,4828,449464,3685,449845,3176r,382l450862,3558v,,-636,-1017,-636,-1017c450988,1271,451624,635,452258,381xm5441,63529v,2033,-2667,9784,-2921,1271c-3957,59463,3917,62132,5441,63529e" fillcolor="#2b2522" stroked="f" strokeweight="0">
                  <v:stroke joinstyle="miter"/>
                  <v:path arrowok="t" o:connecttype="custom" o:connectlocs="399423,63529;398661,61751;398407,61369;400693,62640;399296,63529;399296,63529;398534,68103;398534,68485;397899,68993;397645,68993;397645,68358;397645,68103;397391,67595;396883,66706;396756,66706;396375,66452;396375,66960;396502,66960;397010,67976;397010,68485;397264,70263;397264,70263;397264,70518;397010,71026;395866,71534;395613,71534;395485,71534;395104,68739;394851,68358;394470,67595;394215,67341;393834,67341;393708,67595;393708,67595;393708,67976;394342,68612;394342,68866;394851,72042;394851,72042;394851,72296;393961,73313;393199,73313;392310,73059;392437,70009;392184,68739;391548,66960;391167,66706;391167,66706;391167,67214;391802,69120;392056,70391;391802,73186;390786,73948;390532,74329;390278,74329;389516,74202;389516,73821;389135,73567;389262,72932;389516,71661;389516,70263;389008,66960;388627,66706;388373,67087;388373,67087;388881,70518;388627,72042;388627,72805;388627,73313;387611,73821;385198,74711;384690,74329;384563,74329;383928,73186;383928,72932;383293,69247;383293,69247;383674,64292;383801,63402;383801,63021;383801,59209;383547,58447;383039,56033;383039,56033;382912,55398;382404,53111;382404,53111;382277,50823;382277,50569;382404,48664;382785,47266;383166,41548;383166,38372;396883,30494;396629,31384;394215,49299;396756,57558;397264,59209;397518,59845;398534,62513;399296,64292;399550,65435;399296,68103;399296,68103;381007,44979;380118,45233;381133,44343;381133,44979;381133,44979;452258,381;452258,381;452258,0;449718,2541;449718,2287;448702,2287;449083,3176;449337,3176;448194,4828;448194,4320;447305,4066;447559,5209;448067,4955;445527,9656;445146,10165;442606,14612;439050,20838;437018,19313;436763,19313;437271,21727;437271,21727;438415,21981;429143,35322;418855,47266;401074,62386;400185,59591;397518,58955;397137,57558;400185,59718;399804,56414;399423,52729;398915,49680;398534,47520;398280,45741;398153,44089;397899,42565;397772,41548;397772,40532;397772,39642;397645,38626;397391,37864;397391,38753;397518,39642;397772,40532;398026,41548;398026,42692;398153,44216;398407,45868;398661,47647;398915,49807;399423,52983;400058,56541;396883,55779;394723,48918;397137,31765;398026,28842;399931,27699;406916,23506;425460,15247;439939,7878;440828,3431;440574,3431;440193,3176;436128,1525;430540,12579;430540,13087;430413,13341;430159,13341;429651,13087;417839,9529;410981,20838;410727,21346;410727,21346;410600,21473;410219,21473;401074,18551;393961,30621;393708,30875;393453,31511;393453,31511;393453,31765;392946,31765;392691,31511;382658,29224;374783,41040;374529,41040;367544,37864;367290,37864;367036,37609;367163,43962;367163,43962;367290,44216;368433,44471;369703,44089;370338,44852;370465,46122;370592,47647;370592,49172;370719,51332;370973,53619;370973,56160;371100,59209;371354,63529;371735,68612;372116,73313;371989,68612;371735,63529;371354,59209;371100,56160;370846,53619;370846,51332;370592,49172;370592,47647;370465,46122;370465,44852;371100,43581;381642,38626;381769,41548;381769,43962;380752,43962;380752,42692;380752,41421;380499,40278;380245,41421;380371,42692;380499,43835;380499,45106;380499,46504;380499,48536;380499,50569;380752,50569;380499,50569;380752,52983;381007,55906;381261,59972;381642,64673;381642,68739;382150,69120;381642,68866;382277,72932;382404,72932;361447,81063;341253,85765;341253,87416;341380,87416;348111,86019;361701,82461;372878,78649;376053,81318;374275,78014;383039,74202;386214,76489;389262,74838;390024,74838;391548,73821;391802,73567;393327,73948;395613,72678;395613,72678;395613,72296;399169,73440;402852,75981;406027,78141;408313,79666;410091,80936;411743,82080;413267,83096;414537,83859;415553,84621;416442,85383;417458,86019;418347,86527;417712,85765;416696,85129;415680,84621;414664,83986;413521,83224;411997,82207;410219,81063;408441,79793;406281,78268;403106,76108;399423,73694;398788,70645;398915,70136;399931,69120;399931,64800;437399,25412;437780,26428;441209,25920;438542,24522;437906,25031;439304,22616;439558,23506;442225,23125;442479,23125;440193,21600;440193,21600;439558,22108;440701,20075;440955,20711;443368,20202;441590,18932;443622,15120;444892,12960;444892,13595;445908,13087;445146,12071;446035,10546;446035,10927;447178,10546;446289,9784;447305,7878;447305,8259;448321,8005;447559,7242;448575,5464;448575,5718;449591,5718;448829,4828;448829,4828;449845,3176;449845,3558;450862,3558;450226,2541;452258,381;5441,63529;2520,64800;5441,6352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888422299" o:spid="_x0000_s1035" style="position:absolute;left:51463;top:10014;width:336;height:417;visibility:visible;mso-wrap-style:square;v-text-anchor:middle" coordsize="33530,4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" path="m17908,508v,,,-381,,-508l18289,381v,,508,127,127,635c19051,762,19178,889,18670,1652v635,-381,1143,-381,127,635c19940,1525,19686,2414,19051,2922v1270,-635,1270,254,381,1017c20829,2922,20829,3939,19686,4955v1905,-1397,1397,254,508,1144c22227,4574,22099,6099,20702,7497v2540,-1652,1906,127,635,1905l21210,9402c19178,8894,17400,7624,20575,7497,18670,7369,17527,6099,20067,6099v-1397,,-2794,-1271,-381,-1144c18289,4828,17527,3939,19051,3939v-1016,-127,-1397,-763,,-890c18035,3049,17400,2287,18797,2287v-1397,-127,-1016,-508,-254,-508c17527,1525,17654,1271,18289,1144,17654,762,17527,635,18035,635m5715,21854c3048,21092,381,17280,5461,19313,2794,17915,1270,14993,5080,16518,3048,15374,1524,13722,4953,14104,2921,13595,2032,11816,4826,12452v-1397,-381,-2667,-2033,,-1525c3302,10546,2794,9275,4699,9656,3556,9275,3175,8386,4445,8386v-889,-254,-1270,-1017,,-889c3048,6988,3556,6607,4445,6734v-889,-508,-762,-762,,-762c3810,5591,3683,5209,4318,5209v,-254,,-508,127,-635c4445,4828,4572,4955,4572,5209v508,-254,508,255,,763c5334,5718,5461,5845,4572,6734v762,-381,1270,-127,,763c5842,6861,5461,7751,4572,8259v1397,-508,1270,508,,1143c6350,8386,6096,9783,4699,10673v2286,-1398,1397,508,127,1398c7239,10673,6858,12579,5080,13722v3048,-1524,1905,636,254,2414c8764,13341,7747,16645,5588,18932v4573,-3685,2667,1016,254,2541l5715,21854xm24258,32527v,,,-635,-762,-254c23877,31638,23751,31384,22861,32019v509,-635,381,-1271,-762,-254c22989,30621,21972,30621,21337,31384v762,-1271,-254,-1398,-1143,-509c21465,29478,20194,29224,19051,30367v1778,-1906,-254,-1652,-1270,-635c19686,27699,17781,27572,16257,28969v2032,-2668,-254,-2160,-2159,-1016c17273,25285,14098,25412,11557,26809v4192,-3303,-381,-2922,-2286,-1016c13971,20965,8255,23633,7112,24904v,1778,2540,8004,2159,889c9526,28715,12574,32527,11557,26936v890,3050,3176,5591,2541,1144c14733,30494,16003,32527,16257,29096v127,2160,1651,3558,1524,636c17781,31256,19178,33035,19051,30240v,1779,1270,2541,1143,508c20194,32019,21083,32781,21337,31256v,1017,762,1906,762,382c22227,33162,22734,32781,22734,32019v255,1143,508,1016,636,381c23623,33162,24004,33289,24004,32781v254,,509,127,762,127l24766,32908v,,-381,-381,-634,-508m25275,6226v1397,-1144,2921,-1906,1651,254c27942,5209,29339,5082,28069,6734v635,-889,2159,-1398,1016,127c29847,5845,30863,5845,29974,6988v635,-762,1270,-889,889,127c31244,6480,32006,6226,31498,7115v762,-889,889,-508,508,c32641,6607,32768,6734,32514,7115v381,-381,762,-254,508,c33149,7115,33403,7115,33530,7369r,c33530,7369,33149,7369,32895,7369v,382,-254,255,-508,-127c32387,7751,32260,7878,31879,7115v,636,-254,1017,-508,c31371,8132,30863,7751,30736,7115v,1144,-635,763,-889,-127c30101,8386,29085,8005,28958,6861v254,1906,-762,890,-1016,-127c28196,8767,27053,8132,26672,6607v127,2541,-1016,1271,-1651,-254l25021,6353r254,-127xm22227,9783v1777,-1270,3683,-2032,2031,509c25529,8894,27307,8640,25783,10800v889,-1144,2667,-1525,1143,254c27942,9911,29085,9911,28069,11308v762,-889,1651,-889,1016,254c29593,10800,30482,10673,29847,11816v1016,-1016,1016,-508,635,128c31371,11308,31371,11435,31117,11944v508,-382,889,-255,635,127c32006,12071,32133,12198,32387,12452r,c32387,12452,31879,12452,31625,12452v,508,-381,381,-635,-254c30990,12833,30736,12960,30355,11944v,762,-508,1143,-635,-128c29720,13214,29085,12452,28958,11689v-127,1271,-889,890,-1016,-254c27942,13214,26926,12579,26799,11181v127,2414,-1016,1017,-1143,-254c25783,13468,24385,12452,24258,10546v,3049,-1269,1398,-2031,-508l22227,10038r,-255xm18035,14612v2032,-1398,4318,-2287,2413,635c21972,13595,24004,13468,22099,15755v1143,-1270,3176,-1779,1524,381c24766,14866,26291,14866,24894,16518v889,-1017,1905,-1017,1143,254c26672,16009,27815,15755,26926,17026v1143,-1144,1270,-508,762,254c28704,16518,28704,16772,28450,17407v635,-381,1143,-381,762,127c29466,17534,29720,17788,29974,17915r,c29974,17915,29466,17915,29085,17915v,508,-508,381,-762,-254c28196,18423,27942,18551,27561,17407v,889,-508,1271,-762,-254c26799,18551,25910,17915,25910,16899v-254,1524,-1016,1016,-1144,-254c24766,18678,23623,17915,23496,16264v127,2668,-1269,1143,-1397,-382c22227,18805,20702,17661,20448,15501v-127,3431,-1524,1652,-2413,-635l18035,14612xm13082,19567v1905,-1652,6223,-2033,2032,889c17654,19186,20575,19059,17400,21346v1905,-1017,4065,-1398,1905,889c20829,20965,22480,21092,20575,22871v1016,-890,2921,-1144,1143,508c22861,22362,24132,22616,22734,23887v889,-762,1779,-635,889,381c24258,23633,25275,23506,24258,24522v1144,-889,1144,-254,636,254c25783,24268,25910,24395,25529,25031v635,-255,1016,-127,635,254c26418,25285,26545,25539,26672,25666r,c26672,25666,26164,25666,25910,25666v,508,-508,254,-635,-381c25021,25920,24894,25920,24766,25031v-126,762,-634,1143,-634,-255c23877,26047,23370,25285,23496,24522v-381,1271,-1016,763,-1016,-381c22353,25920,21337,25158,21465,23633v-128,2287,-1144,889,-1144,-508c20067,25666,18797,24522,18924,22616v-508,2923,-1524,1144,-1905,-889c17273,25539,15368,23379,14860,20711v381,4828,-2159,1524,-2032,-890l12828,19821r254,-254xm21972,41040v,,,-635,-889,-381c21591,39896,21465,39642,20194,40278v635,-763,635,-1525,-889,-509c20575,38499,19178,38499,18289,39261v1143,-1397,-127,-1652,-1397,-635c18670,37101,16892,36593,15495,37864v2413,-2033,-127,-1906,-1651,-763c16511,34814,13971,34433,11939,36085v2794,-2923,-127,-2669,-2794,-1398c13590,31892,9399,31638,5842,33162,11685,29605,5461,29605,2794,31638,9399,26301,1524,28969,,30367v,2033,2667,9784,2794,1271c2794,35068,6604,40024,5715,33162v1016,3812,3811,6989,3303,1652c9780,37736,11304,40278,11812,36212v,2668,1905,4320,2032,889c13844,39007,15368,41167,15495,37864v,2032,1524,3176,1524,762c17019,40151,18035,41040,18416,39261v,1144,762,2287,1016,508c19432,41675,20194,41294,20321,40278v254,1397,508,1270,762,508c21337,41675,21846,41929,21972,41294v255,127,636,254,1017,254l22989,41548v,,-509,-381,-890,-635e" fillcolor="#2b2522" stroked="f" strokeweight="0">
                  <v:stroke joinstyle="miter"/>
                  <v:path arrowok="t" o:connecttype="custom" o:connectlocs="17908,508;17908,0;18289,381;18416,1016;18670,1652;18797,2287;19051,2922;19432,3939;19686,4955;20194,6099;20702,7497;21337,9402;21210,9402;20575,7497;20067,6099;19686,4955;19051,3939;19051,3049;18797,2287;18543,1779;18289,1144;18035,635;5715,21854;5461,19313;5080,16518;4953,14104;4826,12452;4826,10927;4699,9656;4445,8386;4445,7497;4445,6734;4445,5972;4318,5209;4445,4574;4572,5209;4572,5972;4572,6734;4572,7497;4572,8259;4572,9402;4699,10673;4826,12071;5080,13722;5334,16136;5588,18932;5842,21473;24258,32527;23496,32273;22861,32019;22099,31765;21337,31384;20194,30875;19051,30367;17781,29732;16257,28969;14098,27953;11557,26809;9271,25793;7112,24904;9271,25793;11557,26936;14098,28080;16257,29096;17781,29732;19051,30240;20194,30748;21337,31256;22099,31638;22734,32019;23370,32400;24004,32781;24766,32908;24766,32908;24132,32400;25275,6226;26926,6480;28069,6734;29085,6861;29974,6988;30863,7115;31498,7115;32006,7115;32514,7115;33022,7115;33530,7369;33530,7369;32895,7369;32387,7242;31879,7115;31371,7115;30736,7115;29847,6988;28958,6861;27942,6734;26672,6607;25021,6353;25021,6353;22227,9783;24258,10292;25783,10800;26926,11054;28069,11308;29085,11562;29847,11816;30482,11944;31117,11944;31752,12071;32387,12452;32387,12452;31625,12452;30990,12198;30355,11944;29720,11816;28958,11689;27942,11435;26799,11181;25656,10927;24258,10546;22227,10038;22227,10038;18035,14612;20448,15247;22099,15755;23623,16136;24894,16518;26037,16772;26926,17026;27688,17280;28450,17407;29212,17534;29974,17915;29974,17915;29085,17915;28323,17661;27561,17407;26799,17153;25910,16899;24766,16645;23496,16264;22099,15882;20448,15501;18035,14866;18035,14612;13082,19567;15114,20456;17400,21346;19305,22235;20575,22871;21718,23379;22734,23887;23623,24268;24258,24522;24894,24776;25529,25031;26164,25285;26672,25666;26672,25666;25910,25666;25275,25285;24766,25031;24132,24776;23496,24522;22480,24141;21465,23633;20321,23125;18924,22616;17019,21727;14860,20711;12828,19821;12828,19821;21972,41040;21083,40659;20194,40278;19305,39769;18289,39261;16892,38626;15495,37864;13844,37101;11939,36085;9145,34687;5842,33162;2794,31638;0,30367;2794,31638;5715,33162;9018,34814;11812,36212;13844,37101;15495,37864;17019,38626;18416,39261;19432,39769;20321,40278;21083,40786;21972,41294;22989,41548;22989,41548;22099,40913" o:connectangles="0,0,0,0,0,0,0,0,0,0,0,0,0,0,0,0,0,0,0,0,0,0,0,0,0,0,0,0,0,0,0,0,0,0,0,0,0,0,0,0,0,0,0,0,0,0,0,0,0,0,0,0,0,0,0,0,0,0,0,0,0,0,0,0,0,0,0,0,0,0,0,0,0,0,0,0,0,0,0,0,0,0,0,0,0,0,0,0,0,0,0,0,0,0,0,0,0,0,0,0,0,0,0,0,0,0,0,0,0,0,0,0,0,0,0,0,0,0,0,0,0,0,0,0,0,0,0,0,0,0,0,0,0,0,0,0,0,0,0,0,0,0,0,0,0,0,0,0,0,0,0,0,0,0,0,0,0,0,0,0,0,0,0,0,0,0,0,0,0,0,0,0,0,0,0,0,0,0,0,0,0,0,0,0,0,0,0,0,0,0,0,0,0,0,0,0,0,0,0"/>
                </v:shape>
                <v:shape id="Freeform 1735965112" o:spid="_x0000_s1036" style="position:absolute;left:51544;top:9749;width:372;height:453;visibility:visible;mso-wrap-style:square;v-text-anchor:middle" coordsize="37198,4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" path="m20306,29223v889,-1778,2286,-2160,1270,255c22211,28207,23609,27445,22592,29605v636,-1398,1779,-1398,1017,127c24117,28715,24879,28588,24498,29859v381,-763,1143,-1144,635,127c25768,28842,26022,29351,25641,29986v635,-763,635,-635,508,c26530,29478,26911,29478,26657,29986v254,,381,,508,254l27165,30240v,,-381,,-635,c26530,30748,26276,30621,25895,30113v,635,-127,762,-508,-127c25387,30748,25133,31256,24879,29986v127,1397,-508,762,-635,-127c24244,31383,23609,30875,23355,29732v254,1779,-635,1397,-1016,-127c22720,32019,21576,30875,21323,29478v381,2668,-890,1778,-1271,-127l20052,29351r254,-128xm36310,1143l36310,v,,889,381,889,381l36944,889r-634,l36310,1143xm35675,2795r,636c35675,3431,35039,3558,35039,3558l34658,2541r1017,254xm33515,6099l33261,4701r1144,l34150,5591r-635,381l33515,6099xm33515,9275r,-889l34150,8005r762,1143l33515,9148r,127xm33134,7242r,763c33134,8005,32372,8513,32372,8513l31864,7115r1397,l33134,7242xm32880,10292r889,1143l32499,11435v,,-127,-635,-127,-635l32880,10292xm31610,10165r-762,c30848,10165,30721,8894,30721,8894r1270,508l31610,10165xm29070,12452r-381,-2160l30721,11562r-508,890l29070,12452xm13321,24904r,-509c13321,24395,13575,24776,13575,24776v254,-127,381,,254,509c14210,25030,14337,25158,13829,25666v508,-254,1016,-254,254,508c14845,25539,14845,26174,14337,26682v889,-635,1016,127,254,763c15734,26555,15861,27445,14972,28334v1397,-1271,1143,,381,889c16877,27826,17004,29223,15861,30240v1905,-1398,1524,127,762,1525l16369,31765v-1651,-509,-3175,-1271,-635,-1525c14083,30240,13194,29096,15353,29096v-1143,,-2413,-889,-381,-889c13702,28207,13067,27445,14591,27445v-1016,,-1397,-636,-381,-763c13575,26682,12940,26174,14083,26174v-1143,,-889,-381,-254,-508c12940,25539,13067,25285,13575,25158v-508,,-762,-382,-254,-382m874,32146v,,-635,-763,-254,-635c620,31256,620,31256,620,31002v127,127,254,254,254,509c1382,31383,1382,31638,874,32273v635,-254,762,-127,,508c1636,32527,2144,32781,1128,33416v1143,-635,889,382,,763c2398,33670,2271,34560,1382,35195v1397,-1016,1397,254,254,1017c3541,34941,3033,36593,1890,37355v2159,-1270,1905,254,381,1398c4938,37355,4176,39261,2779,40786v2921,-2414,2287,381,508,2414c6971,40023,5828,43962,3795,45360,1255,44725,-1412,41548,3287,43200,747,41929,-1031,39642,2652,40786,747,39896,-904,38499,2144,38753,239,38372,-650,36847,1890,37355,493,37101,-777,35703,1509,36212,112,35958,-523,34814,1255,35068,112,34814,-396,34052,1001,34052,112,33925,-396,33162,874,33289,-396,32908,-142,32654,747,32654v-1016,-508,-889,-508,-254,-635l874,32146xm9257,40532r-254,c6716,39642,4684,38118,8367,38245,6081,37736,4938,36212,7860,36593,6209,36339,4684,34814,7352,35195,5573,34941,4938,33670,6971,33925,5573,33670,5066,32781,6590,32781,5573,32654,4811,31765,6335,31892v-1524,-381,-1143,-763,-254,-763c4938,30748,5066,30494,5828,30494v-636,-381,-890,-762,-255,-762c5573,29478,5573,29223,5573,29096v255,127,381,382,508,636c6590,29478,6590,29859,6081,30494v635,-254,890,-127,128,762c6971,30748,7605,31002,6462,32019v1271,-763,1017,254,254,889c8114,32273,8114,33289,6971,34052v1651,-1144,1777,254,381,1270c9510,33798,9003,35703,7733,36593v2413,-1652,2286,254,634,1652c11289,36593,10527,38753,9129,40532r128,xe" fillcolor="#2b2522" stroked="f" strokeweight="0">
                  <v:stroke joinstyle="miter"/>
                  <v:path arrowok="t" o:connecttype="custom" o:connectlocs="20306,29223;21576,29478;22592,29605;23609,29732;24498,29859;25133,29986;25641,29986;26149,29986;26657,29986;27165,30240;27165,30240;26530,30240;25895,30113;25387,29986;24879,29986;24244,29859;23355,29732;22339,29605;21323,29478;20052,29351;20052,29351;36310,1143;36310,0;37199,381;36944,889;36310,889;35675,2795;35675,3431;35039,3558;34658,2541;35675,2795;33515,6099;33261,4701;34405,4701;34150,5591;33515,5972;33515,9275;33515,8386;34150,8005;34912,9148;33515,9148;33134,7242;33134,8005;32372,8513;31864,7115;33261,7115;32880,10292;33769,11435;32499,11435;32372,10800;32880,10292;31610,10165;30848,10165;30721,8894;31991,9402;31610,10165;29070,12452;28689,10292;30721,11562;30213,12452;29070,12452;13321,24904;13321,24395;13575,24776;13829,25285;13829,25666;14083,26174;14337,26682;14591,27445;14972,28334;15353,29223;15861,30240;16623,31765;16369,31765;15734,30240;15353,29096;14972,28207;14591,27445;14210,26682;14083,26174;13829,25666;13575,25158;13321,24776;874,32146;620,31511;620,31002;874,31511;874,32273;874,32781;1128,33416;1128,34179;1382,35195;1636,36212;1890,37355;2271,38753;2779,40786;3287,43200;3795,45360;3287,43200;2652,40786;2144,38753;1890,37355;1509,36212;1255,35068;1001,34052;874,33289;747,32654;493,32019;9257,40532;9003,40532;8367,38245;7860,36593;7352,35195;6971,33925;6590,32781;6335,31892;6081,31129;5828,30494;5573,29732;5573,29096;6081,29732;6081,30494;6209,31256;6462,32019;6716,32908;6971,34052;7352,35322;7733,36593;8367,38245;9129,40532" o:connectangles="0,0,0,0,0,0,0,0,0,0,0,0,0,0,0,0,0,0,0,0,0,0,0,0,0,0,0,0,0,0,0,0,0,0,0,0,0,0,0,0,0,0,0,0,0,0,0,0,0,0,0,0,0,0,0,0,0,0,0,0,0,0,0,0,0,0,0,0,0,0,0,0,0,0,0,0,0,0,0,0,0,0,0,0,0,0,0,0,0,0,0,0,0,0,0,0,0,0,0,0,0,0,0,0,0,0,0,0,0,0,0,0,0,0,0,0,0,0,0,0,0,0,0,0,0,0,0,0,0,0"/>
                </v:shape>
                <v:shape id="Freeform 659585744" o:spid="_x0000_s1037" style="position:absolute;left:51047;top:9895;width:796;height:692;visibility:visible;mso-wrap-style:square;v-text-anchor:middle" coordsize="79658,6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" path="m1167,61369v2794,-635,14479,890,2794,3431c-1373,75346,-230,63911,1167,61369m71911,3304r,-255c71911,3049,72038,3049,72038,3049v254,-254,254,,127,382c72546,3049,72673,3049,72292,3685v381,-381,762,-509,254,381c73181,3176,73181,3939,72800,4447v762,-762,889,-254,254,508c73943,3812,74070,4574,73435,5464v1143,-1398,1016,-255,381,508c74959,4447,75086,5464,74197,6734r,c72927,7242,72038,6734,73816,5972v-1016,381,-2032,,-381,-635c72419,5718,71911,5337,73054,4828v-889,254,-1143,,-254,-508c72292,4574,71657,4320,72546,3939v-889,254,-762,,-254,-381c71657,3558,71657,3558,72165,3304v-508,,-636,,-254,-255l71911,3304xm68990,5718v,,-128,-254,-128,-381l69243,5591v,,381,,128,508c69879,5718,70005,5718,69624,6480v381,-508,890,-508,255,381c70641,5972,70641,6734,70133,7369v889,-889,1015,-254,381,636c71529,6734,71784,7624,70895,8640v1270,-1652,1270,-127,381,762c72800,7624,72800,8894,71911,10292r-127,c70133,10800,69116,10165,71276,9402v-1143,254,-2414,-127,-509,-762c69498,9021,68862,8513,70386,8005v-888,254,-1396,,-381,-508c69243,7624,68609,7497,69624,6988v-1143,254,-762,,-253,-381c68481,6607,68609,6607,69116,6226v-507,,-635,-127,-254,-381m69243,13977r-127,c67211,13977,66068,13087,68609,12833v-1398,,-2795,-762,-509,-889c66703,11944,65941,11308,67719,11054v-1270,127,-1778,-381,-508,-762c66322,10292,65687,9911,66957,9784v-1397,,-1016,-382,-254,-509c65687,9275,65687,9021,66322,8894v-635,-127,-762,-381,-254,-508l66068,8005r381,254c66449,8259,66957,8259,66703,8767v508,-254,763,-254,127,508c67466,8767,67973,8767,67084,9784v1016,-763,889,,254,508c68481,9529,68481,10292,67719,11181v1271,-1270,1397,-127,381,890c69752,10419,69498,12071,68609,13087v1777,-1652,1905,,507,1271l69243,13977xm75213,2922l74578,r254,254l77245,2287r,c77245,2287,76737,3304,76737,3304r,l75467,3049r,l75213,2922xm75086,7497v762,-1271,1778,-1398,762,254c76356,6861,77245,6480,76483,8005v508,-890,1270,-1017,635,254c77499,7497,78007,7497,77753,8386v254,-635,889,-762,381,127c78642,7624,78769,8132,78515,8513v508,-508,508,-381,381,c79150,8132,79404,8259,79277,8513v127,,127,,381,254l79658,8767v,,-254,,-381,c79277,9148,79023,9021,78896,8640v,508,-127,635,-381,-127c78515,9148,78261,9402,78134,8513v,1016,-381,508,-381,-127c77753,9402,77245,9148,77245,8259v,1397,-508,889,-635,-127c76610,9911,76102,9021,75975,7878v,2033,-635,1270,-762,-254l75213,7624r-127,-127xm72673,10927v889,-1398,2159,-1652,1016,381c74324,10292,75594,9784,74451,11562v635,-1143,1524,-1143,762,254c75721,10927,76356,10927,75975,12071v381,-636,1016,-890,508,127c77118,11308,77245,11689,76991,12325v635,-636,635,-509,381,c77753,11944,78007,11944,77880,12325v127,,254,127,381,254l78261,12579v,,-381,,-508,c77753,13087,77499,12960,77372,12452v,635,-254,635,-381,-127c76991,12960,76737,13341,76610,12198v,1143,-508,635,-508,-127c76102,13341,75467,12960,75340,11816v,1525,-635,1144,-762,-254c74705,13595,73816,12579,73689,11308v,2287,-889,1525,-1016,-254l72673,11054r,-127xe" fillcolor="#2b2522" stroked="f" strokeweight="0">
                  <v:stroke joinstyle="miter"/>
                  <v:path arrowok="t" o:connecttype="custom" o:connectlocs="1167,61369;3961,64800;1167,61369;71911,3304;71911,3049;72038,3049;72165,3431;72292,3685;72546,4066;72800,4447;73054,4955;73435,5464;73816,5972;74197,6734;74197,6734;73816,5972;73435,5337;73054,4828;72800,4320;72546,3939;72292,3558;72165,3304;71911,3049;68990,5718;68862,5337;69243,5591;69371,6099;69624,6480;69879,6861;70133,7369;70514,8005;70895,8640;71276,9402;71911,10292;71784,10292;71276,9402;70767,8640;70386,8005;70005,7497;69624,6988;69371,6607;69116,6226;68862,5845;69243,13977;69116,13977;68609,12833;68100,11944;67719,11054;67211,10292;66957,9784;66703,9275;66322,8894;66068,8386;66068,8005;66449,8259;66703,8767;66830,9275;67084,9784;67338,10292;67719,11181;68100,12071;68609,13087;69116,14358;75213,2922;74578,0;74832,254;77245,2287;77245,2287;76737,3304;76737,3304;75467,3049;75467,3049;75086,7497;75848,7751;76483,8005;77118,8259;77753,8386;78134,8513;78515,8513;78896,8513;79277,8513;79658,8767;79658,8767;79277,8767;78896,8640;78515,8513;78134,8513;77753,8386;77245,8259;76610,8132;75975,7878;75213,7624;75213,7624;72673,10927;73689,11308;74451,11562;75213,11816;75975,12071;76483,12198;76991,12325;77372,12325;77880,12325;78261,12579;78261,12579;77753,12579;77372,12452;76991,12325;76610,12198;76102,12071;75340,11816;74578,11562;73689,11308;72673,11054;72673,11054" o:connectangles="0,0,0,0,0,0,0,0,0,0,0,0,0,0,0,0,0,0,0,0,0,0,0,0,0,0,0,0,0,0,0,0,0,0,0,0,0,0,0,0,0,0,0,0,0,0,0,0,0,0,0,0,0,0,0,0,0,0,0,0,0,0,0,0,0,0,0,0,0,0,0,0,0,0,0,0,0,0,0,0,0,0,0,0,0,0,0,0,0,0,0,0,0,0,0,0,0,0,0,0,0,0,0,0,0,0,0,0,0,0,0,0,0,0"/>
                </v:shape>
                <v:shape id="Freeform 943824921" o:spid="_x0000_s1038" style="position:absolute;left:50870;top:10134;width:682;height:658;visibility:visible;mso-wrap-style:square;v-text-anchor:middle" coordsize="68216,6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" path="m44857,25285v,,-253,254,-381,254l44223,25539v-1017,-127,-1652,-381,-1906,-127c42063,25539,42063,26174,42190,26936r,1144c42190,28080,42190,28334,41936,28334r,c41936,28334,41682,28334,41682,28080r,l41682,26936v,-1143,,-1778,254,-2032c42317,24522,42952,24776,44349,24904r255,c44604,24904,44857,25158,44857,25285t-1524,6353c47398,29859,55272,31511,46890,34179v4953,-1017,10287,508,3810,2795c54383,36212,58320,36593,53875,39515v3175,-1397,6224,-381,2286,1779c58320,40278,61750,40913,58066,42692v2287,-1144,4446,,1778,1270c61623,43073,63274,43708,61368,45233v1525,-762,3176,-381,1144,889c64671,45233,64671,46122,63655,46885v1778,-382,1778,,1016,635c65814,47393,66449,47774,65687,48282v254,254,508,509,635,890c65941,49045,65687,48918,65306,48663v-381,763,-762,255,-889,-889c63782,48663,63528,48791,63528,47012v-508,1143,-1397,1397,-1016,-763c61750,48409,60987,46758,61368,45360v-1015,2033,-2031,635,-1650,-1271c58956,47012,57431,45233,57939,42819v-889,3939,-2413,889,-1905,-1398c54891,45741,53113,43073,53748,39769v-1778,4829,-3175,1271,-3302,-2414c49811,43962,47017,39261,46763,34433v-635,8640,-4319,1525,-3430,-2795m65306,12325v-1524,-382,-6859,-3939,-254,-2287c71148,6099,66830,11435,65306,12325m29616,32273c26949,31256,18440,23379,29235,27953v10161,-5337,2922,3049,381,4320m15899,1271v-889,-255,-762,508,128,1397c14884,2668,14629,2795,16153,4066v-1397,-381,-2286,254,,1525c13740,4828,14756,6607,16153,7242v-2413,-381,-1905,1271,127,2287c13105,8259,13867,10800,16408,11943v-4192,-1651,-2286,1525,126,2542c11962,12706,13232,16009,16534,17661v-5588,-1525,-3048,1906,255,4447c10311,18423,12978,23887,17170,27318v-8256,-4956,-4065,2795,381,4701c6501,27445,15265,35322,17932,36339v2540,-1271,10033,-9911,-381,-4320c21742,29732,25044,21727,17297,27318v3810,-3685,5842,-9403,-255,-5210c20091,19313,22123,15628,16789,17661v3175,-1779,4064,-5336,-255,-3176c18821,13214,20345,9783,16408,11943v2413,-1397,2921,-3938,-128,-2414c18186,8513,18567,6607,16153,7242v1398,-635,2160,-2541,,-1524c18313,4320,17424,3812,16153,4193v1398,-1271,1144,-1525,,-1271c17042,2033,17042,1143,16153,1525,16153,1016,16027,508,15772,r127,c15899,,15518,889,15518,1398r381,-127xm4850,35195c531,33035,-3406,25031,4723,30494,658,26809,-1628,21219,4596,25285v-3175,-2669,-5589,-6226,,-4447c1294,19059,277,15628,4596,17661v-508,-254,-889,-508,-1270,-889c4723,16391,5993,15628,7136,14739v508,508,-762,2287,-2286,3049c9168,15882,8279,19186,4977,20965v5334,-1779,3175,1779,,4447c11200,21600,9041,27063,4977,30621v7874,-5209,4191,2668,,4701m54891,57049v,,508,636,508,1017c55018,57939,54764,57685,54510,57431v-381,762,-889,127,-889,-1017c52986,57303,52605,57303,52732,55525v-635,1143,-1651,1397,-1016,-1017c50700,56668,49938,54889,50573,53492v-1270,2033,-2286,508,-1524,-1398c47906,55016,46509,52983,47398,50442v-1398,4066,-2668,636,-1779,-1779c43968,52983,42317,49934,43333,46631v-2540,4828,-3429,889,-3175,-3050c38507,50442,36221,45233,36602,40024v-1905,9021,-4699,1143,-3302,-3304c37872,35322,46128,37991,36729,39896v5461,-381,10923,1906,3683,3431c44604,43073,48668,43835,43587,46376v3557,-1016,6605,509,2160,2160c48287,47774,51716,48918,47525,50315v2667,-1016,4826,381,1651,1652c51335,51332,52859,52094,50700,53365v1524,-636,3429,,1143,1143c54383,53746,54129,54889,52859,55525v2032,-127,2032,127,1016,762c55145,56287,55780,56795,54891,57176m41428,65816v,,-635,-381,-889,-762c40031,65816,39650,65054,39777,63911v-762,889,-1143,762,-762,-1144c38253,63911,37110,64038,38126,61623v-1397,2033,-1778,128,-1016,-1270c35459,62259,34697,60607,35713,58574v-1651,2922,-2794,635,-1397,-1906c32284,60607,31522,56922,32665,54635v-2286,4193,-3557,890,-2032,-2414c27457,56922,26949,52729,27838,48663v-2540,6862,-4191,1144,-3175,-4065c21615,53619,19710,45106,21742,40786v4699,-890,12701,2922,3048,3685c30252,44725,35586,47774,28092,48409v4192,127,8256,1652,2794,3558c34570,51332,37618,53365,32791,54508v2668,-508,6097,1017,1652,2033c37237,56033,39269,57558,35840,58447v2159,-381,3683,635,1397,1779c38888,59845,40666,60734,38253,61496v2540,-381,2286,636,889,1144c41174,62640,41174,63148,40031,63656v1270,,1778,636,1016,1017c41174,65054,41428,65435,41428,65816e" fillcolor="#2b2522" stroked="f" strokeweight="0">
                  <v:stroke joinstyle="miter"/>
                  <v:path arrowok="t" o:connecttype="custom" o:connectlocs="44857,25285;44476,25539;44223,25539;42317,25412;42190,26936;42190,28080;41936,28334;41936,28334;41682,28080;41682,28080;41682,26936;41936,24904;44349,24904;44604,24904;44857,25285;43333,31638;46890,34179;50700,36974;53875,39515;56161,41294;58066,42692;59844,43962;61368,45233;62512,46122;63655,46885;64671,47520;65687,48282;66322,49172;65306,48663;64417,47774;63528,47012;62512,46249;61368,45360;59718,44089;57939,42819;56034,41421;53748,39769;50446,37355;46763,34433;43333,31638;65306,12325;65052,10038;65306,12325;29616,32273;29235,27953;29616,32273;15899,1271;16027,2668;16153,4066;16153,5591;16153,7242;16280,9529;16408,11943;16534,14485;16534,17661;16789,22108;17170,27318;17551,32019;17932,36339;17551,32019;17297,27318;17042,22108;16789,17661;16534,14485;16408,11943;16280,9529;16153,7242;16153,5718;16153,4193;16153,2922;16153,1525;15772,0;15899,0;15518,1398;4850,35195;4723,30494;4596,25285;4596,20838;4596,17661;3326,16772;7136,14739;4850,17788;4977,20965;4977,25412;4977,30621;4977,35322;54891,57049;55399,58066;54510,57431;53621,56414;52732,55525;51716,54508;50573,53492;49049,52094;47398,50442;45619,48663;43333,46631;40158,43581;36602,40024;33300,36720;36729,39896;40412,43327;43587,46376;45747,48536;47525,50315;49176,51967;50700,53365;51843,54508;52859,55525;53875,56287;54891,57176;41428,65816;40539,65054;39777,63911;39015,62767;38126,61623;37110,60353;35713,58574;34316,56668;32665,54635;30633,52221;27838,48663;24663,44598;21742,40786;24790,44471;28092,48409;30886,51967;32791,54508;34443,56541;35840,58447;37237,60226;38253,61496;39142,62640;40031,63656;41047,64673;41428,65816" o:connectangles="0,0,0,0,0,0,0,0,0,0,0,0,0,0,0,0,0,0,0,0,0,0,0,0,0,0,0,0,0,0,0,0,0,0,0,0,0,0,0,0,0,0,0,0,0,0,0,0,0,0,0,0,0,0,0,0,0,0,0,0,0,0,0,0,0,0,0,0,0,0,0,0,0,0,0,0,0,0,0,0,0,0,0,0,0,0,0,0,0,0,0,0,0,0,0,0,0,0,0,0,0,0,0,0,0,0,0,0,0,0,0,0,0,0,0,0,0,0,0,0,0,0,0,0,0,0,0,0,0,0,0,0,0,0,0,0"/>
                </v:shape>
                <v:shape id="Freeform 1713177707" o:spid="_x0000_s1039" style="position:absolute;left:46793;top:7103;width:4190;height:3672;visibility:visible;mso-wrap-style:square;v-text-anchor:middle" coordsize="419002,36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" path="m40262,289464v-1016,-1398,-889,-2669,635,-890c40135,287685,40008,286160,41278,287812v-762,-1017,-508,-1906,508,-635c41151,286287,41278,285652,42167,286541v-508,-635,-508,-1397,254,-508c41786,285017,42294,285144,42675,285652v-381,-762,-254,-762,127,-381c42675,284762,42802,284508,43056,284762r254,-254l43310,284890v,,254,381,-254,381c43564,285525,43564,285652,42802,285652v635,254,762,762,-254,381c43564,286541,43056,286795,42294,286541v1016,509,508,890,-381,509c43310,287558,42675,288066,41405,287685v2032,635,635,1016,-508,762c43056,289209,42040,289718,40389,289337r-254,l40262,289464xm30101,276122r-1270,c28831,276122,29720,274852,29720,274852r508,508l30228,276250r-127,-128xm31625,274852r-635,c30990,274852,30609,273962,30609,273962r1270,-508l31879,274852r-254,xm324762,161134v254,1017,-254,2160,-1270,2669c323238,163803,323110,163803,322857,163803v-890,,-1652,-636,-2033,-1271c320190,163040,319300,163294,318411,163040v-889,-254,-1397,-1016,-1270,-1906c317141,161007,317141,160880,317395,160880r,c317395,160880,317776,161007,317649,161261v-127,509,254,1017,762,1144l318411,162405v635,254,1397,,1905,-508l320571,161388r253,509c321459,162913,322221,163294,322983,163167v636,-127,890,-889,763,-1906c323746,161134,323746,160880,324000,160880r,c324000,160880,324381,160880,324381,161134r381,xm121294,347656r507,c121801,347656,122310,347784,122310,347784r-1016,l121294,347656xm30101,112979r889,6734l25910,114631r-5842,2160l22862,111454r-3684,-4320l24767,107770r2794,-5464l28958,108405r6986,1398l29974,112725r127,254xm12701,113233r1143,5591l9272,114885r-4827,2160l6478,112344,3175,108913r4827,254l10034,104339r1651,5082l17781,110184r-5080,2922l12701,113233xm9526,95826r1143,5718l6097,97478,1143,99638,3302,94937,,91506r4826,381l6986,87186r1524,5082l14606,93158,9526,95953r,-127xm24513,89473r1143,5718l21084,91252r-4827,2160l18289,88711,14987,85280r4826,c19813,85280,21846,80706,21846,80706r1651,5082l29593,86678r-4953,2922l24513,89473xm91319,310428v-762,-127,-1397,-508,-1905,-1016c87382,308014,84207,305854,80143,307633v-127,,-254,254,-127,508c80016,308268,80270,308395,80397,308268r,c84207,306617,86874,308522,88906,309920v635,635,1397,1017,2286,1144c91319,311064,91447,310937,91447,310682v,-127,-128,-381,-255,-381l91192,310301t34928,-50061c126120,260240,125866,259986,125739,259986v,,,,,c123580,260621,121167,260494,119134,259478v-5842,-2541,-14478,-11181,-23369,-37483c95765,221868,95511,221741,95384,221741v,,,,,c95384,221741,95130,221995,95130,222122v,,,,,c104020,248805,112911,257445,119007,259986v1398,635,2922,1016,4446,1016c124342,261002,125231,261002,126120,260621v127,,254,-254,127,-381c126247,260240,126247,260240,126247,260240t-9145,-12452c117102,247788,92971,243214,93860,148047v,-127,,-254,-255,-381l93605,147666v,,-381,127,-381,381c92717,197981,99194,222631,104656,234447v5969,13087,12192,13977,12319,13977c117102,248424,117229,248297,117356,248170v127,-128,,-382,-254,-382m85096,113487v,,-254,-381,-381,-381c84461,113106,84334,113360,84334,113487v1397,9276,-2540,28334,-6605,48664c72522,187308,66807,215770,69347,232922v,128,127,255,254,255c69728,233177,69855,232922,69855,232795v-2540,-17025,3175,-45487,8382,-70517c82429,141948,86366,122763,84969,113360t31371,114226c116340,227586,115832,227967,115070,227586v-6096,-3558,-21465,-44852,-14860,-97327c100210,130132,100210,129878,99829,129878v-381,,-254,,-381,254c93224,180320,107195,223901,114562,228221v381,127,635,254,1016,254c115959,228475,116213,228475,116467,228221v127,,254,-381,127,-508l116086,227713r254,-127xm13971,22132r,21473l13082,46654v-1016,3050,-1778,6353,-2032,9657l10415,56311r,-25412l13971,22259r,-127xm87001,18956r-381,c84080,22767,81667,25054,79762,25181v-635,,-1271,-127,-1778,-635l77729,24546r,254c77729,24800,78873,25563,79508,25563r254,c82429,25181,85350,21370,86874,19083r,-254l87001,18956xm117737,80452v,,-381,,-508,c117229,80452,117229,80452,117229,80452v-2032,4066,-3810,8386,-4953,12706c111514,95699,110625,98240,109609,100781v,255,,382,254,509l110371,101290v1016,-2669,1905,-5337,2667,-7878c114308,89092,115959,84772,117991,80833v,-127,,-381,-127,-508m112784,70287v,,-381,127,-254,381c112784,74099,111260,80071,109863,85915v-1270,5083,-2413,9911,-2287,12579c107576,98621,107704,98875,107831,98875v254,,381,-127,381,-381l108212,98494v,-2668,1016,-7369,2286,-12451c111895,80198,113419,74099,113165,70541v,-127,-254,-381,-381,-254m65028,67746c63759,64188,62997,60504,62742,56819v,-254,-127,-381,-381,-381c62234,56438,61980,56565,62108,56819v253,3812,1015,7624,2286,11181c65664,71431,66426,75116,66553,78800v,127,,381,254,381c66934,79181,67061,79054,67061,78800v127,-3049,-1016,-6861,-2159,-10927m118245,2946v,1271,-635,2414,-1651,3177l116340,6123v,,,,,c115578,5487,114689,5233,113673,5233v-508,,-1016,,-1397,127l112276,5360v,,-127,-381,-127,-381c112403,4979,112530,4852,112657,4725v1778,-1016,3937,-2287,5461,-1906l118372,2819r-127,127xm118880,786v,,-254,254,-508,127l118245,913v-2159,-508,-4318,-254,-6223,890l111895,1803v,,-254,-127,-254,-127l111387,1676v,,,-382,,-509c111387,1167,111387,1167,111387,1167v1397,-889,3048,-1270,4699,-1143c116975,24,117737,24,118499,405v127,,254,254,254,381l118880,786xm410365,305600r,-1525c410365,304075,410239,303821,410112,303694v-128,,-254,,-254,254l409858,303948v,,,1144,,1652c409984,308268,410112,310555,405920,312334v-127,,-254,254,-127,381l406047,312715v,,127,127,127,127c410874,310937,410747,308141,410493,305600t8509,57558l417859,367224r-3810,-1779l415192,361379r3810,1652l419002,363158xm412652,342701v-2668,-1143,-10923,-9656,,-4320c423321,333426,415319,341558,412652,342701e" fillcolor="#2b2522" stroked="f" strokeweight="0">
                  <v:stroke joinstyle="miter"/>
                  <v:path arrowok="t" o:connecttype="custom" o:connectlocs="40262,289464;40897,288574;41278,287812;41786,287177;42167,286541;42421,286033;42675,285652;42802,285271;43056,284762;43310,284508;43310,284890;43056,285271;42802,285652;42548,286033;42294,286541;41913,287050;41405,287685;40897,288447;40389,289337;40135,289337;30101,276122;28831,276122;29720,274852;30228,275360;30228,276250;31625,274852;30990,274852;30609,273962;31879,273454;31879,274852;324762,161134;323492,163803;322857,163803;320824,162532;318411,163040;317141,161134;317395,160880;317395,160880;317649,161261;318411,162405;318411,162405;320316,161897;320571,161388;320824,161897;322983,163167;323746,161261;324000,160880;324000,160880;324381,161134;121294,347656;121801,347656;122310,347784;121294,347784;30101,112979;30990,119713;25910,114631;20068,116791;22862,111454;19178,107134;24767,107770;27561,102306;28958,108405;35944,109803;29974,112725;12701,113233;13844,118824;9272,114885;4445,117045;6478,112344;3175,108913;8002,109167;10034,104339;11685,109421;17781,110184;12701,113106;9526,95826;10669,101544;6097,97478;1143,99638;3302,94937;0,91506;4826,91887;6986,87186;8510,92268;14606,93158;9526,95953;24513,89473;25656,95191;21084,91252;16257,93412;18289,88711;14987,85280;19813,85280;21846,80706;23497,85788;29593,86678;24640,89600;91319,310428;89414,309412;80143,307633;80016,308141;80397,308268;80397,308268;88906,309920;91192,311064;91447,310682;91192,310301;91192,310301;126120,260240;125739,259986;125739,259986;119134,259478;95765,221995;95384,221741;95384,221741;95130,222122;95130,222122;119007,259986;123453,261002;126120,260621;126247,260240;126247,260240;117102,247788;93860,148047;93605,147666;93605,147666;93224,148047;104656,234447;116975,248424;117356,248170;117102,247788;85096,113487;84715,113106;84334,113487;77729,162151;69347,232922;69601,233177;69855,232795;78237,162278;84969,113360;116340,227586;115070,227586;100210,130259;99829,129878;99448,130132;114562,228221;115578,228475;116467,228221;116594,227713;116086,227713;13971,22132;13971,43605;13082,46654;11050,56311;10415,56311;10415,30899;13971,22259;87001,18956;86620,18956;79762,25181;77984,24546;77729,24546;77729,24800;79508,25563;79762,25563;86874,19083;86874,18829;117737,80452;117229,80452;117229,80452;112276,93158;109609,100781;109863,101290;110371,101290;113038,93412;117991,80833;117864,80325;112784,70287;112530,70668;109863,85915;107576,98494;107831,98875;108212,98494;108212,98494;110498,86043;113165,70541;112784,70287;65028,67746;62742,56819;62361,56438;62108,56819;64394,68000;66553,78800;66807,79181;67061,78800;64902,67873;118245,2946;116594,6123;116340,6123;116340,6123;113673,5233;112276,5360;112276,5360;112149,4979;112657,4725;118118,2819;118372,2819;118880,786;118372,913;118245,913;112022,1803;111895,1803;111641,1676;111387,1676;111387,1167;111387,1167;116086,24;118499,405;118753,786;410365,305600;410365,304075;410112,303694;409858,303948;409858,303948;409858,305600;405920,312334;405793,312715;406047,312715;406174,312842;410493,305600;419002,363158;417859,367224;414049,365445;415192,361379;419002,363031;412652,342701;412652,338381;412652,342701" o:connectangles="0,0,0,0,0,0,0,0,0,0,0,0,0,0,0,0,0,0,0,0,0,0,0,0,0,0,0,0,0,0,0,0,0,0,0,0,0,0,0,0,0,0,0,0,0,0,0,0,0,0,0,0,0,0,0,0,0,0,0,0,0,0,0,0,0,0,0,0,0,0,0,0,0,0,0,0,0,0,0,0,0,0,0,0,0,0,0,0,0,0,0,0,0,0,0,0,0,0,0,0,0,0,0,0,0,0,0,0,0,0,0,0,0,0,0,0,0,0,0,0,0,0,0,0,0,0,0,0,0,0,0,0,0,0,0,0,0,0,0,0,0,0,0,0,0,0,0,0,0,0,0,0,0,0,0,0,0,0,0,0,0,0,0,0,0,0,0,0,0,0,0,0,0,0,0,0,0,0,0,0,0,0,0,0,0,0,0,0,0,0,0,0,0,0,0,0,0,0,0,0,0,0,0,0,0,0,0,0,0,0,0,0,0,0,0,0,0,0,0,0,0,0,0,0,0,0,0,0,0,0,0,0,0,0,0,0,0,0"/>
                </v:shape>
                <v:shape id="Freeform 896723492" o:spid="_x0000_s1040" style="position:absolute;left:47049;top:6330;width:3400;height:3781;visibility:visible;mso-wrap-style:square;v-text-anchor:middle" coordsize="340007,37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" path="m326413,90466v-508,6226,-2159,12452,-4954,18042l318157,107111r-1270,-636l316506,106475v,,254,,254,c316760,106475,322221,115242,319427,123247v-7747,-4828,-8890,-11054,-9017,-11054l310410,111812r-8129,17661l302281,129727v,,127,-127,127,-127c304694,128583,307107,128075,309520,128202v2287,,4700,381,6986,1144c315109,131633,313458,133539,311426,135190v-2921,2415,-6605,3685,-10415,3558c299868,138748,298725,138748,297709,138494v-3303,-381,-6351,-2033,-8510,-4701c287929,132141,287294,130108,287040,127948r635,c288818,128202,289834,127313,289961,126042r,c289961,125026,289199,124009,288183,124009r-508,l287675,123374v635,-1652,1778,-3049,3175,-4193l290850,119181v,,762,-381,1143,-254c292374,118927,292882,118927,293263,119181v-254,-127,-508,-254,-635,-381c293390,118800,294025,119308,294279,119943v127,255,255,509,255,763c294534,121722,294152,122612,293517,123247v-254,254,-381,508,-381,635c292628,125407,292755,126932,293390,128456r,c293390,128456,293390,128456,293390,128456r254,c294279,127694,295042,127059,295804,126550v762,-762,1778,-1397,2667,-1778c299487,124136,300503,123628,301392,122866v,-127,254,-381,508,-381c303297,121214,305202,119308,305329,114226v,,,-3812,-2413,-5591c301519,107492,299868,106729,298090,106602v-1398,,-2922,509,-4065,1398c293263,108381,292501,108889,291993,109525v635,-1017,1016,-2033,1397,-3177c294406,103934,295042,101393,294915,98725r,-382c294915,93515,293009,87289,291612,86527v-1524,,-6477,4828,-8509,9402c282087,98343,281324,100885,281197,103426r,3557c280943,106094,280562,105332,280054,104696v-1269,-2414,-3810,-3938,-6477,-3811c273069,100885,272434,100885,271926,101012v-2032,635,-3683,2033,-4573,3939c265195,109525,266210,111939,266846,113845v,127,126,381,254,508c267608,115369,268243,116386,268877,117275v636,890,1144,1906,1525,2923c270783,121087,271164,121849,271545,122739r,254l271672,122993r,381l271799,123374v,,2159,-2160,2159,-4066c273958,119054,273958,118800,273958,118546v-381,-890,-254,-1906,127,-2795c274339,115115,274974,114734,275609,114734v381,,889,,1270,254c277006,114988,277260,115115,277387,115242r381,254c277768,115496,278022,115751,278022,115878v763,1524,1144,3303,1016,5082l279038,121468r-635,c278403,121468,277895,121214,277641,121214v-762,,-1524,508,-1778,1271c275609,122993,275609,123501,275863,124009v127,254,381,382,508,509l276498,124518v,,254,508,508,635l277641,125153v-1397,2287,-3302,3812,-5588,4955c269132,131633,265829,132522,262527,132522v-2921,,-5715,-762,-8001,-2414c254526,130108,248429,125788,247286,114988v10542,1017,15114,7370,15114,7497l262400,122866v,,127,-22998,127,-22998l262527,100122v,,-4699,6226,-15749,7370c247794,97581,256685,91101,256685,90974r381,c257066,90974,254653,90847,254653,90847r,-19694c262527,69628,270148,67214,277514,63911v11431,-4702,24259,-4702,35563,127c327556,72423,326159,89449,326159,90212r,l326413,90466xm313585,155012r-9653,3811l300122,149294r9526,-3812l313585,155012xm283484,151708r-16131,-3939l270148,136207r16130,3939l283484,151708xm243857,147769r-11558,-7623l243349,132522r11558,7624l243857,147769xm229759,132014v,,-762,254,-1270,381c228108,132395,227727,132649,227346,132776r-1397,c225949,132776,223789,132903,223789,132903v-3429,-127,-6604,-1016,-9652,-2668l214010,130235v-1905,-1143,-3556,-2668,-4826,-4574l209818,125407v1017,-381,1524,-1525,1143,-2541c210961,122866,210961,122866,210961,122866v-253,-763,-1015,-1271,-1777,-1271c208930,121595,208675,121595,208422,121722r-509,c207913,121722,207786,121214,207786,121214v,-1779,255,-3558,1017,-5082c209311,115369,210199,114861,211216,114988v254,,507,,762,127l211978,115115v,,635,381,762,763c213502,117275,212740,119054,212740,119435v,1906,2159,3939,2159,3939l214899,123374v,,254,,254,l215153,123120v,,508,-1271,1143,-2541c216677,119562,217185,118546,217820,117656v635,-889,1270,-1905,1778,-2922c219598,114607,219852,114353,219852,114226v635,-1779,1524,-4320,-508,-8894c218455,103426,216804,102028,214772,101393v-508,,-1016,,-1651,c210327,101266,207786,102663,206516,105205v-508,635,-889,1524,-1143,2287c205373,106348,205373,105205,205373,103934v,-2668,-762,-5209,-1778,-7496c201563,91863,196610,87035,195085,87035r,c193688,87798,191656,94405,191783,99233v,2668,508,5209,1524,7623c193816,108000,194323,109016,194831,110033v-634,-635,-1270,-1144,-2032,-1525c191656,107619,190132,107111,188608,106983v-1778,,-3429,636,-4826,1652c181496,110414,181369,114099,181369,114226v127,5082,2032,6861,3429,8132c184925,122485,185052,122612,185306,122739v889,635,1905,1270,2921,1906c189243,125153,190132,125788,190894,126423v762,509,1397,1144,2160,1779l193054,128202v,,253,,253,l193307,128202v,,,,,c193942,126805,194069,125153,193561,123628v,,-126,-254,-381,-635c192545,122358,192037,121468,192037,120452v,-254,,-509,127,-763c192291,119181,192799,118800,193307,118800r-127,c193180,118800,194069,118673,194450,118800v381,,890,,1144,254c196991,120198,198134,121595,198769,123120r,635l198388,123755v-1016,127,-1905,1017,-1905,2033c196483,125788,196483,125788,196483,125915v,1144,889,2160,2032,2287c198515,128202,198769,128202,198769,128202r635,c199277,130108,198515,132141,197245,133920v-2160,2541,-5081,4320,-8383,4701c187719,138875,186703,139002,185560,139002v-3810,,-7494,-1143,-10415,-3557c173113,133793,171335,131887,170065,129600v2286,-762,4572,-1144,6985,-1144c179464,128456,181877,128838,184163,129854r381,c184544,129854,176288,112447,176288,112447r,-254c176288,112193,176161,112574,176161,112574v,,-1143,6353,-8891,11181c164349,115623,169811,106983,169811,106856r254,-381l165111,108762v-1270,-3049,-4445,-10546,-4826,-18169c160285,90466,158888,72932,173113,64546v11304,-4828,24259,-4955,35562,-127c216042,67722,223662,70136,231664,71661r,19694l229124,91355r381,254c229505,91609,238650,98216,239412,108127v-10923,-1144,-15369,-7369,-15495,-7496l223917,100376v,,-128,23125,-128,23125l224043,123247v,,4446,-6226,15242,-7496c238014,126423,231918,130870,231791,130870v-762,636,-1524,1144,-2413,1652l229378,132522r381,-508xm203595,151708r-2794,-11562l216931,136334r2794,11689l203595,151835r,-127xm183020,158823r-9653,-3811l177304,145482r9526,3812l183020,158823xm233188,45741r-381,c232807,45741,232172,45741,231918,45360v-254,-508,,-1144,381,-1398c232299,43962,232299,43962,232299,43962v635,-381,4319,-762,7494,-762l239793,34814v,,381,-1016,1016,-1016l240809,33798v,,1016,508,889,1016l241698,44216v,,-381,890,-762,890l240555,45106v-2541,,-4954,254,-7494,635m243476,14231v1651,,2921,1270,2921,2922c246397,18805,245127,20075,243476,20075v-1651,,-2921,-1270,-2921,-2922c240555,16391,240809,15628,241444,15120v508,-508,1270,-889,2032,-889m246905,111431v,1905,-1524,3430,-3429,3430c241571,114861,240047,113336,240047,111431v,-1906,1524,-3431,3429,-3431c245381,108000,246905,109525,246905,111303r,m248048,65689v,1398,-635,2669,-1651,3558c247413,70136,248048,71407,248048,72805v,1270,-508,2541,-1397,3430c247540,77125,248175,78395,248048,79666v,1270,-508,2541,-1397,3430c247540,83986,248048,85256,248048,86527v,2287,-1524,4193,-3810,4574l242333,91101v-2159,-381,-3683,-2414,-3683,-4574c238650,85256,239157,83986,240174,83096v-889,-889,-1398,-2160,-1524,-3430c238650,78395,239157,77125,240174,76235v-1017,-889,-1524,-2160,-1524,-3430c238650,71407,239285,70136,240300,69247v-1015,-889,-1650,-2160,-1650,-3558c238650,64165,239412,62767,240555,62005v-1270,-890,-2160,-2414,-2160,-4066c238395,55271,240555,53111,243222,53111v2667,,4826,2160,4826,4828c248048,59591,247159,61115,245889,62005v1270,762,2032,2160,2032,3684m247032,34687r,8513c252366,43327,253764,43835,254272,44216v508,255,635,763,381,1271c254653,45487,254653,45487,254653,45487v-127,254,-508,508,-889,508c253637,45995,253383,45995,253256,45868v-127,,-1143,-508,-7240,-762c245508,45106,245127,44852,245127,44344r,-9657c245127,34687,245635,33671,246143,33671v508,,1016,508,1016,1016l247159,34687r-127,xm334795,97327v3049,-127,5335,-2668,5207,-5718c339876,88814,337589,86527,334795,86400v-1778,,-3429,889,-4318,2287c330477,86273,330223,83732,329715,81318v2159,2160,5588,2160,7748,c339621,79158,339621,75727,337463,73567v-1017,-1016,-2414,-1652,-3938,-1652c330985,71915,328699,73821,328191,76235v-889,-2287,-1905,-4447,-3303,-6480c325650,70263,326667,70391,327556,70391v3048,127,5588,-2160,5715,-5210c333398,62132,331112,59591,328064,59463v-254,,-381,,-635,c324507,59463,321967,61878,322094,64927r,c322094,64927,322094,65943,322348,66452v-1778,-2033,-3937,-3812,-6223,-5210c316252,61242,316506,61242,316633,61242v3048,,5461,-2414,5461,-5463c322094,52729,319681,50315,316633,50315v-3048,,-5461,2414,-5461,5464l311172,55779v,1397,508,2795,1397,3812c309648,58574,306726,57685,303678,57304v2921,-382,4953,-3177,4572,-6099c307869,48282,305075,46249,302154,46631v-2921,381,-4953,3176,-4572,6098c297836,54635,299106,56160,300757,56922v-2794,-381,-5589,-381,-8256,-127c293644,55779,294279,54254,294279,52729v,-3049,-2413,-5463,-5461,-5463c285770,47266,283357,49680,283357,52729v,2033,1143,3939,3048,4956c283865,58193,281197,58828,278785,59718v1269,-1017,1905,-2542,1905,-4066c280690,52602,278276,50188,275355,50061v-3048,,-5461,2414,-5588,5464c269767,58574,272180,60988,275101,61115r381,l265195,64927v2413,-1652,3048,-5082,1396,-7496c264940,55016,261511,54381,259098,56033v-2413,1652,-3048,5082,-1397,7496c258717,65054,260368,65816,262146,65943v-2413,763,-4826,1271,-7239,1779l254907,58955v,-1270,-889,-2160,-2160,-2160l252366,56795v5716,-4955,6351,-13722,1271,-19440c252239,35831,250589,34560,248683,33798r4700,l253129,33543v,,-5335,-3684,-6351,-12705c255542,22108,259860,27064,259860,27064r254,254l260114,7624r-254,254c259860,7878,255923,13214,246651,14231,247413,5845,255034,254,255161,127r381,c255542,127,231410,,231410,r254,c233188,1271,234458,2668,235728,4066v2160,2541,3557,5463,4319,8767c240047,13341,240174,13976,240174,14358,230775,13468,226965,8005,226965,8005r-254,-254l226711,27572r254,-381c226965,27191,230902,21981,239919,20838v-1015,9021,-6223,12833,-6223,12833l233442,33925r4827,c231283,36974,227981,44979,231029,51967v762,1906,2032,3558,3556,4955l234331,56922v-1270,,-2159,1017,-2159,2160l232172,59082r,8767c229632,67341,227219,66706,224933,66071v3048,,5461,-2415,5461,-5464c230394,57558,227981,55143,224933,55143v-3049,,-5462,2415,-5462,5464c219471,62386,220360,64165,221884,65054v-3429,-1016,-6858,-2287,-10287,-3812l211851,61242v2921,,5334,-2287,5461,-5336c217312,55906,217312,55779,217312,55652v,-3050,-2413,-5464,-5461,-5464c208803,50188,206389,52602,206389,55652r,c206389,57176,207024,58574,208167,59591v-2413,-763,-4826,-1398,-7366,-1906c203468,56287,204357,52984,202960,50442v-1397,-2668,-4699,-3557,-7366,-2160c192926,49680,192037,52984,193435,55652v253,508,634,1016,1143,1397c191783,56795,188989,56922,186322,57176v2794,-1143,4064,-4447,2794,-7115c187973,47266,184671,45995,182003,47266v-2032,889,-3301,2795,-3301,5082c178702,55016,180734,57304,183401,57685v-3048,508,-6097,1270,-8891,2287c175399,58955,175907,57685,175907,56287v,-3049,-2413,-5464,-5461,-5464c167398,50823,164984,53238,164984,56287v,3049,2414,5464,5462,5464l170446,61751v,,381,,635,c168668,63148,166508,64927,164730,67087v128,-508,254,-1016,254,-1398c164984,62640,162571,60226,159523,60226v-3048,,-5461,2414,-5461,5463c154062,68739,156475,71153,159523,71153r,c160412,71153,161428,70899,162190,70391v-1397,2032,-2413,4192,-3302,6480c158380,74329,156094,72551,153554,72551v-3048,127,-5335,2668,-5208,5717c148473,81063,150759,83351,153554,83478v1524,,2921,-636,3937,-1779c156983,84113,156729,86654,156729,89068v-1016,-1397,-2667,-2287,-4318,-2287c149363,86908,147076,89449,147203,92499v127,2795,2413,5082,5208,5209c154443,97708,156348,96565,157237,94659v381,2541,889,4955,1651,7369c157999,101266,156856,100885,155586,100885v-3048,-127,-5589,2160,-5716,5209c149744,109143,152030,111685,155078,111812v127,,381,,508,c157999,111812,160158,110160,160793,107746v381,1016,762,1906,1270,2922l158380,112320r,l164222,125026v-1651,889,-2413,2922,-1651,4701c163206,130998,164477,131760,165746,131760v509,,890,,1398,-254l174002,146245r-4572,10673l181241,161873r636,2160l181877,164033v,,,127,,127c201563,156918,222265,153106,243222,152852v20956,254,41786,4066,61472,11308l304694,164160r635,-2287l317141,157045r-4445,-10673l319554,131633v,,889,254,1270,254c322729,131887,324381,130362,324381,128329v,-1270,-762,-2541,-1906,-3176l328318,112574r,c328318,112574,328318,112447,328318,112447r-3556,-1652c325143,109906,325650,108889,326031,108000v636,2287,2795,3939,5208,3939c334287,112066,336827,109779,336954,106729v128,-3049,-2159,-5590,-5207,-5717c331493,101012,331366,101012,331239,101012v-1143,,-2286,381,-3175,1143c328826,99741,329334,97327,329715,94913v889,1779,2667,2922,4699,2922m20321,374061v-889,-1525,-1270,-3050,635,-1525c19940,371393,19940,369995,21465,371520v-890,-890,-1017,-2287,381,-890c20956,369868,21210,368851,22227,369741v-635,-635,-635,-1398,253,-762c21973,368470,21846,367708,22735,368470v-762,-762,-255,-889,254,-508c22480,367327,22735,367327,23116,367581v-255,-508,-127,-762,254,-508l23751,366692v,,,381,-128,508c24132,367200,23878,367454,23370,367708v508,127,508,254,-254,508c23751,368216,24004,368597,22861,368724v1143,,509,509,-253,509c23751,369360,23242,369995,22354,370122v1524,,888,762,-381,762c24004,370884,22735,371774,21592,371774v2159,,1143,1016,-508,1143c23623,373172,22099,374061,20448,374442r-254,l20321,374061xm3810,346616r-254,1398l2921,347633r-254,-1017l3810,346616xm4699,350301r-635,-381l4064,349157v,,1270,-127,1270,-127l4699,350301xm7874,354494r-1015,l6350,353604r2033,-1270l7874,354621r,-127xm12193,356400r,381c12193,356781,11558,359449,11558,359449r-1397,254l9526,358687r,c9526,358687,12066,356400,12066,356400r127,xm12447,363388v1397,508,2159,,381,-762c13844,363007,14860,362626,13209,361990v1016,381,1524,,381,-508c14352,361736,14860,361482,13844,360974v635,254,1143,,254,-381c14987,360847,14860,360593,14352,360339v762,,635,,254,-254c14987,360085,15241,360085,14860,359830v,,,-254,,-381c14733,359449,14606,359449,14479,359703v-254,-254,-381,,-127,382c13971,359703,13844,359703,14225,360466v-381,-509,-762,-509,-254,381c13336,360085,13336,360720,13717,361228v-762,-762,-889,-254,-254,508c12574,360593,12447,361355,13082,362244v-1143,-1397,-1016,-254,-381,636c11431,361228,11431,362371,12193,363515r254,l12447,363388xm24004,378000v2033,-636,3811,-1906,636,-1906c26545,375840,27688,374569,25148,374696v1397,-127,2794,-1270,381,-1143c26926,373426,27688,372409,25910,372409v1143,,1651,-889,381,-1016c27180,371393,27942,370757,26545,370757v1397,-127,1016,-635,254,-635c27815,369868,27688,369614,27053,369614v635,-254,762,-635,254,-635c27307,368724,27307,368470,27307,368343r,c27307,368343,26926,368724,26799,368851v-508,-254,-508,,-127,636c26037,369233,25910,369360,26545,370122v-635,-381,-1270,-254,-254,635c25148,369995,25275,370884,26037,371520v-1143,-636,-1270,254,-381,1016c24259,371393,24259,372536,25275,373553v-1778,-1398,-1524,254,-381,1143c22861,373172,22861,374696,24385,376094v-2539,-1652,-1905,254,-634,2033l24004,378127r,-127xm762,342931r-508,c254,342931,,342169,,342169r1016,-381l762,342931xm2032,345473r-508,c1524,345473,1397,344710,1397,344710r1016,-254l2159,345473r-127,xm2921,349920r635,381l3556,351190r-1397,c2159,351190,2921,349920,2921,349920xm11685,364023v-762,-1143,-1651,-1397,-762,254c10415,363388,9526,363007,10288,364532v-508,-890,-1270,-890,-635,254c9272,364023,8764,364023,9018,364913v-254,-636,-763,-763,-381,c8128,364023,8002,364532,8255,364913v-508,-509,-508,-381,-381,c7621,364659,7366,364659,7493,364913v-127,,-253,127,-381,254l7112,365167v,,254,,381,c7493,365548,7747,365421,7874,365040v,508,128,635,381,-127c8255,365548,8509,365802,8637,364913v,1016,381,508,381,c9018,365929,9526,365675,9653,364786v,1397,508,1016,635,-127c10288,366437,10923,365548,10923,364404v,2033,635,1271,762,-254l11685,364150r,-127xm16765,371139r,c16384,373299,15114,374188,15622,371520v-254,1397,-1397,2668,-1016,127c14352,373044,13336,373680,13717,371774v-254,1143,-889,1525,-889,127c12701,372790,12066,373299,12193,371901v-381,1398,-635,889,-508,127c11304,372917,11177,372790,11177,372155v-254,508,-635,635,-508,c10415,372155,10288,372155,10161,372155v127,,381,-127,508,-254c10415,371520,10669,371393,11177,371901v-127,-635,,-890,635,c11558,371139,11685,370630,12320,371901v-508,-1271,254,-890,635,c12447,370630,13209,370757,13844,371774v-762,-1652,254,-1398,889,-127c13717,369487,15114,370249,15749,371520v-889,-1779,-254,-1906,508,-1271c16511,370503,16765,370884,17019,371266r-254,-127xm19940,365548v763,127,1144,635,-254,508c20956,366310,20321,366692,19432,366564v1271,382,762,890,-508,763c20703,367581,19940,368470,18543,368216v2286,127,889,1017,-508,890c20575,369360,19432,370376,17527,370249r-127,c16130,368851,16130,367327,18035,369106v-1016,-890,-1270,-2542,508,-890c17527,367200,17654,366056,18924,367327v-762,-763,-762,-1652,381,-890c18670,365929,18543,365040,19686,365929v-889,-1016,-381,-1016,254,-508c19432,364659,19559,364659,20194,364913v-381,-509,-254,-763,127,-636l20703,364023r,381c20703,364404,20956,364786,20448,364913v508,127,636,254,-381,381e" fillcolor="#2b2522" stroked="f" strokeweight="0">
                  <v:stroke joinstyle="miter"/>
                  <v:path arrowok="t" o:connecttype="custom" o:connectlocs="326413,90466;321459,108508;318157,107111;316887,106475;316506,106475;316760,106475;319427,123247;310410,112193;310410,111812;302281,129473;302281,129727;302408,129600;309520,128202;316506,129346;311426,135190;301011,138748;297709,138494;289199,133793;287040,127948;287675,127948;289961,126042;289961,126042;288183,124009;287675,124009;287675,123374;290850,119181;290850,119181;291993,118927;293263,119181;292628,118800;294279,119943;294534,120706;293517,123247;293136,123882;293390,128456;293390,128456;293390,128456;293644,128456;295804,126550;298471,124772;301392,122866;301900,122485;305329,114226;302916,108635;298090,106602;294025,108000;291993,109525;293390,106348;294915,98725;294915,98343;291612,86527;283103,95929;281197,103426;281197,106983;280054,104696;273577,100885;271926,101012;267353,104951;266846,113845;267100,114353;268877,117275;270402,120198;271545,122739;271545,122993;271672,122993;271672,123374;271799,123374;273958,119308;273958,118546;274085,115751;275609,114734;276879,114988;277387,115242;277768,115496;278022,115878;279038,120960;279038,121468;278403,121468;277641,121214;275863,122485;275863,124009;276371,124518;276498,124518;277006,125153;277641,125153;272053,130108;262527,132522;254526,130108;247286,114988;262400,122485;262400,122866;262527,99868;262527,100122;246778,107492;256685,90974;257066,90974;254653,90847;254653,71153;277514,63911;313077,64038;326159,90212;326159,90212;313585,155012;303932,158823;300122,149294;309648,145482;313585,155012;283484,151708;267353,147769;270148,136207;286278,140146;283484,151708;243857,147769;232299,140146;243349,132522;254907,140146;243857,147769;229759,132014;228489,132395;227346,132776;225949,132776;223789,132903;214137,130235;214010,130235;209184,125661;209818,125407;210961,122866;210961,122866;209184,121595;208422,121722;207913,121722;207786,121214;208803,116132;211216,114988;211978,115115;211978,115115;212740,115878;212740,119435;214899,123374;214899,123374;215153,123374;215153,123120;216296,120579;217820,117656;219598,114734;219852,114226;219344,105332;214772,101393;213121,101393;206516,105205;205373,107492;205373,103934;203595,96438;195085,87035;195085,87035;191783,99233;193307,106856;194831,110033;192799,108508;188608,106983;183782,108635;181369,114226;184798,122358;185306,122739;188227,124645;190894,126423;193054,128202;193054,128202;193307,128202;193307,128202;193307,128202;193561,123628;193180,122993;192037,120452;192164,119689;193307,118800;193180,118800;194450,118800;195594,119054;198769,123120;198769,123755;198388,123755;196483,125788;196483,125915;198515,128202;198769,128202;199404,128202;197245,133920;188862,138621;185560,139002;175145,135445;170065,129600;177050,128456;184163,129854;184544,129854;176288,112447;176288,112193;176161,112574;167270,123755;169811,106856;170065,106475;165111,108762;160285,90593;173113,64546;208675,64419;231664,71661;231664,91355;229124,91355;229505,91609;239412,108127;223917,100631;223917,100376;223789,123501;224043,123247;239285,115751;231791,130870;229378,132522;229378,132522;203595,151708;200801,140146;216931,136334;219725,148023;203595,151835;183020,158823;173367,155012;177304,145482;186830,149294;183020,158823;233188,45741;232807,45741;231918,45360;232299,43962;232299,43962;239793,43200;239793,34814;240809,33798;240809,33798;241698,34814;241698,44216;240936,45106;240555,45106;233061,45741;243476,14231;246397,17153;243476,20075;240555,17153;241444,15120;243476,14231;246905,111431;243476,114861;240047,111431;243476,108000;246905,111303;246905,111303;248048,65689;246397,69247;248048,72805;246651,76235;248048,79666;246651,83096;248048,86527;244238,91101;242333,91101;238650,86527;240174,83096;238650,79666;240174,76235;238650,72805;240300,69247;238650,65689;240555,62005;238395,57939;243222,53111;248048,57939;245889,62005;247921,65689;247032,34687;247032,43200;254272,44216;254653,45487;254653,45487;253764,45995;253256,45868;246016,45106;245127,44344;245127,34687;246143,33671;247159,34687;247159,34687;334795,97327;340002,91609;334795,86400;330477,88687;329715,81318;337463,81318;337463,73567;333525,71915;328191,76235;324888,69755;327556,70391;333271,65181;328064,59463;327429,59463;322094,64927;322094,64927;322348,66452;316125,61242;316633,61242;322094,55779;316633,50315;311172,55779;311172,55779;312569,59591;303678,57304;308250,51205;302154,46631;297582,52729;300757,56922;292501,56795;294279,52729;288818,47266;283357,52729;286405,57685;278785,59718;280690,55652;275355,50061;269767,55525;275101,61115;275482,61115;265195,64927;266591,57431;259098,56033;257701,63529;262146,65943;254907,67722;254907,58955;252747,56795;252366,56795;253637,37355;248683,33798;253383,33798;253129,33543;246778,20838;259860,27064;260114,27318;260114,7624;259860,7878;246651,14231;255161,127;255542,127;231410,0;231664,0;235728,4066;240047,12833;240174,14358;226965,8005;226711,7751;226711,27572;226965,27191;239919,20838;233696,33671;233442,33925;238269,33925;231029,51967;234585,56922;234331,56922;232172,59082;232172,59082;232172,67849;224933,66071;230394,60607;224933,55143;219471,60607;221884,65054;211597,61242;211851,61242;217312,55906;217312,55652;211851,50188;206389,55652;206389,55652;208167,59591;200801,57685;202960,50442;195594,48282;193435,55652;194578,57049;186322,57176;189116,50061;182003,47266;178702,52348;183401,57685;174510,59972;175907,56287;170446,50823;164984,56287;170446,61751;170446,61751;171081,61751;164730,67087;164984,65689;159523,60226;154062,65689;159523,71153;159523,71153;162190,70391;158888,76871;153554,72551;148346,78268;153554,83478;157491,81699;156729,89068;152411,86781;147203,92499;152411,97708;157237,94659;158888,102028;155586,100885;149870,106094;155078,111812;155586,111812;160793,107746;162063,110668;158380,112320;158380,112320;164222,125026;162571,129727;165746,131760;167144,131506;174002,146245;169430,156918;181241,161873;181877,164033;181877,164033;181877,164160;243222,152852;304694,164160;304694,164160;305329,161873;317141,157045;312696,146372;319554,131633;320824,131887;324381,128329;322475,125153;328318,112574;328318,112574;328318,112447;324762,110795;326031,108000;331239,111939;336954,106729;331747,101012;331239,101012;328064,102155;329715,94913;334414,97835;20321,374061;20956,372536;21465,371520;21846,370630;22227,369741;22480,368979;22735,368470;22989,367962;23116,367581;23370,367073;23751,366692;23623,367200;23370,367708;23116,368216;22861,368724;22608,369233;22354,370122;21973,370884;21592,371774;21084,372917;20448,374442;20194,374442;3810,346616;3556,348014;2921,347633;2667,346616;3810,346616;4699,350301;4064,349920;4064,349157;5334,349030;4699,350301;7874,354494;6859,354494;6350,353604;8383,352334;7874,354621;12193,356400;12193,356781;11558,359449;10161,359703;9526,358687;9526,358687;12066,356400;12447,363388;12828,362626;13209,361990;13590,361482;13844,360974;14098,360593;14352,360339;14606,360085;14860,359830;14860,359449;14479,359703;14352,360085;14225,360466;13971,360847;13717,361228;13463,361736;13082,362244;12701,362880;12193,363515;12447,363515;24004,378000;24640,376094;25148,374696;25529,373553;25910,372409;26291,371393;26545,370757;26799,370122;27053,369614;27307,368979;27307,368343;27307,368343;26799,368851;26672,369487;26545,370122;26291,370757;26037,371520;25656,372536;25275,373553;24894,374696;24385,376094;23751,378127;24004,378127;762,342931;254,342931;0,342169;1016,341788;762,342931;2032,345473;1524,345473;1397,344710;2413,344456;2159,345473;2921,349920;3556,350301;3556,351190;2159,351190;2921,349920;11685,364023;10923,364277;10288,364532;9653,364786;9018,364913;8637,364913;8255,364913;7874,364913;7493,364913;7112,365167;7112,365167;7493,365167;7874,365040;8255,364913;8637,364913;9018,364913;9653,364786;10288,364659;10923,364404;11685,364150;11685,364150;16765,371139;16765,371139;15622,371520;14606,371647;13717,371774;12828,371901;12193,371901;11685,372028;11177,372155;10669,372155;10161,372155;10669,371901;11177,371901;11812,371901;12320,371901;12955,371901;13844,371774;14733,371647;15749,371520;16257,370249;17019,371266;19940,365548;19686,366056;19432,366564;18924,367327;18543,368216;18035,369106;17527,370249;17400,370249;18035,369106;18543,368216;18924,367327;19305,366437;19686,365929;19940,365421;20194,364913;20321,364277;20703,364023;20703,364404;20448,364913;20067,36529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742778124" o:spid="_x0000_s1041" style="position:absolute;left:48863;top:6995;width:2925;height:2098;visibility:visible;mso-wrap-style:square;v-text-anchor:middle" coordsize="292448,20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" path="m226858,15628v,,-508,-127,-762,-381c224191,12706,223429,12579,223429,12579r-889,c220761,12579,218730,12579,217586,11435v-381,-381,-254,-1016,,-1270c217968,9784,218602,9911,218983,10165v509,635,2287,508,3430,508l223429,10673v762,,1905,381,4191,3430c227874,14485,227874,15120,227366,15374v-127,,-381,127,-635,127m241591,15755v,,-1143,,-1397,509c239432,16899,239178,17915,239686,18805v254,762,381,1270,-762,2414c238543,21600,239178,21854,239178,21854r254,c240448,20965,240702,19694,240321,18678v-381,-636,-254,-1398,381,-1906c240956,16391,241210,16391,241464,16391v254,,635,762,889,1524c242480,18551,242353,19313,241845,19821v-127,,-254,254,,381c241845,20202,241845,20202,241845,20202v,127,254,254,508,127c242353,20329,242353,20329,242353,20329v762,-635,1016,-1651,762,-2541c242861,16899,242480,16009,241718,15755t17146,3939c258864,19694,258483,19694,258356,19694v-2286,3939,-5715,7115,-9780,9275c248450,28969,248322,29223,248322,29351r,c248322,29351,248576,29605,248576,29605r127,c252895,27445,256324,24141,258737,20075r,-381l258864,19694xm254546,20965v-2286,2414,-5080,4193,-8256,5082c246163,26047,246036,26174,246163,26428r254,254c249720,25666,252641,23887,254927,21473r,-508l254673,20965r-127,xm257975,v,,-254,,-381,254c255816,8005,249847,9784,249720,9784v,,-254,254,-254,381l249720,10419r,c254038,8767,257213,4955,258102,381v,-127,,-381,-254,-381m224191,163525v-635,-1398,-1016,-2796,-1397,-4193c222667,158442,222540,157680,222540,156790v,-254,-254,-635,-508,-635l222032,156155v,,-635,254,-635,635c221397,157680,221397,158696,221651,159586v,381,,635,,889c222159,163397,222667,167082,221397,168480v-254,254,-254,635,,889c221397,169369,221397,169369,221397,169369v254,254,635,254,889,c223048,168226,223556,166828,223429,165303v762,1779,1016,3685,762,5464c224191,171021,224191,171402,224572,171402v,,,,,l224572,171402v,,508,-127,635,-381c225969,168099,224953,165812,223937,163397t-22481,-8131c199678,157172,195741,166066,195868,167718v,381,-254,635,-635,635c194852,168353,194598,168099,194598,167718v-254,-2288,4191,-11563,5842,-13342c200694,154122,201075,154122,201329,154376v,,,,,c201456,154631,201456,154885,201329,155139t-16892,-382l184437,154757v,,-508,-381,-508,-635l183929,154122v508,-3049,2540,-5717,4318,-8005c189391,144974,190406,143576,190915,141925v,-382,381,-509,762,-509c192058,141416,192184,141798,192184,142179v-634,1779,-1524,3430,-2921,4701c187485,149040,185580,151581,185199,154249v,254,-381,508,-635,508m290490,197957r-128,c290362,197957,289981,197449,289854,197576v-381,,-635,254,-635,636c289219,198212,289600,205962,287949,209012v-127,254,,635,254,762c288203,209774,288203,209774,288203,209774r254,c288457,209774,288838,209647,288965,209520v1143,-2033,1397,-5845,1397,-8513c290998,203040,291252,205327,291124,207487v,381,255,635,509,635c292014,208122,292267,207868,292395,207614v253,-3304,-381,-6607,-1905,-9529l290490,198085r,-128xm233970,185887v,,-381,-381,-634,-381c232955,185506,232700,185760,232700,186141r,l232700,189826v,3303,,5336,-889,7496c231684,197576,231811,197957,231938,198085v,,,,,c232192,198212,232574,198085,232700,197957v,,,,,c233970,195416,233970,193129,233717,189826r,-636c234606,192113,234732,195035,234732,200372v,381,255,635,509,635c235241,201007,235241,201007,235241,201007v253,,508,-254,508,-635l235749,200372v,-6989,-127,-10165,-2160,-14485l233589,185887r381,xm269279,187030v-762,-1905,-1143,-3938,-1143,-5971c268136,180677,267755,180423,267374,180550v,,-127,,-254,c266739,180550,266485,180805,266485,181186v,1906,-254,3812,-889,5717c265088,188428,264833,190080,264833,191732v,381,255,635,636,635c265723,192367,266104,192113,266104,191859r,c266104,190207,266358,188809,266866,187285v127,-763,508,-1398,635,-2287c267755,185887,268009,186776,268390,187539v635,1906,1143,3938,1397,5971c269787,193892,270041,194146,270422,194019v254,,508,-254,508,-636c270676,191223,270295,188936,269533,186903m239432,172419v,,-508,,-635,127l238543,172546v,,-381,635,-127,889c239813,175341,239559,177882,239305,179915v-127,762,-254,1525,-127,2414c239178,182583,239432,182837,239813,182837r,c239813,182837,240321,182456,240321,182075v,-635,,-1270,,-1906c240702,178518,240702,176739,240321,174960v889,2160,1397,4574,1397,6861c241718,182202,241972,182456,242353,182456r,c242353,182456,242988,182202,242988,181821v,-889,,-8259,-3683,-9529l239305,172292r127,127xm266866,159459v-1016,-3050,-1143,-6226,-381,-9276c266485,149929,266485,149802,266358,149675v,-127,,-381,,-508c266104,148913,265723,148913,265469,149167v-3048,3176,-2667,6226,-2286,9656c263564,161238,263437,163652,262928,165939v,381,128,635,381,762l263564,166701v,,507,-127,507,-381c264833,163779,264833,161238,264452,158696v-253,-2541,-507,-4828,762,-6988c264833,154503,265214,157299,265977,159840v508,1652,762,3431,889,5209c266866,165430,267247,165557,267501,165557v381,,635,-381,635,-635l268136,164922v-254,-1779,-508,-3557,-1016,-5336l267120,159586r-254,-127xm248576,153614r,c248576,153614,248576,153233,248450,153106r,c248450,153106,247941,152598,247688,152598v-255,,-509,381,-381,762c247307,153360,247307,153360,247307,153360r,381c247560,155012,247814,160983,245655,164795v-127,254,,635,254,890c246163,165812,246545,165685,246798,165430v1271,-2287,1905,-4828,2033,-7369c249466,160602,249974,163525,249466,165303v,382,,636,381,763c249847,166066,249847,166066,249847,166066r,c249847,166066,250355,165939,250482,165685v762,-3431,-1270,-10165,-1906,-12071xm243115,145863v-889,-1524,-1397,-3176,-1778,-4955l241337,139638v,,-254,-509,-635,-509c240702,139129,240702,139129,240702,139129v-381,,-635,254,-635,509c240067,140146,240067,140527,240194,141035v,635,127,1398,254,2287c240956,146245,241464,149802,240194,151327v-254,254,-254,635,,889c240194,152216,240194,152216,240194,152216v254,254,635,254,889,c242099,150946,242226,148913,242099,146753v1143,2287,1905,4320,889,6861c242861,153995,242988,154249,243369,154376r254,c243623,154376,244131,154376,244131,153995v1270,-3303,,-5845,-1143,-8259m271819,141416r-254,c271565,141416,271311,141416,271311,141416r-127,c271184,141416,270930,141670,270930,141670v,255,,382,,1271c271311,144974,272200,150565,270041,153106v-254,254,-254,635,,889l270422,153995v,,381,,508,c273216,151327,272708,146372,272200,143576v2286,3050,2413,8767,2413,8894c274613,152852,274867,153106,275122,153106r,c275122,153106,275756,152852,275756,152470v,-127,,-8131,-4191,-10927l271565,141543r254,-127xm271311,125915v-254,-889,-508,-1652,-635,-2541l270422,123120r,c270422,123120,270168,122358,269914,122230r,c269914,122230,269279,122485,269279,122866v-254,4320,-1397,8513,-3302,12324c265850,135445,265977,135826,266231,135953r,c266231,135953,266866,135953,267120,135699v,,,,,c268644,132776,269660,129600,270295,126296v381,1017,635,2033,635,3050c270930,130235,270930,131252,270803,132268v-127,1271,-254,2541,-254,3812c270549,136461,270803,136715,271184,136715v381,,635,-254,635,-635c271819,134809,271946,133666,272073,132395v127,-1016,254,-2033,254,-3049c272327,128202,272073,126932,271565,125915r,l271311,125915xm251752,126423v-889,-381,-2159,-6607,-2921,-12070c248831,114099,248576,113845,248322,113718v,,,,-127,c247814,113718,247688,114099,247560,114353v,254,,635,,889l247560,115623v-127,1779,-381,3431,-634,5210c246671,122103,246545,123501,246671,124772v,381,381,508,762,508c247814,125280,247941,124899,247941,124518v,-1144,,-2288,381,-3431c248322,120706,248322,120325,248450,119943v762,4066,1778,7497,3175,7624c252006,127567,252260,127313,252260,127059v,-254,-127,-636,-508,-636m285409,116894v-254,-889,-635,-1779,-762,-2287c284647,114226,284139,114099,283885,114226v-254,,-508,508,-381,762l283504,114988r,254c283504,115242,283504,115496,283504,115623r254,890c284520,119943,284774,121214,283504,124518v,381,127,635,508,762c284266,125280,284647,125280,284774,124899v508,-1271,889,-2669,889,-4193c286298,122230,286679,123882,286806,125534v,381,254,635,635,635c287695,126169,288076,125915,288076,125661v,,,,,c288076,123628,286679,119562,285536,116767r-127,127xm270295,94151v,,-254,-382,-508,-509c269787,93388,269406,93261,269152,93261v-381,,-508,381,-508,762c268644,94023,268644,94023,268644,94023v381,2796,,5718,-635,8386c267374,104696,267120,106983,267120,109270v,255,254,636,508,636l267628,109906v,,508,-254,508,-636l268136,109270v,-2287,381,-4447,889,-6607c269406,101139,269660,99614,269787,98089v762,3812,1397,7243,1016,7878c270676,106221,270803,106602,271057,106729v254,127,635,,889,-254c272835,104696,270549,95802,270041,94023m281726,81318v,,-762,,-889,381l280837,81699v,,-254,635,,889c282107,84748,281726,86908,281345,89831r,381c281345,91101,281345,91863,281345,92753v254,1016,127,2033,-381,2922c280837,95929,280837,96310,281091,96438v254,254,635,127,889,c281980,96438,281980,96438,281980,96438v635,-1144,889,-2415,635,-3685c282615,92118,282488,91355,282615,90593r,-254c283123,88433,283250,86527,282869,84494v1397,2668,1905,7624,1905,11816c284774,96692,285028,96946,285409,96946v381,,635,-254,635,-636c286044,92499,285663,83478,281980,81699r-254,-381xm122457,104061v,,-508,,-635,c102643,96946,82322,93134,61874,93007v-20322,,-40516,3812,-59568,10927c1417,104315,528,103934,147,103045v-381,-890,,-1779,889,-2160c20469,93642,41044,89831,61874,89703v20956,128,41658,3939,61218,11309c123981,101393,124362,102282,123981,103172v-254,635,-889,1016,-1524,1016l122457,104188r,-127xe" fillcolor="#2b2522" stroked="f" strokeweight="0">
                  <v:stroke joinstyle="miter"/>
                  <v:path arrowok="t" o:connecttype="custom" o:connectlocs="226858,15628;226096,15247;223429,12579;222540,12579;217586,11435;217586,10165;218983,10165;222413,10673;223429,10673;227620,14103;227366,15374;226731,15501;241591,15755;240194,16264;239686,18805;238924,21219;239178,21854;239432,21854;240321,18678;240702,16772;241464,16391;242353,17915;241845,19821;241845,20202;241845,20202;242353,20329;242353,20329;243115,17788;241718,15755;258864,19694;258356,19694;248576,28969;248322,29351;248322,29351;248576,29605;248703,29605;258737,20075;258737,19694;254546,20965;246290,26047;246163,26428;246417,26682;254927,21473;254927,20965;254673,20965;257975,0;257594,254;249720,9784;249466,10165;249720,10419;249720,10419;258102,381;257848,0;224191,163525;222794,159332;222540,156790;222032,156155;222032,156155;221397,156790;221651,159586;221651,160475;221397,168480;221397,169369;221397,169369;222286,169369;223429,165303;224191,170767;224572,171402;224572,171402;224572,171402;225207,171021;223937,163397;201456,155266;195868,167718;195233,168353;194598,167718;200440,154376;201329,154376;201329,154376;201329,155139;184437,154757;184437,154757;183929,154122;183929,154122;188247,146117;190915,141925;191677,141416;192184,142179;189263,146880;185199,154249;184564,154757;290490,197957;290362,197957;289854,197576;289219,198212;287949,209012;288203,209774;288203,209774;288457,209774;288965,209520;290362,201007;291124,207487;291633,208122;292395,207614;290490,198085;290490,198085;233970,185887;233336,185506;232700,186141;232700,186141;232700,189826;231811,197322;231938,198085;231938,198085;232700,197957;232700,197957;233717,189826;233717,189190;234732,200372;235241,201007;235241,201007;235749,200372;235749,200372;233589,185887;233589,185887;269279,187030;268136,181059;267374,180550;267120,180550;266485,181186;265596,186903;264833,191732;265469,192367;266104,191859;266104,191859;266866,187285;267501,184998;268390,187539;269787,193510;270422,194019;270930,193383;269533,186903;239432,172419;238797,172546;238543,172546;238416,173435;239305,179915;239178,182329;239813,182837;239813,182837;240321,182075;240321,180169;240321,174960;241718,181821;242353,182456;242353,182456;242988,181821;239305,172292;239305,172292;266866,159459;266485,150183;266358,149675;266358,149167;265469,149167;263183,158823;262928,165939;263309,166701;263564,166701;264071,166320;264452,158696;265214,151708;265977,159840;266866,165049;267501,165557;268136,164922;268136,164922;267120,159586;267120,159586;248576,153614;248576,153614;248450,153106;248450,153106;247688,152598;247307,153360;247307,153360;247307,153741;245655,164795;245909,165685;246798,165430;248831,158061;249466,165303;249847,166066;249847,166066;249847,166066;250482,165685;248576,153614;243115,145863;241337,140908;241337,139638;240702,139129;240702,139129;240067,139638;240194,141035;240448,143322;240194,151327;240194,152216;240194,152216;241083,152216;242099,146753;242988,153614;243369,154376;243623,154376;244131,153995;242988,145736;271819,141416;271565,141416;271311,141416;271184,141416;270930,141670;270930,142941;270041,153106;270041,153995;270422,153995;270930,153995;272200,143576;274613,152470;275122,153106;275122,153106;275756,152470;271565,141543;271565,141543;271311,125915;270676,123374;270422,123120;270422,123120;269914,122230;269914,122230;269279,122866;265977,135190;266231,135953;266231,135953;267120,135699;267120,135699;270295,126296;270930,129346;270803,132268;270549,136080;271184,136715;271819,136080;272073,132395;272327,129346;271565,125915;271565,125915;251752,126423;248831,114353;248322,113718;248195,113718;247560,114353;247560,115242;247560,115623;246926,120833;246671,124772;247433,125280;247941,124518;248322,121087;248450,119943;251625,127567;252260,127059;251752,126423;285409,116894;284647,114607;283885,114226;283504,114988;283504,114988;283504,115242;283504,115623;283758,116513;283504,124518;284012,125280;284774,124899;285663,120706;286806,125534;287441,126169;288076,125661;288076,125661;285536,116767;270295,94151;269787,93642;269152,93261;268644,94023;268644,94023;268009,102409;267120,109270;267628,109906;267628,109906;268136,109270;268136,109270;269025,102663;269787,98089;270803,105967;271057,106729;271946,106475;270041,94023;281726,81318;280837,81699;280837,81699;280837,82588;281345,89831;281345,90212;281345,92753;280964,95675;281091,96438;281980,96438;281980,96438;282615,92753;282615,90593;282615,90339;282869,84494;284774,96310;285409,96946;286044,96310;281980,81699;122457,104061;121822,104061;61874,93007;2306,103934;147,103045;1036,100885;61874,89703;123092,101012;123981,103172;122457,104188;122457,10418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978701854" o:spid="_x0000_s1042" style="position:absolute;left:50837;top:6939;width:991;height:2922;visibility:visible;mso-wrap-style:square;v-text-anchor:middle" coordsize="99067,2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" path="m22735,292108r-381,c22354,292108,21973,291473,22227,291092r,c24767,287534,28196,279783,28323,278259v,-382,381,-509,635,-509c29339,277750,29593,278132,29466,278386v-127,1906,-3810,9783,-6350,13341c23116,291854,22862,291981,22608,291981t-508,-7496l21846,284485v,,-508,-509,-381,-763c22481,280673,26037,271906,27942,270381v254,-254,635,-254,889,c29085,270635,29085,271016,28831,271270v,,,,,c27561,272287,24513,279529,22862,284103v,254,-381,382,-635,382m21846,272795r-254,c21592,272795,21084,272287,21211,272033v889,-3050,4699,-11944,6477,-13341c27942,258437,28323,258565,28577,258692v,,,,,c28831,258946,28704,259327,28577,259581v-1270,1016,-4953,9275,-5969,12706c22608,272541,22227,272668,21973,272668t-1143,-9783c20830,262885,20194,262630,20194,262249v,,,-127,,-127c20194,261995,20321,261868,20449,261741v1651,-889,2921,-5082,3937,-8005c25275,250941,25783,249416,26545,248781v254,-254,635,-254,889,c27688,249035,27688,249416,27434,249670v,,,,-127,c26545,251068,25910,252466,25529,253990v-1143,3558,-2413,7624,-4572,8768l20703,262758r127,127xm19940,254245v,,-634,-255,-634,-636c19306,253482,19306,253355,19432,253228v1525,-1779,3049,-6226,4065,-9402c24513,240776,24894,239760,25402,239379v254,-127,635,,889,254c26418,239887,26291,240141,26291,240395v-635,1271,-1143,2541,-1524,3939c23624,247892,22100,252212,20449,254118v-128,127,-255,254,-509,254m18544,246367r,c18544,246367,18035,245986,18035,245605r,c18544,242555,20576,238362,22227,234932v635,-1271,1270,-2669,1778,-4066c24005,230612,24513,230357,24767,230485v381,,508,381,381,762c24640,232645,24005,234169,23243,235440v-1524,3176,-3684,7496,-4192,10292c19051,245986,18797,246240,18416,246240t509,-53492c18925,192748,18670,193256,18416,193256v-253,,-381,-127,-381,-381l18035,192875v-381,1144,-1270,2795,-2286,5082c13971,201134,12701,204310,11558,207741v,254,-254,508,-635,508l10796,208249v,,-508,-381,-381,-762c11431,203929,12828,200499,14606,197322v889,-1524,1524,-3176,2159,-4828c16765,192240,17146,191986,17401,191986v,,,,,c17654,191986,17782,192367,17908,192621r,-889c17908,191732,17146,183219,17146,183219v,2541,-635,4955,-1524,7242c15495,190715,15241,190842,14987,190715v-254,-127,-381,-381,-254,-762c16257,186014,16638,181821,15622,177755v,-254,,-508,381,-635c16130,177120,16384,177120,16511,177247v254,,381,,508,254c18416,181567,18670,185887,18925,191478r,1143l18925,192748xm23370,223623v,,-635,,-762,127c22608,223750,22608,223750,22608,223750r-889,1779c19813,228960,16765,234677,16511,238743v,382,254,636,508,636c17401,239379,17654,239125,17654,238743v254,-3684,3303,-9275,5081,-12705c23116,225402,23370,224894,23624,224259v127,-254,,-636,-127,-763c23497,223496,23497,223496,23497,223496r,l23370,223623xm635,176739r,l,178136v,,508,-254,508,-508c508,177501,508,177247,635,177120r,c635,177120,635,176739,762,176612r-127,l635,176739xm13844,223496r-127,c13717,223496,13209,223115,13209,222734r,c13844,219812,17527,210790,19559,208376v254,-254,635,-381,890,l20449,208376v,,254,636,,890c18670,211426,14987,220193,14352,223115v,254,-254,508,-635,508m11685,217143r,c11685,217143,11050,216889,11050,216508v,-2414,1905,-5718,3556,-8640c15622,206216,16511,204565,17019,202659v,-254,382,-509,635,-509c17654,202150,17654,202150,17654,202150v381,,635,382,509,763c17527,204946,16638,206725,15622,208503v-1524,2796,-3429,5845,-3429,8005c12193,216889,11939,217143,11558,217143t32260,49299c43818,266442,43564,265934,43183,265934v-254,,-508,254,-635,508l42548,266696v-508,1906,-1143,3812,-2159,5591c39881,273303,39373,274447,38992,275590v-889,2033,-1016,4320,-635,6480c38484,283214,38611,284230,38611,285374v,381,254,635,508,635l39119,286009v,,635,-254,635,-635c39754,284230,39754,283087,39500,281943v-381,-2033,-127,-4066,508,-5971c40389,274828,40897,273812,41405,272795v381,-762,762,-1525,1016,-2287c42421,275463,41786,282070,41024,283849v-127,254,,636,127,763c41151,284612,41151,284612,41151,284612v254,127,635,,762,-255c43183,281689,43818,270254,43437,266442r,l43818,266442xm36833,261868r,l36833,261614v,,-254,,-254,l35944,261614v,,,381,,381c35182,264155,31879,274701,34293,276988r381,c34674,276988,35055,276988,35182,276988v254,-254,254,-635,,-889c35182,276099,35182,276099,35182,276099v-1017,-1017,,-6480,1270,-11054c36960,268221,37087,271398,36960,274701v,381,254,635,508,635l37468,275336v,,635,-254,635,-508c38230,270508,37849,266315,37087,262122r,l36833,261868xm65537,259454v,,-127,-635,-508,-762l64902,258692v,,-381,,-508,127c61345,261868,61218,265299,62108,271016v,254,253,509,634,509l62870,271525v,,508,-382,508,-636c62616,266442,62616,263520,64013,261233v-381,2668,-254,5336,253,8004c64266,269619,64647,269746,65029,269746v381,,508,-381,508,-763c65537,268983,65537,268983,65537,268983v-508,-3049,-508,-6225,,-9402l65537,259581r,-127xm30609,256023v,,-254,-381,-508,-381c29974,255515,29720,255515,29593,255515v-381,,-508,381,-508,762c29466,257802,29339,259454,28704,260979v-381,889,-508,1906,-508,2922c28196,264282,28450,264536,28831,264536v381,,635,-254,635,-635l29466,263901v,-889,127,-1779,508,-2541c30228,260725,30355,260089,30482,259454v508,1398,762,2922,635,4447c30990,264155,31117,264536,31371,264663v,,,,,l31625,264663v,,381,-127,508,-254c32895,262630,30990,257167,30609,256150t14987,-1905c45723,256023,45850,257675,45723,259454v,381,-254,635,-635,635c44707,260089,44453,259835,44453,259581r,c44453,256405,44199,253355,43691,250433r-889,4955c42421,256659,42167,258056,42167,259454v,381,-127,635,-508,635c41278,260089,40897,259835,40897,259581v,-1525,,-3049,508,-4447c42040,252720,42421,250179,42421,247765v,-255,,-382,254,-509l42675,247002v,,889,,1016,254c44326,248781,44707,250306,44961,251957v2667,-22743,3556,-42183,2667,-52602c47628,199228,47755,198974,47883,198974r,c47883,198974,48136,198974,48136,199228v890,10800,-127,31384,-2921,55144l45215,254372r381,-127xm77856,250941r-253,-381l77348,250560v,,-507,-508,-762,-381c76586,250179,76586,250179,76586,250179v-254,254,-381,635,-126,889l76713,251449v1271,2669,-127,7116,-889,9276l75570,261741v,,,635,381,762l75951,262503v,,635,,762,-381c76713,262122,76713,262122,76713,262122r381,-889c77730,259454,78111,257675,78365,255896v253,1652,381,3431,253,5083l78618,262249v,,255,636,636,636c79635,262885,79889,262630,79889,262249r,l79889,260852v,-3685,127,-6862,-1905,-10038l77984,250814r-128,127xm97416,251957v-254,-889,-254,-1651,-254,-2541c97162,249035,96781,248781,96400,248781v,-254,-381,-508,-635,-508c95384,248273,95130,248527,95130,248908r,c95130,252085,94241,255134,92209,257548v-254,254,-254,635,,889c92209,258437,92209,258437,92209,258437r381,c92590,258437,92971,258437,93098,258437v1651,-1905,2667,-4192,3048,-6607c96146,251957,96146,252085,96273,252212v381,1143,254,2414,-254,3430c95892,255896,96019,256277,96146,256405v,,,,,c96400,256532,96781,256405,96908,256150v,,,,,c97670,254880,97797,253355,97416,251957r,xm35182,253482v-762,-2795,-1143,-5590,-1270,-8513c33912,243190,33658,241412,33150,239760v-128,-254,-509,-381,-763,-254l32133,239506v,,-254,508,-254,635l31371,242301v-762,4066,-1651,7878,-254,12071c31117,254626,31371,254753,31752,254753r254,c32006,254753,32514,254245,32387,253990v-1270,-3684,-508,-7242,254,-10927c32641,243699,32641,244334,32768,245096v127,3050,635,5972,1397,8767c34293,254245,34674,254372,34927,254245v255,-127,509,-509,381,-890l35308,253355r-126,127xm67188,245732v,-2669,,-5718,-2159,-7497c64775,237981,64394,238108,64140,238235v,,,,,c63885,238489,63885,238743,64140,238997v,,,,,l64140,238997v635,1525,254,2923,-508,4448c62997,244715,62742,246240,62870,247637v,382,381,509,634,509c63885,248146,64013,247892,64013,247510v,,,,,c64013,246240,64266,244969,64775,243953v254,-763,508,-1525,635,-2287c65664,242936,65791,244334,65664,245605v,1270,,2668,381,3938c66045,249797,66426,249925,66680,249925r127,c66807,249925,67315,249416,67188,249162v-254,-1143,-254,-2287,-127,-3430l67061,245732r127,xm42548,230230v-254,-1143,-508,-2287,-508,-3430c42040,226546,41786,226165,41532,226165r,c41532,226165,41024,226419,41024,226800r,l41024,227308v-254,4193,-889,8386,-1905,12452c39119,240141,39119,240395,39500,240522r,c39500,240522,40135,240395,40262,240014v762,-2795,1270,-5591,1524,-8386c42675,235440,42675,239379,41786,243317v,382,,636,508,763l42421,244080v,,508,-127,635,-381c43945,239379,43945,234805,42802,230485r,l42548,230230xm95511,225021r,-254c95511,224767,95130,224513,94876,224513v-254,,-635,,-635,381c94241,224894,94241,224894,94241,224894v-127,1016,-127,1906,,2922c94622,229468,93987,231247,92717,232390v-255,255,-255,636,,890c92971,233534,93352,233534,93606,233280r,c94368,232517,95003,231628,95257,230739v127,1270,,2414,-762,3430c94241,234423,94368,234805,94495,235059v,,,,,l94876,235059v,,381,,508,c97543,232645,95765,225910,95511,225148r,l95511,225021xm35055,223369r-635,-5590c34420,217143,34420,216381,34420,215746r,-254c34420,215492,34420,215110,34293,214983r,c34293,214983,33784,214348,33531,214475v-254,,-509,381,-381,762c33150,215237,33150,215237,33150,215237r,2542c32641,221209,32006,224640,31117,227943v,382,,636,381,763c31498,228706,31498,228706,31498,228706v381,,635,-127,762,-508l33531,222353v,,,762,253,1143c34293,226165,34546,228833,34546,231501v,381,255,635,636,635c35563,232136,35817,231882,35817,231501v,-2795,-254,-5463,-762,-8259l35055,223242r,127xm98940,214221r,c98940,214221,99067,214729,99067,214729v,-127,,-381,,-508l99067,214221r-127,xm68458,215619r,-254c68458,214602,68204,213840,68077,213205r-254,-382c67823,212823,67442,212569,67315,212569v-381,,-635,381,-635,636c66807,213967,66934,214856,67188,215619v254,1906,,3939,-508,5844c66553,221717,66680,222099,66807,222226v,,,,,c67188,222226,67569,222226,67696,221972v254,-509,381,-1144,508,-1652c68458,221336,68331,222353,68204,223369v-127,254,,636,254,763l68712,224132v,,508,-127,508,-382c70109,221845,69220,218414,68458,215619m45723,209520v381,-3304,762,-6734,-762,-8767l44707,200753v,,-254,-127,-254,-127l44199,200626v,,-127,,-127,l43945,200626r,381c44199,205962,43437,210918,41659,215492v-127,381,,762,254,889c42167,216381,42548,216381,42675,216127v762,-2033,1397,-4066,1651,-6226c43945,212188,43945,214475,44580,216762v,254,254,381,635,381l45469,217143v,,509,-381,381,-762c45850,216381,45850,216381,45850,216381v-635,-1525,-381,-4193,,-6734m69474,127v,1906,-635,3812,-1905,5209c66553,6226,65283,6734,63885,6607r-507,c63378,6607,63123,6480,63123,6353v,,,,,c63123,6226,63251,6099,63504,6099r255,c65029,6099,66172,5718,67061,4955,68331,3685,68966,2033,68839,254,68839,127,68966,,69093,v127,,254,127,254,254l69347,254r127,-127xm21719,38499r-127,l21592,37991v,,3048,-2415,1143,-6989l22735,30748v,,508,,508,c25275,35704,21973,38372,21973,38372r,l21719,38499xm24640,40278r-127,l24513,39896v3429,-2795,3937,-7877,1143,-11308c25656,28588,25656,28588,25529,28461r,-381l25910,28080v5207,6734,-1016,12071,-1143,12198l24767,40278r-127,xm23116,21854v,,,-381,-254,-635c23370,21219,23751,21219,24132,21219r381,c24513,21219,23497,21600,23116,21727r,l23116,21854xm27561,20838v-1016,-382,-2159,-636,-3302,-509c22989,20329,21465,20329,21338,19567v,-254,-381,-508,-635,-508c20449,19059,20321,19440,20321,19694v128,762,763,1271,1398,1271c21465,21219,21338,21600,21465,21981v,254,,508,127,635c21338,22744,21084,22998,20957,23252v-254,254,-254,508,,762l20957,24014v,,381,127,381,127c21465,24141,21592,24141,21719,24141v889,-889,2032,-1397,3302,-1652c25275,22489,25402,22108,25402,21854v,,,,,l25402,21600v,,1143,127,1778,381l27434,21981v,,508,-381,508,-635c27942,21219,27942,21092,27688,20965r,l27561,20838xe" fillcolor="#2b2522" stroked="f" strokeweight="0">
                  <v:stroke joinstyle="miter"/>
                  <v:path arrowok="t" o:connecttype="custom" o:connectlocs="22735,292108;22354,292108;22227,291092;22227,291092;28323,278259;28958,277750;29466,278386;23116,291727;22608,291981;22100,284485;21846,284485;21465,283722;27942,270381;28831,270381;28831,271270;28831,271270;22862,284103;22227,284485;21846,272795;21592,272795;21211,272033;27688,258692;28577,258692;28577,258692;28577,259581;22608,272287;21973,272668;20830,262885;20194,262249;20194,262122;20449,261741;24386,253736;26545,248781;27434,248781;27434,249670;27307,249670;25529,253990;20957,262758;20703,262758;19940,254245;19306,253609;19432,253228;23497,243826;25402,239379;26291,239633;26291,240395;24767,244334;20449,254118;19940,254372;18544,246367;18544,246367;18035,245605;18035,245605;22227,234932;24005,230866;24767,230485;25148,231247;23243,235440;19051,245732;18416,246240;18925,192748;18416,193256;18035,192875;18035,192875;15749,197957;11558,207741;10923,208249;10796,208249;10415,207487;14606,197322;16765,192494;17401,191986;17401,191986;17908,192621;17908,191732;17146,183219;15622,190461;14987,190715;14733,189953;15622,177755;16003,177120;16511,177247;17019,177501;18925,191478;18925,192621;23370,223623;22608,223750;22608,223750;21719,225529;16511,238743;17019,239379;17654,238743;22735,226038;23624,224259;23497,223496;23497,223496;23497,223496;635,176739;635,176739;0,178136;508,177628;635,177120;635,177120;762,176612;635,176612;13844,223496;13717,223496;13209,222734;13209,222734;19559,208376;20449,208376;20449,208376;20449,209266;14352,223115;13717,223623;11685,217143;11685,217143;11050,216508;14606,207868;17019,202659;17654,202150;17654,202150;18163,202913;15622,208503;12193,216508;11558,217143;43818,266442;43183,265934;42548,266442;42548,266696;40389,272287;38992,275590;38357,282070;38611,285374;39119,286009;39119,286009;39754,285374;39500,281943;40008,275972;41405,272795;42421,270508;41024,283849;41151,284612;41151,284612;41913,284357;43437,266442;43437,266442;36833,261868;36833,261868;36833,261614;36579,261614;35944,261614;35944,261995;34293,276988;34674,276988;35182,276988;35182,276099;35182,276099;36452,265045;36960,274701;37468,275336;37468,275336;38103,274828;37087,262122;37087,262122;65537,259454;65029,258692;64902,258692;64394,258819;62108,271016;62742,271525;62870,271525;63378,270889;64013,261233;64266,269237;65029,269746;65537,268983;65537,268983;65537,259581;65537,259581;30609,256023;30101,255642;29593,255515;29085,256277;28704,260979;28196,263901;28831,264536;29466,263901;29466,263901;29974,261360;30482,259454;31117,263901;31371,264663;31371,264663;31625,264663;32133,264409;30609,256150;45596,254245;45723,259454;45088,260089;44453,259581;44453,259581;43691,250433;42802,255388;42167,259454;41659,260089;40897,259581;41405,255134;42421,247765;42675,247256;42675,247002;43691,247256;44961,251957;47628,199355;47883,198974;47883,198974;48136,199228;45215,254372;45215,254372;77856,250941;77603,250560;77348,250560;76586,250179;76586,250179;76460,251068;76713,251449;75824,260725;75570,261741;75951,262503;75951,262503;76713,262122;76713,262122;77094,261233;78365,255896;78618,260979;78618,262249;79254,262885;79889,262249;79889,262249;79889,260852;77984,250814;77984,250814;97416,251957;97162,249416;96400,248781;95765,248273;95130,248908;95130,248908;92209,257548;92209,258437;92209,258437;92590,258437;93098,258437;96146,251830;96273,252212;96019,255642;96146,256405;96146,256405;96908,256150;96908,256150;97416,251957;97416,251957;35182,253482;33912,244969;33150,239760;32387,239506;32133,239506;31879,240141;31371,242301;31117,254372;31752,254753;32006,254753;32387,253990;32641,243063;32768,245096;34165,253863;34927,254245;35308,253355;35308,253355;67188,245732;65029,238235;64140,238235;64140,238235;64140,238997;64140,238997;64140,238997;63632,243445;62870,247637;63504,248146;64013,247510;64013,247510;64775,243953;65410,241666;65664,245605;66045,249543;66680,249925;66807,249925;67188,249162;67061,245732;67061,245732;42548,230230;42040,226800;41532,226165;41532,226165;41024,226800;41024,226800;41024,227308;39119,239760;39500,240522;39500,240522;40262,240014;41786,231628;41786,243317;42294,244080;42421,244080;43056,243699;42802,230485;42802,230485;95511,225021;95511,224767;94876,224513;94241,224894;94241,224894;94241,227816;92717,232390;92717,233280;93606,233280;93606,233280;95257,230739;94495,234169;94495,235059;94495,235059;94876,235059;95384,235059;95511,225148;95511,225148;35055,223369;34420,217779;34420,215746;34420,215492;34293,214983;34293,214983;33531,214475;33150,215237;33150,215237;33150,217779;31117,227943;31498,228706;31498,228706;32260,228198;33531,222353;33784,223496;34546,231501;35182,232136;35817,231501;35055,223242;35055,223242;98940,214221;98940,214221;99067,214729;99067,214221;99067,214221;68458,215619;68458,215365;68077,213205;67823,212823;67315,212569;66680,213205;67188,215619;66680,221463;66807,222226;66807,222226;67696,221972;68204,220320;68204,223369;68458,224132;68712,224132;69220,223750;68458,215619;45723,209520;44961,200753;44707,200753;44453,200626;44199,200626;44072,200626;43945,200626;43945,201007;41659,215492;41913,216381;42675,216127;44326,209901;44580,216762;45215,217143;45469,217143;45850,216381;45850,216381;45850,209647;69474,127;67569,5336;63885,6607;63378,6607;63123,6353;63123,6353;63504,6099;63759,6099;67061,4955;68839,254;69093,0;69347,254;69347,254;21719,38499;21592,38499;21592,37991;22735,31002;22735,30748;23243,30748;21973,38372;21973,38372;24640,40278;24513,40278;24513,39896;25656,28588;25529,28461;25529,28080;25910,28080;24767,40278;24767,40278;23116,21854;22862,21219;24132,21219;24513,21219;23116,21727;23116,21727;27561,20838;24259,20329;21338,19567;20703,19059;20321,19694;21719,20965;21465,21981;21592,22616;20957,23252;20957,24014;20957,24014;21338,24141;21719,24141;25021,22489;25402,21854;25402,21854;25402,21600;27180,21981;27434,21981;27942,21346;27688,20965;27688,2096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399101745" o:spid="_x0000_s1043" style="position:absolute;left:49149;top:8207;width:2523;height:1380;visibility:visible;mso-wrap-style:square;v-text-anchor:middle" coordsize="252259,13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" path="m56646,113972r,-4574l60075,113972r-3429,xm55249,113972r-3430,l55249,109398r,4574xm39500,119054l36960,103045v,,635,-509,762,-890l42421,118927r-2921,l39500,119054xm34419,119054r,-14993c34419,104061,35689,103934,36324,103553r2541,15501l34419,119054xm34038,95167r,l34038,88814r,762c34038,89576,34165,89831,34165,89831r,381c34165,90212,35054,94786,35054,94786r-635,254l34165,95040r-127,127xm43437,91228r-7113,3050l34800,88687r8764,2541l43437,91228xm32641,95802r-254,c32387,95802,31625,96311,31625,96311r889,-5591l32514,89831v,,,-127,,-127l32514,89195v,,,6734,,6734l32641,95802xm32133,119054r-4318,l30228,104061r381,c30609,104061,31752,104061,32260,104061r,14866l32133,119054xm27053,119054r-2921,l27942,105459v,,1016,-381,1397,-763l26926,118927r127,127xm31117,94023r-381,2542l30355,96565v,,762,-2542,762,-2542xm23370,99614l31752,89068r-2286,7878l23370,99614xm9780,113845r,-4575l13209,113845r-3429,xm8383,113845r-3557,l8383,109144r,4701xm60964,113845r-4318,-5845l56646,100122r-1016,c55630,100122,55249,99868,54995,99868v-508,,-1143,254,-1397,762c53343,101012,52962,101139,52581,101139v-634,,-1270,-254,-1777,-635l50676,100504v,,,4192,,4192c51311,105078,51947,105205,52581,105332v509,,890,-127,1271,-509c54105,104442,54487,104188,54995,104188r381,l55376,107873r-4319,5845l46993,113718r,508c46993,115496,46739,116640,46104,117656v-762,763,-1778,1144,-2794,1144l38357,101393r,c38357,101393,38865,100630,38991,100376v255,-254,890,-381,1779,-381c41786,99995,42929,99741,43818,99233v381,-508,762,-890,1016,-1398c45215,97200,45596,96438,46104,95929v254,-254,508,-381,889,-381c48644,95167,49660,93642,49533,91990v,-126,,-254,509,-508c50930,91101,51566,90212,51566,89322r,l51566,88687v,,-509,-381,-890,-254l44453,91101,35054,88179r2287,l38357,83986r,c38357,83986,34165,83732,34165,83732r,-8132l34165,75600v,,-1397,,-1397,l32768,76743v-2921,255,-3302,1017,-3683,1652c28958,78903,28450,79285,27942,79285v-381,127,-762,127,-1270,127c26291,79412,25910,79412,25656,79412v-381,,-762,,-1016,c24004,79412,23370,79666,22861,80047v-1396,889,-2540,2160,-3429,3558l19432,83605v,,,,,l19940,83605v,,635,,889,-127l20829,83478v,,636,-382,1017,-636c22480,82334,23242,81953,24132,81699v253,,762,,1270,381c26164,82461,26926,82715,27815,82715v127,,254,,508,c28831,82715,29339,82334,29720,82080v889,-635,1905,-1016,2921,-1016l32768,81064v,,,2668,,2668l28704,83732v,,1016,4447,1016,4447l32133,88179r-9653,12070l22608,100249v,,-8764,3812,-8764,3812c13590,104188,13463,104442,13463,104696r,c13463,104696,13844,105332,13971,105332v381,381,762,635,1270,635c15749,105967,16130,105713,16511,105459r254,c16765,105459,17527,105459,17781,105713v381,381,889,508,1397,635l19813,106348v762,,1524,-127,2159,-508c22353,105586,22734,105459,23242,105586v1017,254,2160,381,3176,381c26799,105967,27053,105967,27434,105967r-3811,13341l22353,119308v-1143,,-2286,-381,-3048,-1270c18543,117148,18162,115878,18289,114607r,-508l14479,114099r-4318,-5845l10161,100376r-890,c9271,100376,8764,100122,8509,100122v-508,,-1143,254,-1397,763c6858,101139,6477,101393,5969,101393v-635,,-1270,-254,-1778,-508l3937,100885v,,,4193,,4193c4572,105459,5207,105586,5842,105713v508,,889,-127,1270,-508c7366,104823,7747,104569,8255,104569v128,,254,,382,l8637,108127r-4319,5972l,114099r3810,5844c3810,119943,4953,120706,5969,120960v1016,254,2032,635,3049,1016c9399,122485,9780,123120,10033,123755r509,1017l10161,124772v-1016,,-1778,889,-1778,1778l8383,129854v,1017,762,1779,1778,1779l14479,131633r,-2160c14479,129473,14860,129854,14987,129981v381,508,889,762,1397,1017c18289,131633,20321,131887,22353,131760r2794,4447c25656,137096,26545,137732,27434,137732v254,,508,,762,-254c29085,136969,29085,135445,28323,134174r-1397,-2414l29974,131760r2794,4447c33276,137096,34165,137732,35054,137732v254,,508,,762,-254c36705,136969,36705,135445,35816,134174r-1524,-2414c35181,131760,36197,131760,37341,131760r,c37341,131760,40135,136334,40135,136334v508,889,1270,1398,2286,1525c42675,137859,42929,137859,43183,137605v381,-254,635,-509,635,-890c43945,135826,43818,135063,43310,134301r-1651,-2668l44707,131633v,,127,127,127,127l47628,136207v508,889,1397,1525,2286,1525c50168,137732,50549,137732,50676,137478v890,-509,890,-2033,,-3304l48644,130998v,,254,,381,-127c51566,129854,53471,127694,54233,125026v381,-1398,1270,-2668,2413,-3431c57535,120960,58551,120452,59694,120071v1143,-255,2032,-890,2667,-1906l65409,113463r-4318,l60964,113845xm56646,38499r,-4574l60075,38499r-3429,xm55249,38499r-3430,l55249,33925r,4574xm39500,43708l36960,27826v,,635,-508,762,-890l42421,43708r-2921,xm34419,43708r,-14993c34419,28715,35689,28461,36324,28207r2541,15374l34419,43581r,127xm34038,19694r,l34038,13341r,763c34038,14104,34165,14485,34165,14485r,381c34165,14866,35054,19313,35054,19313r-635,254l34165,19567r-127,127xm43437,15755r-7113,3050l34800,13214r8764,2541l43437,15755xm32641,20329r-127,c32514,20329,32387,20329,32387,20329r-762,382l32514,15120r,-889c32514,14231,32514,14104,32514,14104r,-509c32514,13595,32514,20329,32514,20329r127,xm32133,43581r-4318,l30228,28588r381,c30609,28588,30609,28588,30609,28588v508,,1143,,1651,l32260,43454r-127,127xm27053,43581r-2921,l27942,30113v,,1016,-381,1397,-762l26926,43581r127,xm31117,18551r-381,2541l30355,21092v,,762,-2541,762,-2541xm23370,24268l31752,13722r-2286,7878l23370,24141r,127xm9780,38499r,-4574l13209,38499r-3429,xm8383,38499r-3557,l8383,33798r,4701xm60964,38499l56646,32654r,-7877l55630,24777v,,-381,-255,-635,-255c54487,24522,53852,24777,53598,25285v-255,254,-636,508,-1017,381c51947,25666,51311,25412,50804,25158r-128,c50676,25158,50676,29351,50676,29351v635,381,1271,508,1905,635c53090,29986,53471,29859,53852,29478v253,-382,635,-636,1143,-636l55376,28842r,3685l51057,38372r-4064,l46993,38880v,1271,-254,2414,-889,3431c45342,43073,44326,43454,43310,43454l38357,26047r,c38357,26047,38865,25285,38991,25031v255,-254,890,-382,1779,-382c41786,24649,42929,24395,43818,23760v381,-381,762,-889,1016,-1398c45215,21727,45596,21092,46104,20456v254,-254,508,-381,889,-381c48644,19694,49660,18169,49533,16518v,-254,,-254,509,-509c50930,15628,51566,14739,51566,13849r,l51566,13214v,,-509,-381,-890,-381l44453,15501,35054,12706r2287,l38357,8513r,c38357,8513,34165,8132,34165,8132l34165,,32768,r,1016c29847,1398,29466,2033,29085,2668v-127,508,-635,890,-1143,890c27561,3558,27180,3685,26672,3685v-381,,-762,,-1016,c25275,3685,24894,3685,24640,3685v-636,,-1270,254,-1779,635c21465,5209,20321,6480,19432,7878r,c19432,7878,19432,7878,19432,7878r508,c19940,7878,20575,7878,20829,7751r,c20829,7751,21465,7369,21846,7115v634,-508,1396,-889,2286,-1143c24385,5972,24894,6099,25402,6353v762,381,1524,635,2413,635c27942,6988,28069,6988,28323,6988v508,,1016,-381,1397,-635c30609,5718,31625,5336,32641,5336r127,c32768,5336,32768,8005,32768,8005r-4064,c28704,8005,29720,12452,29720,12452r,c29720,12452,32133,12452,32133,12452l22480,24522r128,c22608,24522,13844,28334,13844,28334v-254,127,-381,381,-381,635l13463,28969v,,381,509,508,636c14352,29986,14733,30240,15241,30240v508,,889,-254,1270,-508l16765,29732v,,762,,1016,254c18162,30367,18670,30494,19178,30621r635,c20575,30621,21337,30494,21972,30113v381,-254,762,-381,1270,-254c24259,30113,25402,30240,26418,30240v381,,635,,1016,l23623,43581r-1270,c21210,43581,20067,43200,19305,42311v-762,-890,-1143,-2160,-1016,-3431l18289,38372r-3810,l10161,32527r,-7878l9271,24649v,,-507,-254,-762,-254c8001,24395,7366,24649,7112,25158v-254,254,-635,508,-1143,381c5334,25539,4699,25285,4191,25031r-254,c3937,25031,3937,29224,3937,29224v635,381,1270,508,1905,635c6350,29859,6731,29732,7112,29351v254,-382,635,-636,1143,-636c8383,28715,8509,28715,8637,28715r,3558l4318,38245,,38245r3810,5844c3810,44089,4953,44852,5969,45106v1016,254,2032,635,3049,1143c9399,46758,9780,47393,10033,48028r509,1017l10161,49045v-1016,,-1778,889,-1778,1778l8383,54127v,889,888,1652,1778,1652l14479,55779r,-2160c14479,53619,14860,53873,14987,54127v381,381,889,762,1397,1017c18289,55652,20321,56033,22353,55906r2794,4447c25656,61242,26545,61878,27434,61878v254,,508,,762,-255c29085,61115,29085,59591,28323,58320l26926,55906r3048,l32768,60353v508,889,1397,1525,2286,1525c35308,61878,35562,61878,35816,61623v889,-508,889,-2032,,-3303l34292,55779r3049,c37341,55779,40135,60353,40135,60353v508,889,1397,1398,2286,1525c42675,61878,42929,61878,43183,61623v381,-254,635,-508,635,-889c43945,59845,43818,59082,43310,58320l41786,55652r3048,c44834,55652,44961,55779,44961,55779r2794,4447c48263,61115,49152,61751,50042,61751v253,,507,,762,-255c51692,60988,51692,59463,50804,58193l48771,55016v,,254,,381,c51692,54000,53598,51840,54360,49172v381,-1398,1270,-2668,2413,-3431c57789,45106,58678,44725,59821,44343v1143,-254,2032,-889,2667,-1905l65537,37864r-4319,l60964,38499xm89287,56414v,,508,-1016,635,-1398c90811,56414,89668,56414,89287,56414r,xm94621,48791v-1651,-636,-3556,-255,-4826,1016l89795,50315r508,c91446,49299,92970,49045,94367,49553v1016,254,1906,889,1906,1398c96273,51459,95892,51840,95510,52094v-1651,1144,-3048,1779,-5334,508l89795,52348r,508c89541,54127,89160,55271,88525,56287v-635,1017,-889,2287,-635,3431c88017,60607,87890,61496,87636,62386v,127,,381,127,508l87890,62894v,,254,,381,-127c88652,61878,88779,60734,88652,59718v-127,-1017,,-2160,635,-3050l89414,56668v,,889,,1016,-508c90684,55652,90430,55271,89922,54635v127,-381,254,-762,381,-1143c92716,54635,94240,53873,95892,52856v1015,-762,1143,-1397,1143,-1905c96907,50061,96019,49299,94621,48918t95511,41548c188989,91609,187592,96183,186449,99360r-1397,4320c185052,103680,184798,103934,184544,104061r,9148c185052,121087,184671,129092,183528,136969r-254,c183274,136969,183147,136969,183147,136969v1143,-7750,1524,-15755,1143,-23633l184290,103934v,,-381,-508,-254,-762c184036,103045,184163,102791,184290,102663r254,-7115l184798,95294r254,254l184671,101139v,,508,-1271,635,-2033c186576,95294,187973,91101,189243,89704v254,-128,635,-128,889,c190259,89958,190259,90339,190132,90593t58551,18296c248429,110033,248302,111176,248302,112320v,381,-254,508,-635,508c247413,112828,247032,112574,247032,112320r,c247032,111049,247286,109779,247540,108635v381,-1397,508,-2922,254,-4320c247540,103045,247032,101901,246397,100758r-254,-382c246143,100376,246270,100758,246397,100885v889,2668,1778,6226,762,8131c247159,109144,246905,109270,246651,109270v-254,,-381,,-508,-254c246143,108889,246016,108635,246143,108381v381,-1270,381,-2541,,-3812c245762,109270,245381,113845,244746,119054r-1143,11054c243603,130108,243603,130362,243349,130362v,,,,,c243222,130362,243095,130235,243095,129981r1143,-11054c244873,112955,245508,107873,245762,102409v-508,-1651,-1143,-3303,-1905,-4828c243857,97327,243857,96946,244111,96692r127,l244492,96311v,,635,,889,127c245381,96692,245635,96946,245762,97200v127,-2668,254,-5718,127,-8894l245889,84748v,-10292,,-16645,-2286,-28461c242968,52856,242714,49299,243095,45741v127,-1398,254,-2922,127,-4320c243222,41294,243222,41167,243476,41167r,c243476,41167,243730,41167,243857,41421r,c243857,43073,243857,44471,243730,45868v-254,2033,-254,4066,,6099l243857,51967v,,381,,508,l244492,51967v2794,1398,3556,7115,4191,11435c248683,63784,248556,64038,248175,64038v-254,,-508,,-635,-509c247159,60480,246524,56033,245000,53873v889,3939,1397,7878,1524,11816c246524,66071,246270,66325,245889,66325r,c245889,66325,245508,66325,245508,66071v635,6098,889,12324,762,18550l246270,88179v,3685,,6988,-127,10037c247413,99868,248302,101774,248810,103807v254,1652,,3304,-508,4828m251350,91228v,,-254,381,-508,381l250588,91609v,,-508,-508,-381,-762c250969,87162,251223,83478,250842,79793v-127,-1271,-635,-2414,-1397,-3431c250207,79412,249953,82588,248683,85511v-254,635,-381,1397,-508,2032c248175,87925,247921,88179,247667,88179r,c247667,88179,247032,87798,247032,87543v,-889,381,-1651,635,-2414c249318,81318,249064,76998,247032,73313r,-381c247032,72932,247032,72551,247286,72424v254,-128,635,-128,889,c248429,72805,248810,73313,249064,73694v1524,1652,2540,3685,3048,5845c252493,82461,252112,89449,251223,91228t-63885,46631l187211,137859v,,-635,-508,-635,-890c186576,136969,186957,134809,187084,132776v,-381,381,-635,762,-635c188227,132141,188608,132522,188481,132903r,c188481,134428,188227,135826,187973,137351v,381,-381,635,-762,635m166636,133920r,c166636,133920,166000,133539,166000,133158r,c166000,133158,166381,128965,166381,128965v,-382,381,-636,763,-636l167144,128329v,,635,382,635,763l167398,133285v,,-381,635,-762,635l166636,133920xm173113,135445r,c173113,135445,172478,135063,172478,134555r635,-4320c173113,130235,173494,129600,173875,129600v,,,,,c174256,129600,174510,129981,174510,130489r-635,4320c173875,134809,173494,135445,173113,135445t8128,762l179845,136207v,,507,-4447,507,-4447c180352,131379,180733,131125,181114,131125r,c181114,131125,181750,131506,181750,131887r,c181750,131887,181241,136207,181241,136207xm160412,132522r,c160412,132522,159777,132141,159777,131760r,c159777,131760,160158,127440,160158,127440v,-381,381,-762,762,-762c161301,126678,161682,127059,161555,127440r-381,4320c161174,131760,160793,132395,160539,132395t7748,-36466c168287,95929,168032,95167,167651,95167v-381,,-634,381,-634,762l167017,115369v,,253,763,634,763l167651,116132v,,636,-254,636,-636c168287,115496,168541,104823,168287,96056t6985,1652c175272,97708,174891,96946,174510,96946v-381,,-635,381,-635,762l173875,97708r,19440c173875,117148,174256,117910,174637,117910v381,,635,-381,635,-762c175272,117021,175526,106348,175272,97708r,xm182003,99106v,,-381,-635,-762,-763c180860,98343,180479,98725,180479,99106v128,8386,,19313,,19313c180479,118800,180733,119181,181241,119181v381,,762,-254,762,-762c182003,118419,182257,107492,182003,98979e" fillcolor="#2b2522" stroked="f" strokeweight="0">
                  <v:stroke joinstyle="miter"/>
                  <v:path arrowok="t" o:connecttype="custom" o:connectlocs="56646,113972;56646,109398;60075,113972;56646,113972;55249,113972;51819,113972;55249,109398;55249,113972;39500,119054;36960,103045;37722,102155;42421,118927;39500,118927;34419,119054;34419,104061;36324,103553;38865,119054;34419,119054;34038,95167;34038,95167;34038,88814;34038,89576;34165,89831;34165,90212;35054,94786;34419,95040;34165,95040;43437,91228;36324,94278;34800,88687;43564,91228;32641,95802;32387,95802;31625,96311;32514,90720;32514,89831;32514,89704;32514,89195;32514,95929;32133,119054;27815,119054;30228,104061;30609,104061;32260,104061;32260,118927;27053,119054;24132,119054;27942,105459;29339,104696;26926,118927;31117,94023;30736,96565;30355,96565;31117,94023;23370,99614;31752,89068;29466,96946;23370,99614;9780,113845;9780,109270;13209,113845;9780,113845;8383,113845;4826,113845;8383,109144;8383,113845;60964,113845;56646,108000;56646,100122;55630,100122;54995,99868;53598,100630;52581,101139;50804,100504;50676,100504;50676,104696;52581,105332;53852,104823;54995,104188;55376,104188;55376,107873;51057,113718;46993,113718;46993,114226;46104,117656;43310,118800;38357,101393;38357,101393;38991,100376;40770,99995;43818,99233;44834,97835;46104,95929;46993,95548;49533,91990;50042,91482;51566,89322;51566,89322;51566,88687;50676,88433;44453,91101;35054,88179;37341,88179;38357,83986;38357,83986;34165,83732;34165,75600;34165,75600;32768,75600;32768,76743;29085,78395;27942,79285;26672,79412;25656,79412;24640,79412;22861,80047;19432,83605;19432,83605;19432,83605;19940,83605;20829,83478;20829,83478;21846,82842;24132,81699;25402,82080;27815,82715;28323,82715;29720,82080;32641,81064;32768,81064;32768,83732;28704,83732;29720,88179;32133,88179;22480,100249;22608,100249;13844,104061;13463,104696;13463,104696;13971,105332;15241,105967;16511,105459;16765,105459;17781,105713;19178,106348;19813,106348;21972,105840;23242,105586;26418,105967;27434,105967;23623,119308;22353,119308;19305,118038;18289,114607;18289,114099;14479,114099;10161,108254;10161,100376;9271,100376;8509,100122;7112,100885;5969,101393;4191,100885;3937,100885;3937,105078;5842,105713;7112,105205;8255,104569;8637,104569;8637,108127;4318,114099;0,114099;3810,119943;5969,120960;9018,121976;10033,123755;10542,124772;10161,124772;8383,126550;8383,129854;10161,131633;14479,131633;14479,129473;14987,129981;16384,130998;22353,131760;25147,136207;27434,137732;28196,137478;28323,134174;26926,131760;29974,131760;32768,136207;35054,137732;35816,137478;35816,134174;34292,131760;37341,131760;37341,131760;40135,136334;42421,137859;43183,137605;43818,136715;43310,134301;41659,131633;44707,131633;44834,131760;47628,136207;49914,137732;50676,137478;50676,134174;48644,130998;49025,130871;54233,125026;56646,121595;59694,120071;62361,118165;65409,113463;61091,113463;56646,38499;56646,33925;60075,38499;56646,38499;55249,38499;51819,38499;55249,33925;55249,38499;39500,43708;36960,27826;37722,26936;42421,43708;39500,43708;34419,43708;34419,28715;36324,28207;38865,43581;34419,43581;34038,19694;34038,19694;34038,13341;34038,14104;34165,14485;34165,14866;35054,19313;34419,19567;34165,19567;43437,15755;36324,18805;34800,13214;43564,15755;32641,20329;32514,20329;32387,20329;31625,20711;32514,15120;32514,14231;32514,14104;32514,13595;32514,20329;32133,43581;27815,43581;30228,28588;30609,28588;30609,28588;32260,28588;32260,43454;27053,43581;24132,43581;27942,30113;29339,29351;26926,43581;31117,18551;30736,21092;30355,21092;31117,18551;23370,24268;31752,13722;29466,21600;23370,24141;9780,38499;9780,33925;13209,38499;9780,38499;8383,38499;4826,38499;8383,33798;8383,38499;60964,38499;56646,32654;56646,24777;55630,24777;54995,24522;53598,25285;52581,25666;50804,25158;50676,25158;50676,29351;52581,29986;53852,29478;54995,28842;55376,28842;55376,32527;51057,38372;46993,38372;46993,38880;46104,42311;43310,43454;38357,26047;38357,26047;38991,25031;40770,24649;43818,23760;44834,22362;46104,20456;46993,20075;49533,16518;50042,16009;51566,13849;51566,13849;51566,13214;50676,12833;44453,15501;35054,12706;37341,12706;38357,8513;38357,8513;34165,8132;34165,0;32768,0;32768,1016;29085,2668;27942,3558;26672,3685;25656,3685;24640,3685;22861,4320;19432,7878;19432,7878;19432,7878;19940,7878;20829,7751;20829,7751;21846,7115;24132,5972;25402,6353;27815,6988;28323,6988;29720,6353;32641,5336;32768,5336;32768,8005;28704,8005;29720,12452;29720,12452;32133,12452;22480,24522;22608,24522;13844,28334;13463,28969;13463,28969;13971,29605;15241,30240;16511,29732;16765,29732;17781,29986;19178,30621;19813,30621;21972,30113;23242,29859;26418,30240;27434,30240;23623,43581;22353,43581;19305,42311;18289,38880;18289,38372;14479,38372;10161,32527;10161,24649;9271,24649;8509,24395;7112,25158;5969,25539;4191,25031;3937,25031;3937,29224;5842,29859;7112,29351;8255,28715;8637,28715;8637,32273;4318,38245;0,38245;3810,44089;5969,45106;9018,46249;10033,48028;10542,49045;10161,49045;8383,50823;8383,54127;10161,55779;14479,55779;14479,53619;14987,54127;16384,55144;22353,55906;25147,60353;27434,61878;28196,61623;28323,58320;26926,55906;29974,55906;32768,60353;35054,61878;35816,61623;35816,58320;34292,55779;37341,55779;40135,60353;42421,61878;43183,61623;43818,60734;43310,58320;41786,55652;44834,55652;44961,55779;47755,60226;50042,61751;50804,61496;50804,58193;48771,55016;49152,55016;54360,49172;56773,45741;59821,44343;62488,42438;65537,37864;61218,37864;89287,56414;89922,55016;89287,56414;89287,56414;94621,48791;89795,49807;89795,50315;90303,50315;94367,49553;96273,50951;95510,52094;90176,52602;89795,52348;89795,52856;88525,56287;87890,59718;87636,62386;87763,62894;87890,62894;88271,62767;88652,59718;89287,56668;89414,56668;90430,56160;89922,54635;90303,53492;95892,52856;97035,50951;94621,48918;190132,90466;186449,99360;185052,103680;184544,104061;184544,113209;183528,136969;183274,136969;183147,136969;184290,113336;184290,103934;184036,103172;184290,102663;184544,95548;184798,95294;185052,95548;184671,101139;185306,99106;189243,89704;190132,89704;190132,90593;248683,108889;248302,112320;247667,112828;247032,112320;247032,112320;247540,108635;247794,104315;246397,100758;246143,100376;246397,100885;247159,109016;246651,109270;246143,109016;246143,108381;246143,104569;244746,119054;243603,130108;243349,130362;243349,130362;243095,129981;244238,118927;245762,102409;243857,97581;244111,96692;244238,96692;244492,96311;245381,96438;245762,97200;245889,88306;245889,84748;243603,56287;243095,45741;243222,41421;243476,41167;243476,41167;243857,41421;243857,41421;243730,45868;243730,51967;243857,51967;244365,51967;244492,51967;248683,63402;248175,64038;247540,63529;245000,53873;246524,65689;245889,66325;245889,66325;245508,66071;246270,84621;246270,88179;246143,98216;248810,103807;248302,108635;251350,91228;250842,91609;250588,91609;250207,90847;250842,79793;249445,76362;248683,85511;248175,87543;247667,88179;247667,88179;247032,87543;247667,85129;247032,73313;247032,72932;247286,72424;248175,72424;249064,73694;252112,79539;251223,91228;187338,137859;187211,137859;186576,136969;187084,132776;187846,132141;188481,132903;188481,132903;187973,137351;187211,137986;166636,133920;166636,133920;166000,133158;166000,133158;166381,128965;167144,128329;167144,128329;167779,129092;167398,133285;166636,133920;166636,133920;173113,135445;173113,135445;172478,134555;173113,130235;173875,129600;173875,129600;174510,130489;173875,134809;173113,135445;181241,136207;179845,136207;180352,131760;181114,131125;181114,131125;181750,131887;181750,131887;181241,136207;160412,132522;160412,132522;159777,131760;159777,131760;160158,127440;160920,126678;161555,127440;161174,131760;160539,132395;168287,95929;167651,95167;167017,95929;167017,115369;167651,116132;167651,116132;168287,115496;168287,96056;175272,97708;174510,96946;173875,97708;173875,97708;173875,117148;174637,117910;175272,117148;175272,97708;175272,97708;182003,99106;181241,98343;180479,99106;180479,118419;181241,119181;182003,118419;182003,9897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455416392" o:spid="_x0000_s1044" style="position:absolute;left:48673;top:9426;width:3180;height:911;visibility:visible;mso-wrap-style:square;v-text-anchor:middle" coordsize="318029,9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" path="m,l,c,,,,,l,xm318030,24649r-635,-254l311553,21727r-255,c311298,21727,305329,33289,305329,33289l292755,29605r-7112,11943l275990,38626r-127,l268369,51332,257828,49553r-127,l249191,60988r-5461,-2541l243349,58447v,,-254,-254,-254,-254c243095,56922,243349,55652,243349,54381r381,c243730,54381,243984,54635,243984,54635r3302,1525l247540,56160v,,8002,-11562,8002,-11562l266338,47012r253,l274339,33798r9525,2922l284119,36720r7112,-11944l303551,28461r254,l309774,16772r7367,2922l317522,19694v,,254,127,254,127l317776,24522r254,127xm104274,67468r,-4574l107703,67468r-3429,xm102877,67468r-3429,l102877,62894r,4574xm87128,72551l84588,56668v,,635,-508,889,-889l90176,72551r-2921,l87128,72551xm82048,72551r,-14993c82048,57558,83318,57303,83953,57049r2540,15374l82048,72423r,128xm81667,48663r-128,c81539,48663,81539,42310,81539,42310r,890c81539,43200,81667,43454,81667,43454r,381c81667,43835,82556,48409,82556,48409r-636,254l81794,48663r-127,xm90938,44725r-7112,3049l82301,42183r8764,2542l90938,44725xm80143,49299r-255,l79126,49680r889,-5591l80015,43200v,,,-127,,-127l80015,42565v,,,6861,,6861l80143,49299xm79762,72551r-4319,l77856,57558r381,c78237,57558,79381,57558,79888,57558r,14865l79762,72551xm74681,72551r-2921,l75570,59082v,,1016,-381,1397,-762l74554,72551r127,xm78745,47520r-508,2541l77983,50061v,,762,-2541,762,-2541xm70998,53238l79381,42692r-2287,8004l70998,53238xm57408,67468r,-4574l60837,67468r-3429,xm56011,67468r-3557,l56011,62767r,4701xm108592,67468r-4318,-5845l104274,53746r-1016,c103258,53746,102877,53492,102623,53492v-508,,-1143,254,-1397,762c100972,54508,100591,54762,100210,54635v-635,,-1270,-254,-1778,-508l98178,54127v,,,4193,,4193c98813,58701,99448,58828,100083,58955v508,,889,-127,1270,-508c101607,58066,101988,57812,102496,57812v,,254,,381,l102877,61496r-4318,5845l94495,67341r,508c94621,69120,94240,70263,93605,71280v-762,762,-1778,1143,-2794,1143l85858,55016r,c85858,55016,86239,54254,86493,54000v254,-254,1016,-381,1778,-508c89287,53492,90430,53238,91319,52729v381,-381,762,-889,1016,-1397c92716,50696,93097,49934,93605,49426v254,-254,509,-381,890,-381c96145,48663,97162,47139,97035,45487v,-127,,-254,508,-508c98432,44598,99067,43708,98940,42819r,c98940,42819,98940,42310,98940,42183v-127,-254,-508,-508,-889,-381l91827,44471,82429,41675r2286,l85731,37482r,c85731,37482,81539,37101,81539,37101r,-8132l80143,28969r,1017c77221,30240,76840,31002,76459,31638v-127,508,-635,889,-1143,889c74935,32527,74554,32654,74046,32654v-381,,-635,,-1016,c72649,32654,72268,32654,72014,32654v-635,,-1270,254,-1778,635c68839,34306,67696,35449,66806,36847r509,c67315,36847,67949,36847,68204,36720v381,-127,635,-381,1016,-635c69855,35576,70744,35195,71506,34941v254,-127,762,,1270,381c73538,35703,74300,35958,75189,35958v127,,254,,381,c76078,35958,76586,35576,77094,35322v889,-635,1778,-1016,2794,-1016l80143,34306v,,,2668,,2668l76078,37228r1016,4193l79507,41421,69855,53492r127,c69982,53492,61218,57303,61218,57303v-254,,-381,382,-381,636l60837,58193v,,254,381,508,381l61345,58574v,,762,635,1270,635c63123,59209,63504,58955,63885,58701r254,c64139,58701,64901,58701,65155,58955v382,381,889,508,1398,635l67061,59590v762,,1524,-127,2159,-508c69601,58828,69982,58701,70490,58828v1016,254,2032,381,3175,381c74046,59209,74300,59209,74681,59209l70871,72551r-1270,c68458,72551,67315,72169,66553,71407v-763,-1016,-1144,-2160,-1016,-3431l65537,67468r-3811,l57408,61623r,-7877l56519,53746v,,-508,-254,-635,-254c55376,53492,54868,53746,54487,54254v-254,381,-635,508,-1016,508c52836,54762,52200,54508,51692,54254r-254,c51438,54254,51438,58447,51438,58447v635,381,1271,508,1905,635c53852,59082,54233,58955,54614,58574v254,-381,635,-635,1143,-635l56138,57939r,3557l51819,67341r-4318,l51311,73313v,,1143,762,2160,1016c54487,74583,55503,74965,56519,75346v381,508,762,1143,1016,1779l58043,78141r-508,c56519,78141,55757,79031,55757,79920r,3303c55757,84240,56519,85002,57535,85002r4318,l61853,82842v,,381,254,508,508c62742,83859,63250,84113,63758,84367v1905,635,3938,889,5970,762l72522,89576v508,890,1397,1398,2286,1525c75062,91101,75316,91101,75570,90847v889,-508,1016,-2033,127,-3304l74300,85129r3048,l80143,89576v507,890,1396,1398,2286,1525c82682,91101,82937,91101,83191,90847v889,-508,889,-2033,,-3304l81667,85002v889,,1905,,3048,l84715,85002v,,2794,4574,2794,4574c88017,90466,88906,90974,89795,91101v254,,508,,762,-254c90938,90593,91192,90339,91192,89958v127,-890,,-1652,-508,-2415l89033,84875r3048,c92081,84875,92081,85129,92081,85129r2921,4447c95510,90466,96400,90974,97289,91101v254,,508,,762,c98940,90593,98940,89068,98051,87798l96019,84621v,,254,,507,c99067,83605,100972,81445,101734,78776v381,-1397,1270,-2668,2413,-3430c105036,74838,106052,74329,107195,73948v1144,-254,2032,-889,2668,-1906l112911,67341r-4319,l108592,67468xe" fillcolor="#2b2522" stroked="f" strokeweight="0">
                  <v:stroke joinstyle="miter"/>
                  <v:path arrowok="t" o:connecttype="custom" o:connectlocs="0,0;0,0;0,0;0,0;318030,24649;317395,24395;311553,21727;311298,21727;305329,33289;292755,29605;285643,41548;275990,38626;275863,38626;268369,51332;257828,49553;257701,49553;249191,60988;243730,58447;243349,58447;243095,58193;243349,54381;243730,54381;243984,54635;247286,56160;247540,56160;255542,44598;266338,47012;266591,47012;274339,33798;283864,36720;284119,36720;291231,24776;303551,28461;303805,28461;309774,16772;317141,19694;317522,19694;317776,19821;317776,24522;104274,67468;104274,62894;107703,67468;104274,67468;102877,67468;99448,67468;102877,62894;102877,67468;87128,72551;84588,56668;85477,55779;90176,72551;87255,72551;82048,72551;82048,57558;83953,57049;86493,72423;82048,72423;81667,48663;81539,48663;81539,42310;81539,43200;81667,43454;81667,43835;82556,48409;81920,48663;81794,48663;90938,44725;83826,47774;82301,42183;91065,44725;80143,49299;79888,49299;79126,49680;80015,44089;80015,43200;80015,43073;80015,42565;80015,49426;79762,72551;75443,72551;77856,57558;78237,57558;79888,57558;79888,72423;74681,72551;71760,72551;75570,59082;76967,58320;74554,72551;78745,47520;78237,50061;77983,50061;78745,47520;70998,53238;79381,42692;77094,50696;70998,53238;57408,67468;57408,62894;60837,67468;57408,67468;56011,67468;52454,67468;56011,62767;56011,67468;108592,67468;104274,61623;104274,53746;103258,53746;102623,53492;101226,54254;100210,54635;98432,54127;98178,54127;98178,58320;100083,58955;101353,58447;102496,57812;102877,57812;102877,61496;98559,67341;94495,67341;94495,67849;93605,71280;90811,72423;85858,55016;85858,55016;86493,54000;88271,53492;91319,52729;92335,51332;93605,49426;94495,49045;97035,45487;97543,44979;98940,42819;98940,42819;98940,42183;98051,41802;91827,44471;82429,41675;84715,41675;85731,37482;85731,37482;81539,37101;81539,28969;80143,28969;80143,29986;76459,31638;75316,32527;74046,32654;73030,32654;72014,32654;70236,33289;66806,36847;67315,36847;68204,36720;69220,36085;71506,34941;72776,35322;75189,35958;75570,35958;77094,35322;79888,34306;80143,34306;80143,36974;76078,37228;77094,41421;79507,41421;69855,53492;69982,53492;61218,57303;60837,57939;60837,58193;61345,58574;61345,58574;62615,59209;63885,58701;64139,58701;65155,58955;66553,59590;67061,59590;69220,59082;70490,58828;73665,59209;74681,59209;70871,72551;69601,72551;66553,71407;65537,67976;65537,67468;61726,67468;57408,61623;57408,53746;56519,53746;55884,53492;54487,54254;53471,54762;51692,54254;51438,54254;51438,58447;53343,59082;54614,58574;55757,57939;56138,57939;56138,61496;51819,67341;47501,67341;51311,73313;53471,74329;56519,75346;57535,77125;58043,78141;57535,78141;55757,79920;55757,83223;57535,85002;61853,85002;61853,82842;62361,83350;63758,84367;69728,85129;72522,89576;74808,91101;75570,90847;75697,87543;74300,85129;77348,85129;80143,89576;82429,91101;83191,90847;83191,87543;81667,85002;84715,85002;84715,85002;87509,89576;89795,91101;90557,90847;91192,89958;90684,87543;89033,84875;92081,84875;92081,85129;95002,89576;97289,91101;98051,91101;98051,87798;96019,84621;96526,84621;101734,78776;104147,75346;107195,73948;109863,72042;112911,67341;108592,67341" o:connectangles="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497892103" o:spid="_x0000_s1045" style="position:absolute;left:46724;top:6637;width:5174;height:4544;visibility:visible;mso-wrap-style:square;v-text-anchor:middle" coordsize="517404,45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" path="m508289,177412v254,1143,381,2414,127,3684c508416,181732,508416,182367,508416,183002v,1017,,2033,-254,3050l508416,177412r,l508289,177412xm498764,95205v,,-254,-254,-254,-509c499526,95586,500542,96602,501431,97746v,508,127,889,254,1398c500923,97746,500034,96475,498891,95205r,l498764,95205xm495843,90504r,-509c495843,89995,496477,90504,496858,90885r890,889c497748,91774,496477,90885,495843,90376r,l495843,90504xm480728,89614r,381l480601,89995v,,,636,,763c480347,91266,479839,91774,479331,92028v-381,254,-889,509,-1270,890l481744,85040v,,1271,127,1779,254c481998,86184,480982,87835,480728,89614r,xm469933,107148r,l469678,107784r-4953,10545l464471,118838r-2921,6480l461169,126080r,c461169,126080,447579,155176,447579,155176v-762,255,-1524,509,-2286,890c445039,155939,444658,155685,444404,155431v-1270,-890,-2794,-1398,-4318,-1652l440594,152762r,-381c440594,152381,477299,77035,477299,77035r,1271l477680,78306v,,381,127,508,c479458,78306,480474,76400,481491,74621v,381,126,890,253,1271c482125,77417,482253,78814,482379,80339r-12446,26555l469933,107148xm406047,137007v-508,1906,-889,3939,-1143,5972c403888,142598,402872,142216,401856,141835v-508,-127,-1016,-381,-1397,-381l400459,141454v762,-889,1524,-1525,2540,-2160c404015,138659,405158,137896,406047,137007r,xm449611,114136r,-254l449992,113501v635,-635,1016,-1016,2286,-381c452914,113374,453548,113247,454057,112993v381,889,508,1779,253,2668c454310,116678,454310,117821,454819,118838v,254,253,381,508,508l451516,126842v-127,-2160,-635,-4193,-1270,-6226c449611,118584,449357,116424,449484,114136r,l449611,114136xm409222,145774v-762,-762,-1524,-1398,-2413,-1906c406809,140819,407571,137769,408968,135101v508,-889,889,-1779,1016,-2668c410874,128748,411381,128240,412652,126715r1397,-1524l414303,125445v-635,2922,-1397,5844,-2286,8767c410747,138024,409857,141962,409349,145901t21465,8386c430814,154287,429925,155049,429417,155304v254,-1779,381,-2415,508,-3050c429925,152127,429925,151873,429925,151746v,254,254,635,381,889c430560,153144,430687,153652,430941,154287t-381,-5463c430560,148824,430306,148188,429925,148315v,,,,,c429544,148315,429290,148569,429290,148824v-254,1905,-381,2668,-508,3303c428655,152762,428528,153525,428147,155558v-6478,-509,-12701,-3431,-17147,-8132c411000,147299,411000,147045,411000,146918v,-3304,1271,-7751,2668,-12452c414557,131671,415446,128748,416081,125953r508,c416589,125953,417478,125318,417986,125064v-1016,2541,-1016,6480,-889,11054c417097,140946,417351,146664,415700,149459v-254,381,,1016,254,1270l415954,150729v,,254,127,508,127c416716,150856,417097,150729,417224,150475v2032,-3303,1905,-9021,1778,-14357c418875,131289,418748,126461,420272,124936v254,-254,254,-635,127,-889c420907,124047,421415,123920,421796,123793v-635,1906,-381,5209,,10419c422177,138405,422558,143106,421923,145520v-127,508,,1016,635,1144l422812,146664v,,763,-255,889,-636c424463,143360,424082,138532,423701,134085v-381,-4066,-762,-8640,,-9911c424337,124174,424718,123666,425352,123031v255,-255,509,-509,762,-763c425733,124555,426369,128367,427385,132687v889,4701,2032,11054,762,12325c427766,145393,427766,145901,428147,146282v127,127,381,254,635,254c429036,146536,429290,146536,429417,146282v1778,-1778,1016,-6480,-381,-13849c428274,128240,427385,124047,427893,122268r,c428909,122268,429671,121379,430306,120744r254,-382c430560,120362,430941,120871,431195,120998r254,c431195,124047,431957,129256,432719,134212v635,3812,1270,8132,1016,9148c433735,143868,433862,144376,434370,144504r254,c434624,144504,435386,144249,435513,143868v381,-1270,-127,-4701,-1016,-9910c433608,128621,432719,122268,433354,120108r,-381c433354,119727,434624,118965,435386,118965r508,c437926,122649,438561,138913,437799,141708v-127,381,,890,509,1144c438308,142852,438308,142852,438434,142852r255,c438689,142852,439451,142598,439577,142216v890,-2795,381,-18931,-1905,-23632c438561,118329,439451,117821,440086,117186v253,,381,-254,634,-381l440720,116805v1779,5717,2668,11562,2414,17534c443134,135736,443134,137261,443134,138532v,508,381,889,889,889c444531,139421,444912,139040,444912,138532v,,,,,-127c444912,137261,444912,135864,444912,134339v254,-5972,-508,-11944,-2286,-17661c443769,116551,444658,115788,445293,114899v381,-635,254,-763,762,-508c446563,114645,446944,114772,447452,114772v,2160,127,4447,889,6480c449103,123793,449484,126461,449484,129002v,382,127,636,508,763l439451,151619v-890,-254,-1652,-254,-2541,-254c435005,151492,433227,152254,431703,153525v,-509,-254,-890,-381,-1271c430814,151111,430560,149967,430433,148824t25148,-37102c455581,111722,455834,111087,455708,110833v,-2287,1270,-2541,2540,-2795c458883,107911,459391,107784,459645,107275v,254,127,636,127,890c459772,108419,459899,108673,460153,108673r-4064,8513c456089,117186,456089,116169,456089,115661v126,-1397,,-2668,-636,-3939m462185,105497r-381,889c461804,106386,461423,105751,461296,105497v254,,508,,889,l462185,105497xm455072,65473v636,1525,1779,11562,255,20329c454819,88725,450500,91520,448341,91520r,c447706,90122,449103,88852,451008,87327v1144,-762,1906,-1525,2032,-2160c453929,79577,453929,73986,453040,68395v-126,-1016,-381,-2160,-381,-2541c453295,65600,453929,65346,454565,65473v126,,762,,762,l455327,65473r-255,xm450500,157463v254,636,,1398,-635,1779c449611,159369,449357,159496,449357,159751r-127,c448214,160005,447325,160513,446436,161148v,,-127,254,,381c446436,161529,446436,161529,446436,161529r254,c446690,161529,446690,161529,446690,161529v762,-508,1524,-1016,2413,-1270c449103,160640,449357,160894,449611,161275v381,381,762,1017,635,1525c450246,163308,449484,163943,448341,164579r-635,254l447960,165087v,,-1270,889,-2032,1016c445674,166103,445674,166231,445674,166485v,127,127,254,254,254l445928,166739v889,-254,1651,-636,2286,-1271c448595,165976,448849,166612,448722,167120v-381,762,-889,1271,-1651,1525l446817,168645r-381,254c445674,169153,444912,169280,444023,169280v-127,,-254,,-254,254l443769,169534v,,,381,254,381c444658,169915,445293,169915,445801,169788v,636,-381,1144,-762,1525c443388,172583,438815,172075,430560,171059r-1016,c427512,170551,425480,169915,423447,169280v-5715,-2033,-11557,-3431,-17527,-4320c400078,164198,390679,159624,384456,155558v-509,-254,-890,-509,-1271,-890l382932,154668v,,-128,-254,-128,-254c382297,154160,381916,153779,381535,153398v-1144,-1017,-2160,-2160,-2922,-3558c378359,149459,378105,148951,377851,148569r,-508c377851,148061,377470,147299,377343,146918v-127,-509,-254,-1017,-254,-1398c376581,141581,378994,137896,381789,133704v1015,-1398,2032,-2923,3048,-4575c387123,124936,389790,120998,392711,117313v3302,-4193,6097,-8767,8256,-13595c403253,100033,406428,96857,410238,94442v2795,-1270,5843,-1905,8891,-1651l419637,92791v1778,,3683,,5462,-254l425352,92537v3684,-2288,7494,-4066,11685,-5464c438180,86692,439196,86311,440213,85802v635,5083,1143,8132,2794,8767l443134,94569v,,508,-127,635,-381c443769,93807,443642,93426,443261,93299v-1016,-254,-1524,-4828,-1905,-8132c440848,80974,440467,76908,438942,75511v3049,-382,5970,-1271,8764,-2796l447706,72207v,,-127,-127,-254,c447452,72207,442118,75002,438308,75002r-890,c435005,75511,432465,75511,430052,75002v-1270,-254,-2286,-1143,-2795,-2414c426876,71191,427257,69666,428147,68522v127,-127,254,-381,127,-508c429798,67887,431322,66998,432211,65600v127,-254,,-635,,-889l432338,64711r-254,-382c430687,62932,428782,62042,426750,61915r,c426750,61915,427385,61026,427385,60645r,-381c427385,60264,427385,59755,427385,59755r1143,382c429163,60518,430052,60899,430687,60518v1524,-509,2286,-2160,1778,-3685c432211,55944,430941,54927,428655,55435v-254,,-381,382,-381,636c428274,56325,428655,56579,428909,56579v1270,-254,2286,,2667,762c431830,58104,431322,58993,430306,59628v-381,,-889,-254,-1143,-508c428528,58612,427766,58485,427004,58739v-254,254,-509,508,-509,889c426242,59501,425861,59374,425607,59501v-889,,-1144,-127,-1144,-889c424337,56071,427131,52640,428909,50480v254,-381,635,-762,762,-1143c431068,47431,430687,46668,429925,45906v-381,-381,-635,-635,,-1652c430306,43492,431068,42602,431830,41459r2667,-3939c434497,37520,434624,37139,434624,37012r254,c435767,36631,436656,36249,437418,35487v2159,1271,4827,1271,6986,c444785,35487,445166,36249,445420,37139v-4953,-381,-8891,1652,-12066,6099c433354,43365,433354,43619,433354,43746r254,c433608,43746,433862,43746,433862,43746v4191,-5718,8764,-5972,11685,-5845l445674,37901v,,381,1271,508,1906l446182,40569v,890,,1652,254,2542c445674,42984,445039,42857,444277,42857v-127,,-508,-128,-889,-382c441864,41586,439196,40188,435005,43873v-254,127,-254,381,,508l435259,44381v,,762,127,762,127c441356,45398,443896,47049,444531,49209v381,1398,-254,3177,-2286,5083l441229,55435r1397,-508c445801,53911,447071,55562,447452,56071v254,508,381,1270,254,1397c447071,57977,446182,58104,445420,57849v-635,-254,-889,-635,-889,-1016l444531,56452r-381,c444150,56452,442372,58485,442245,59882v,1271,889,2415,2032,2542l443642,62678v-1016,635,-1778,1651,-2032,2922c441229,67252,441737,69031,443007,70047v762,635,1778,1017,2794,890c446817,70937,447833,70682,448722,70301v127,,254,-254,254,-381c448976,69920,448976,69920,448976,69920v,-127,-254,-254,-508,-127c446309,70555,444531,70555,443388,69539v-1143,-1017,-1524,-2541,-1143,-3939c442372,64584,443007,63694,443896,63186v508,-381,1270,-508,1905,-254c447706,63567,448341,64584,448214,65219v-127,635,-762,1016,-1397,1016c446817,66235,446690,64711,445674,64711v-1905,,-2286,1143,-2159,1778c443769,69793,447960,69666,449738,67506v127,,127,-381,,-508c449738,66998,449738,66998,449738,66998v,-127,-381,-127,-508,c449230,66998,449230,66998,449230,66998v-1524,1906,-4699,2160,-5080,-509c444150,65981,444404,65600,444785,65473v1016,-381,1143,254,1143,635c445928,67506,448595,66871,448722,65346v,-508,,-1906,-2413,-2922c447579,62042,448595,61280,449230,60137v1016,-1271,1270,-3050,508,-4575c449611,55435,449484,55308,449230,55435v-127,127,-127,382,-127,509c449865,58358,448468,60899,446055,61661v-127,,-381,,-508,127c444404,61788,442880,61153,442753,60391v,-1144,254,-2287,889,-3177c444658,58485,446563,58866,447833,57849v,,,,127,-127c448341,56960,448341,56071,447706,55435v-1016,-1397,-2794,-2160,-4445,-1778c444785,51878,445420,50226,444912,48574v-635,-2287,-3683,-3939,-8764,-4955c439451,40951,441610,42094,443007,42857v381,254,889,381,1397,381c445166,43238,446055,43238,446817,43619r254,c447071,43619,447452,44381,447706,45017v508,762,1143,1524,1905,1905l449992,47304v254,762,381,1651,127,2541c450119,50226,450119,50480,450119,50734r,254l450373,50988v1779,1525,3048,254,4065,-635c454819,49972,455327,49718,455708,49464v1016,-255,2159,127,2921,889c459518,51624,459264,54292,457994,56833v-762,1779,-2032,3304,-3556,4320l454438,60645v,,-254,-636,-636,-636c453421,60009,453167,60264,453167,60645r,1270c453167,61915,452533,62169,452152,62169r-255,c451897,61280,451897,60391,452405,59628v,-254,,-508,-253,-635c452152,58993,452152,58993,452152,58993v-255,,-509,,-636,127c451516,59120,451516,59120,451516,59120v-254,381,-1016,2414,-508,3431c451262,62932,451643,63059,452024,63059r128,c452152,63059,452786,63059,453040,62932r,1016c453040,63948,452278,64202,451897,64457v-381,254,-508,889,-254,3430c452659,73351,452659,78941,451897,84405v,381,-889,1016,-1651,1397c448468,87200,445928,88979,447452,91520r,254l447706,91774v,,381,,635,c450881,91774,455708,88598,456343,85294v1524,-8767,508,-19821,-509,-21092c455453,63821,454946,63694,454438,63694r-128,l454310,63313v,,128,-1144,128,-1144c456343,60899,457994,59247,458883,57087r,-508c460534,56325,468916,53911,472727,39934v-1270,11181,-6097,18043,-13844,19694c458756,59628,458629,59882,458629,60009r254,255c464725,58993,471711,54292,473362,39426v635,12071,-3684,15882,-3810,15882l469552,55817r381,c469933,55817,475267,51242,473616,36504v,-255,-127,-382,-381,-382c472981,36122,472727,36122,472727,36377v-3175,16009,-11431,19185,-13717,19821c459518,54927,459772,53529,459645,52132v254,,4699,-635,8764,-6353l468409,45271r-509,c463963,50734,459645,51369,459645,51369v,-635,-254,-1270,-635,-1778c458121,48447,456597,47812,455200,48193v-635,254,-1271,635,-1779,1144c452405,50226,451770,50734,450881,50099v,-254,,-381,,-635c451008,48574,450881,47685,450754,46795v1143,382,2286,509,3556,509c456978,47304,459518,46795,462058,46033v127,,254,-254,254,-381c462312,45652,462312,45652,462312,45652v,-127,-254,-254,-381,-127c461931,45525,454057,47939,450246,45906v-762,-381,-1397,-889,-1905,-1652c447706,43238,447325,41967,447325,40697v2413,1778,5461,2668,8509,2541l457867,43238v,,254,-254,254,-381c458121,42729,457867,42602,457740,42602v-127,,-6859,890,-10542,-2795c447071,38155,446563,36631,445801,35106v2413,2287,6858,3685,11685,3685l457486,38791v5588,,10414,-1779,13336,-4829c471457,32946,471584,31548,471076,30405v-508,-890,-1270,-1525,-2160,-1906c469552,28118,470187,27864,470949,27737r,254c472346,28880,473108,30532,472854,32057v-508,3176,-5716,5590,-5716,5590c467011,37647,466885,37901,466885,38028v,,,,,c466885,38028,467138,38155,467266,38028v253,,5461,-2541,6096,-6099c473362,30151,472727,28499,471330,27482v762,-254,1651,-254,2413,127c474505,28245,474886,29261,474759,30278v,127,127,254,254,254c475140,30532,475267,30532,475267,30278v127,-1271,-381,-2414,-1397,-3177c472600,26339,470822,26720,468028,27991v-255,-763,-762,-1398,-1398,-1779c468281,25322,470187,25068,471965,25577v127,,381,,508,c472473,25450,472473,25195,472346,25195v,,,,,c470314,24560,468028,24814,466122,25958v-381,-254,-635,-508,-1016,-763c465106,25068,465106,24941,465106,24687v508,-254,889,-635,1397,-762l468535,23289v,,381,,509,c470949,23162,472854,23417,474632,24179r381,254l475394,24687v,,508,381,762,635c476918,26085,477553,26974,477807,27991r,381c477807,28372,478188,29388,478061,29897v,1651,-1143,3176,-2667,3684c475140,33581,475013,33962,475140,34217v,127,254,254,508,254l475902,34471v1905,-763,3175,-2542,3302,-4574c479204,29134,479204,28372,478823,27609r1651,-1397c480474,26212,481110,27101,481236,27609v889,2542,381,5337,-1270,7497c478823,36631,476918,37393,474886,37139r-1397,-381c473489,36758,473235,36885,473235,37139v3175,11816,,15501,-254,15628l472981,53275r508,c473489,53275,477045,49464,473997,37266r254,635c479077,50607,474251,56579,471711,59628v-508,636,-1016,1271,-1397,1906c469425,63694,468028,65600,466122,66998r-381,c465741,66998,465106,66998,465106,67379r,l465106,67887v-254,3431,-254,6861,-635,10038l464471,78560v-381,3685,-1270,7242,-2667,10546c461677,89360,461804,89741,462058,89995r254,c462312,89995,462820,89868,462820,89614v1270,-3049,2159,-6353,2540,-9529c467138,81864,469552,83007,472092,83261r-9780,19821l462058,103464v,,-381,,-508,c460661,103464,459010,103209,458248,105878v-254,,-508,127,-762,127c455581,106005,453929,107656,454057,109689v,,,255,,382c454057,110198,454057,110452,453802,110579r-254,c453548,110579,452659,111214,452278,111087v-1270,-762,-2794,-508,-3683,635c448341,111976,448087,112231,447706,112358r,c447706,112358,446817,112358,446436,112104v-1397,-636,-2032,381,-2413,1016c443642,114136,442753,114645,441737,114645v-127,,-381,,-508,c441101,114645,440848,114645,440720,114645v-507,,-888,254,-1397,762c438180,116296,436910,116805,435386,116805v-1143,,-2159,508,-3048,1270l432211,118075r-254,254l431703,118329v,,,127,,127l431576,118456v,,-381,-381,-635,-508c430433,117821,429925,118329,429417,118838v-889,762,-1270,1143,-1651,889c426495,118965,425099,120235,424337,120998v-255,254,-509,508,-762,635l422685,121633v-2667,-381,-6096,1652,-6858,2160l415827,123793v,,-508,-127,-635,-254c414684,122395,416589,118965,418875,116551v254,-255,254,-636,,-890c418621,115407,418240,115407,417986,115661v-1651,1906,-2921,4066,-3810,6353c413795,122014,413414,122014,413287,122268v-508,763,-1144,1525,-1778,2160c410112,125953,409476,126715,408460,130781v,254,-127,508,-254,890l408206,131671v,,-127,508,-254,762c406555,134339,404777,135991,402872,137261v-1143,635,-2159,1525,-2921,2541l399951,139802v-1143,-254,-1905,-1524,-1778,-2795c398173,136753,397918,136372,397665,136372v-254,,-635,127,-635,508c397030,136880,397030,136880,397030,136880v-255,3431,2413,4320,5207,5082c404904,142598,407317,143995,409349,145901v4954,5845,12066,9403,19814,10038c430179,155939,431068,155304,432211,154287r254,-254l432592,154033v1397,-1398,3175,-2287,5080,-2541l439451,151492v,,-381,381,-636,381c438180,152381,437672,152635,437799,153144v,381,381,635,762,508l439577,153652v1652,,3303,635,4573,1524c444531,155431,444912,155685,445293,155939r254,c445547,155939,445801,155939,445801,155939v762,-381,1524,-635,2413,-890l449230,154668v762,254,1270,763,1397,1525l450627,156193r-127,1270xm421288,188847r,c421288,188847,419383,193040,419383,193040v254,-2668,508,-5336,1143,-8005c420526,185289,420780,185543,420907,185798v635,889,762,2033,254,3049l421161,188847r127,xm400459,177412r381,c400205,178174,399443,179064,398808,179953v-1652,1779,-2922,3812,-3810,6099c394998,186433,394998,186687,395379,186814v,,,,,l395632,186814v,,509,,509,-381c397030,184273,398300,182367,399824,180715v1524,-1651,2921,-3557,3937,-5463c404015,174998,403888,174616,403634,174362v,,,,,c403380,174235,402999,174362,402872,174616v-254,509,-635,1144,-889,1652c402237,174871,402745,173600,403507,172329v1143,-1778,1778,-3811,2159,-5844l406174,166485v3175,381,6224,1016,9272,1779c415192,170042,414938,171440,414684,172838v-381,1651,-635,3430,-889,5082c413795,178301,413922,178555,414303,178682r127,c414430,178682,414938,178428,414938,178174v254,-2033,635,-3558,889,-5082c415827,172583,415954,172202,416208,171694v254,1779,381,3558,127,5337c416335,177285,416462,177666,416843,177666v,,,,,c417224,177666,417478,177539,417605,177158v,,,,,c417732,174743,417605,172329,417224,169915r,-1016c419510,169534,421669,170169,423447,170805v2033,762,4192,1270,6351,1651l422939,186433v,,-381,-1017,-635,-1398c421542,184146,421288,182875,421415,181732v,-381,-127,-636,-508,-763l420399,180969v,,-254,509,-254,509c420018,182494,419764,183383,419637,184400v-762,3431,-1143,6861,-1270,10292l418367,195581r-4318,8767c414049,204348,414049,203332,414049,202951v1143,-2669,2540,-5337,4064,-7878l418113,194819v,,,-381,-127,-508c417732,194056,417351,194183,417097,194438v,,,,,c416589,195200,415700,196852,414684,198885v,-254,,-509,127,-763c414811,197741,414684,197487,414303,197487v-254,,-635,,-762,381c413541,197868,413541,197868,413541,197868v-381,1525,-635,3177,-762,4828c412017,204348,411381,206254,411000,208160v,381,255,635,509,635l411762,208795r636,-1397l412524,207398v,,,127,-126,381l412398,207779v,,,381,,635c412398,208668,412143,208922,411890,208922r-1397,3050l410493,211718v,,-255,-636,-509,-763l409857,210955v,,-762,254,-762,636c409095,211591,409095,211591,409095,211591r-254,2795l408841,214386v,,,508,254,635l407317,218579v254,-6607,889,-14104,1524,-18932l408841,198376v,,254,-127,254,-127l409095,198249v,-635,127,-1143,254,-1651c409349,196471,409349,196344,409222,196344v381,-2669,1271,-5210,2668,-7624l413033,186306v,,,-635,-127,-890c412906,185416,412652,185416,412524,185416v-253,,-381,127,-507,382c411509,186687,411128,187449,410874,188212v-2033,3303,-3049,7242,-2922,11181c407952,199647,408206,199901,408587,200028v-762,5210,-1270,13214,-1651,19948l405412,223153v-127,-4320,,-8513,381,-12706c405793,210066,405793,209685,405285,209558v,,,,,c404904,209558,404523,209685,404396,210066v-762,3684,-381,15501,-381,16009l402364,229125v,-10419,508,-20965,1524,-31257l404142,197868v,,635,,635,-508c405158,193294,406428,189228,408587,185798v508,-763,889,-1525,1270,-2415c409984,183129,409857,182748,409603,182621v-254,-127,-635,,-762,127c408841,182748,408841,182748,408841,182748v-381,635,-762,1525,-1270,2287c405793,187831,404650,191007,404015,194311r,c404015,194311,404015,194438,404015,194438r,381c403888,195454,403888,196216,403761,196979v-889,6607,-1397,17534,-1651,33035l385345,263939r,-106221c391060,161275,399062,165214,404904,166485v-254,1906,-1016,3811,-2032,5463c401729,174108,400713,176014,401348,177666r,l400459,177412xm413541,227346r-254,508l378867,301040v3303,-11054,5208,-22617,5716,-34179l384583,266480r19559,-40151l404142,226329r254,-635l406301,221755r,c406301,221755,430560,172583,430560,172583r8001,890l413414,227219r127,127xm376581,281092l362483,266988r5588,-762l377597,275755r-889,5464l376581,281092xm370866,289732r-381,-255l353593,272579r5588,-5591l359435,267242r16892,16899l370739,289732r127,xm363753,291002r,c363753,291002,353212,280202,353212,280202r634,-4828l368326,290113r-4446,762l363753,291002xm346226,293035r8891,-8894l359816,288715r-9018,9021l346226,293035xm366040,319972v-636,635,-1525,1016,-2414,889c362356,320861,361213,320353,360324,319463l328953,287445r4572,-4702l365659,314381v1524,1525,1777,3939,381,5591l366040,319972xm325650,323021v-888,889,-2032,1398,-3302,1398c321459,324419,320570,324037,319935,323402v-1397,-1779,-1143,-4193,508,-5717l338606,299896r634,254l343559,304598r-18035,18169l325650,323021xm336319,367237v-4445,-1143,-3175,2160,635,3304c330985,369016,334160,373082,337589,374099v-6477,-1652,-4191,2795,636,4320c332763,377529,333017,379435,335430,381722v-3429,1144,-6731,2414,-9906,3558c327810,382612,327429,379689,323237,382739v2541,-2033,3684,-6480,-762,-3177c325269,377402,325143,374099,321713,376640v2160,-1779,2160,-4066,-635,-2795c321332,373590,321713,373336,321840,373082v4191,-2160,8256,-4574,12066,-7369c334541,366475,335430,366983,336319,367110r,l336319,367237xm342162,380706r1143,-381c346734,379308,350163,378546,353465,377783v1779,-381,3557,-635,5462,-889c362102,376386,365150,376005,368326,375877r,c369469,375877,370739,375750,371882,375750v254,,508,,762,l375946,375750v1270,,2413,,3683,c382932,375877,386234,376386,389409,377021v,254,381,508,635,762c389536,379054,390044,380452,391060,381214v508,381,1143,635,1651,762c392838,381976,393092,381976,393219,381976v127,,381,127,636,c394998,381976,396013,381468,396775,380833v509,-381,1017,-890,1398,-1398c398935,379689,399697,379943,400459,380325v3048,1270,5842,2922,8255,4955c408968,385407,409222,385661,409476,385915v636,635,1271,1398,1779,2160c411636,388583,411890,389219,412143,389854v,381,,762,,1143c412143,391506,412143,392014,412017,392649v,636,,1144,-127,1906l411509,397732v,,,381,,508c411509,399002,411381,399637,411255,400400r126,c411000,403322,410619,407261,410493,411200v-128,3939,,7877,254,10673c411128,424033,410493,426066,408968,427717v-2032,2160,-5842,3304,-11050,3050c396522,430767,395251,430767,393855,430767v-890,,-1779,,-2541,254l391187,431021v-635,,-1397,254,-2032,635c388393,431910,387758,432419,387250,433054v-1016,1398,-1270,3176,-762,4828c386488,438136,386742,438390,386996,438390r127,c387123,438390,387631,438009,387504,437628v-508,-1271,-254,-2668,508,-3812c388774,433054,389663,432546,390679,432419v1397,-255,2794,-509,4191,-509l397792,431910v5461,254,9652,-1016,11939,-3557c411381,426574,412143,424033,411890,421619v-254,-3812,-381,-7624,-254,-11436c411762,407515,411890,404974,412143,402814r,-254c412271,401797,412398,401162,412398,400400v254,-508,635,-1017,1143,-1398c414938,397859,416589,396969,418367,396461v1143,-254,2286,-508,3556,-635l422050,395826v889,-127,1651,-127,2540,-127c425480,395699,426369,395699,427257,395826r255,c429544,395826,431322,396969,432465,398494v2413,3939,5588,8386,8891,13214c444785,416536,447960,421365,450881,425939v1652,2668,1652,5971,,8513c447579,439661,441991,443092,435767,443346v-2032,,-3937,-382,-5715,-1398c427639,440550,424337,435341,422939,431402v3303,-2414,6732,-4447,10415,-6099l436656,431529v-1778,,-3556,381,-5080,1398c429925,434324,428909,436357,428782,438517v,382,254,636,635,636c429671,439153,429925,438899,430052,438645v,-1779,889,-3558,2286,-4702c433862,432927,435767,432546,437672,432800r1270,c438942,432800,434624,424795,434624,424795v5334,-1906,10161,-2033,14098,2287c448976,427336,449357,427336,449484,427082v254,-254,254,-635,,-889c449484,426193,449484,426193,449484,426193v-6731,-7497,-16511,-3050,-25528,3049l423701,429242v,,-889,635,-1270,890l421796,430513v-635,508,-1397,889,-2159,1270c418748,432292,417986,432673,417224,433181v-5207,3939,-15241,10419,-23369,10419c390044,443727,386361,441694,384456,438390v-509,-889,-509,-3049,-254,-6098c384456,428988,384583,425684,384329,422254v-254,-4193,-763,-8386,-1651,-12452c383059,409802,383440,409802,383694,409802v13209,2160,21083,7370,22734,11563c407190,422889,406936,424668,405793,425939v-254,254,-254,635,,889l406174,426828v,,381,,508,c408079,425176,408460,423016,407571,420983v-1778,-4447,-9271,-9783,-22353,-12070c384202,408659,383313,408532,382297,408404r-381,c379883,408150,377724,408023,375565,407896v-762,,-1524,-127,-2159,c372898,407896,372390,407896,371755,407896r-3302,c365912,407896,363372,408150,360832,408404v-127,,-254,,-381,c359054,408532,357530,408786,356133,409040v-2287,254,-4573,762,-6859,1270c348639,410310,348131,410565,347496,410692r,l343305,411835v,,-635,127,-889,254c341654,412216,340765,412470,340002,412725v-3937,1143,-7493,2414,-10922,3684l324762,418061r-1017,381l318538,420348r-4826,1779c311426,422889,309012,423652,306599,424287v-1016,381,-2159,635,-3302,889c302662,425303,302154,425557,301519,425684r,c300249,425939,299106,426193,297709,426447v-508,,-889,127,-1398,254c296185,426701,295930,426701,295804,426701r-508,l292628,427082v-1270,127,-2540,381,-3810,381c286786,427717,284627,427845,282340,427972r-12192,c267989,427972,265829,427972,263797,427717v-508,,-1143,,-1651,l261892,427717v,,-1016,,-1524,-254c257320,427209,254272,426701,251223,426066v-1397,-254,-2667,-509,-4064,-890l240809,423397r-6605,-2160l225949,418188r-508,c225441,418188,224424,417553,223789,417426v-1651,-636,-3302,-1271,-5080,-1779l218709,415647v,,-381,-127,-381,-127l218328,415520v-2032,-890,-4064,-1525,-6223,-2160c211597,413233,211216,412979,210708,412852v-1271,-382,-2667,-890,-4192,-1271c206389,411581,206135,411454,206008,411454r-127,c204484,410946,202833,410565,201309,410183v-1524,-381,-3048,-635,-4572,-889l192672,408659v,,-381,,-635,c189370,408150,186576,407896,183782,407896v-1016,,-1905,-127,-2922,-127c180352,407769,179717,407769,179209,407769r-507,c178702,407769,177685,407769,177177,407769v-3048,,-6223,254,-9271,635l167906,408404v,,-1017,128,-1524,255c152283,410819,144028,416536,142250,421237v-889,1906,-508,4193,889,5845c143266,427082,143520,427209,143647,427209r381,c144028,427209,144282,426447,144028,426193v-1143,-1271,-1397,-3050,-635,-4574c145044,417299,153300,411708,167270,409802v,508,-253,890,-253,1398c166763,412470,166508,413868,166255,415266v,254,,635,,889c166001,417680,165874,419077,165746,420475r,c165746,422254,165620,423779,165620,425303r,4320c165620,430767,165620,431529,165746,432419v255,2922,255,5082,-254,6098c163587,441821,159904,443854,155967,443727v-8129,,-18162,-6480,-23370,-10419c131200,432292,129803,431275,128279,430259r-254,-254c128025,430005,127644,429750,127390,429623v-9399,-6480,-19814,-11816,-26926,-3939c100210,425939,100210,426320,100464,426574v,,,,,c100718,426828,101099,426828,101226,426574v,,,,,c105036,422381,109990,422381,115324,424414r-4572,8640l112022,432800v1905,-254,3683,,5334,1143c118753,435087,119642,436739,119642,438645v,254,254,508,508,635l120150,439280v,,636,-381,508,-635c120658,438645,120658,438645,120658,438645v,-2161,-1143,-4193,-2794,-5591c116340,432037,114562,431529,112784,431656r3429,-6480l116213,425176v3683,1525,7112,3558,10415,5972l126628,431148v-1397,4066,-4827,9656,-7240,11181c117610,443346,115705,443854,113673,443854v-6224,-254,-11939,-3558,-15114,-8894c96908,432292,96908,428988,98559,426447v2921,-4574,6223,-9530,9526,-14231c111387,407515,114562,402814,116975,399002v1143,-1906,4064,-2922,8002,-2922c125231,396080,125485,396080,125612,396080v1778,,3556,254,5207,762l131327,396842v1016,508,2032,890,2921,1398c135391,398748,136407,399637,137043,400781v888,7115,1143,14231,762,21346c137424,424541,138186,427082,139837,428861v2286,2541,6477,3812,11938,3558c153808,432419,155840,432419,157999,432546v1397,127,2667,762,3683,1778c162444,435468,162571,436739,162190,438009v,254,127,636,508,763l162825,438772v,,508,-255,635,-509c163968,436612,163714,434833,162698,433435v,-127,-254,-381,-508,-381c161174,432164,159777,431529,158380,431402v-2159,-381,-4318,-508,-6478,-381c146695,431275,143012,430132,140853,427972v-1398,-1525,-2032,-3685,-1779,-5845c139583,415012,139329,407769,138440,400654r127,c138186,397859,137805,395190,137550,392395v,-508,-126,-1016,,-1652c137550,390489,137550,390235,137550,390108v509,-1525,1524,-3049,2795,-4066l140599,386042v635,-889,1397,-1397,2159,-1906c143774,383247,145044,382612,146187,381976r,c147076,381468,147838,381087,148727,380706r,c149489,380325,150378,379943,151268,379689v507,254,1015,509,1524,763c153173,380452,153554,380706,153808,380960v381,508,889,1016,1397,1524c156221,383247,157618,383755,158888,383755v508,,1143,,1651,-381c160539,383501,160666,383628,161047,383501v508,-127,1143,-254,1651,-254c163587,383247,163968,383882,164349,385661r3430,13468l167651,399129r-8509,-5209c153554,390616,147584,386805,147076,386550v-508,-254,-1016,-762,-1397,-635c145171,385915,145425,386423,145679,386932r3810,17788c149997,407388,150125,408277,149489,408659v-508,254,-1016,381,-1397,508c147711,409167,147584,409294,147584,409548v,254,381,254,762,127c149997,409294,151521,408913,151775,408786v636,-127,1906,-382,3938,-763c156094,408023,156475,407769,156348,407515v,-254,-254,-254,-508,c155332,407515,154697,407642,154189,407515v-635,,-1270,-762,-1906,-3049l148981,392014r,c149616,392395,154062,395317,158253,397732r11431,6607l169938,404339v,,508,508,889,508c171081,404847,171208,404593,171081,404212r,-1017c171081,403195,170319,400019,170319,400019r-3175,-15247c166763,383120,166889,382357,167651,381976v255,-127,636,-254,890,-381c168922,381595,169176,381468,169049,381214v-127,-254,-381,-127,-762,-127l165239,381976v-636,,-2160,381,-3811,890l161428,382866v,,127,-382,254,-509c162063,381468,162063,380579,161682,379689r254,c161936,379689,162571,379689,162825,379308v381,-508,635,-1271,508,-1906c163333,377148,163333,377021,163333,376767r,-254c164476,376386,165620,376259,166763,376132v2159,-255,4191,-382,6350,-382l176796,375750v,,381,,635,l179845,375750v,,381,,507,c181622,375750,182893,375877,184163,376005v3302,254,6604,762,9906,1270c195466,377656,196991,377783,198388,378165v381,,635,127,1016,254c200293,378546,201055,378800,201944,378927v1397,381,2794,762,4191,1143c207786,380452,209437,380960,210961,381468r4192,1398c215153,382866,215661,382993,215915,383120v889,254,1778,635,2667,1016l224171,386169r889,381l231537,388965r6858,2287c240681,392014,242714,392649,245000,393157r,c247794,393920,250588,394555,253510,394936v1143,254,2286,381,3429,509c262273,396207,267608,396588,272942,396588r2667,c282722,396842,289834,396334,296820,395190v253,,508,,634,-127l297582,395063v,,1016,-127,1524,-254c302027,394301,304948,393539,307869,392649v636,-127,1143,-381,1779,-508l310155,392141v,,1779,-635,1779,-635l311934,391506v,,762,-254,762,-254c312950,391252,313204,391124,313331,390997r127,l320316,388456v1270,-508,2540,-889,3810,-1397l328318,385534v2667,-1017,5461,-2033,8255,-2922c338732,381468,340511,380833,342543,380198r,l342162,380706xm399824,377910v,,1143,-127,1778,-381c402237,378673,402999,379689,404015,380579v-1524,-890,-3175,-1525,-4826,-2160c399316,378165,399570,377910,399951,377783r,l399824,377910xm404777,375623v,,635,509,889,763c405285,376132,404904,376005,404523,375877r254,l404777,375623xm412524,397605v,,890,-255,1271,-382c413287,397477,412906,397732,412524,398113v,-254,,-508,,-763l412524,397350r,255xm382932,438009v-762,-381,-1525,-508,-2414,-381c383821,436993,381661,435341,379375,435722v3303,-1016,1524,-2922,-1524,-2668c382423,432419,380010,429877,376073,430132v6224,-636,1778,-3304,-1778,-3050c380899,426320,377216,423016,372136,423270v7620,-1651,2413,-4320,-3176,-5336c379121,418188,372517,413233,365150,411835v6859,254,7367,-1525,5335,-2922l370993,408913v1397,,2921,,4318,c374549,413233,376073,416409,380137,409294r,c377851,415520,378359,422508,382423,416536r,763c381535,420221,381407,422762,382804,422635v128,3177,,6226,,9402c382678,433943,382804,435722,382932,437628r,l382932,438009xm299106,430767v762,-1017,1270,-2160,1778,-3431c301900,427082,303043,426828,304059,426447v-1651,1398,-3302,2668,-4953,4193l299106,430640r,127xm287675,431148v,,508,-1143,635,-1779c288437,429369,288691,429369,288818,429369v-254,381,-635,890,-1143,1652l287675,431021r,127xm277895,433562v-635,,-1270,381,-1905,762c275482,433943,274720,433689,274085,433562v635,,1270,,1905,-254c276625,433562,277260,433562,277768,433562r,l277895,433562xm263289,429496r508,c263797,429496,264051,430640,264305,431148v-381,-762,-762,-1271,-1016,-1652l263289,429496xm248937,427463v762,127,1397,254,2286,509c251604,428988,252113,429877,252620,430767v-1269,-1144,-2540,-2287,-3683,-3304l248937,427463xm167398,410437v,,,-508,,-762c168160,409675,168922,409548,169684,409548v-762,254,-1652,508,-2414,889l167270,410437r128,xm166382,415647r,-254c166382,415393,167398,415393,168032,415393r-1650,381l166382,415774r,-127xm129422,394809r-889,c128533,394809,129041,394809,129422,394809r,xm135645,389473v,,-127,508,,762l132343,389600v2667,-1271,10796,-9530,,-4320c122182,380452,129041,387948,131962,389600v-4826,-1017,-9271,-2160,-13209,-3431c121548,385026,130057,377275,119134,381849v-10287,-5463,-3302,2796,-508,4320c110244,383628,101988,380452,94114,376640v-255,,-381,-254,-636,-381c93859,376005,94240,375623,94621,375242v889,1144,1906,2160,3176,3050c100083,377402,107703,370033,98051,374353v-762,-508,-1524,-890,-2413,-1144c95765,372828,95765,372574,95892,372320v635,762,1270,1525,2159,2033c101861,372574,105671,365459,98432,370033v2921,-2414,4953,-6099,2921,-5845l101734,363807v,,508,635,762,1016c103004,366094,104147,366983,105544,367110v-1651,,,3812,2922,6480c101099,368127,104274,376005,108211,378292v4319,-1906,8510,-9530,381,-4702c112784,370287,115451,364823,108973,368508v3176,-2414,5589,-5718,762,-4447l109735,364061v1652,-1016,2668,-2287,2668,-2922c114181,361012,115959,361393,117483,362282v254,127,635,254,889,254c118372,363045,119134,363807,120404,364442v-4318,-2160,-3429,1271,-254,3050c114816,365459,116848,369143,119896,371939v-6096,-4193,-4064,1397,-254,5209c112022,371558,115324,379562,119388,381849v4318,-1906,8764,-9656,381,-4701c124087,373717,126628,368254,120150,372066v3429,-2541,5843,-6099,254,-4447c123834,366094,125104,362663,120404,364442v1144,-508,2032,-1270,2540,-2414c123579,362028,124215,361901,124850,361901v1016,,2159,254,3175,508c128914,362536,129803,362790,130565,362918v-127,508,635,1651,2032,2414c128533,363553,130311,366856,132597,367873v-4445,-1906,-3429,1397,,3176c127136,369270,129422,372828,132597,375496v-6223,-3811,-4064,1652,,5210c124723,375496,128406,383374,132597,385407v4319,-2160,8256,-10165,254,-4701c136916,377021,139202,371430,132851,375496v3175,-2668,5461,-6226,,-4447c133994,370541,135010,369525,135645,368508v889,508,1905,1017,2922,1271c139837,370033,141107,370541,142250,371176v-1016,763,1016,3304,3810,5337c139202,372574,140599,377021,144663,380833v-127,,-381,127,-508,254c140091,379181,139837,380833,141361,382866v-2921,2160,-4827,4574,-5335,6607l136026,389473r-381,xm90430,378419v,,1016,-1144,1651,-1398c92462,377275,92843,377529,93224,377656r2922,1398c94367,378419,92335,378165,90430,378419r,xm98051,369906v,,-635,-509,-1016,-763l97289,368889v,,508,636,889,1017l98178,369906r-127,xm83699,378673v,,1016,-890,1270,-1398c85477,377148,85985,377275,86239,377783v,382,,763,-508,1017c85223,378927,84588,378927,84080,378800r-381,l83699,378673xm88906,378927v-381,1016,-1270,1779,-2286,2033l85985,380960v-889,,-1778,-381,-2413,-1017c83445,379816,83318,379562,83318,379308v254,,508,,762,127c84461,379435,84842,379435,85096,379562v381,,635,,1016,-254c87128,378800,87255,378037,87001,377529v-254,-508,-889,-889,-1397,-889c85858,376259,86112,375877,86239,375623v254,-508,635,-1016,889,-1524c87382,373845,87763,373590,88017,373463r127,l88144,373082r-381,c87763,373082,87509,373082,87509,373082v-381,127,-762,381,-1143,763c85985,374226,85731,374734,85477,375242v-254,381,-508,890,-889,1398l84588,376894v-635,635,-1270,1143,-1905,1652l82301,378546v,,-634,-636,-762,-509c81413,378037,81667,377910,81539,377529v509,-1524,1525,-2795,2795,-3684c84461,373845,84588,373590,84461,373463r-381,c82810,374353,81794,375623,81158,377148v-253,-127,-507,-254,-762,-254l80015,376894r,-635c80270,375369,80777,374480,81413,373845v254,-255,635,-509,762,-763l82175,372574v,,-381,,-508,c81413,372828,81286,373082,81032,373336v-889,636,-1398,1525,-1651,2541c79126,375877,78872,375623,78618,375496v-127,,-254,-127,-381,-254l78237,374988v,,381,-635,381,-889c78618,373717,78618,373463,78618,373336r2668,-1906l81286,371049r,c81286,371049,81032,370922,81032,370922r-255,l78745,372320v381,-762,889,-1398,1525,-2033c80651,370033,80905,369652,81032,369397v1524,-1524,2667,-3303,3429,-5209c84588,363807,84715,363426,84842,363045r,-255c84842,362790,84842,362536,84842,362536v254,-254,508,-508,635,-635c86874,360630,87255,360376,94367,361012v381,,635,,1017,l96146,361012v,,381,,508,c98051,361012,99448,361647,100464,362663r,c99702,363426,99067,364188,98432,364950r,c97670,365967,96908,366983,96273,368000v-127,127,-254,381,-381,635c95384,369397,94876,370160,94621,371049v,254,-126,509,-254,890c94367,372193,94367,372574,94240,372828v-126,635,-381,1144,-762,1525c93097,374861,92462,375369,91827,375623r-127,c91700,375623,90938,376005,90684,376259v-889,762,-1651,1651,-2032,2795l88652,379054r254,-127xm78745,367619v1398,-382,5208,-3050,4192,-3685l83191,363934r508,-254l83699,363680v-635,2160,-1779,3812,-3303,5336c79762,368508,79253,368127,78618,367746r,l78745,367619xm78237,367237v-2032,-1270,-3937,-2668,-5715,-4192c74046,362790,75443,362536,76840,362155v381,635,889,1271,1397,1779c72903,360630,76205,365586,78237,367237r,xm108339,368381v-763,-508,-1652,-1016,-2541,-1398c106179,366983,106560,366983,106814,366983r1525,1398l108339,368381xm132597,365205v,,1143,-636,1524,-1144c134121,364315,134121,364442,133867,364696v-381,,-762,254,-1397,509l132470,365205r127,xm133994,366602r,254c133994,366856,134248,366983,134248,366983v-635,,-1143,254,-1651,509c133105,367237,133613,366856,134121,366475r,l133994,366602xm69601,362155r-127,c68585,362155,67696,362155,66807,361774v-1017,-254,-2032,-889,-2668,-1779c64013,359741,63758,359487,63632,359106v-382,-763,-636,-1525,-509,-2287c63123,356692,63123,356437,63123,356310v,-381,,-762,127,-1143c63250,355040,63250,354913,63250,354659v635,-2923,763,-5845,508,-8767c63758,345638,63758,345383,63758,345129r,-508c63758,344621,63758,344367,63758,344240r,-635l63758,343605r,-763l63758,342842v,,,-1016,,-1525c63123,331280,62107,303454,62361,290875v127,-1270,254,-3303,381,-5590c62996,279694,63250,272071,65282,265972v1906,-5845,1779,-18297,1652,-31511c66807,222390,66680,210066,68077,202315v889,-5209,5461,-16263,9398,-25793c80396,169280,83064,162927,83445,160513v2667,-1906,11684,-1906,17019,-1779l104020,158734r32006,65435c136280,229760,136280,235478,136026,241195v-508,10927,-508,21981,254,32908c137297,284141,138821,294052,140980,303962v1524,7243,2921,13596,2921,17153c144155,337125,145044,341699,147584,352245v-6604,-1271,-8763,-3177,-12447,-6480l134121,344875c114562,327214,105544,317558,101480,274739v,-127,-254,-381,-381,-254c100972,274485,100845,274612,100845,274866v4318,43073,13209,52729,33022,70390l134756,346146v4065,3684,6097,5463,13590,6861c149108,353896,149489,354913,149489,356056r,381c147203,355294,144536,354532,141996,354405v-2413,-255,-4572,-636,-5208,-1779c136788,352499,136534,352372,136280,352499v,,,,,c136153,352499,136026,352753,136153,353007v890,1525,3176,1779,5843,2160c144663,355294,147457,356056,149744,357454r253,c150632,357962,151013,358725,150887,359487v-255,,-636,-254,-1271,-254l149489,359233v-2921,-890,-5969,-890,-8890,-127c139329,359487,138059,359995,137043,360757v-1144,1017,-2668,1525,-4192,1398c131327,362155,129676,361774,128152,361393v-1143,-254,-2286,-381,-3429,-508c123579,360885,122563,361012,121548,361266v-636,,-1398,254,-1906,254c120531,355167,117483,346146,113165,333821,102623,302692,84842,250470,104528,166993v,-127,,-381,-254,-381c104020,166612,103893,166612,103766,166866v-19686,83732,-1905,136080,8764,167336c116721,346527,119642,355421,118880,361774v-381,,-635,,-1016,-127c114689,359614,110371,360503,109101,360757v-128,,-254,,-381,l108466,360757v,,,255,,255l108466,361012v,,,-1144,,-1652c108466,354532,108466,344621,103512,325943v,-127,-254,-254,-508,-254c102750,325689,102750,325943,102750,326070v4953,18551,4953,28462,4953,33290c107703,359868,107703,360503,107703,361012v,889,,1906,508,2668l108211,363680r,381l108211,364061v,635,,1144,-126,1398c107830,365713,107195,366094,106179,366094v-127,,-381,,-508,c104528,366094,104147,365586,103385,364442v-254,-508,-508,-889,-889,-1270c102496,363045,102369,362918,102242,362790v-127,-254,-381,-508,-635,-635c101607,361901,101480,361647,101480,361266v-254,-2414,-254,-4829,,-7243c102115,342080,101099,330263,98432,318574v,-127,-254,-254,-381,-254c97797,318320,97797,318574,97797,318701v2667,11562,3810,23379,3048,35195c100591,356310,100591,358725,100845,361012r,254l100337,361266v,,-381,-381,-508,-509c99321,360503,98813,360376,98305,360249v-1016,-254,-2159,-254,-3303,-254c87509,359360,87001,359614,85223,361139v-635,635,-1397,1270,-2159,1779c82556,362155,82175,361266,82048,360376r,-889l81794,359487v,-2795,1016,-6226,2286,-10419c86493,342080,87890,334710,88144,327214v254,-66579,2540,-114861,13463,-165176c101607,161911,101607,161656,101353,161656v-254,,-381,,-508,255c89922,212226,87636,260635,87382,327214v-127,7369,-1524,14612,-3937,21600c82175,353007,81032,356692,81158,359741r-634,c77602,361012,74554,361774,71506,362155v-508,,-1016,254,-1524,254l69982,362409r-381,-254xm74427,145266v4064,-2033,7874,-4574,11558,-7497c86874,137642,87636,137515,88525,137642v1651,,3302,-254,4827,-635l103131,157209v,,-762,,-1016,l96781,157209r,-381c96781,156828,96654,156574,96273,156193v-1144,-1271,-4319,-5337,-4573,-7751c91700,148315,91573,148061,91319,148061v-127,,-381,127,-254,381c91192,150984,94495,155049,95765,156574v127,127,254,381,381,508c94240,157082,92209,157082,90303,157336r,-254c87001,154541,84588,151238,83445,147299v,-127,-254,-254,-508,-254c82810,147045,82683,147299,82683,147426r,c83826,151365,86239,154795,89414,157336v-2286,,-4699,636,-6731,1652c78110,154414,76840,151238,74427,145266r,xm59440,149586v-3937,889,-8002,1525,-12066,1779c41278,151619,38611,150984,37976,150221v-1144,-1397,-1397,-6099,-509,-9275c38230,138405,39373,135864,41024,133704v1778,-2669,3175,-5464,4318,-8513c45977,123412,46866,121760,47755,120108r2921,-4193c52455,113501,54106,110960,55376,108292r,-254c55376,108038,55503,108038,55503,108038v508,-509,889,-1144,1270,-1906c57281,105115,57662,104607,58424,104353v254,,1016,762,2921,3558c64901,113755,68331,121760,67950,123031r,c67950,123031,67442,124174,67188,124682v-1398,3177,-3938,5845,-6986,7497l59313,132687v-1778,254,-3683,635,-5461,1144c53724,133831,53598,134085,53724,134339r255,c55630,133958,57281,133576,59059,133322r2413,c64139,133831,66680,133831,69347,133576v2667,-508,5080,-1524,7493,-2795c80905,128621,84334,125445,87001,121633v2159,-2922,4318,-2922,8128,-2795l97289,118838v635,,1651,,2032,508c99575,119854,99702,120362,99575,120998r-6097,c93478,120998,92843,121252,92843,121633v,381,254,635,509,635l100464,122268v1524,,2032,381,2286,636c102877,123285,102750,123920,102242,124936r-6604,c95638,124936,95002,125191,95002,125445r,c95002,125445,95257,126080,95638,126080r7112,c102750,126080,103512,127351,103512,127986v-127,508,-508,1016,-889,1270l95765,129256v,,-636,255,-636,636l95129,129892v,,255,635,509,635l102496,130527v889,254,1270,762,1270,1525c103512,133449,102750,134847,101607,135736r-381,c101226,135736,100591,135482,100718,134339v,-381,,-635,-254,-890l100718,133449v,,254,-381,127,-508c100845,132814,100591,132687,100464,132814v,,,,,c99067,133195,97543,133322,96146,132814v-127,,-254,,-381,254l95765,133068v,,,381,254,381c96273,133449,96527,133449,96781,133449v-381,127,-762,382,-1143,636c95002,134593,94114,135101,93352,135355v-1652,509,-3430,763,-5081,636c86493,135991,85604,135991,85096,136499v-7494,6099,-16384,10419,-25783,12579l59313,149078r127,508xm45215,156955v-2413,7624,-5207,16264,-5334,25539l39881,182494r,635c40135,184908,39881,186687,39627,188339v-508,2668,-889,5336,-889,8005c38738,198503,39246,200663,40262,202569v889,1525,1778,2415,2667,2415l43310,204984v889,-255,1397,-1398,1397,-2923c44707,201934,44707,201807,44453,201680r,c44453,201680,44199,201680,44072,201934r,c44072,203205,43691,204221,43056,204348v-635,127,-1397,-254,-2286,-2033c39881,200409,39373,198376,39373,196344v,-2669,381,-5337,889,-7878c40516,187068,40643,185798,40770,184400v1905,3939,4445,7496,7620,10546c48771,195200,49152,195581,49533,195962v-1143,1652,-1905,3558,-2159,5591c46612,205111,45850,208414,42167,208414r-381,c39500,208287,36832,197995,35943,194565v-635,-3050,-5080,-7497,-10541,-13214c17400,173092,7493,162800,5969,154160v-1397,-9529,2159,-22362,5462,-33671c13336,114645,14733,108673,15749,102701v254,381,635,890,889,1398c20448,109689,23878,115534,27053,121506v3556,6734,5842,10927,8764,10927l36070,132433v3811,-254,5716,-3812,7113,-6226c43564,125191,44199,124301,44961,123666v,254,-254,508,-381,889c43437,127478,42040,130146,40389,132814v-1651,2287,-2922,4828,-3684,7497c35817,143614,35943,148696,37467,150729v1017,1398,4319,1779,7621,1779l47120,152508v-508,1271,-1016,2796,-1524,4320l45596,156828r-381,127xm11812,95459l9907,92791c13463,81991,17781,71445,22861,61280r6478,10038l31879,66744,25275,56579c29974,47304,35308,38537,41532,30278r6096,12579l47628,42857v,,-1778,762,-1778,762c40770,45525,35817,47685,30990,50226r-127,c30482,51115,30101,51751,29847,52259v-508,889,-889,1652,-1778,3176l27561,56452r889,-508c33784,53021,38865,50734,41532,49591v1905,-763,2159,-890,2159,-1144c44199,47939,46866,44889,47882,43492l61726,71953r-254,254c50168,87200,41786,106005,37595,117186r,c36705,119600,35943,121887,35181,124174v-1016,3177,-1016,4955,-126,5591c35308,130019,35689,130146,36070,130019v509,,1143,-127,1652,-508c37976,129384,38103,129002,37976,128621v,,,,,c37848,128367,37467,128240,37213,128367r,c36324,128748,35943,128748,35943,128621v,,-507,-635,508,-4320c36960,122904,37595,120616,38611,118202v1905,1906,3937,3939,4953,4956c42929,123920,42294,124809,41913,125826v-1270,2414,-2921,5463,-6096,5718l35689,131544v-2159,,-4318,-4320,-7620,-10165c25021,115280,21465,109435,17654,103845l11939,95840r-127,-381xm1905,76019v,-1144,,-2160,254,-3304c8764,67506,14098,64075,14225,63948r3175,-6480l16511,57977c11939,60899,7621,63948,3429,67252,5715,59755,8890,52640,12828,45906r7112,10927c14860,66998,10542,77544,6859,88217,3683,83388,2032,79831,2032,75892m26799,23035l24132,45398r762,-1271l28069,38664r1524,-2796l31371,16428r1778,-2668l38865,25322c32514,33708,26926,42602,22099,52005l15114,41205c19178,34471,23242,28118,26799,22908m32260,10838v-889,254,-1905,,-2413,-763c29593,9440,29593,8551,29847,7915v635,-1143,1397,-2033,2413,-2668c33276,4612,34419,4231,35689,4231v762,,1524,127,2033,762c38103,6009,37722,7280,36960,8042v-762,-254,-1652,-254,-2414,c33403,8551,32514,9567,32133,10838t21846,97073c52709,110452,51185,112866,49533,115026v-889,1270,-1905,2668,-2794,4193c45977,120362,45469,121506,44961,122776r-127,c44834,122776,41405,119346,38992,116932,43183,105878,51312,87708,62234,73097r6605,13468c65028,89868,61980,93807,59694,98127v-635,1017,-1524,1906,-2540,2541c55122,102193,52709,104226,54233,107784r,l53979,107911xm69728,132052v,,-381,,-508,c66934,132306,64520,132306,62234,132052v2413,-1779,4446,-4193,5716,-6988l67950,124682v,,1778,7116,1778,7116l69728,131798r,254xm77983,112739r-381,c76586,114899,74046,123158,79381,127732v-890,508,-1779,1143,-3049,1779c74554,130400,72776,131162,70871,131671r,c70617,130781,70617,130019,70490,129129v-254,-2033,-762,-4065,-1524,-6098l68966,123031v381,-2542,-3938,-11309,-6986,-16137c59694,103209,58805,102955,58424,102955r,c56773,103082,56138,104480,55503,105369v-127,382,-381,763,-635,1017c54487,104353,56011,103082,57789,101685v1143,-763,2159,-1779,2921,-3050c62996,94442,65918,90758,69474,87581r16511,33798c84334,123539,82429,125572,80143,127224v-5716,-4956,-1652,-13977,-1652,-14104c78618,113120,78745,112866,78618,112612v,-127,-254,-254,-508,-127l78110,112485r-127,254xm90176,117948v-1397,381,-2667,1271,-3556,2414l48517,42221r,-254c48517,41967,33530,11473,33530,11473r-127,l33403,11219v254,-890,762,-1652,1652,-2033c35562,9059,36198,9059,36705,9186r636,c37341,9186,37341,9567,37341,9567l90176,117948xm88525,79068v-1397,1017,-2286,2414,-2540,4193c85985,84786,86620,86184,87890,87073v5081,5082,9907,10546,14352,16391c104909,107275,110116,116805,110116,121252v1144,11689,,17026,-1269,22108c108339,145647,107830,148061,107576,150475r-6604,-13595l101226,136880v,,254,254,254,254c101861,137261,102369,137134,102877,136753v1524,-1271,2413,-3177,2286,-5209c105036,130908,104655,130400,104147,130146v508,-381,762,-1017,889,-1525c105036,127478,104655,126334,103893,125445v508,-890,635,-1906,254,-2923c103639,121633,102750,121252,101099,121125v127,-763,,-1652,-508,-2287c99829,118075,98686,117694,97543,117821r-2159,c94114,117821,92843,117821,91573,117821l75316,84405v4573,-1525,9018,-3177,13336,-5083l88652,79322r-127,-254xm92335,76527r255,-508c93859,73986,94748,71699,95257,69285r,-381c95892,67125,96146,65219,96146,63313v,-762,,-1525,254,-2287c96400,60645,96400,59755,96527,58866v635,-381,1397,-635,2159,-889c99448,59120,100337,60264,101480,60264v381,,889,-127,1270,-382c104147,58993,103893,57468,103639,55817v254,-128,635,-255,889,-382c106306,54546,107958,53275,109228,51624v254,-382,507,-763,762,-1144c109990,50353,110244,49972,110371,49718v254,-509,507,-1017,635,-1525c111260,47558,111514,46922,111514,46287v381,-1525,635,-3049,635,-4574c114435,41078,116340,39426,117483,37393v635,,1397,,2032,381c120277,38028,121039,38028,121801,38028v1397,,2795,-381,3938,-1143c126755,37266,127517,38791,127898,41205v635,3557,127,7242,-381,7750c125866,50353,126501,53657,127644,55435r254,254c128660,56833,129295,57849,129041,58485v-254,635,-889,889,-1905,1270c127136,59501,127136,59247,127009,59120v-635,-508,-1524,-508,-2159,c124850,59120,124634,59120,124215,59120v,,-636,-127,-890,c123072,59374,123072,59755,123325,60137v254,381,762,508,1143,508c124850,60645,125231,60518,125485,60264v,,216,,635,l126120,60645v,,-127,762,-254,1143c125739,62297,125612,62932,125612,63440v-889,,-1651,,-2540,c122436,63440,121801,63440,121167,63694v-255,,-381,,-636,254l120531,64329v1651,1779,3048,2923,4065,3050c124087,67887,123706,68522,123579,69158r,l123579,69412v255,2160,-126,3557,-1269,4193c120023,74875,115451,72842,114816,72461r-1143,-508c111895,71064,110116,69920,108592,68649r-507,l108085,69031v1778,1397,3683,2541,5588,3557l113673,72969v508,3812,-1016,6226,-2540,8640c109609,83897,107958,86438,109735,89995v,254,255,381,636,381l110625,90376v,,508,-508,253,-762l110878,89614v-1269,-2922,-126,-4828,1398,-7242l112276,82118r254,c116721,90504,113800,108800,112022,119727v-127,1144,-381,2160,-508,3049c111514,123285,111387,123920,111260,124682v,-1143,-127,-2414,-254,-3811c111006,116296,105671,106513,102877,102447,98432,96602,93605,91012,88398,85929v-889,-635,-1397,-1651,-1397,-2795c87255,81609,88017,80212,89414,79322v1016,-889,1905,-1905,2667,-3176l92081,76146r254,381xm102242,59120v-1016,508,-1397,,-2540,-1525l99829,57595r2794,-1143c102877,57849,103004,58739,102115,59247m85096,73986v-1524,-508,-2667,-1779,-2795,-3431c81920,67760,83318,64965,85858,63567v254,1144,,2287,-508,3177l85350,67125r254,c86366,65981,86620,64584,86239,63313v,-1144,-254,-2287,-508,-3304c85477,58866,85350,57849,85096,56706v-254,-2668,-254,-5209,,-7878l85096,48574v889,-3430,3302,-6353,6477,-8005l91573,40188r-254,c88906,41332,87001,43238,85604,45525v635,-3050,2159,-5845,4318,-8132l90049,37393v1524,-5464,4191,-9021,7621,-10546c101480,25195,106687,25831,112784,28880r381,c113165,28880,120277,27355,123579,30278v1398,1524,2033,3684,1525,5717c123453,37139,121420,37393,119515,36758v-889,-254,-1905,-381,-2921,-254l116467,36504v-635,-509,-1905,,-3810,635c109609,38282,104909,39807,100464,38664v-127,,-381,,-381,254c100083,39045,100083,39299,100337,39299v1143,254,2286,508,3429,381c106941,39680,110116,38918,113165,37774v1016,-508,2159,-762,3302,-762l116594,37012v-1143,2033,-2921,3430,-4953,4066c110244,41459,108973,41840,107449,41967r-381,c107068,41967,105925,42094,105417,42221v-5588,890,-11177,1652,-13082,7116c92335,49464,92335,49718,92462,49845v128,,381,,509,-254c94621,44508,100210,43619,105544,42857v508,,1016,,1397,-255c106179,46287,103131,47304,99702,48447v-2159,635,-4318,1652,-6224,2922c91192,53275,89668,55817,89160,58612v,127,127,381,254,381c89541,58993,89795,58993,89795,58739v508,-2668,2032,-5082,4064,-6861c95765,50607,97797,49718,99956,49082v3556,-1143,6858,-2287,7747,-6353c108466,42602,109354,42348,110116,42221v-507,4320,-2031,6861,-5080,8386c103893,51115,102750,51497,101480,51751v-1905,381,-3683,1270,-5080,2668l96400,54800r508,c98178,53529,99829,52640,101734,52386v1270,-254,2540,-635,3683,-1271c108592,49591,110244,46922,110752,42221r,-254c110752,41967,111260,41840,111260,41840v-127,6099,-2668,10546,-7240,12833c102369,55435,100845,56071,99321,56706r-254,c95510,58104,92716,59120,90430,63567v,127,,381,,381c90430,63948,90430,63948,90430,63948r381,c91700,61915,93224,60264,95129,59247r,c95129,59882,95129,60391,95002,60899v-126,889,-254,1652,-254,2541c94748,65219,94367,66998,93986,68777v-3429,4065,-6604,5971,-9271,5336m130819,33327v254,1779,-508,3685,-2159,4574c128279,37012,127644,36249,126882,35741v381,-2033,,-4066,-1270,-5717c128533,30278,130438,31421,130819,33327r,xm125739,64711r,254c124850,64838,123706,64457,122817,64202r762,c124468,63948,125231,63948,126120,64075r,382c126120,64457,125866,64711,125739,64838r,l125739,64711xm122310,64711v1015,254,1905,508,2921,889c125231,65981,125231,66362,125231,66744v-635,,-1906,-890,-3049,-1906l122182,64838r128,-127xm122691,87200v2794,889,5334,2287,7493,4193c133359,94315,139455,103464,142377,111341v-1016,1652,-2922,4320,-4953,7115l132216,125953v508,-2160,508,-4447,127,-6607c132089,117948,131835,116678,131581,115407r,-254c131835,114518,131962,113628,132216,112866v762,-3177,1270,-6480,1397,-9911c133613,102828,133486,102701,133359,102701r,c133359,102701,132978,102701,132978,102955v-127,3304,-635,6607,-1397,9784c131581,113120,131327,113501,131327,113882v-1016,-3938,-1270,-8004,-762,-12070c130565,101685,130565,101558,130311,101431v,,,,,c130057,101431,129930,101431,129803,101685v-508,4320,-254,8640,1016,12706c131073,115788,131454,117440,131708,119346v254,2160,889,6353,-1651,9529c129168,130019,128025,131035,126755,131544v-1270,635,-2287,1524,-3049,2668c123579,134339,123579,134593,123706,134720v,,,,,l124215,134720v762,-1144,1778,-2033,2921,-2541c128025,131671,128914,131162,129549,130400r127,c129676,130400,129549,130400,129549,130400v-2159,4447,-8129,24014,-8763,28334c117483,158099,114308,157718,111006,157463r,c111006,157463,111006,157463,111006,157463r127,c112403,153271,112530,144249,112530,136245v,-4447,,-8894,381,-13214c113165,122141,113165,121125,113419,119981v1778,-11054,4445,-27444,1143,-36593c117102,84913,119769,86311,122691,87200r,xm142758,113628v508,890,889,1906,1016,2923c143774,116551,145298,123031,147584,129384v2160,6352,4954,12705,7367,12705c158126,141708,161428,141581,164603,141581v3938,,7748,254,11558,763c179590,142852,183020,143106,186576,143233v762,,1651,,2413,c190640,143233,192291,142979,193942,142598v2033,-509,4065,-636,6097,-509c201817,142598,203722,142979,205627,143106v1524,,3048,508,4319,1398c211597,145901,212867,146791,214010,147553v254,127,508,254,635,508c214899,148188,215026,148315,215280,148569r,c215280,148569,215661,148951,215915,149078v381,381,762,635,1143,1016c217693,150729,218455,151238,219217,151492v254,127,762,508,889,508l220106,152254v,,-762,508,-1270,508c216804,152762,213375,150602,210708,148951r,c210708,148951,210073,148696,209818,148442v-253,-127,-634,-254,-762,-508c208803,147807,208675,147807,208422,147553v-509,-254,-1017,-508,-1398,-635c206135,146664,205119,146409,204230,146536v-635,,-1397,,-1905,382c202071,146918,201817,147299,201817,147680r,254c201817,147934,201817,148315,201944,148442v,254,254,382,381,509l202579,148951v,,381,508,508,508c203468,149586,203722,149840,204103,149967r635,254c206262,150856,209056,152000,209184,153144v,254,-128,635,-381,889c208041,154795,206770,154033,205119,153271v-2032,-1398,-4445,-2033,-6858,-1906c196228,151873,194069,151746,192164,151238v-381,,-889,-254,-1270,-509c190005,150348,189116,149840,188227,149205r-254,c187973,149205,167525,149078,167525,149078r,5336c162825,155558,157999,156193,153173,156193v-2286,,-4573,-127,-6732,-508c145298,155558,141234,149205,132978,132179v-381,-763,-889,-1525,-1397,-2160c133359,126969,136407,122776,138948,118965r3937,-5845l142885,113501r-127,127xm215915,146536v,,889,382,1397,636l215915,147172v,,-508,-254,-635,-254l214899,146664v-762,-509,-1524,-890,-2159,-1398l215915,146664r,-128xm220614,180969r3938,10038l236363,191007r-8890,8005l231410,212226r-10415,-7624l220487,204602r-10414,7624l214010,199139r,c214010,199139,204992,191007,204992,191007r11558,l220614,180969xm189878,191007r11685,l192672,199012r3937,13214l186195,204602r-381,l175399,212226r3937,-13087l179336,199139v,,-8890,-8132,-8890,-8132l182131,191007r3937,-10038l189878,191007xm215534,246786r-12066,-8767l203468,238019v,,-508,,-508,l190894,246786r4572,-15120l195466,231666v,,-10287,-9402,-10287,-9402l198642,222264r4445,-11563l207532,222136r,c207532,222136,220995,222136,220995,222136r-10287,9276l215280,246786r254,xm213883,187322r-10415,-7496l203087,179826r-10415,7496l196609,174235r,c196609,174235,187719,166103,187719,166103r11558,l203214,156066r3810,9910l207024,165976v,,11685,,11685,l209818,173981r4065,13214l213883,187322xm239031,257459v,,-508,1016,-1017,1016l169049,258475v,,-889,-508,-889,-1016c168160,256950,168541,256442,169049,256442r68965,c238014,256442,239031,256823,239031,257459t762,-107238l311172,150221r,224259c300122,379181,288437,382103,276371,382866r-889,c263162,381976,251096,379054,239793,373972r,-223751xm315109,287826r-1143,l314982,287063v4699,-3811,2794,-9910,2794,-9910l317776,276899v,,,-127,,-127l327556,267115r254,-254l336701,275755r-17147,17153l319173,292527v-1397,-1525,-3810,-3939,-4318,-4447l314855,288080r254,-254xm222138,326070v,,-254,-635,-508,-889l220233,322132v-381,-636,-635,-1398,-1016,-2160c218963,319336,218582,318574,218201,317939r-1905,-4066c216296,313873,216296,313492,216423,313238v254,-1144,508,-2288,762,-3431l219217,313746r3683,6734l225060,324419v381,635,762,1270,889,1524l223027,327849v,,-508,-889,-889,-1906l222138,325943r,127xm214010,325308r1651,4066l213248,329628v127,-1398,508,-2922,762,-4320m203976,305614v,,508,-127,889,-254l204865,305360v,,-508,254,-762,254l204103,305614r-127,xm203468,307012r-254,c203214,307012,202833,306885,202833,306885v-127,762,254,1651,1016,1905c202960,308790,201944,308918,201055,308918r,c201055,308918,200674,308918,200547,308790v-381,-254,-508,-1270,-508,-1524l199531,307266v,,127,1143,381,1652c199277,308918,198642,308918,198007,308918v-762,,-1398,-509,-1398,-1017c196609,307393,197372,306885,197372,306885v2667,,5207,-382,7620,-636l205246,306249v889,636,1651,1398,2286,2160l204738,308790r,c203214,308155,203468,307266,203468,307139r,l203468,307012xm211470,313110v,,508,-508,889,-508l212359,312094v-636,,-1017,381,-1270,889c210961,313238,210835,313492,210835,313746v-127,-381,-255,-763,-508,-1144c210073,311967,209818,311332,209565,310823v,-254,,-1778,889,-2287l210454,308155v,,-127,,-127,l210073,308155v,,-763,1144,-763,1779c209056,309426,208675,308918,208294,308536v-381,-635,-889,-1143,-1397,-1651c206897,306631,207024,306376,207151,306249v,-254,128,-381,254,-508l207405,305741r,-508c207405,305233,207024,305233,206770,305741v,127,-254,381,-254,635l206262,306376v,,-381,-254,-635,-508c205627,305614,205881,305233,206262,305106v254,-127,508,-254,889,-254c207913,304852,208675,305106,209310,305487v255,127,382,381,508,508c210454,306631,211089,307393,211470,308155v1397,2160,2540,4447,3302,6861c214518,315652,213883,315906,213248,316033v-635,,-1143,-254,-1525,-508l211723,315525v,,,-128,,-128c211470,314762,211470,314127,211723,313492r,l211470,313110xm196483,303200v,,889,,1270,127c199912,303327,202071,303073,204230,302692v3302,-509,6605,-763,9907,-763c215534,301929,216804,301929,218201,302310v635,255,1016,890,889,1525c219090,304470,218455,304598,217947,304598r,508c218836,305233,219217,305614,219217,306249v,508,-254,1017,-762,1271c217820,307266,217439,307012,217312,306757v,-126,,-254,,-508l216804,305995v,,,636,,890c216931,307139,217058,307266,217312,307393v-635,,-1270,,-1905,l213629,307393v,,-762,-381,-1016,-762c212613,306503,212613,306376,212613,306249r-508,c212105,306249,211978,306631,212105,306885v127,254,254,508,635,508c212359,307393,212105,307393,211723,307520v-507,-763,-1015,-1525,-1650,-2160l212613,305360v,,762,,1270,l216169,305360v,,1397,-127,1397,-127l217566,304470v,,-508,,-889,c216423,304089,216423,303581,216550,303073r-508,c216042,303073,216042,304089,216169,304598r-2413,c213756,304598,212740,303708,212994,303073r-635,c212359,303073,212359,304216,212867,304598r-127,c211342,304598,209946,304216,208548,303962v-126,,-635,-127,-762,-127c207786,303708,207786,303581,207786,303327r-507,c207279,303327,207279,303454,207279,303581v-382,,-763,,-1017,127c206008,303708,205881,303835,205754,304089v-635,381,-1270,636,-2032,763c203341,304598,203087,304089,203087,303708r-635,c202452,303708,202706,304725,203087,305106v-1270,254,-2413,508,-3683,508c198007,304852,198261,304216,198261,304216r-508,c197753,304216,197499,304852,198515,305614v-381,,-635,,-1016,c197499,305614,196228,305233,196102,304725v,-636,,-1271,507,-1906l196609,302819r-126,381xm202452,301421r,-254c202452,301167,201817,301548,201817,301802r,254c201817,302056,201563,302056,201563,302056v-635,,-1270,,-1905,c199023,301548,199023,301294,199023,301294v,,254,-254,254,-254l199023,300532v,,-508,381,-635,635c198388,301548,198642,301929,198896,302056r-254,c198642,302056,198134,302056,197880,302056v-127,,-381,,-508,l196864,302056v-381,-635,-381,-1397,,-2033l196991,300023v,,254,-381,508,-508c197753,299515,198134,299515,198388,299515v254,,635,,889,l200039,299515v762,,1524,381,2286,635l203468,300659v,,1143,762,1651,1143c204484,301802,203849,301802,203468,301929v,,-762,,-1016,l202452,301675v,,254,-254,381,-254l202833,301040r-381,381xm194197,326070r-509,l192926,327468r-2921,-1906c190005,325562,198134,310569,198769,309299r1778,c201817,309299,203087,309299,204357,309172v-508,1397,-7748,18550,-8255,19440l193307,327722v,,509,-1016,890,-1524l194197,326198r,-128xm200801,327087v-381,762,-635,1398,-889,1906l196991,328739v2667,-6480,5461,-13087,8128,-19567c205119,309172,207024,309045,207913,308790r890,1398l208803,310569v381,763,634,1525,889,2160l209565,312729v-128,763,-762,2668,-1524,5083l204103,329501r-3683,-381c200420,329120,200928,327976,201182,327341r-381,l200801,327087xm209056,327976r,l208675,329501r-3683,c204992,329501,210073,313492,210073,313492r,c210073,313492,210580,314508,210835,315270v635,509,1397,890,2159,890c213883,316160,214772,315652,215153,314635r,c214391,312221,213502,310188,212232,308155v381,,2921,-254,3302,-254c216042,307901,216550,307901,216931,308028r,c216931,308028,212613,329374,212613,329374r,c212613,329374,209056,329501,209056,329501r509,-1652l209056,327849r,127xm219471,328866r-3048,254l216169,329120v-508,-1017,-1143,-2668,-2032,-4955l214137,324165v,,1778,-8768,2032,-9911c217439,317176,218836,320099,220487,323275v127,381,254,762,508,1144l222393,327722r-2541,763c219852,328485,219471,327595,219217,327087r-381,c218836,327087,218836,327214,218836,327214v127,508,381,1016,635,1398m234204,285666v1397,889,1397,1270,1397,1270c235601,286936,235601,287190,233950,287190r-1016,c232934,287190,232553,287190,232299,287190v-127,,-381,,-508,255l231791,287445v,,,254,,254c232553,288334,232553,288588,232553,288715v,127,-508,381,-2032,381l229886,289096v-889,,-1270,,-1397,255l228489,289351v,,,254,,254c229124,290367,229124,290621,228997,290875v,,-254,254,-1143,254c227219,291129,226457,291129,225822,291002v-254,,-508,,-762,c224805,291002,224679,291002,224679,291256v,254,254,382,381,509c225695,292146,225822,292400,225822,292400v,,-254,254,-2541,254l220868,292654v,,,127,,127c220868,292781,219852,296593,218582,301929r-254,c218328,301929,218074,301929,218074,301929v-381,,-762,,-1016,-127c216423,301802,215788,301802,215026,301802v-254,,-508,,-762,l214010,301802r4191,-13214c219598,288461,220868,287953,222011,287318v-254,127,-508,381,-635,508c220741,288461,220233,289223,219979,289986r-889,l218201,293289r508,c218709,293289,219217,293416,219217,293416v127,-381,381,-762,635,-1016l219979,292400r,-254c219979,292146,219979,291002,220233,290367v,-127,,-381,254,-508c220741,289223,221122,288588,221630,288080v635,-508,1016,-762,1270,-508l223027,287572r,254c223027,287826,223027,288461,223027,288715v,127,,381,128,508l223281,289223v,,127,,127,l223536,289223v,,253,-508,381,-889c223917,288334,223917,288080,224171,287953v,-127,127,-381,253,-508c224805,286682,225314,285793,225695,285793v,,381,127,762,1143l226457,286936v,,254,127,254,127l226838,287063r254,-254c227092,286809,227346,286555,227346,286301r,-254c227346,286047,227727,285666,227854,285539v,-127,254,-381,254,-509c228362,284522,228743,284014,229124,284014v,,254,,508,635c229632,284776,229632,284903,229632,285158r,c229632,285158,229886,285285,229886,285285v254,,254,-127,635,-763c230775,283887,231156,283379,231410,282870v254,-254,508,-508,635,-508c232045,282362,232172,282616,232172,282743v127,509,254,1017,254,1398l232426,284395v,,1778,254,1778,254l233569,286174r508,l234204,285666xm231537,280202v1651,635,1651,1017,1651,1017l233188,281219v,,-254,-254,-508,-127c232426,281092,232045,281346,231791,281854v-127,127,-254,254,-254,508c231283,282616,231156,282870,230902,283252r,381c230902,283633,230775,283633,230775,283633r,c230775,283633,230648,283379,230648,283379r,-254c230648,283125,230140,282870,230140,282870r-254,c229886,282870,228743,283506,228235,284522v,127,-635,1144,-635,1271l227346,285539r-254,-254l227092,285285v,,-381,-509,-635,-382c225695,284903,225186,285793,224679,287063v,255,-255,509,-255,636c224424,287445,224424,287318,224298,287063r-255,-254c224043,286809,223662,286555,223408,286555v-253,,-508,,-762,254c223281,286428,223662,286047,223662,285539v,-509,-635,-763,-1016,-890c224298,284268,225822,283887,225949,282998v,-255,,-636,-508,-890c225441,281981,225568,281854,225568,281600r,c226838,281092,228235,280711,228362,279821r,c228362,279821,228489,279313,228616,279186v,,,-508,254,-763c229378,278296,229886,278042,230267,277788v,254,127,508,254,763l230521,278551v,,1651,,1651,l231410,280329r254,l231537,280202xm227854,276136v,,381,,635,127l228743,276263v,,508,127,635,382l229378,276899v,,,,,l229124,276899v,,-381,254,-508,381l228489,277280v,,-381,127,-635,254c227600,277534,227346,277661,227092,277788v-254,,-381,,-635,254l226203,278042v,,,254,,254l226203,278551r127,c226330,278551,226711,278805,226838,278805r381,635c227219,279440,226584,279821,226330,279948v-127,,-381,254,-635,254c225568,280202,225314,280329,225060,280329r-255,c224805,280329,224424,280583,224424,280583r-507,254c223917,280837,223662,280965,223662,281092r,254c223662,281346,223917,281473,223917,281473r254,254l224424,281727v,,255,381,255,508c224679,282743,222900,283252,221884,283506r,c221884,283506,221249,283506,221122,283760r-127,l220995,284014v,,254,254,381,381c221503,284395,221757,284395,222011,284395v,,254,,382,l222519,284395v,,255,254,255,254c222774,285285,220233,286555,218201,286682r-381,c217820,286682,217820,287063,217693,287572r,254c217693,287826,217439,288207,217439,288461r-3683,11562l213756,300023r,382l213375,300405v,,-762,,-1397,127l210708,300532v,,-1143,,-1779,127l208548,300659v,,6224,-15883,6351,-16518l214899,284141v762,-635,1397,-1143,2032,-1779c216677,283252,216423,284268,216296,285030r,c216042,286047,215661,286936,215280,287826r635,c215915,287826,216169,286936,216423,286555v254,-635,381,-1016,508,-1270l216931,285285r,-636c217439,282362,217947,280583,218328,280583v,,254,,508,890c218836,281473,218836,281854,219217,281854v381,,254,-127,254,-508c219471,281092,219471,280965,219471,280711v,-890,127,-3050,762,-3050c220360,277661,220741,277661,221249,278296r,c221249,278296,221249,278296,221249,278296v127,,254,,254,-381c221503,277788,221630,277661,221630,277534v,,,-254,127,-508l221757,277026v127,-1017,381,-2541,762,-2541c222646,274485,223027,274485,223408,275374r381,l223789,275120v,,,-381,,-635c223789,274230,223789,273976,223917,273722v,-127,,-381,126,-508c224171,272325,224298,271943,224552,271943v,,165,169,508,509c225060,272452,225186,272706,225314,272833v127,127,127,508,254,762l225568,273595v,,2032,-381,2032,-381l227092,274993r635,254l227854,276136xm223917,272706v,,381,,507,c224171,273214,223917,273849,223917,274485r-381,c223536,274485,222900,275120,222774,275247r-128,c221757,275247,221503,276899,221249,278296r,255c221249,278551,220995,278805,220995,278932v-254,-254,-635,-509,-1016,-509c218836,278423,218836,280583,218709,282108v-127,-381,-508,-635,-762,-635l217693,281473v,,,-254,,-254c217693,280965,217439,280711,216804,280711r-254,c217820,279694,218963,278678,218709,277915v,-254,-254,-508,-635,-508c218201,277280,218201,277026,218074,276390v762,-762,1524,-1397,1524,-2160l219852,274230v,,127,-381,,-1016c219852,272833,219852,272325,219852,271816v508,-381,635,-889,635,-1143c220868,271054,221249,271435,221503,271943r127,c221630,271943,223408,271181,223408,271181r,1906l223789,273087r128,-381xm212105,271689r127,c212232,271689,212740,271689,212994,271689r635,l213629,272071v,,-127,635,-254,889c213248,273214,213121,273468,212994,273722v-127,254,-254,381,-381,508c211978,274993,211851,275247,211978,275501r254,c212232,275501,212867,275501,213248,275501r254,l213502,276009v,,-635,1271,-1016,1652l211978,278042r-255,254l211470,278551v,,-254,254,-254,508l211216,279059v,,126,381,126,381l211342,279440v,,128,,381,-127l211851,279313v,,254,,381,-127c212359,279186,212613,279186,212740,279059v127,,254,,254,127c212994,279313,212994,279567,212994,279694r,c212994,279694,212867,280075,212867,280075v-381,890,-889,1779,-1397,2541c211470,282743,211216,282870,211089,282998r-509,508c210580,284395,210327,285158,210073,285920r381,508l211089,287063r1016,-2795l212105,284268v,,-382,-889,-382,-1270c212867,281727,214010,279694,213629,278805v-127,-254,-381,-382,-635,-382l212740,278423r,-254c213502,277153,214264,276009,214010,275374r,c214010,275374,214010,274866,213883,274612v,-382,-127,-763,-254,-1017c214010,273087,214264,272579,214391,272071v127,,381,127,508,254l214899,272325v,,254,,254,l215280,272325v,,,-382,-254,-1144c214899,270419,214391,268894,214645,268513v,,508,,1397,1143l216296,269656v,,1397,-1270,1397,-1270l218328,270292r127,c218455,270292,219471,270165,219852,270165r127,c219979,270165,220233,270165,220487,270165r,254c220487,270419,220106,270800,219979,270927v-381,381,-762,762,-1143,1144c218201,272579,218074,272706,218201,272960r,c218201,272960,218201,273087,218201,273087r381,c218582,273087,218836,273087,219090,273087r254,c219344,273087,219598,273341,219598,273341r,381c219598,273722,219217,274103,219217,274103v-254,255,-508,636,-635,890c218328,275120,218328,275247,218201,275374r,c218201,275374,217820,275882,217820,275882r-254,381l217566,276645v,,127,127,127,127c218328,276772,218836,277026,218963,277280v,254,-635,1016,-1270,1398c217439,278805,217312,279059,217058,279186r-381,254c216677,279440,216423,279567,216296,279694v-381,254,-508,381,-381,635l216042,280329v,,127,127,127,127l216804,280456v,,254,,254,c217185,280456,217439,280456,217566,280456r254,c217947,281219,216550,282998,215026,284014v-127,127,-254,254,-508,254l214264,284268v,,-4572,12325,-4572,12325c209692,296593,208929,298626,208675,299388r,c208675,299388,208675,299769,208548,299896v,254,-126,636,-381,890c207660,300786,207151,300913,206770,300913v-889,-508,-1778,-1144,-2540,-1779c204484,298372,204865,297863,205119,297228r,-254c205119,296974,205373,296593,205373,296593r,-254c205373,296339,206389,294179,206389,294179v,-254,127,-381,254,-636c207024,292654,207405,291765,207660,290875v,-127,126,-254,126,-508l208675,287826v,,254,-636,254,-890c209310,285666,209565,284395,209692,283125r,-382l209184,282743v,,-381,-381,-381,-381c209437,281092,210327,278932,209946,278296v,-127,-254,-254,-509,-254c209310,278042,209184,278042,209056,278042r,c209946,276645,210580,275374,210199,274612v-253,-254,-634,-509,-1015,-382c209184,274103,209184,273849,208929,273722v636,-1270,1144,-2414,763,-3049l209437,270673v,,-127,-508,-381,-890c209056,269656,208929,269529,208803,269275v381,-508,507,-1143,634,-1652c209437,267623,209692,267623,209946,267878r127,c210073,267878,211342,266480,211342,266480r763,1779l212359,268259v,,1016,-636,1651,-636l214264,267623v,,-889,1779,-1270,2415c212613,270546,212486,270800,212486,270927r,254l212105,271689xm201309,272452r635,c201944,272452,202325,273468,202706,273976v,382,-127,509,-127,763c202579,274993,202452,275247,202325,275628r-254,c202071,275628,202071,276136,202071,276136v254,1017,762,1906,1397,2542l203468,279059r-381,c203087,279059,202452,279186,202452,279567v-381,889,889,2922,2032,4320c204484,284141,204230,284395,204103,284649r,l204103,284903v,,127,382,254,636l204611,285285r508,-255l205500,284649r,-254c205500,284395,205500,284268,205500,284268v-127,-127,-381,-254,-508,-508c204865,283760,204738,283506,204611,283379v-635,-763,-1143,-1525,-1524,-2414c202960,280711,202833,280456,202833,280075r,c202833,280075,202833,279694,203087,279694r127,c203214,279694,203722,279948,203976,280075r127,c204103,280075,204357,280075,204484,280075r127,c204611,280075,204611,279821,204611,279567v,-254,,-254,-254,-381l204357,278932v,,-254,,-254,l203722,278551v,,-635,-636,-762,-1017c202833,277407,202706,277153,202579,277026r,-381c202579,276645,202579,276518,202579,276518v,-255,381,-255,889,-255l204103,276263v,,,-508,-508,-1270c203595,274993,203468,274739,203341,274612v-127,-254,-254,-382,-381,-636c202706,273595,202452,273214,202452,272833r,c202452,272833,202833,272452,203087,272452r,c203087,272452,203595,272452,203722,272452r127,c203849,272452,203849,272071,203468,271435v-508,-635,-1524,-2033,-1270,-2287l202325,269148v,,1143,254,1651,508l204230,269656r889,-1778l206262,269529r127,c206389,269529,206770,269148,206897,269021v254,,382,-127,508,-254c207532,268640,207660,268767,207786,268767r381,l208167,269402v,,-254,381,-381,636c207786,270165,207660,270419,207532,270546r-381,635l207151,271435v,,-381,508,-381,763l206897,272198v,,382,,382,c207532,272198,207913,272071,208167,272071v255,,381,,381,c208803,272452,208167,273595,207786,274358r,254c207786,274612,207532,274866,207532,274866r-253,381c207279,275247,207151,275501,207151,275628r,254l207405,275882v,,,,,c208041,275755,208548,275755,208675,275882v,254,,508,,763c208675,276899,208548,277026,208422,277280v-255,381,-509,762,-636,1143l207532,278805v,,-253,254,-253,508c207024,279567,207024,279694,207024,279821r127,c207151,279821,207151,279948,207151,279948v128,,254,,381,-127l207786,279821v,,255,-381,508,-381l208422,279440v,1143,-381,2287,-1017,3303c207405,282870,207279,282998,207151,283125v-127,254,-381,508,-508,889c206643,285158,207024,286301,207279,287445v-636,2160,-1398,4193,-2160,6225l201944,285158r,c202452,283506,202452,280837,201690,279948v-254,-254,-381,-381,-635,-381c200801,279567,200420,279821,200039,280329v254,-1397,508,-2922,,-3557c199785,276390,199404,276390,198769,276772v,,-254,-254,-381,-254l198388,276518v,-1144,,-2033,-254,-2923l198134,273341v,,-254,-127,-254,-127l197499,272960v,,-635,-508,-890,-762c196609,271816,196609,271308,196483,270927v381,,889,,1270,127l198007,271054r508,-1779l199912,270419r254,c201182,269275,201563,269275,201563,269275v254,381,-127,2033,-381,2668c200928,272579,201182,272452,201182,272579r,l201309,272452xm196483,274103r,c196483,274103,196737,274230,196737,274230r,c197372,273595,197626,273468,197753,273468r127,c197880,273468,198261,275247,198134,276136v,890,,1144,127,1271l198642,277407v,,635,-508,1016,-508l199912,276899v,,,2287,,3303c199823,280796,199823,281134,199912,281219r,c199912,281219,199912,281219,199912,281219v,,254,-127,254,-382c200674,279948,201055,279821,201055,279821r127,c201817,281600,201817,283379,201436,285030r,509c202071,286809,203214,290113,204738,293925v,,-2540,6225,-2921,5590c201563,298880,199404,292527,199023,291638v,-255,,-382,-254,-636l198769,290748v-254,-635,-381,-1016,-508,-1525c198261,289096,198261,288842,198261,288715v,-254,-127,-508,-254,-635l198007,288080r,-254l198007,287826v-508,-1144,-1016,-2287,-1779,-3177c197245,285539,198515,286174,199912,286682r,c199912,286682,200039,287318,200166,287572r381,c200547,287572,200674,287445,200674,287445v-127,-382,-254,-636,-254,-763l200420,286682v,,-254,-508,-254,-508l200166,286174v-1778,-381,-4064,-2033,-4064,-2668c196102,283506,196356,283252,196864,283252v127,,381,,508,c197372,282998,197372,282870,197626,282743v-254,-127,-508,-254,-762,-381l196737,282362v-890,-508,-2540,-1270,-2540,-1779c194197,280456,194197,280202,194578,280075v126,,381,-254,507,-254l195085,279821r255,-254c195340,279567,195085,279186,194323,278678r-254,c193434,278169,192418,277534,192291,277026v127,-127,254,-381,381,-508c192926,276263,192926,276263,193053,276263r381,c193434,276263,193434,275882,192545,275501v-889,-381,-1016,-635,-1397,-889c190767,274358,190513,274103,190386,273976r,c190386,273976,190513,273976,190513,273976v508,-127,1016,-254,1524,-254l192291,273722r,-1906c192291,271816,194069,272706,194069,272706r,c194959,271181,195213,271181,195340,271181v254,254,126,1906,126,2668c195466,274612,195594,274103,195721,274230r,l196483,274103xm188354,274485r1651,508l190005,274739v,,381,-636,508,-890c190767,274230,191275,274485,191656,274739v,381,,635,127,889l191783,276136r,l191783,276390r,c191783,277280,193053,277915,193942,278551v127,,381,254,508,381c194323,278932,194197,278932,193942,279059v-254,127,-508,508,-508,762l193434,280075v,762,1397,1398,2922,2160c195594,282235,195213,282489,195213,282870r,c195213,282870,195213,283379,195466,283633v-253,-254,-507,-381,-888,-508c194069,283125,193942,283506,193688,283887v-381,-1779,-762,-3431,-1778,-3431c191529,280456,191275,280711,191148,280965v-127,,-254,127,-254,381c190894,281219,190767,280965,190640,280837r,c190132,279440,189751,277915,188862,277915r,c188862,277915,188481,278169,188481,278169r,c188481,278169,188227,278551,188100,278678r,-636c188100,278042,187846,277661,187846,277534v-127,-508,-381,-889,-635,-1271c187465,276263,187846,276136,188100,276009r254,l188354,274103r,382xm181241,283252r1652,l182893,281981v,,889,254,1270,381c184417,282362,184671,282362,184798,282362r381,l184925,282616v,,-254,382,-254,509l184671,283379v127,762,1778,1143,3048,1270l187846,284649v,,381,,508,l188100,285030v,,-508,763,-381,1017c187973,286809,189624,287063,191275,287063v-381,127,-889,509,-762,890c190767,289096,193942,289477,195721,289477v,382,,763,,1144l195721,290621v,,126,254,126,254c196102,291129,196228,291383,196356,291765r253,c196609,291765,196737,291765,196737,291765r254,l196356,289477r,c196356,289477,195847,289351,195847,289351r-507,c193307,289351,191021,288588,190767,288207v,,127,-254,762,-508l191910,287699v,,508,-254,508,-509c192418,286936,192291,286936,191910,286936v-127,,-381,,-508,c190513,286936,188481,286936,188227,286301v,-127,,-254,127,-508l188354,285793v,,254,-381,508,-508l188862,285030r,c188862,285030,188354,284776,187973,284903v-254,,-381,,-508,l187465,284903v-635,,-1397,-254,-2032,-508c185179,284395,184925,284141,184925,284014v,-127,,-381,762,-889l185814,283125r,-255c185814,282870,185560,282743,184798,282616r-508,c184290,282616,183782,282616,183655,282616v-508,,-762,-127,-889,-254c182512,282362,182384,282235,182384,282108r,c182384,282108,182893,281600,183147,281473v254,-127,508,-254,762,-381l184163,281092r-635,-1779l185433,279567r,-254c185433,279313,185560,278551,185687,278296v254,-762,508,-762,508,-762c186195,277534,186322,277534,186449,277788v254,254,381,508,508,890c186957,278805,187084,279059,187211,279313v,254,127,508,254,635c187592,280456,187719,280711,187846,280837r127,c187973,280837,188100,280837,188100,280837r,c188481,279821,188735,279694,188862,279694v127,,254,,254,254c189497,280583,189878,281219,190005,281854r,635c190005,282489,190259,282998,190386,283125r254,c190640,283125,190894,283125,190894,283125v,-255,254,-509,508,-636c191529,282362,191656,282235,191783,282235v635,,1143,2033,1270,2923l193053,285539r,c193053,285539,193180,286047,193307,286174r509,l193816,285285v,,381,-509,507,-509c194959,284776,196228,286936,196991,288588r,c196991,288588,197118,289096,197118,289096v,127,,381,254,763c197626,290240,197753,290748,197753,291129r,c197753,291129,197880,291892,198007,292273r381,1143l198388,293416v1016,3812,2667,6989,2159,6734c198896,299642,197245,299515,195594,299896r-1397,-6607l194197,293035r-255,c193180,293289,192418,293289,191656,293289v-1778,,-2794,-381,-2794,-635c188862,292654,188862,292400,190005,291765v,-127,381,-255,254,-509c190259,291002,190259,291002,189878,291002v-254,,-508,,-762,127c188608,291129,187719,291129,187084,291129v-889,,-1143,-127,-1270,-254c185814,290875,185814,290494,186322,289732r,-255c186322,289477,186449,289351,186449,289351v,-255,-381,-255,-889,-255l184417,289096v-1524,,-1905,-254,-2033,-381c182258,288588,182384,288461,183020,287699r127,l183147,287318v,,-381,-128,-508,-128l182131,287190v,,-635,,-1016,c179590,287190,179464,286936,179464,286936v,,,-254,1524,-1143l181115,285793v,,-255,-1906,-255,-1906l181241,283252xm167779,273849l135772,208160r,c134883,195581,133867,187195,132724,182621v-2159,-7242,-5207,-14103,-9145,-20583l122055,159115v381,-5209,6859,-23506,8510,-27826c130946,131671,131327,132179,131454,132687v11558,23760,13717,24141,14352,24141c148092,157209,150506,157463,152792,157336v4826,,9652,-635,14352,-1778l167144,266480v,2414,254,4828,507,7115l167651,273595r128,254xm115578,159242v1905,127,3683,509,5461,890c121293,160640,121674,161402,122436,162673v2414,4193,6859,12070,8891,20202c132343,186941,133359,194438,134248,205365l111387,158607r2921,254c115451,160005,116340,161402,116975,162927r254,c117229,162927,117229,163054,117229,163054v127,,254,-254,127,-508c116848,161275,116086,160005,115197,158988r,l115578,159242xm108466,152381v126,-3049,635,-5972,1397,-8894c110497,141200,110878,138913,111133,136626v,7115,-127,15120,-1017,19440l108466,152508r,-127xm168160,277661r,c168795,282743,169684,287826,170827,292781l136788,223280,94367,136499v762,-254,1398,-635,2033,-1144c96908,134974,97416,134720,97670,134720r635,l168032,277661r128,xm159777,379943r-762,c159015,379943,157999,379943,157618,379943v-127,,-381,,-508,c157110,379816,157110,379562,157110,379435r127,c157237,379435,157872,378927,158126,378927v254,,381,,635,c159015,378927,159269,378927,159523,379181v254,127,381,381,508,508l160031,379689r-254,254xm157745,374099v,,1270,508,3429,2795l161301,376894r,381c161301,378037,161174,378165,161047,378165v-254,,-635,-128,-889,-255c160031,377910,159777,377783,159650,377783r-508,c159142,377783,158126,377021,157491,376767v-889,-254,-1524,-890,-1651,-1652l155840,374861v,,-381,-254,-508,-254c155205,374607,155078,374861,155078,374988r254,381c155586,376259,156348,377021,157237,377402v635,127,1270,635,1524,1271c158126,378419,157364,378673,156856,379181r-254,254c156602,379435,156221,380325,156475,380706v127,127,254,254,508,254l157110,380960v,,635,-127,1016,-254c158380,380706,158761,380706,159015,380706r762,c159777,380706,159777,381341,159650,381595r-254,254l159015,381849v,,-381,254,-381,254c158507,382103,158253,382103,158126,382103v-889,,-1778,-254,-2413,-762c155459,381214,155205,380960,154951,380833v-381,-254,-635,-508,-889,-890c153681,379435,153045,379054,152538,378927r-255,c152283,378927,152283,378927,152283,378927v-508,-254,-1015,-508,-1396,-890c150251,377529,149616,376894,149108,376259v-381,-382,-635,-763,-889,-1271c147203,373463,146060,372193,144663,371049v-635,-508,-1397,-1016,-2159,-1397c141361,369143,140091,368635,138948,368254v-2160,-635,-3049,-1144,-3430,-1906c135264,365205,135518,363934,136026,362918v508,-509,1017,-1017,1652,-1398c138693,360757,139964,360122,141234,359741v508,,1016,-254,1524,-381c143393,359360,144155,359233,144790,359233v127,,381,,508,c146695,359233,147965,359487,149363,359995r381,c149744,359995,150378,360376,150632,360503v255,382,381,890,636,1271c152030,363680,153045,365459,154316,367110v1016,1144,2413,2160,3937,2669c158507,369906,158888,370160,159142,370287v381,254,762,508,1016,762l160158,371049v,,254,,254,l160412,371049r,c160412,371049,160793,371430,160920,371685v254,381,254,889,254,1270l161174,372955v,,-1270,-1143,-2032,-1270c159015,371685,158888,371812,158888,371939v,,,,,127c158888,372066,159015,372193,159142,372193v381,,1016,508,2159,1779l161301,374353v,,381,508,381,762c161682,375369,161682,375750,161682,376005r,254l161682,376259v,,,,,c160539,374988,159142,373590,158253,373463v-127,,-254,,-381,127c157872,373590,157872,373590,157872,373590v-254,,-254,382,-127,509c157745,374353,158126,374353,158380,374226r,l157745,374099xm213121,378165v-4699,-2542,-5080,-763,-3811,1905l205627,379054v-2286,-635,-4699,-1271,-6858,-1779c201436,374480,202071,372193,196356,373590v4699,-1905,6604,-6480,253,-4320c199912,368000,202706,363553,196864,365713v3556,-1398,4699,-4828,254,-3304c199912,361393,200801,358852,197372,359360v2159,-635,3556,-3050,127,-2160c200674,355802,199531,354786,197753,355294v2159,-1525,1905,-1906,254,-1779c199404,352372,199531,351228,198261,351482v,-508,,-1143,-254,-1652c197753,350339,197626,350847,197499,351355v-1143,-508,-1143,635,,2033c195975,353007,195594,353388,197499,355167v-1778,-762,-3176,,-127,2033c194323,355802,195213,358343,197118,359360v-3302,-1017,-2921,1397,-254,3049c192799,360249,193307,363680,196483,365713v-5335,-3050,-3430,1652,-381,3557c190259,365967,191402,370795,195594,373590v-4954,-2160,-5208,-254,-3557,2415c188100,375242,184036,374734,180098,374607v3049,-3177,3938,-5972,-2159,-4066c182512,368254,184036,363553,177939,366221v3176,-1525,5716,-6099,,-3558c181369,361012,182258,357581,177939,359360v2668,-1271,3430,-3812,,-3050c180098,355548,181241,353007,177939,354023v3176,-1651,1906,-2541,,-1906c179971,350466,179717,350085,177939,350212v1270,-1144,1397,-2287,254,-1906c178193,347670,177939,347162,177812,346654v-254,508,-254,1144,-254,1652c176288,347925,176415,348941,177558,350212v-1524,-255,-1905,,,1905c175653,351482,174383,352245,177558,354023v-3175,-1143,-2159,1271,,2287c174256,355548,174891,357962,177558,359360v-4191,-1906,-3556,1525,,3303c172097,359995,174256,364569,177558,366221v-6096,-2795,-4699,1906,-254,4320c171335,368381,172097,371303,174891,374480r-1143,c170700,374480,167651,374607,164603,374988v-254,,-381,,-635,c163333,374988,162698,375115,162063,375242v3048,-2795,4319,-5717,-1016,-4193l161047,371049v3810,-2287,4699,-5972,-889,-3557c163333,366094,165492,362028,160158,364315v3429,-1525,4064,-4701,-127,-2922c162698,360122,163333,357962,160031,358597v2032,-762,3175,-2922,,-1905c163079,355167,161809,354405,160031,354913v2032,-1525,1651,-1906,,-1652c161174,352117,161301,351101,160031,351482v,-508,-254,-1016,-508,-1397c159396,350593,159269,350974,159269,351482v-1270,-254,-1016,635,127,1779c157745,353007,157491,353261,159396,354913v-1778,-508,-3048,254,,1779c156221,355802,157364,357962,159396,358597v-3302,-635,-2667,1525,,2796c155205,359741,155967,362918,159523,364315v-5588,-2287,-3175,1779,,3177c156602,366348,155459,366729,155459,367619v-508,-382,-1016,-763,-1397,-1271c152919,364823,151902,363045,151140,361266v,-127,-253,-381,-253,-509c151140,360757,151394,360757,151521,360376v254,-254,254,-635,,-889l151521,359233v,-1144,-634,-2160,-1524,-2796c149997,356310,149997,355929,149997,355675v,-1525,-634,-3049,-1778,-4066c145679,341063,144790,336616,144536,320734v,-3685,-1397,-10038,-2921,-17407c139329,293543,137678,283633,136534,273595v-762,-10927,-889,-21854,-254,-32654c136534,235223,136534,230395,136534,226838r35309,72423c178702,324419,193434,346654,214010,362663v254,636,889,1271,1397,1652c212232,363045,212486,365459,214899,367365v-3810,-2542,-3683,1016,-508,3303c209310,367110,210835,372066,213756,374226v-5334,-3685,-4700,1270,-762,4320l212994,378546r127,-381xm227727,386423v-2032,-1143,-3303,-1397,-3810,-1143l215661,382230v3048,-2414,4064,-4828,-1905,-4065c218582,376640,220868,372193,214391,373845v3429,-1017,6477,-5083,635,-3558c218709,369143,220106,365967,215534,366983v1143,-254,2159,-889,2667,-1906c221884,367746,225822,370160,229886,372320v254,508,635,889,1143,1143c228108,372193,228108,374480,230394,376259v-3429,-2414,-3429,762,-635,2922c225314,375750,226457,380325,228997,382357v-4826,-3430,-4573,1017,-1016,3939m241825,389473v-3049,-2541,-3175,-508,-2032,1397c237125,390108,234458,389219,231791,388202v762,-1270,,-2033,-3683,-1652c232680,385280,234966,381468,228870,382612v3302,-763,6477,-4320,762,-3177c233188,378546,234585,375623,230394,376513v2159,-508,3302,-1906,2159,-2541c236490,376005,240555,377783,244746,379181r,c243476,378800,243095,379054,244492,380833v-1397,-890,-2540,-508,-508,1524c241698,380833,241952,382993,243476,384136v-2540,-1270,-2667,763,-762,2414c239919,384136,239666,387059,242079,389219r,l241825,389473xm307996,391252v-3302,889,-6604,1778,-10161,2541c298090,393030,297709,392649,296439,393666v1777,-1906,634,-2287,-509,-1398c296947,390489,296566,390362,295423,390997v635,-1143,381,-2032,-508,-1524c294787,389092,294660,388710,294406,388456v-127,381,-127,890,,1271c293390,389727,293771,390616,295041,391252v-1270,127,-1397,508,508,1270c294152,392522,293390,393412,296058,393920v-1143,,-1524,381,-1398,635c288945,395445,283230,395953,277387,395826r-2667,c268624,395953,262527,395572,256431,394809v508,-381,381,-889,-1143,-889c257955,393539,257320,392649,255796,392522v1905,-635,1778,-1016,508,-1270c257574,390616,257955,389981,256939,389727v127,-381,127,-890,,-1271c256685,388837,256558,389092,256431,389473v-889,-508,-1016,254,-508,1524c254780,390362,254526,390489,255542,392268v-1143,-889,-2286,-508,-508,1398c253510,392522,253256,393412,253763,394301v-3810,-635,-7493,-1398,-11176,-2414c244746,390870,245889,388837,241825,389600v3302,-635,4699,-3177,762,-2668c245127,386423,246270,384645,243349,384517v1905,-254,3429,-1905,508,-1778c246778,382103,246016,381087,244365,381214v1397,-635,1778,-1016,1397,-1144c255161,383374,264940,385407,274847,386042r1016,c286151,385407,296311,383247,305837,379689r254,c304821,379943,304567,380325,306599,381214v-1651,-127,-2413,889,508,1525c304186,382612,305710,384136,307615,384517v-2921,,-1778,1906,762,2415c304440,386423,305964,388965,309139,389600v-3429,-635,-3048,762,-1397,1779l307742,391379r254,-127xm322094,379435v-5715,-1270,-2540,2414,762,3177c317268,381595,318792,384645,322602,386169v-127,,-381,127,-508,254l319808,387313r-7366,2668c313077,388456,312442,387313,310029,389473v2413,-2160,2159,-5083,-762,-2668c311172,385153,311045,382993,308505,384390v1396,-1143,1777,-3303,-509,-1778c310029,380579,308886,380198,307488,381087v1270,-1906,889,-2033,-254,-1398l307234,379435v1397,-381,2667,-1016,4065,-1398l311299,378292r2032,-890c315236,376513,317141,375750,318919,374734v-127,635,889,1652,2540,2033c317268,375877,318665,378673,322221,379562m312823,256696r69728,c382551,256696,383566,257205,383566,257713v,508,-507,1016,-1015,1016l312823,258729v,,-1016,-381,-1016,-889c311807,257332,312188,256823,312696,256823r,l312823,256696xm336827,231920v,1270,,2668,,3939l336827,235859v127,762,,889,,889c336319,237129,336573,237638,336827,238400v,2541,-1016,2795,-3048,2922c333779,240814,334033,240306,334160,239798v381,-763,508,-1652,127,-2542l334287,237002r-508,c332890,237129,332763,238273,332636,239289v-127,763,-254,1398,-508,1398c332001,240687,331874,240433,331874,240179v,-1779,635,-3685,1778,-5083l333779,235096v127,-1270,254,-2668,508,-3938c334414,229887,334668,228362,334795,227473v,-635,127,-1017,127,-1398c335176,223915,334922,221755,334541,219722v,-889,-254,-1651,-508,-2541l334033,217181v1016,-1270,1778,-2668,2159,-4193c336573,213242,336954,213496,337335,213878r509,508c337844,214386,338097,214767,338225,214894v253,127,381,381,381,635l338987,216292v,,,635,-255,1397c338478,219468,337970,221247,337335,223026r,c337082,225948,336827,228871,336827,231666r,l336827,231920xm319046,207271v762,-382,1524,-509,2286,-382l321713,206889v,,889,-254,1143,-635c323110,205873,323237,205365,323237,204856v,-381,,-762,889,-1524c324254,203332,324381,203078,324381,202823v,-254,-255,-635,-508,-762c323492,201680,322729,201045,323873,198885r,c323873,198885,323873,198503,323873,198503v-890,-2159,-381,-3176,-128,-3303l324507,195200v,,-253,-635,-253,-635c323745,193421,324254,192023,325269,191515v,,,,128,l325650,191261r-253,-381c325397,190880,325269,189863,325397,189355v253,-762,762,-1270,1396,-1651l327302,187704r254,-509l327556,186814v,,127,-127,127,-127l327683,186687v-508,-1271,,-2668,1016,-3176l328699,183511v,,127,-128,127,-128l328826,183383v,-1651,1143,-3049,2540,-3430l331620,179953v,,127,-508,127,-508c332255,177539,332382,177158,334287,176776r254,l334541,176522v381,-1397,1397,-2414,2413,-2033l337335,174489v,,254,,254,c338606,173346,339240,173219,339749,173219v381,,762,,1016,127c341019,173346,341400,173346,341654,173346r254,l342162,173092v508,-763,1397,-1271,2286,-1398c345083,171694,345591,171948,346099,172456r254,255l346607,172456r-2921,24015l343432,196471v,,-508,635,-508,635c344067,198376,344321,198758,344575,199012v,254,,381,,635c345464,201172,345464,201680,345337,201934v,127,-254,254,-635,254c344321,202188,343940,202569,343813,202951v-127,254,-127,635,,1016c344321,205111,344067,205238,343686,205365v-508,127,-889,762,-762,1270c342924,207016,343051,207398,343051,207652r,c343051,207652,342416,208414,342416,209176v127,1144,508,2287,889,3304c343559,212988,343686,213496,343813,214005v508,1778,-762,6607,-1397,8894l342416,222899v-127,3430,,6734,127,10037c342670,234461,342797,235859,342797,236875v127,763,,890,,1144c342289,238527,342416,239035,342924,239925v,2922,-762,3176,-2922,3430c340002,242720,340002,242212,340130,241576v254,-889,254,-1906,,-2795l339876,238527r-255,c338732,238781,338606,240052,338478,241068v,1144,-127,1652,-381,1779c337844,242720,337716,242466,337716,242339v-381,-1271,635,-3939,1778,-5718l339494,236621r,-254l339749,233063v253,-1905,381,-3938,381,-5082l340130,227600v254,-3558,,-7115,-890,-10546l339240,217054v,,,-381,,-381c338987,216165,338732,215656,338478,215275v-253,-381,-634,-889,-1015,-1143c336954,213624,336446,213115,335811,212861r-254,-381c335557,212480,335303,212226,335176,212353v-381,,-508,381,-635,889c334287,214894,333525,216419,332382,217562r,c332382,217562,332255,217943,332255,217943v,636,-254,1271,-508,1779c331620,219976,331493,220358,331366,220612v-381,3303,-635,3557,-2540,3557l328064,224169v-1905,,-2286,-2033,-2667,-5336c325016,216038,324635,212988,322475,211718r-254,c322221,211718,321967,211718,321967,211718v-508,381,-1270,508,-1905,508c318284,212226,316252,211336,316125,210193v-127,-890,762,-1779,2540,-2541l318665,207652r381,-381xm346099,159624v1270,-1271,2921,-2161,4826,-2161l351179,157463v3810,,6859,2923,6986,6735c358165,166103,357530,167882,356260,169153v-381,381,-762,762,-1271,1016c354863,170169,354608,170169,354482,170169r,l354482,169407r-381,-2033l354355,167374v762,-889,1143,-2033,1015,-3049c355370,162038,353465,160259,351179,160386r,c348893,160386,347115,162419,347115,164706v,889,508,1779,1016,2414l347877,169407r,1017c345845,169153,344575,167120,344448,164706v-127,-1779,508,-3685,1651,-5082m353593,170932r,381l357022,196216v,,-762,509,-1270,636c354989,197233,354101,197487,353339,197741r,c353339,197741,352703,197741,352322,197868v-381,,-762,,-1143,c349147,197868,347242,197360,345464,196471r3175,-25285l348639,170805v,,,-509,,-509l348639,170296v,,,-508,,-508l348639,167882v,,127,-508,127,-508l348766,166993r3937,l352703,168009r255,1906l352958,170169r,c352958,170169,353465,170805,353465,170805r128,127xm363499,237892v254,889,508,1524,-508,2414l362102,240941v,,-889,762,-1397,762l360959,237511r-889,1016c359435,239289,358927,240306,358927,241322r,254c358927,241576,358292,241449,358038,241322v635,-1524,1270,-3049,2032,-4447c360197,236621,360451,236494,360578,236367v508,-254,762,-762,889,-1271c361721,233826,361975,232428,362356,231158v889,-2669,635,-5591,-508,-8132c361086,221501,360832,219849,360832,218198v-127,-1144,-635,-2160,-1397,-2923c358546,214132,358038,213242,358292,212734r254,-381l358292,212099v-1016,-1144,-1270,-1398,-762,-2414l357784,209303r-381,-254c356387,208287,356641,207652,356895,206889v,-254,127,-508,254,-889c357149,205619,357022,205238,356641,205111v-381,-382,-762,-763,254,-2160c357149,202569,357149,202188,357022,201807v-127,-889,254,-1779,889,-2287l358165,199266r,c358165,199266,358165,199901,357911,200028v-381,508,-508,1144,-508,1652c357403,202188,357657,202569,357911,202951v254,254,381,635,381,1016c358292,204221,358292,204475,358038,204729v-635,1271,-254,2796,1016,3431c359054,208160,359054,208160,359054,208160v-254,1143,381,2414,1397,3049c360070,212480,361340,213624,362356,214767v762,508,1397,1271,1778,2160c364515,218706,365150,220358,365912,221882v,,128,254,509,763c366293,223153,366040,223661,365659,224042v-381,509,-636,1144,-763,1779c364642,227727,364515,229760,364515,231666v,1270,,2414,-254,3685c362864,235986,363245,237129,363372,237892r,l363499,237892xm360070,173600v,,508,254,762,254c361848,173854,362991,174108,364007,176522r,c364007,176522,364261,176776,364261,176776v1779,128,3048,1525,3303,3304l367564,180334r253,c369596,180969,369596,181223,369723,183511r,254l369977,183765v1397,508,2032,1524,2159,3557l372136,187576r127,c373279,188339,373787,189609,373660,190880r,c373660,190880,373660,191134,373660,191134v127,381,381,762,508,1017c374676,192659,374803,193421,374422,194056r,255c374422,194311,374676,194565,374676,194565v889,508,1143,1524,889,3303l375565,197868v,,,254,,254c376835,200282,376835,202951,375692,205111r-254,254l375692,205619v762,1270,762,2795,,3939l375438,209939r254,381c376454,211591,376708,213115,376200,214640v-254,635,-381,1016,-762,1016c374930,215783,374549,215911,374041,215911v-1016,,-1905,-382,-2159,-1271c371755,214005,371628,213242,371628,212480v,-635,,-1525,,-1906c371628,210066,371755,209431,372009,208922v508,-508,508,-1397,,-1906c372644,206127,372517,204856,371755,204094r,-254c371755,203840,372009,203459,372136,203205v508,-1144,381,-2542,-254,-3558l371882,199647v762,-1144,1143,-2541,762,-3812c372644,195581,372263,195327,372009,195454r,c372009,195454,371628,195708,371628,195962v381,1017,,2160,-508,2923c370866,199139,370739,199520,370866,199901v635,890,762,1906,254,2795c371120,202823,370993,203078,370866,203205r-762,c370104,203205,370485,203967,370485,203967v254,254,254,508,508,635c371628,205492,371628,205619,370993,206762r-254,381l370993,207398v,,381,508,,1016c370612,209049,370358,209812,370358,210574r,1906l370358,212480v,889,,1652,254,2287c370866,215911,371374,217054,372263,217816v,890,-381,1906,-635,2796c371120,221882,370739,223280,370612,224551v,2160,127,4320,508,6353c371374,232301,371501,233572,371374,234969v-1397,890,-1016,1906,-508,2796c371247,238654,371628,239416,370612,240433v-254,254,-508,508,-762,889c369469,241830,368834,242212,368198,242339r-381,-4574l367055,238781v-634,1017,-889,2160,-889,3304l366166,242466r-126,c366040,242466,365404,242466,365150,242339v,-890,1271,-4574,1397,-5337c366674,236748,366928,236494,367183,236367v507,-381,762,-889,762,-1398c367945,234080,368071,233318,368326,232555v253,-635,381,-1270,381,-2033c368834,227727,368198,225059,366802,222772r-255,-382c366166,221755,365785,221247,365785,221247v-762,-1398,-1397,-2922,-1651,-4447c363753,215656,363118,214640,362229,213878v-1270,-1144,-2032,-1906,-1651,-2669l360578,210828v,,-127,-254,-127,-254c359181,209558,358800,209176,359181,208033r,-508c359181,207525,358927,207398,358927,207398v-1397,-763,-1270,-1398,-889,-2542c358038,204475,358292,204094,358292,203713v,-508,-254,-1017,-508,-1398c357530,202061,357403,201807,357403,201426v,-381,,-763,381,-1017c358038,200028,358165,199647,358165,199266v,-381,-127,-890,-508,-1144c357530,197868,357530,197614,357657,197360r254,-381l357403,196598r,-254l353846,171186v,,1017,,1779,1143l355879,172583r254,c356133,172583,356895,172456,357149,172456v635,,1270,255,1524,763c358800,173346,359054,173473,359181,173600r,l360070,173600xm425988,66744v,,,-509,,-636c425988,65600,426495,65219,427004,65092r4318,c431322,65092,431449,65473,431449,65727v-889,1144,-2159,1906,-3556,2033c427639,67506,427257,67379,427004,67379v-254,-127,-890,-381,-1016,-508l425988,66744xm454819,24179v5334,-508,8128,381,8636,1398c463074,25577,462820,25577,462566,25577v-3048,-509,-6096,,-8764,1397c450119,28880,446944,31421,444404,34598r,c444404,34598,444023,34725,443896,34852v-2413,1270,-4064,889,-6478,-127c439577,31040,443261,28499,447579,27864v127,,254,-127,254,-382c447833,27482,447706,27228,447579,27228v-4572,509,-8509,3304,-10669,7370l436910,34979v-762,635,-1524,1016,-2413,1270l434116,36249v,,-508,-1143,-381,-1651c434624,28753,446563,24814,454946,24179r,l454819,24179xm468154,32311v-5715,3938,-10922,2541,-15114,1397c451135,33073,449230,32819,447198,33073v4954,-4193,13590,-4066,20321,-2922l467773,30151r381,-254c469171,30151,470060,30786,470568,31675v508,890,508,2033,-127,2796c466885,37647,462312,39299,457486,39172r,c452533,39172,447960,37647,445801,35233r-381,c446944,32946,449484,33581,452914,34471v4318,1143,9779,2541,15748,-1398l468662,32692r-381,-381l468154,32311xm464598,26085r,c464598,26085,465487,26847,465868,27101v762,381,1398,1144,1779,2033l467392,29134v-6223,-889,-13971,-1016,-19178,2033c449992,29642,451897,28372,454057,27355v2540,-1397,5461,-1778,8382,-1270c463201,26085,463836,26085,464598,26085r,xm473235,10584v381,-1271,127,-2542,-635,-3685c471711,6009,471457,4612,471838,3468v889,-1906,3175,-2668,5207,-1779c478061,2071,478950,2833,479458,3850v508,889,508,1905,254,2795c479331,7915,477553,8424,476791,8678v-1270,381,-2286,1270,-2794,2414c472473,15666,470187,21130,469678,22400r-762,254c469806,20113,471838,14522,473489,10457r,l473235,10584xm473870,22781r-254,381l473108,22908r254,-381c473362,22527,473870,22527,473997,22654r,l473870,22781xm477553,24179v,,635,-635,889,-890c480855,20748,484792,16682,487460,14141v889,-1016,1270,-2287,889,-3557c488349,9948,488095,8042,488984,7153v635,-762,1651,-1144,2540,-1016c492667,6137,493683,6645,494445,7534v762,763,1270,1906,1270,3050c495715,13379,491905,14014,491270,13887v-1270,-254,-2540,,-3556,1017c485301,17572,481363,21384,479077,23798r-889,889c478188,24687,477680,25195,477553,25322r-635,-508c476918,24814,477426,24433,477553,24179r,xm478442,73478v381,-763,635,-1652,889,-2796c479839,69285,480347,67760,480728,66744v-127,2033,,4065,254,5971c480728,73351,480474,73605,480220,74113v-508,1016,-1143,2033,-1905,2922l478315,73351r127,127xm476664,62297v1016,-5591,3175,-11309,11304,-11690c488984,50607,490000,50607,491016,50734r,381c492921,54927,489746,57341,486825,58993v-2286,1144,-4319,2922,-5715,5082l480347,65092v-889,1652,-1651,3430,-2159,5336c477807,71318,477553,72588,477045,73605v,-1525,-127,-2923,-381,-4447c476283,66871,476283,64711,476664,62424r,l476664,62297xm489619,47558v,,508,127,889,127c491651,47685,492667,47939,493683,48447v1016,381,1905,1144,2667,2033c496731,50861,496986,51115,497239,51115v-253,636,-634,1144,-1143,1398l496096,52259v-1016,-1017,-2032,-1779,-3302,-2287c491651,49464,490381,49209,489111,49209r-254,c488857,48574,489111,47939,489492,47558r,l489619,47558xm490508,45271v,,254,-636,635,-890l491270,44381v,,381,254,889,254c493302,44635,494445,44889,495462,45271v1015,508,2031,1143,2667,2033c498383,47558,498637,47812,499018,47939v-254,762,-635,1398,-1270,1779l497620,49718v-1651,-2160,-4191,-3304,-6731,-3304l490762,46414v,,-127,-889,,-1270m492540,41205v1143,1016,2667,1397,4191,1016c497239,43619,498637,44762,500161,45017r381,c500415,45779,499907,46541,499272,46922r-254,c498129,45779,497112,44889,495969,44381v-1143,-508,-2413,-762,-3810,-889l491905,43492v,,-254,-254,-254,-254c491651,42475,491905,41840,492413,41332r,l492540,41205xm495843,39172r,c496858,39172,497874,38791,498637,38155v,890,254,1779,762,2542c500542,41967,502066,42729,503717,42729v-1016,763,-2286,1017,-3429,763c499018,43365,498002,42348,497748,41205r,-636c497748,40569,496858,40824,496858,40824v-1270,508,-2667,254,-3683,-636c492413,39426,491905,38409,491905,37266v1016,1143,2540,1906,4064,2033l495969,39299r-126,-127xm489492,76019v-889,1016,-1651,1906,-2286,2541c487206,78052,487206,77417,487079,76781v,-381,,-1016,-254,-1143c486571,75511,486190,75638,485936,75892r-2159,4066l483777,80212v,,-128,-381,-254,-508c483523,78560,483142,77289,482887,75892v-126,-890,-508,-3177,-508,-3431c481998,69412,481744,66235,482887,63694v1143,-1652,2795,-2922,4573,-3812c489238,58866,494318,55817,492413,50988v254,,381,127,635,254c496731,57468,493556,62297,490381,66871v-1524,2033,-2794,4447,-3556,6861c486825,74113,486952,74367,487333,74494r127,c487460,74494,487968,74240,488095,73986v762,-2287,1905,-4320,3429,-6226c494318,63694,497493,58993,495462,53275v253,254,762,890,762,890c502193,61788,494318,70555,489619,75892r,l489492,76019xm500415,59501v889,3050,508,6353,-1016,9148c498637,70047,495334,77417,495843,81736v-2541,-1016,-4065,-3557,-4065,-6225c496096,70555,501558,63440,498764,56579v762,889,1270,1906,1651,2922m391060,377656r,l391314,377402r127,c391441,377402,391822,376894,392076,376767r127,c393346,376767,393981,377402,393981,377910r,c393981,377910,393727,378292,393727,378292r,c393727,378292,393346,378546,393092,378419v-254,,-508,,-762,-382c392076,377656,391568,377529,391060,377529r-254,l390933,377529r127,127xm474124,72715v-762,509,-1524,890,-2413,1017c473235,71572,474378,69285,475267,66744v127,889,254,1651,254,2541c475521,69793,475775,70428,475775,71064v-508,635,-1016,1143,-1651,1651m496858,27864v,,381,-763,509,-1017c499653,27355,503082,26466,504479,25958v508,1270,1778,4320,3683,5590c508162,31802,507908,32311,507654,32692v-1143,-890,-2159,-2033,-2794,-3431l503844,27355v,,,,-889,127c501050,27991,498891,28118,496858,27864r,xm499018,30913r127,c498637,31675,498129,32438,497367,32946r,-254c497367,32692,497112,31675,496605,31548v762,-381,1524,-508,2413,-635l499018,30913xm496096,33200v,,-508,-254,-508,-508c495588,32438,495715,32311,495969,32311r,c495969,32311,496477,32438,496477,32692v,254,-253,508,-508,508m493937,34217r-381,c493556,34217,494191,33073,494826,32819v,508,254,889,762,1143c495080,34217,494572,34344,493937,34344m514513,3341l504479,24560v-1270,381,-2540,762,-3937,1017c505114,12871,507400,6518,514386,3341r,l514513,3341xm515656,3722v1905,7370,-1270,12960,-8002,24269l507273,28626v-635,-1144,-1270,-2287,-1651,-3558l515656,3595r,127xm504987,39299v,,-635,-890,-762,-1398l504479,37901v,,508,,635,-254c505241,37520,505368,37266,505495,37139v,762,,1525,-508,2287l504987,39426r,-127xm504098,36249v,,508,-254,635,c504733,36249,504860,36504,504860,36631v,254,-254,508,-508,508c504225,37139,504098,37139,503971,37012v-127,-127,-254,-508,,-635l503971,36377r127,-128xm504098,33073v762,889,1270,1906,1270,3049l505368,35868v,,-1270,-635,-1778,-254c503590,35614,503590,35614,503590,35614v,-889,127,-1779,508,-2541m513116,270038v,,,-509,-254,-636l512862,256696v,,254,382,507,254c513750,256950,514005,256696,514005,256315v,-3812,-762,-7623,-2160,-11181l511845,244880v-253,-1525,-507,-2922,-1015,-4320c509813,236748,509305,232809,509051,228998r381,1016c510067,231539,510449,233063,510702,234715v,254,254,636,636,636l511338,235351v,,635,-382,635,-636l511973,234715v-254,-1652,-762,-3430,-1271,-4955c509940,227727,509305,225567,508924,223534r,-5082c508924,216038,508924,213624,508670,211209r-381,-6607c509178,207906,509813,211209,510067,214513v,381,254,508,635,508c511083,215021,511338,214640,511211,214386v,-254,-636,-8513,-3049,-12833l508035,201553r,-10292l508416,191261v,,127,,127,c508797,191261,509051,190880,508924,190499v-127,-1271,,-2414,254,-3558c509432,185543,509559,184273,509559,182875v,-635,,-1270,127,-1906c510067,179064,509686,177158,508924,175506v,-127,-254,-381,-381,-381c508543,170551,508924,165976,509559,161402v635,-4066,890,-8258,508,-12451c510575,150475,510956,152000,511083,153652v,381,255,508,636,508l511719,154160v,,507,-381,507,-635c511973,150984,511338,148569,510449,146155r-890,-2922c509559,142344,509305,141454,509305,140438v-762,-5972,-1016,-12071,-889,-18043c508416,121125,508416,119727,508035,118456v762,1017,1270,2160,1397,3431c509432,122268,509686,122522,509940,122522r,c509940,122522,510575,122268,510575,122014v,-1652,-2032,-5082,-4318,-7750l506257,114264v,,-381,-1017,-381,-1017c504733,110960,503971,108673,503590,106259v,-1779,-508,-3431,-1143,-4955c502701,101304,502828,100922,502828,100795r,-254c502828,100541,503082,100922,503209,101177v127,381,508,508,889,508l504479,101685v,,635,-763,508,-1271c504225,98635,503209,97111,501812,95713v-1016,-2033,-2413,-3939,-4192,-5464c496605,89360,495462,88725,494191,88217v-381,-509,-762,-890,-1270,-1144c498129,88089,504098,90504,506384,94951v254,508,762,635,1270,381l507654,95332v,,635,-763,381,-1271c504479,87454,493937,84659,487841,84532v-1016,,-2032,,-3175,127c483777,84405,482887,84278,481998,84151r508,-1017l483268,83388r2541,-4828c485809,78560,485936,79449,486317,79831r1016,635c488222,79195,489238,78052,490254,76908r254,-254c490889,79831,493175,82499,496350,83261r1017,254l497112,82499v-1016,-3304,2287,-11308,3430,-13214c502193,66235,502574,62551,501558,59247v-762,-2287,-2413,-4320,-4572,-5463c498002,53021,498637,51878,498764,50607v762,-762,1270,-1779,1397,-2922c500923,46922,501431,46033,501558,45017v1397,,2667,-763,3556,-1906c505241,42857,505241,42602,505241,42348v,-381,-762,-508,-1397,-635c502574,41713,501304,41078,500415,40061v-381,-889,-508,-1906,-508,-2922l503463,29134v508,1398,1397,2795,2413,3812c505876,33200,505749,33454,505749,33708v-635,-1143,-1270,-2033,-1905,-2033c503590,31675,503209,31802,503082,32057v-635,1397,-1016,2922,-762,4447c502320,38282,503209,39807,504733,40824r381,c506130,40442,506765,38282,506511,35995r,-1016c506511,34979,506511,33962,506511,33581v254,254,508,508,889,763l508035,34852r381,-763c508924,33200,509305,32184,509559,31040r-508,-254c509051,30786,508289,30278,508035,29897r635,-1144c515910,16301,519339,10584,516291,1944r-254,-636l515529,1562v-8764,3304,-11177,9911,-16384,24142c498510,25704,497874,25704,497239,25450r-508,-255l496477,25577v-508,762,-889,1651,-1270,2541l494953,28880r762,c495715,28880,496605,29261,496986,29261v-128,381,-509,763,-762,1017c495843,30405,495462,30659,495080,30786v-1905,1271,-3175,2922,-2794,4066l492286,35106v,,1016,381,1524,381c495080,35487,496350,35106,497367,34344v1397,-763,2413,-2033,2921,-3558c500288,30532,500288,30278,500161,30151v-254,-509,-1016,-509,-1270,-509c498383,29642,497874,29642,497493,29770v127,-128,255,-382,381,-636c499145,29261,500415,29134,501558,28880v254,,635,-127,889,-254l498637,36377v-635,889,-1651,1524,-2794,1651c494445,37901,493302,37139,492540,35995v-635,-508,-1016,-889,-1397,-635c490889,35360,490762,35614,490635,35868v-381,1525,,3050,889,4320c490762,40951,490381,41967,490381,43111v-508,381,-889,889,-1143,1524c488984,45017,488984,45525,488984,45906v-889,889,-1270,2033,-1270,3176c479331,49464,476664,55308,475521,60772v-1016,3939,-4826,12833,-6477,13976c468281,75257,474632,74748,475902,72080v,1017,254,3939,254,3939l472981,82753v-3684,-635,-5970,-1779,-7113,-3685c466249,75765,466503,72461,466503,69158v2794,-1525,4573,-5083,5081,-6226c471965,62297,472346,61788,472854,61280v2667,-3303,7620,-9402,3175,-22108l476156,39172v2032,,3810,-1017,5080,-2541c483268,34217,483777,30913,482634,27864v-255,-636,-509,-1271,-1017,-1906l495588,13760v1905,-2160,1779,-5463,-381,-7496c491778,3595,489111,4739,487968,6009v-762,763,-13463,15629,-13463,15629c474251,21638,473870,21511,473489,21511v,,6350,-12833,6731,-13850c481491,4993,480220,1817,477553,546v-127,,-254,-127,-508,-127c474251,-725,471203,546,470060,3341v-508,1398,-5970,20330,-5970,20330c463963,23798,463836,23925,463582,24052v-2032,-1652,-6985,-1398,-9272,-1271c445547,23544,432973,27482,432084,34217v-254,889,,1778,635,2414l432719,36631v-635,1270,-1651,2668,-2667,4066l428147,43492v-1016,1652,-635,2541,,3176c428528,47177,428782,47304,427893,48574v-254,381,-636,763,-889,1144c425099,52132,422177,55689,422304,58739v,1143,890,2033,2033,1906c424337,60645,424463,60645,424590,60645v254,,381,,635,c425225,60772,424971,61026,424844,61153v-254,381,-888,1144,-507,1779c424718,63567,424844,63694,424971,63948v-381,381,-634,763,-762,1271c423956,65727,423956,66362,424209,66871v381,635,1016,1016,1779,1143l426114,68014v-1015,1398,-1396,3177,-889,4828c425733,74621,427257,75892,429036,76146v2540,508,5334,508,7874,c437037,76146,437164,76146,437418,76146v1143,762,1652,4828,2033,8259c438308,84913,437164,85421,436021,85802v-4191,1271,-8128,3050,-11939,5337c422431,91266,420653,91393,419002,91393v-3429,-254,-6859,254,-9907,1779c405158,95713,401856,99016,399316,102955v-2160,4829,-4827,9276,-8129,13469c388139,120108,385472,124174,383185,128367v-888,1525,-2031,3049,-2921,4447c377343,137261,374676,141073,375311,145520v,381,127,889,381,1271l219852,146791r-3937,-1779c213629,143741,211089,142852,208548,142089v-1016,-381,-2159,-508,-3302,-635c203468,141200,201563,140819,199912,140311v-2286,-255,-4446,,-6605,508c191783,141073,190259,141327,188608,141327v-4191,,-8510,,-12701,-762c171970,140056,168032,139675,164095,139675v-2921,,-6096,127,-9779,509c152283,140184,147584,128240,144536,115661v-254,-1143,-635,-2160,-1143,-3176c143012,111722,143012,111468,143139,110960v127,-127,127,-381,,-635c140218,102320,133740,92791,130565,89741v-2286,-1906,-5080,-3430,-7874,-4320c119134,84278,115832,82499,112911,80212v1270,-2033,2032,-4447,2032,-6861c116721,74113,120150,75257,122563,74113v1652,-762,2414,-2668,2160,-5464c125231,67633,125358,67379,125485,67379v127,,381,-254,635,-890l126120,66489r,-381c126120,66108,125866,65473,125866,65219r254,c126120,65219,126628,64457,126882,64202r254,-381l126882,63567v,,,-1270,,-2160c126882,61153,126882,60899,127136,60645v1651,-636,2667,-1271,2921,-2160c130438,57214,129549,55944,128787,54546r-254,-254c127517,52894,127136,50226,128025,49464v1016,-763,1397,-5591,889,-8767c128914,40061,128660,39299,128406,38664v2032,-1144,3175,-3558,2794,-5845c130692,30151,128152,28626,124087,28626v-3556,-2922,-9779,-1779,-11049,-1525c106560,24052,101226,23417,97035,25195v-3811,1652,-6478,5337,-8256,11054c80396,44635,83572,59501,84461,62424v-2667,1651,-4191,4828,-3810,8004c80905,72588,82301,74367,84461,74875v1524,382,4699,382,8636,-3811c92590,72461,91954,73859,91192,75129v-1143,1906,-10922,5337,-17019,7370l37976,8424v1270,-1652,1524,-3431,635,-4829c37848,2579,36705,2071,35436,2198r-128,c33784,2198,32387,2833,31117,3595v-1270,763,-2286,1906,-3048,3304c26926,8424,27307,10457,28704,11600v635,508,1397,762,2286,635c31244,12235,31498,12235,31752,12235r,c31752,12235,31752,12490,31752,12490v-889,1397,-2032,3049,-3429,5082c20448,29134,5207,51497,1143,68268r,381c762,70301,508,71953,254,73732,127,74494,127,75129,,75892v,6099,3556,11181,10161,20202l13717,101177v-254,5082,-2286,11816,-4318,18931c6096,131544,2413,144504,3937,154287v1397,9148,11558,19440,19686,27826c28831,187449,33403,192151,34038,194819v2667,10546,4700,14484,6986,14739l41532,209558v4699,,5715,-4320,6477,-7878c48136,199901,48898,198122,49914,196598v128,-127,254,-382,254,-636c50168,195327,49660,194819,48644,193929v-3429,-3303,-6223,-7242,-8128,-11689c40770,173092,43437,164579,45850,157209v508,-1651,1016,-3430,1524,-5082c51312,152000,55122,151365,59059,150475v4699,-1143,9272,-2795,13717,-4955c75062,151619,76586,154922,81286,159751v-1652,5336,-3684,10418,-5843,15501c71506,185035,67061,195962,66044,201426v-1397,7877,-1269,20329,-1143,32400c64901,246913,65156,259365,63377,264955v-2032,6226,-2413,13977,-2667,19694c60710,286936,60583,288842,60329,290240v-127,13595,1016,44852,1651,52602c61599,342842,61726,343223,61980,343605r254,381l61980,343986v-1016,-509,-1016,508,,1270c60329,344113,60329,345510,61599,346527v-2159,-1525,-1651,381,-381,1271c58805,346146,58932,348179,60710,349449v-2921,-1651,-2159,381,-762,2287l60202,351736v635,-127,1270,-508,1905,-889c62107,351990,61853,352880,61726,353642,53471,345510,46358,336235,40389,326325r1143,c41532,326325,42040,323783,42040,323783r,-254l39754,325308v-1270,-2160,-2541,-4320,-3556,-6099l33657,314635v,,-254,-381,-254,-508l30863,309426r508,254l31625,308663r-1016,255l30609,309299v-254,-636,-635,-1271,-1016,-1779l29847,307520v,,381,-889,381,-889l29212,306631r,381c28704,305995,27815,305106,26926,304598r,254l26926,304852v,,1143,1143,1905,2287l28196,308028r1016,c29212,308028,29212,307774,29212,307774v254,508,635,1016,1016,1525l29593,310188r1016,c30609,310188,30609,310061,30609,310061v254,508,635,1144,1016,1779l30863,312602r1016,254l31879,312475v,,762,1271,1143,1906l32133,315143r1016,254l33149,315016v,,635,1017,1016,1525l33403,317558r1016,508l34419,317430v508,636,889,1398,1270,2160c36451,320861,37086,322005,37722,323402r-1652,1144l35817,324546v,,2286,635,2286,635l38103,325181r,-635c38103,324546,39119,325816,39500,326452r-508,-509l36705,327341r2922,508l39881,326833v508,762,1016,1525,1397,2414l40643,328739r-2795,1397l41151,330772r127,l41532,329882v635,1017,1397,2033,2032,3177c44199,333948,44707,334837,45342,335727v-762,-508,-1270,-381,-381,1143c44326,335854,43056,335473,44199,337125v-635,-1017,-1524,-1144,-762,254c42802,336489,42294,336489,42675,337506v-381,-636,-1016,-890,-508,127c41532,336616,41405,337125,41786,337633v-635,-508,-635,-381,-381,127c41024,337379,40770,337379,40897,337760r-254,c40643,337760,41024,337887,41024,337887v,508,254,381,381,c41405,338395,41532,338522,41786,337760v,635,254,1016,508,c42294,338903,42675,338395,42802,337633v,1143,508,889,635,c43437,338903,44072,338395,44199,337252v-127,2160,762,1016,762,-127c44961,339412,45723,338522,45977,336870r,c46612,337633,47247,338395,47755,339412v254,254,508,635,762,1016c49279,341445,50168,342588,51057,343605v128,127,381,381,509,508l51566,344113v,,-381,-254,-509,-508c49914,342715,48898,342461,49914,344367v-889,-1271,-2413,-1398,-1143,254c48136,343732,46612,343223,47755,344748v-762,-1016,-1778,-1016,-889,127c46231,344113,45596,343986,45977,345002v-381,-635,-1143,-889,-635,c44580,344113,44453,344621,44834,345129v-635,-508,-762,-508,-508,c43818,344748,43564,344748,43818,345129v-127,,-254,,-508,c43437,345129,43691,345256,43818,345256v,382,254,254,508,-254c44326,345510,44326,345638,44834,345002v,508,254,890,508,c45342,345892,45850,345383,45977,344748v,1017,635,762,889,-127c46612,346146,47501,345638,47755,344494v-381,1906,762,889,1016,c48517,346527,49660,345765,49914,344240v-127,2414,1017,1270,1652,-254c52328,344875,52962,345892,53979,346781v-1398,-889,-2794,-1271,-1270,1017c51438,346400,49660,346273,51312,348179v-889,-1017,-2668,-1398,-1144,381c49279,347416,48009,347416,49152,348814v-762,-889,-1651,-889,-1016,254c47628,348306,46739,348179,47501,349195v-889,-1016,-1016,-381,-635,127c46104,348687,45977,348941,46231,349322v-635,-381,-889,-254,-635,127c45469,349449,45215,349449,45088,349703v254,,381,,635,c45723,350212,46104,349957,46358,349449v,636,254,763,508,-254c46866,349957,47374,350339,47501,349068v,1271,635,635,762,-254c48263,350085,49025,349703,49279,348814v,1398,889,889,1016,-508c50042,350720,51312,349322,51438,348052v,2541,1271,1524,1398,-382c52836,350593,54106,349195,54741,347289v1270,1525,2667,2923,4064,4320c56773,350212,54614,349449,56519,352372v-1524,-1652,-3557,-1906,-1651,381c53852,351609,51693,350974,53471,353134v-1143,-1271,-2667,-1271,-1271,381c51312,352499,50295,352499,51057,353896v-634,-762,-1778,-1016,-889,127c49025,352880,48898,353515,49406,354278v-1016,-763,-1016,-509,-762,127c48009,353896,47628,354023,47882,354405v-254,,-381,127,-635,254c47501,354659,47755,354659,48009,354659v,508,381,508,635,-254c48898,355167,49025,355294,49279,354150v,890,508,1271,763,-127c50042,355421,50931,354786,50931,353769v254,1398,888,1017,1143,c52074,355421,53217,354786,53343,353261v,2668,1271,1144,1398,-381c54741,355802,56265,354659,56392,352499v,3430,1524,1524,2413,-636l58805,351863r,-254l58805,352117v762,763,1397,1652,2286,2415c61091,354913,60964,355294,60964,355675v-1016,,-1397,381,,1525l60964,357200r,254c58678,356437,56392,356565,59313,358725v-1905,-1017,-3937,-1398,-1905,889c56011,358343,54106,358470,56138,360249v-1016,-889,-2921,-1143,-1143,508c53852,359741,52581,359868,53979,361139v-889,-763,-1779,-636,-889,508c52455,361012,51438,361012,52455,361901v-1017,-889,-1143,-381,-636,254c50931,361647,50931,361774,51185,362282v-636,-254,-1017,-127,-636,127c50423,362409,50295,362409,50168,362663v127,,381,,508,c50804,363172,51057,362918,51312,362409v126,509,381,636,507,-381c51947,362790,52455,363172,52455,361774v254,1271,762,635,762,-254c53598,362663,54233,362282,54233,361139v254,1524,1016,889,1016,-382c55503,362790,56392,361520,56392,360249v254,2287,1397,1271,1397,-508c58297,362536,59186,360757,59694,358725v-254,3430,1270,2032,1905,-128c61599,358343,61853,358089,61853,357835v,381,,762,,1144l61853,358979v,1270,381,1397,762,1143c63123,360757,63885,361266,64520,361520v-1143,,-1651,635,762,2541c62742,362536,59440,362536,62742,365077v-1905,-1143,-4191,-1651,-2159,1017c59059,364569,57281,364823,59059,366856v-1016,-1016,-3048,-1270,-1270,509c56646,366221,55376,366475,56646,367873v-889,-890,-1778,-763,-1016,508c54995,367619,53979,367619,54868,368762v-1016,-1016,-1144,-381,-635,381c53343,368635,53217,368762,53598,369397v-636,-254,-1017,-127,-636,255c52709,369652,52581,370033,52328,370160v253,,381,,634,-127c52962,370541,53471,370287,53598,369652v126,762,381,762,635,-255c54233,370160,54741,370541,54995,369016v,1398,762,636,762,-381c56011,370033,56773,369525,56900,368254v,1779,1016,1016,1143,-635c58043,370287,59059,368762,59313,367237v,2669,1397,1271,1524,-762c60964,369906,62234,367873,62996,365459v-635,4320,1524,1906,2541,-1271c64520,369906,67696,365967,67823,363045v-381,6861,1905,1397,2032,-636l69855,362155r381,254c72903,364569,75824,366729,78745,368635v-1270,1017,-2032,2668,-2032,4320c76713,373209,76713,373336,76459,373590v-254,382,-254,890,,1271c75697,375369,76332,376386,79508,377529v-4573,-1143,-9653,,-3684,2414c72268,379054,68585,379181,72649,382103v-2921,-1397,-5842,-508,-2159,1525c68458,382612,65282,382993,68712,384899v-2159,-1144,-4192,-254,-1778,1143c65282,385153,63758,385661,65409,387059v-1143,-763,-2921,-509,-1143,762c62234,386932,62234,387821,63250,388583v-1651,-508,-1651,-127,-1016,509c61218,388965,60583,389219,61218,389727v-254,254,-508,508,-762,889c60837,390616,61218,390362,61472,390108v254,762,889,254,1016,-635c62996,390362,63250,390362,63377,388710v381,1144,1270,1398,1017,-635c65028,390108,65790,388710,65537,387313v888,1906,1905,762,1651,-1144c67823,388965,69220,387440,68839,385026v635,3811,2159,889,1778,-1271c71379,387821,73284,385407,72903,382357v1397,4702,2921,1398,3175,-2159c76332,386423,79253,382230,79762,377656v,4956,1524,4447,2539,2414c83064,380833,84207,381087,85223,381087v127,,381,,508,c85731,381722,86747,382484,89414,383374v-4953,-890,-10161,508,-3810,2795c81920,385407,77983,385788,82429,388710v-3176,-1397,-6224,-254,-2286,1779c77983,389473,74681,389981,78237,392014v-2286,-1144,-4445,,-1778,1271c74681,392395,73030,393157,74935,394555v-1397,-762,-3175,-381,-1143,890c71633,394555,71633,395445,72776,396207v-1778,-381,-1778,,-1016,762c70617,396842,69982,397223,70744,397732v-254,254,-508,508,-635,889c70490,398621,70744,398367,71125,398113v381,762,889,254,1016,-890c72649,398113,73030,398240,73030,396461v381,1271,1397,1398,1016,-762c74808,397859,75570,396207,75189,394809v1016,2033,2032,636,1651,-1270c77602,396461,79126,394682,78618,392268v890,3939,2414,889,1906,-1398c81667,395190,83445,392522,82810,389219v1778,4828,3175,1270,3302,-2414c86874,393412,89541,388710,89795,383882v635,8640,4319,1398,3429,-2668c91700,380579,89922,380325,88144,380452v508,-509,889,-1017,1143,-1652c90430,379816,91700,380706,93224,381214v2414,10419,3938,127,3176,-2287c99067,380198,101988,381468,105163,382739v-3810,-636,-11558,,-1778,3303c107195,396461,107576,386296,106560,383374v3303,1271,7113,2541,11177,3812c121929,388456,126247,389600,131327,390743r3810,763c135137,393030,135518,395063,135772,397732v-762,-763,-1778,-1271,-2667,-1779c132851,394047,132216,392268,131327,390743v-2667,-381,-12320,2160,-4826,3431c125612,394047,124723,394047,123834,394047v-1779,,-3557,254,-5208,762c118499,394936,118245,395063,117991,394936v-889,381,-1651,890,-2286,1525c115959,394555,115705,392522,114943,390616v-4699,-889,-12701,2923,-3048,3685c106433,394555,101099,397605,108592,398240v-4191,254,-8255,1652,-2794,3557c102115,401162,99194,403195,103893,404339v-2667,-509,-5969,1016,-1651,2033c99321,405863,97416,407388,100845,408277v-2159,-381,-3683,636,-1397,1779c97797,409548,96019,410437,98432,411327v-2540,-381,-2286,635,-889,1143c95510,412470,95510,412852,96654,413487v-1270,127,-1778,762,-889,1143c95510,414884,95384,415266,95257,415647v381,-127,762,-381,889,-763c96654,415647,97035,414884,96908,413741v889,889,1270,889,762,-1016c98559,413868,99575,413995,98559,411581v1524,2033,1778,127,1016,-1271c101226,412216,101988,410565,100972,408532v1651,2922,2794,635,1397,-1906c104401,410565,105163,406880,104020,404593v2286,4193,3556,889,2032,-2414c109228,406880,109735,402687,108847,398621v2540,6861,4191,1143,3175,-4066c112911,397096,113673,398240,114308,398494v-2286,3685,-5335,7878,-8383,12452l96273,425176v-1906,3050,-1906,6861,,9911c99702,440677,105798,444235,112403,444489v2159,,4445,-508,6350,-1652c121420,441186,124850,435595,126374,431402r3810,2795c135518,438136,145806,444743,154316,444743v4318,127,8382,-2033,10541,-5844c165620,437628,165492,435468,165365,432164v-126,-1651,-254,-3684,-254,-5971c167270,427590,167398,424033,165239,420856v5207,5210,4699,-508,2667,-5463c172859,423779,173621,415901,170954,409294v4191,7496,5715,4193,4953,-254l177177,409040v1144,,2287,,3430,c178702,410437,179336,412216,185941,411835v-7367,1398,-13971,6353,-3810,6099c176542,418823,171335,421492,178955,423270v-5080,-254,-8636,3050,-2159,3812c173240,426828,168795,429496,175018,430132v-3937,-255,-6223,2287,-1778,2922c170319,432673,168541,434452,171843,435595v-2286,-381,-4445,1144,-1143,1906c167144,437501,167779,438772,169557,439153v-2668,381,-2540,889,-1016,1397c166889,441059,166127,441821,167398,442202v-254,508,-381,1144,-509,1652c167398,443473,167779,443092,168032,442583v890,1017,1271,,890,-1779c170192,441821,170700,441694,169811,439153v1270,1397,2794,1397,1016,-1652c172986,440169,173367,437501,171970,435595v2540,2287,3302,,1651,-2668c176288,436612,177431,433308,175272,430005v3430,5082,3811,,1778,-3050c180860,432419,182003,427717,179336,423270v5081,5972,5081,127,3176,-5336c187084,426955,188354,418823,186068,411708v4572,9657,6096,3558,4699,-2033c191275,409675,191783,409802,192164,409929v1905,2160,2667,1779,2795,508l196991,410819v-4192,1524,-6351,4193,2540,4574c192164,416155,185179,420602,195213,421110v-5716,509,-11177,2669,-3684,5083c186576,425430,182639,428353,189116,429750v-3556,-635,-8128,1652,-2159,2923c183147,432037,180607,434324,185052,435341v-2921,-508,-4954,1143,-1778,2541c181115,437374,178702,438772,182003,439661v-3556,-381,-3048,1016,-1270,1652c178066,441313,178066,441948,179590,442710v-1651,254,-2413,1144,-1269,1398c178066,444616,177812,445124,177685,445760v508,-381,889,-763,1270,-1144c179717,445633,180226,444616,179971,442964v1144,1144,1651,1017,1017,-1524c182131,442964,183655,443092,182258,439915v1905,2795,2413,,1270,-1779c185814,440677,186703,438263,185306,435595v2286,3939,3810,762,2032,-2668c190259,438390,191148,433181,189370,430005v3302,5844,4953,1016,2667,-3431c196609,432927,196991,427082,195721,421492v3683,9402,5715,1397,4191,-5845c203849,426320,206008,418823,204484,412852r,l205119,413106v2794,4320,3810,3557,3810,1143c210580,414757,212232,415266,213756,415901v-5334,1016,-10161,5082,,4701c207024,421746,200674,426066,209946,426066v-5208,762,-9907,3049,-2922,4828c202325,430513,198896,433435,204992,434197v-3302,-254,-7366,2033,-1778,2796c199658,436739,197245,438899,201563,439534v-2794,-381,-4572,1270,-1524,2287c198007,441567,195847,442837,199023,443473v-3302,-127,-2795,1143,-1016,1397c195466,445252,195594,445633,196991,446268v-1525,381,-2160,1143,-1016,1398c195721,448174,195594,448555,195466,449190v509,-254,890,-635,1017,-1143c197245,448936,197753,448047,197372,446522v1270,889,1651,889,889,-1398c199404,446522,200801,446395,199277,443600v2032,2414,2286,,1143,-1652c202706,444108,203341,441948,201817,439534v2413,3430,3556,381,1651,-2541c206643,441694,207024,436993,205246,434197v3429,4956,4700,636,2286,-3303c212232,436357,212232,431021,210580,426193v4065,8259,5335,889,3430,-5591c218455,430259,219979,422508,217947,417172v127,,254,,508,127c221503,421619,222519,420983,222519,418696r381,c222138,419586,223281,420602,228489,421619v4191,8131,4953,4828,4445,889c234966,423143,236999,424033,239157,424541v-4191,-254,-10414,889,-634,3558c243222,439026,242968,428480,241825,425176r,c241825,425176,242079,425176,242079,425176v2794,2160,5461,4320,8001,6607c246905,430894,236999,430894,247413,434706v3557,10291,4064,381,3175,-2542c253129,434452,255542,436739,257828,439280v2032,2160,3683,4447,5207,6861c261003,445379,252239,445252,260622,448301v2794,8005,3302,381,2540,-1906c264559,448555,265448,450969,265448,453510r,636l265957,453637v1015,-508,1777,-4828,1777,-4828l267734,448809v-2413,-4193,-5207,-8005,-8509,-11435c256939,434833,254399,432419,251732,430132v2159,-255,4191,-763,6096,-1779c258463,428353,259098,428480,259733,428480v-127,1906,381,3939,1397,5590c254907,425812,257574,435468,259225,437501v2540,127,12447,-3049,2032,-3431c265576,434070,271799,429623,263289,430513v1397,-254,2668,-763,3811,-1525c268496,429115,269767,429115,271291,429115r2159,l273450,429369v,,-381,,-508,127c271672,428734,271545,430767,272688,432546v-2794,-3177,-2794,,-1778,2795c268496,430386,267608,434833,268877,438645v-3048,-6353,-3810,,-1905,3049c270529,441948,276244,438517,269005,438772v4064,-636,7747,-3304,2286,-3304c272561,435341,273831,434960,274847,434197v1016,636,2286,1144,3556,1271c272942,435468,276752,438009,280690,438772v-7240,-255,-1525,3176,2032,2922c284627,438645,283865,432292,280816,438645v1143,-3812,381,-8132,-2032,-3304c279673,432419,279673,429242,277006,432546v1143,-1779,889,-3939,-254,-3050c276625,429496,276371,429369,276244,429369r,c276244,429369,276625,429369,276625,429369v2032,,4065,,5970,c283738,430005,285008,430513,286405,430767v-8510,-890,-2286,3557,2032,3557c278022,434706,287802,437882,290469,437755v1524,-1906,4318,-11562,-1905,-3431c289707,432673,290215,430640,289961,428607r1524,c293390,429623,295549,430259,297835,430386v-2667,2414,-5207,4955,-7366,7242c288437,439788,286405,442202,284627,444616v-1016,1398,-1905,2795,-2668,4320l281959,448936v,,890,4447,1779,4956l284246,454400r,-636c284246,451350,285135,448936,286532,446903v-635,2669,,9403,2667,1652c297709,445506,288818,445506,286786,446395v1524,-2414,3302,-4828,5334,-6861c294406,436993,296820,434579,299360,432419v-889,2922,-381,12705,3175,2541c312823,431148,302916,431148,299868,432037v2540,-2287,5334,-4574,8256,-6734c306980,428480,306853,439153,311426,428226v11430,-3304,762,-4193,-2795,-3431l309520,424160v2541,-763,5081,-1652,7621,-2541c316506,425812,317014,430386,321459,421619v6986,-1398,6732,-2669,4319,-3431c326286,418061,326921,417807,327556,417553v-254,3176,508,4955,4953,-1779l332509,415774v-2921,5209,-1397,15247,3302,4701c333906,426955,335303,434197,339240,425939v-1524,4955,-1524,10164,3049,4701c339876,434579,341146,438899,344575,433943v-1778,2796,-1397,7370,1778,2796c344448,439661,345591,442710,348004,439280v-1397,2414,-762,4574,1397,2414c348258,443346,348512,445760,350544,443346v-1524,2795,-127,2922,889,1397c350671,447157,351179,447157,352322,446141v-381,1525,,2414,890,1525c353465,448174,353846,448555,354227,448809v,-508,-253,-1016,-507,-1398c354863,447030,354227,446395,352703,446014v1398,-508,1524,-1017,-1016,-1398c353465,444235,353974,442964,350671,443092v3049,-636,1016,-2033,-1143,-1652c352577,440423,350798,438772,348131,439153v4319,-636,1905,-2923,-1651,-2541c352195,435976,348004,433562,344702,433816v6096,-762,2667,-3684,-2032,-3303c349655,428861,344956,426574,339749,425684v9144,,2921,-4319,-3811,-5463c347496,420602,339621,415266,333525,415139r254,c337463,414630,338987,413995,339113,413360v508,-127,889,-381,1398,-508c340384,416155,341400,417680,345083,411581r254,c343559,417553,345591,426320,349655,415139v-1524,7242,508,15374,4191,5971c352577,426574,352958,432546,357530,426193v-2286,4447,-635,9148,2667,3430c358546,432800,359308,437882,362229,432546v-1778,3430,-381,6734,2032,2668c362864,437882,363753,440296,366040,437755v-1144,1906,-636,4574,1269,1779c365785,442710,367309,442710,368579,441059v-762,2668,-253,2668,1017,1524c369215,444362,369850,445252,370612,444235v381,508,762,889,1270,1144c371882,444743,371501,444235,371247,443727v1270,-381,508,-1271,-1270,-1398c371374,441567,371374,441059,368834,440804v1905,-635,2286,-2032,-1144,-1651c370993,438263,368579,436866,366421,437374v3048,-1398,1143,-3050,-1779,-2541c369088,433816,366421,431529,362737,432164v5970,-1143,1397,-3557,-2159,-2922c367055,427845,363118,424922,358165,425684v7494,-2414,2032,-4447,-3683,-5082c364642,420094,357530,415647,350163,414884v9653,-381,6351,-3684,1397,-4828c352577,409802,353720,409548,354736,409421v,1906,889,2414,3302,-508c358419,408913,358800,408913,359054,408913v-1524,5717,,12197,4699,2414c361467,418442,362864,426574,367309,417553v-1778,5336,-1905,11181,3176,5209c367817,427082,369088,431910,372771,426447v-1905,3049,-1651,8132,1778,3049c372517,432800,373660,436103,376200,432419v-1651,2541,-889,4955,1651,2668c376454,436866,376835,439661,378994,436993v-1778,3049,-254,3176,1016,1652c379121,441186,379629,441313,380899,440296v-508,1652,,2796,890,1779c382042,442583,382423,443092,382932,443346v,-636,-254,-1144,-509,-1652c383694,441313,383059,440423,381280,440042v1398,-508,1652,-1143,-1016,-1397c381026,438517,381661,438136,381789,437755v,254,,381,253,635c384202,442202,388266,444362,392584,444235v8510,,18797,-6607,24132,-10673c417478,433054,418113,432673,419002,432037v762,-508,1143,-508,1651,-889c422177,435341,425607,440550,428147,442202v1905,1144,4064,1779,6350,1652c441101,443600,447198,440042,450754,434324v1905,-3049,1905,-6861,,-9783c447833,419967,444404,415012,441101,410310r-8890,-13087c430941,395190,428020,393920,424337,393666v6223,-1271,-3049,-3558,-5589,-3304c418113,391633,417605,393030,417224,394428v-1270,381,-2540,889,-3810,1398c413795,395190,412906,394682,411509,394174v,-889,127,-1652,253,-2414c411762,390997,411762,390616,411762,390108v,-381,,-889,,-1271c411509,387948,411128,387059,410619,386296v636,-1016,636,-1779,-1143,-1397c409095,384390,408714,384009,408206,383628v2794,-3049,3430,-6480,-3302,-2541c409731,377021,412143,371303,404650,375623v3302,-2541,5843,-5844,2413,-5463c407571,369270,408333,368635,409222,368000v1652,-890,3430,-1398,5335,-1652c415319,366348,415954,366094,416589,365967v1397,-381,2794,-1144,3810,-2033c420780,363553,421161,363172,421415,362790v889,-1270,127,-5463,,-6225c418875,348560,421415,338649,424082,328358v2922,-11182,5843,-22490,3557,-33925l427512,294433v,,-762,-127,-1017,-254c428909,305487,425988,317049,423066,328103v-2667,10546,-5334,20457,-2667,28843c420780,358089,421034,361393,420653,361901r-254,381c419764,363045,418875,363680,417859,364061v-635,254,-1270,508,-2032,635c415319,364696,414938,364823,414557,365077v-1905,255,-3810,890,-5716,1779l408460,367110v-1143,763,-2032,1779,-2794,2923l405666,370414v,,-254,,-254,c404523,371558,403634,372701,402618,373845v-127,127,-381,254,-635,508c401348,374861,400586,375242,399824,375496v-381,127,-889,254,-1270,254c397792,375877,397156,376386,396648,376894v-254,127,-254,381,-507,508c396013,377529,395886,377656,395760,377910v-762,1017,-1905,1652,-3176,1779l392457,379689v-762,,-1524,-254,-2159,-635c389917,378673,389663,378165,389790,377656v762,-127,889,,1143,254c391187,378292,391695,378419,392076,378419v635,,1270,-382,1397,-1017l393473,377148v,,-127,-889,-508,-1143c392584,375750,392203,375496,391695,375369v254,-254,381,-381,508,-635c392330,374480,392584,374226,392711,374099v508,-763,1144,-1398,1778,-1906c394617,372193,394743,371939,394617,371812r-255,c394362,371812,394236,371685,394236,371685v-763,508,-1525,1270,-2033,2032c391949,374099,391695,374480,391314,374861r,254c391314,375115,390679,375496,390679,375496v-254,254,-635,509,-1016,763l389409,376005v,,-508,-255,-508,-509l388901,375496v,,,-381,,-381l388901,375115r,-381c389663,374480,390679,373082,391187,372320r,-381c391187,371939,390806,371939,390806,371939v-889,1270,-1778,2160,-2032,2160l388647,374099v,,-508,-763,-635,-1271c388012,372701,388266,372447,388393,372320r762,-508c390044,371430,390806,370922,391441,370287r,-254l391441,370033v,,-127,-254,-127,-254l391060,369779r-254,381l390679,370160v,,-127,127,-127,127c390044,370668,389536,371049,388901,371303r-127,c388774,371303,388774,370414,389028,370160r,c389028,370160,389536,369270,389917,369016v635,-508,762,-889,762,-1270c390679,367746,390679,367365,393219,366094r127,l393346,365840v2414,-3939,5589,-7497,9145,-10546l403888,353896v,,762,-635,1016,-1143c405158,352499,405539,352117,405793,351736v3175,-6098,1651,-17788,,-31383c404523,310188,403126,298880,403761,288969v-381,,-762,-254,-1143,-381c401983,298753,403380,310315,404650,320480v1905,12706,3302,24903,508,30621l405158,351101v-889,1144,-1905,2287,-3048,3177c398935,356946,396141,360122,393855,363553v253,-890,-382,-1398,-3303,-254c394108,361901,394870,358725,390679,360376v2667,-1143,3429,-3430,,-2795c392711,356819,393981,354659,390679,355675v3048,-1397,1905,-2287,,-1779c392711,352499,392457,351990,390679,352245v1270,-1144,1397,-2033,254,-1779c390933,349957,390933,349449,390679,349068v-254,508,-381,889,-508,1398c388901,350085,389028,351101,390171,352245v-1524,-255,-1905,,127,1651c388393,353388,387123,354023,390298,355675v-3175,-1016,-2159,1271,,1906c386996,356946,387504,358979,390298,360376v-4191,-1651,-3556,1398,-127,2923c384710,361012,386996,365077,390171,366475v-5207,-2160,-4826,635,-1905,2922c388139,369525,388012,369779,388012,369906v-3683,-763,-2921,1397,-762,3684c387377,373972,387631,374480,388012,374734r,c383821,374099,379502,373717,375311,373590v2794,-3176,3683,-6098,-2413,-3938c377343,367237,378740,362409,372771,365332v3175,-1652,5461,-6353,,-3558c376200,359995,376962,356437,372771,358470v2667,-1397,3302,-3938,,-3049c374930,354532,375946,351990,372771,353134v3048,-1779,1778,-2541,,-1906c374803,349449,374422,349068,372898,349322v1143,-1270,1270,-2287,,-1906c372898,346781,372898,346273,372644,345765v-254,508,-381,1143,-508,1651c370993,347035,371120,348179,372390,349322v-1651,-127,-2032,127,127,1906c370739,350593,369469,351482,372517,353134v-3175,-1017,-2032,1398,,2287c369088,354786,369850,357200,372517,358470v-4191,-1778,-3429,1652,,3304c366928,359233,369342,363807,372517,365332v-6096,-2669,-4572,2033,,4320c366421,367746,367436,370541,370231,373590v-3810,,-7748,509,-11431,1017c360070,372193,359562,370668,354989,372701v4192,-2668,5335,-7496,-507,-4320c357530,366475,359562,361774,354227,364823v3303,-2033,3684,-5463,-381,-3303c356387,359995,356895,357454,353593,358470v2032,-1016,2921,-3557,-128,-2160c356387,354278,355117,353515,353212,354278v1905,-1906,1524,-2161,,-1779c354227,351228,354355,350085,353212,350466v,-509,-128,-1144,-509,-1525c352450,349449,352450,349957,352450,350593v-1271,-254,-1017,889,253,2033c351052,352626,350798,352880,352958,354405v-1906,-509,-3049,508,126,1905c349782,355548,351179,357835,353339,358470v-3430,-381,-2541,2033,254,3050c349274,360122,350290,363426,353846,364823v-5842,-2033,-3048,2287,255,3558c347877,366221,349782,370795,354355,372701v-5335,-1271,-5208,762,-2922,3176c348258,376513,345083,377275,341908,378165v635,-2033,-254,-3050,-4319,-890c341527,374226,342162,369270,336701,372955v2920,-2160,4318,-6988,-636,-3558c339113,367110,339240,363553,335557,366094v2413,-1779,2540,-4320,-508,-3049c335430,362790,335811,362536,336065,362155v17274,-13341,30482,-31129,38230,-51586l400078,255680r,4701c400078,272833,400205,284522,399316,287699r254,254l399824,287953v762,-3304,762,-15120,635,-27572l400459,254663r1905,-4193c402491,258475,402364,269529,402364,269656v,382,381,763,762,763c403507,270419,403888,270165,403888,269656r,l403888,248183v,,,-381,-254,-508l405666,243228r,13722c405666,271689,405793,285793,404904,288842v,127,,254,127,254l405285,289096v889,-3430,889,-17534,762,-32273l406047,241958r5843,-12452l411890,245769v,18424,,35831,-1271,44471l410874,290494r254,-254c412398,281473,412398,264066,412398,245769r,-17280l415319,222264r,13849c415319,236113,415573,236875,415954,236875r,c415954,236875,416716,236621,416716,236240r,l416716,223153r381,c417097,223153,417351,223280,417351,223280v254,,508,-127,508,-381c418621,221374,419383,219722,420018,218071v-508,3811,-889,7623,-889,11435c419129,229887,419129,230395,419129,230776v-254,7497,-127,16391,,25031c419256,269275,419510,283379,418240,291638r,254c418240,291892,418621,291638,418621,291638v1270,-8386,1016,-22490,889,-35958c419383,247167,419256,238400,419510,230904v254,,508,-255,635,-509c420780,227219,421796,224296,423194,221374v1015,-2160,1905,-4447,2413,-6861c425607,214132,425352,213878,425099,213878v-381,,-636,254,-636,508c423956,216673,423194,218833,422177,220866v-762,1906,-1651,4066,-2286,5972c420018,223788,420272,220739,420780,217689r,-254c420780,217435,420272,217435,420272,217435v889,-3176,2286,-6099,4065,-8767c424590,208414,424463,208033,424337,207779v-255,-254,-636,-127,-890,c421542,210701,420018,213878,419129,217308v-508,1652,-1143,3304,-1778,4956l417351,222264v,,,-1271,,-2033c417351,220103,417351,219849,417097,219722r22354,-47520c439451,172202,440339,172202,440720,172202v1525,127,3049,-254,4319,-1016c445801,170678,446182,169788,446309,168899v1270,-381,2286,-1271,2667,-2541c449103,165595,448976,164706,448595,163943v889,-508,1651,-1270,2032,-2287c450627,160767,450373,159751,449738,159115r,-254c450627,158226,451262,156828,450754,155685v-381,-1144,-1397,-2033,-2540,-2160l460407,127351v,1270,381,2414,1016,3557c461550,131162,461931,131289,462185,131289v254,,381,,508,-127c463074,130908,463201,130400,462947,129892v,,,,,c462312,128240,462058,126461,462058,124682r,-381c462058,124301,463709,120362,463709,120362v,1017,,2033,127,2923c463836,125699,463836,127605,464090,129002v,509,508,890,889,890c465487,129892,465868,129384,465868,128875v-127,-1270,-127,-3303,-381,-5590c465487,121633,465487,119600,465360,117567v,-127,,-381,-127,-508l469171,108673v381,2414,889,4701,1397,6734c471457,119219,472219,122776,471457,124047v-381,381,-254,1017,127,1271c471584,125318,471584,125318,471584,125318v127,,381,254,635,127c472473,125445,472727,125318,472854,125064v1397,-1906,635,-5337,-508,-10165c471584,111976,471076,109054,470695,106132v,-127,,-381,-254,-508l473489,99016v254,3304,889,6608,1778,9784c476410,112739,477172,116678,477299,120744v,508,381,889,889,889c478696,121633,479077,121252,479077,120744v-127,-4193,-889,-8386,-2032,-12452c475902,103718,474759,99398,475648,95713v,-254,,-635,-254,-762l475775,94188v,,508,,762,-127l476537,94061v3302,2923,3937,8767,4699,14358c481491,111468,481998,114518,482761,117440v,381,507,635,888,635l483904,118075v,,762,-762,635,-1143c484539,116932,484539,116932,484539,116932v-762,-2796,-1271,-5718,-1397,-8640c482506,102193,481744,95967,477807,92664r-254,c477553,92664,478442,91774,478950,91520v635,-381,1016,-762,1397,-1398c484666,92791,486825,99398,488476,104734v508,2160,1270,4193,2286,6226c490889,111214,491143,111468,491524,111341v127,,381,,508,c492413,111087,492667,110452,492413,110071v-889,-1779,-1651,-3685,-2159,-5591c488603,99016,486317,91393,480982,88471v128,-1398,890,-2542,1905,-3304l482887,85421v1143,1271,2160,2414,3303,3558c490508,93299,497112,100160,497493,107148v,508,509,890,1017,890c499018,108038,499399,107529,499399,107021v-508,-7623,-7367,-14612,-11939,-19313c486444,86692,485428,85675,484539,84532v253,,381,127,634,127c486825,86311,488730,87581,490762,88725v1143,762,2413,1397,3683,2414c495080,92409,495843,93680,496731,94696v2668,2796,4319,6353,4700,10165c501685,106640,502066,108419,502828,110071v-635,-636,-1397,-1144,-2159,-1398l500288,108673v,,-254,254,-254,254l500034,108927r,381l500034,109308v254,1144,762,2033,1016,2796c502193,114136,502574,116551,502066,118838v,381,,635,508,762c502574,119600,502574,119600,502574,119600v381,,635,-254,635,-508c503844,116551,503463,113755,502193,111468r-381,-762c502701,111595,503590,112485,504479,113501v1143,2287,1651,4701,1524,7243c506003,122776,506003,124936,506003,126969v-127,,-381,,-381,255c503717,129511,502828,132560,502828,137388v,381,254,636,508,636c503336,138024,503336,138024,503336,138024v381,,635,-255,635,-636c503971,133195,504606,130654,505876,128621v127,2923,508,5972,762,8767l506638,137388v-127,1525,,3050,508,4447l507146,142089v508,6353,889,12325,,17789c506130,165595,504860,198503,506257,209812v254,2414,381,4828,254,7242l506511,220739v,,-127,254,-127,508c506384,221501,506384,221755,506511,221882v,5972,762,11817,2159,17534c509051,240687,509305,241830,509432,243101v,127,,381,127,508c510702,251233,510956,258856,510575,266480v,2287,-126,3939,,4828c510575,273595,510194,281219,509940,283506v-3429,2795,-11430,6226,-19305,9529c485809,295068,480982,297101,477299,299007v-4318,2160,-9907,5591,-15876,9275c452786,313619,443896,319082,438434,320861r,c439196,318574,440213,316541,441229,314635v381,,508,-508,381,-762c441610,313619,441356,313492,440975,313492v-889,,-1398,1270,-3811,6734c436148,322640,435132,325181,434243,326833v-127,254,,635,127,762c434370,327595,434370,327595,434370,327595r254,c434624,327595,435132,327595,435132,327341v889,-1652,1651,-3304,2286,-5082c437418,323656,437418,325181,437418,326579r254,254l437926,326833v,,1525,1016,1525,1016l447960,316414r10796,1906l466249,305487r9780,2922l483142,296466r12573,3684l501685,288461r9017,3812l511338,292527r,-1398l510956,283252v127,-1652,382,-5591,508,-8640l511464,275374v636,1652,1017,3431,1143,5082c512607,280837,512862,281092,513243,280965v254,,635,-254,635,-509l513878,280456v-128,-1905,-509,-3684,-1016,-5463c512100,272833,511719,270546,511592,268259e" fillcolor="#2b2522" stroked="f" strokeweight="0">
                  <v:stroke joinstyle="miter"/>
                  <v:path arrowok="t" o:connecttype="custom" o:connectlocs="508289,177412;508416,181096;508416,183002;508162,186052;508416,177412;508416,177412;498764,95205;498510,94696;501431,97746;501685,99144;498891,95205;498891,95205;495843,90504;495843,89995;496858,90885;497748,91774;495843,90376;495843,90376;480728,89614;480728,89995;480601,89995;480601,90758;479331,92028;478061,92918;481744,85040;483523,85294;480728,89614;480728,89614;469933,107148;469933,107148;469678,107784;464725,118329;464471,118838;461550,125318;461169,126080;461169,126080;447579,155176;445293,156066;444404,155431;440086,153779;440594,152762;440594,152381;477299,77035;477299,78306;477680,78306;478188,78306;481491,74621;481744,75892;482379,80339;469933,106894;406047,137007;404904,142979;401856,141835;400459,141454;400459,141454;402999,139294;406047,137007;406047,137007;449611,114136;449611,113882;449992,113501;452278,113120;454057,112993;454310,115661;454819,118838;455327,119346;451516,126842;450246,120616;449484,114136;449484,114136;409222,145774;406809,143868;408968,135101;409984,132433;412652,126715;414049,125191;414303,125445;412017,134212;409349,145901;430814,154287;429417,155304;429925,152254;429925,151746;430306,152635;430941,154287;430560,148824;429925,148315;429925,148315;429290,148824;428782,152127;428147,155558;411000,147426;411000,146918;413668,134466;416081,125953;416589,125953;417986,125064;417097,136118;415700,149459;415954,150729;415954,150729;416462,150856;417224,150475;419002,136118;420272,124936;420399,124047;421796,123793;421796,134212;421923,145520;422558,146664;422812,146664;423701,146028;423701,134085;423701,124174;425352,123031;426114,122268;427385,132687;428147,145012;428147,146282;428782,146536;429417,146282;429036,132433;427893,122268;427893,122268;430306,120744;430560,120362;431195,120998;431449,120998;432719,134212;433735,143360;434370,144504;434624,144504;435513,143868;434497,133958;433354,120108;433354,119727;435386,118965;435894,118965;437799,141708;438308,142852;438434,142852;438689,142852;439577,142216;437672,118584;440086,117186;440720,116805;440720,116805;443134,134339;443134,138532;444023,139421;444912,138532;444912,138405;444912,134339;442626,116678;445293,114899;446055,114391;447452,114772;448341,121252;449484,129002;449992,129765;439451,151619;436910,151365;431703,153525;431322,152254;430433,148824;455581,111722;455708,110833;458248,108038;459645,107275;459772,108165;460153,108673;456089,117186;456089,115661;455453,111722;462185,105497;461804,106386;461296,105497;462185,105497;462185,105497;455072,65473;455327,85802;448341,91520;448341,91520;451008,87327;453040,85167;453040,68395;452659,65854;454565,65473;455327,65473;455327,65473;450500,157463;449865,159242;449357,159751;449230,159751;446436,161148;446436,161529;446436,161529;446690,161529;446690,161529;449103,160259;449611,161275;450246,162800;448341,164579;447706,164833;447960,165087;445928,166103;445674,166485;445928,166739;445928,166739;448214,165468;448722,167120;447071,168645;446817,168645;446436,168899;444023,169280;443769,169534;443769,169534;444023,169915;445801,169788;445039,171313;430560,171059;429544,171059;423447,169280;405920,164960;384456,155558;383185,154668;382932,154668;382804,154414;381535,153398;378613,149840;377851,148569;377851,148061;377343,146918;377089,145520;381789,133704;384837,129129;392711,117313;400967,103718;410238,94442;419129,92791;419637,92791;425099,92537;425352,92537;437037,87073;440213,85802;443007,94569;443134,94569;443769,94188;443261,93299;441356,85167;438942,75511;447706,72715;447706,72207;447452,72207;438308,75002;437418,75002;430052,75002;427257,72588;428147,68522;428274,68014;432211,65600;432211,64711;432338,64711;432084,64329;426750,61915;426750,61915;427385,60645;427385,60264;427385,59755;428528,60137;430687,60518;432465,56833;428655,55435;428274,56071;428909,56579;431576,57341;430306,59628;429163,59120;427004,58739;426495,59628;425607,59501;424463,58612;428909,50480;429671,49337;429925,45906;429925,44254;431830,41459;434497,37520;434624,37012;434878,37012;437418,35487;444404,35487;445420,37139;433354,43238;433354,43746;433608,43746;433862,43746;445547,37901;445674,37901;446182,39807;446182,40569;446436,43111;444277,42857;443388,42475;435005,43873;435005,44381;435259,44381;436021,44508;444531,49209;442245,54292;441229,55435;442626,54927;447452,56071;447706,57468;445420,57849;444531,56833;444531,56452;444150,56452;442245,59882;444277,62424;443642,62678;441610,65600;443007,70047;445801,70937;448722,70301;448976,69920;448976,69920;448468,69793;443388,69539;442245,65600;443896,63186;445801,62932;448214,65219;446817,66235;445674,64711;443515,66489;449738,67506;449738,66998;449738,66998;449230,66998;449230,66998;444150,66489;444785,65473;445928,66108;448722,65346;446309,62424;449230,60137;449738,55562;449230,55435;449103,55944;446055,61661;445547,61788;442753,60391;443642,57214;447833,57849;447960,57722;447706,55435;443261,53657;444912,48574;436148,43619;443007,42857;444404,43238;446817,43619;447071,43619;447706,45017;449611,46922;449992,47304;450119,49845;450119,50734;450119,50988;450373,50988;454438,50353;455708,49464;458629,50353;457994,56833;454438,61153;454438,60645;453802,60009;453167,60645;453167,61915;452152,62169;451897,62169;452405,59628;452152,58993;452152,58993;451516,59120;451516,59120;451008,62551;452024,63059;452152,63059;453040,62932;453040,63948;451897,64457;451643,67887;451897,84405;450246,85802;447452,91520;447452,91774;447706,91774;448341,91774;456343,85294;455834,64202;454438,63694;454310,63694;454310,63313;454438,62169;458883,57087;458883,56579;472727,39934;458883,59628;458629,60009;458883,60264;473362,39426;469552,55308;469552,55817;469933,55817;473616,36504;473235,36122;472727,36377;459010,56198;459645,52132;468409,45779;468409,45271;467900,45271;459645,51369;459010,49591;455200,48193;453421,49337;450881,50099;450881,49464;450754,46795;454310,47304;462058,46033;462312,45652;462312,45652;461931,45525;450246,45906;448341,44254;447325,40697;455834,43238;457867,43238;458121,42857;457740,42602;447198,39807;445801,35106;457486,38791;457486,38791;470822,33962;471076,30405;468916,28499;470949,27737;470949,27991;472854,32057;467138,37647;466885,38028;466885,38028;467266,38028;473362,31929;471330,27482;473743,27609;474759,30278;475013,30532;475267,30278;473870,27101;468028,27991;466630,26212;471965,25577;472473,25577;472346,25195;472346,25195;466122,25958;465106,25195;465106,24687;466503,23925;468535,23289;469044,23289;474632,24179;475013,24433;475394,24687;476156,25322;477807,27991;477807,28372;478061,29897;475394,33581;475140,34217;475648,34471;475902,34471;479204,29897;478823,27609;480474,26212;481236,27609;479966,35106;474886,37139;473489,36758;473235,37139;472981,52767;472981,53275;473489,53275;473997,37266;474251,37901;471711,59628;470314,61534;466122,66998;465741,66998;465106,67379;465106,67379;465106,67887;464471,77925;464471,78560;461804,89106;462058,89995;462312,89995;462820,89614;465360,80085;472092,83261;462312,103082;462058,103464;461550,103464;458248,105878;457486,106005;454057,109689;454057,110071;453802,110579;453548,110579;452278,111087;448595,111722;447706,112358;447706,112358;446436,112104;444023,113120;441737,114645;441229,114645;440720,114645;439323,115407;435386,116805;432338,118075;432211,118075;431957,118329;431703,118329;431703,118456;431576,118456;430941,117948;429417,118838;427766,119727;424337,120998;423575,121633;422685,121633;415827,123793;415827,123793;415192,123539;418875,116551;418875,115661;417986,115661;414176,122014;413287,122268;411509,124428;408460,130781;408206,131671;408206,131671;407952,132433;402872,137261;399951,139802;399951,139802;398173,137007;397665,136372;397030,136880;397030,136880;402237,141962;409349,145901;429163,155939;432211,154287;432465,154033;432592,154033;437672,151492;439451,151492;438815,151873;437799,153144;438561,153652;439577,153652;444150,155176;445293,155939;445547,155939;445801,155939;448214,155049;449230,154668;450627,156193;450627,156193;421288,188847;421288,188847;419383,193040;420526,185035;420907,185798;421161,188847;421161,188847;400459,177412;400840,177412;398808,179953;394998,186052;395379,186814;395379,186814;395632,186814;396141,186433;399824,180715;403761,175252;403634,174362;403634,174362;402872,174616;401983,176268;403507,172329;405666,166485;406174,166485;415446,168264;414684,172838;413795,177920;414303,178682;414430,178682;414938,178174;415827,173092;416208,171694;416335,177031;416843,177666;416843,177666;417605,177158;417605,177158;417224,169915;417224,168899;423447,170805;429798,172456;422939,186433;422304,185035;421415,181732;420907,180969;420399,180969;420145,181478;419637,184400;418367,194692;418367,195581;414049,204348;414049,202951;418113,195073;418113,194819;417986,194311;417097,194438;417097,194438;414684,198885;414811,198122;414303,197487;413541,197868;413541,197868;412779,202696;411000,208160;411509,208795;411762,208795;412398,207398;412524,207398;412398,207779;412398,207779;412398,208414;411890,208922;410493,211972;410493,211718;409984,210955;409857,210955;409095,211591;409095,211591;408841,214386;408841,214386;409095,215021;407317,218579;408841,199647;408841,198376;409095,198249;409095,198249;409349,196598;409222,196344;411890,188720;413033,186306;412906,185416;412524,185416;412017,185798;410874,188212;407952,199393;408587,200028;406936,219976;405412,223153;405793,210447;405285,209558;405285,209558;404396,210066;404015,226075;402364,229125;403888,197868;404142,197868;404777,197360;408587,185798;409857,183383;409603,182621;408841,182748;408841,182748;407571,185035;404015,194311;404015,194311;404015,194438;404015,194819;403761,196979;402110,230014;385345,263939;385345,157718;404904,166485;402872,171948;401348,177666;401348,177666;413541,227346;413287,227854;378867,301040;384583,266861;384583,266480;404142,226329;404142,226329;404396,225694;406301,221755;406301,221755;430560,172583;438561,173473;413414,227219;376581,281092;362483,266988;368071,266226;377597,275755;376708,281219;370866,289732;370485,289477;353593,272579;359181,266988;359435,267242;376327,284141;370739,289732;363753,291002;363753,291002;353212,280202;353846,275374;368326,290113;363880,290875;346226,293035;355117,284141;359816,288715;350798,297736;346226,293035;366040,319972;363626,320861;360324,319463;328953,287445;333525,282743;365659,314381;366040,319972;366040,319972;325650,323021;322348,324419;319935,323402;320443,317685;338606,299896;339240,300150;343559,304598;325524,322767;336319,367237;336954,370541;337589,374099;338225,378419;335430,381722;325524,385280;323237,382739;322475,379562;321713,376640;321078,373845;321840,373082;333906,365713;336319,367110;336319,367110;342162,380706;343305,380325;353465,377783;358927,376894;368326,375877;368326,375877;371882,375750;372644,375750;375946,375750;379629,375750;389409,377021;390044,377783;391060,381214;392711,381976;393219,381976;393855,381976;396775,380833;398173,379435;400459,380325;408714,385280;409476,385915;411255,388075;412143,389854;412143,390997;412017,392649;411890,394555;411509,397732;411509,398240;411255,400400;411381,400400;410493,411200;410747,421873;408968,427717;397918,430767;393855,430767;391314,431021;391187,431021;389155,431656;387250,433054;386488,437882;386996,438390;387123,438390;387504,437628;388012,433816;390679,432419;394870,431910;397792,431910;409731,428353;411890,421619;411636,410183;412143,402814;412143,402560;412398,400400;413541,399002;418367,396461;421923,395826;422050,395826;424590,395699;427257,395826;427512,395826;432465,398494;441356,411708;450881,425939;450881,434452;435767,443346;430052,441948;422939,431402;433354,425303;436656,431529;431576,432927;428782,438517;429417,439153;430052,438645;432338,433943;437672,432800;438942,432800;434624,424795;448722,427082;449484,427082;449484,426193;449484,426193;423956,429242;423701,429242;422431,430132;421796,430513;419637,431783;417224,433181;393855,443600;384456,438390;384202,432292;384329,422254;382678,409802;383694,409802;406428,421365;405793,425939;405793,426828;406174,426828;406682,426828;407571,420983;385218,408913;382297,408404;381916,408404;375565,407896;373406,407896;371755,407896;368453,407896;360832,408404;360451,408404;356133,409040;349274,410310;347496,410692;347496,410692;343305,411835;342416,412089;340002,412725;329080,416409;324762,418061;323745,418442;318538,420348;313712,422127;306599,424287;303297,425176;301519,425684;301519,425684;297709,426447;296311,426701;295804,426701;295296,426701;292628,427082;288818,427463;282340,427972;270148,427972;263797,427717;262146,427717;261892,427717;260368,427463;251223,426066;247159,425176;240809,423397;234204,421237;225949,418188;225441,418188;223789,417426;218709,415647;218709,415647;218328,415520;218328,415520;212105,413360;210708,412852;206516,411581;206008,411454;205881,411454;201309,410183;196737,409294;192672,408659;192037,408659;183782,407896;180860,407769;179209,407769;178702,407769;177177,407769;167906,408404;167906,408404;166382,408659;142250,421237;143139,427082;143647,427209;144028,427209;144028,426193;143393,421619;167270,409802;167017,411200;166255,415266;166255,416155;165746,420475;165746,420475;165620,425303;165620,429623;165746,432419;165492,438517;155967,443727;132597,433308;128279,430259;128025,430005;127390,429623;100464,425684;100464,426574;100464,426574;101226,426574;101226,426574;115324,424414;110752,433054;112022,432800;117356,433943;119642,438645;120150,439280;120150,439280;120658,438645;120658,438645;117864,433054;112784,431656;116213,425176;116213,425176;126628,431148;126628,431148;119388,442329;113673,443854;98559,434960;98559,426447;108085,412216;116975,399002;124977,396080;125612,396080;130819,396842;131327,396842;134248,398240;137043,400781;137805,422127;139837,428861;151775,432419;157999,432546;161682,434324;162190,438009;162698,438772;162825,438772;163460,438263;162698,433435;162190,433054;158380,431402;151902,431021;140853,427972;139074,422127;138440,400654;138567,400654;137550,392395;137550,390743;137550,390108;140345,386042;140599,386042;142758,384136;146187,381976;146187,381976;148727,380706;148727,380706;151268,379689;152792,380452;153808,380960;155205,382484;158888,383755;160539,383374;161047,383501;162698,383247;164349,385661;167779,399129;167651,399129;159142,393920;147076,386550;145679,385915;145679,386932;149489,404720;149489,408659;148092,409167;147584,409548;148346,409675;151775,408786;155713,408023;156348,407515;155840,407515;154189,407515;152283,404466;148981,392014;148981,392014;158253,397732;169684,404339;169938,404339;170827,404847;171081,404212;171081,403195;170319,400019;167144,384772;167651,381976;168541,381595;169049,381214;168287,381087;165239,381976;161428,382866;161428,382866;161682,382357;161682,379689;161936,379689;162825,379308;163333,377402;163333,376767;163333,376513;166763,376132;173113,375750;176796,375750;177431,375750;179845,375750;180352,375750;184163,376005;194069,377275;198388,378165;199404,378419;201944,378927;206135,380070;210961,381468;215153,382866;215915,383120;218582,384136;224171,386169;225060,386550;231537,388965;238395,391252;245000,393157;245000,393157;253510,394936;256939,395445;272942,396588;275609,396588;296820,395190;297454,395063;297582,395063;299106,394809;307869,392649;309648,392141;310155,392141;311934,391506;311934,391506;312696,391252;313331,390997;313458,390997;320316,388456;324126,387059;328318,385534;336573,382612;342543,380198;342543,380198;399824,377910;401602,377529;404015,380579;399189,378419;399951,377783;399951,377783;404777,375623;405666,376386;404523,375877;404777,375877;412524,397605;413795,397223;412524,398113;412524,397350;412524,397350;382932,438009;380518,437628;379375,435722;377851,433054;376073,430132;374295,427082;372136,423270;368960,417934;365150,411835;370485,408913;370993,408913;375311,408913;380137,409294;380137,409294;382423,416536;382423,417299;382804,422635;382804,432037;382932,437628;382932,437628;299106,430767;300884,427336;304059,426447;299106,430640;299106,430640;287675,431148;288310,429369;288818,429369;287675,431021;287675,431021;277895,433562;275990,434324;274085,433562;275990,433308;277768,433562;277768,433562;263289,429496;263797,429496;264305,431148;263289,429496;263289,429496;248937,427463;251223,427972;252620,430767;248937,427463;248937,427463;167398,410437;167398,409675;169684,409548;167270,410437;167270,410437;166382,415647;166382,415393;168032,415393;166382,415774;166382,415774;129422,394809;128533,394809;129422,394809;129422,394809;135645,389473;135645,390235;132343,389600;132343,385280;131962,389600;118753,386169;119134,381849;118626,386169;94114,376640;93478,376259;94621,375242;97797,378292;98051,374353;95638,373209;95892,372320;98051,374353;98432,370033;101353,364188;101734,363807;102496,364823;105544,367110;108466,373590;108211,378292;108592,373590;108973,368508;109735,364061;109735,364061;112403,361139;117483,362282;118372,362536;120404,364442;120150,367492;119896,371939;119642,377148;119388,381849;119769,377148;120150,372066;120404,367619;120404,364442;122944,362028;124850,361901;128025,362409;130565,362918;132597,365332;132597,367873;132597,371049;132597,375496;132597,380706;132597,385407;132851,380706;132851,375496;132851,371049;135645,368508;138567,369779;142250,371176;146060,376513;144663,380833;144155,381087;141361,382866;136026,389473;136026,389473;90430,378419;92081,377021;93224,377656;96146,379054;90430,378419;90430,378419;98051,369906;97035,369143;97289,368889;98178,369906;98178,369906;83699,378673;84969,377275;86239,377783;85731,378800;84080,378800;83699,378800;88906,378927;86620,380960;85985,380960;83572,379943;83318,379308;84080,379435;85096,379562;86112,379308;87001,377529;85604,376640;86239,375623;87128,374099;88017,373463;88144,373463;88144,373082;87763,373082;87509,373082;86366,373845;85477,375242;84588,376640;84588,376894;82683,378546;82301,378546;81539,378037;81539,377529;84334,373845;84461,373463;84080,373463;81158,377148;80396,376894;80015,376894;80015,376259;81413,373845;82175,373082;82175,372574;81667,372574;81032,373336;79381,375877;78618,375496;78237,375242;78237,374988;78618,374099;78618,373336;81286,371430;81286,371049;81286,371049;81032,370922;80777,370922;78745,372320;80270,370287;81032,369397;84461,364188;84842,363045;84842,362790;84842,362536;85477,361901;94367,361012;95384,361012;96146,361012;96654,361012;100464,362663;100464,362663;98432,364950;98432,364950;96273,368000;95892,368635;94621,371049;94367,371939;94240,372828;93478,374353;91827,375623;91700,375623;90684,376259;88652,379054;88652,379054;78745,367619;82937,363934;83191,363934;83699,363680;83699,363680;80396,369016;78618,367746;78618,367746;78237,367237;72522,363045;76840,362155;78237,363934;78237,367237;78237,367237;108339,368381;105798,366983;106814,366983;108339,368381;108339,368381;132597,365205;134121,364061;133867,364696;132470,365205;132470,365205;133994,366602;133994,366856;134248,366983;132597,367492;134121,366475;134121,366475;69601,362155;69474,362155;66807,361774;64139,359995;63632,359106;63123,356819;63123,356310;63250,355167;63250,354659;63758,345892;63758,345129;63758,344621;63758,344240;63758,343605;63758,343605;63758,342842;63758,342842;63758,341317;62361,290875;62742,285285;65282,265972;66934,234461;68077,202315;77475,176522;83445,160513;100464,158734;104020,158734;136026,224169;136026,241195;136280,274103;140980,303962;143901,321115;147584,352245;135137,345765;134121,344875;101480,274739;101099,274485;100845,274866;133867,345256;134756,346146;148346,353007;149489,356056;149489,356437;141996,354405;136788,352626;136280,352499;136280,352499;136153,353007;141996,355167;149744,357454;149997,357454;150887,359487;149616,359233;149489,359233;140599,359106;137043,360757;132851,362155;128152,361393;124723,360885;121548,361266;119642,361520;113165,333821;104528,166993;104274,166612;103766,166866;112530,334202;118880,361774;117864,361647;109101,360757;108720,360757;108466,360757;108466,361012;108466,361012;108466,359360;103512,325943;103004,325689;102750,326070;107703,359360;107703,361012;108211,363680;108211,363680;108211,364061;108211,364061;108085,365459;106179,366094;105671,366094;103385,364442;102496,363172;102242,362790;101607,362155;101480,361266;101480,354023;98432,318574;98051,318320;97797,318701;100845,353896;100845,361012;100845,361266;100337,361266;99829,360757;98305,360249;95002,359995;85223,361139;83064,362918;82048,360376;82048,359487;81794,359487;84080,349068;88144,327214;101607,162038;101353,161656;100845,161911;87382,327214;83445,348814;81158,359741;80524,359741;71506,362155;69982,362409;69982,362409;74427,145266;85985,137769;88525,137642;93352,137007;103131,157209;102115,157209;96781,157209;96781,156828;96273,156193;91700,148442;91319,148061;91065,148442;95765,156574;96146,157082;90303,157336;90303,157082;83445,147299;82937,147045;82683,147426;82683,147426;89414,157336;82683,158988;74427,145266;74427,145266;59440,149586;47374,151365;37976,150221;37467,140946;41024,133704;45342,125191;47755,120108;50676,115915;55376,108292;55376,108038;55503,108038;56773,106132;58424,104353;61345,107911;67950,123031;67950,123031;67188,124682;60202,132179;59313,132687;53852,133831;53724,134339;53979,134339;59059,133322;61472,133322;69347,133576;76840,130781;87001,121633;95129,118838;97289,118838;99321,119346;99575,120998;93478,120998;92843,121633;93352,122268;100464,122268;102750,122904;102242,124936;95638,124936;95002,125445;95002,125445;95638,126080;102750,126080;103512,127986;102623,129256;95765,129256;95129,129892;95129,129892;95638,130527;102496,130527;103766,132052;101607,135736;101226,135736;100718,134339;100464,133449;100718,133449;100845,132941;100464,132814;100464,132814;96146,132814;95765,133068;95765,133068;96019,133449;96781,133449;95638,134085;93352,135355;88271,135991;85096,136499;59313,149078;59313,149078;45215,156955;39881,182494;39881,182494;39881,183129;39627,188339;38738,196344;40262,202569;42929,204984;43310,204984;44707,202061;44453,201680;44453,201680;44072,201934;44072,201934;43056,204348;40770,202315;39373,196344;40262,188466;40770,184400;48390,194946;49533,195962;47374,201553;42167,208414;41786,208414;35943,194565;25402,181351;5969,154160;11431,120489;15749,102701;16638,104099;27053,121506;35817,132433;36070,132433;43183,126207;44961,123666;44580,124555;40389,132814;36705,140311;37467,150729;45088,152508;47120,152508;45596,156828;45596,156828;11812,95459;9907,92791;22861,61280;29339,71318;31879,66744;25275,56579;41532,30278;47628,42857;47628,42857;45850,43619;30990,50226;30863,50226;29847,52259;28069,55435;27561,56452;28450,55944;41532,49591;43691,48447;47882,43492;61726,71953;61472,72207;37595,117186;37595,117186;35181,124174;35055,129765;36070,130019;37722,129511;37976,128621;37976,128621;37213,128367;37213,128367;35943,128621;36451,124301;38611,118202;43564,123158;41913,125826;35817,131544;35689,131544;28069,121379;17654,103845;11939,95840;1905,76019;2159,72715;14225,63948;17400,57468;16511,57977;3429,67252;12828,45906;19940,56833;6859,88217;2032,75892;26799,23035;24132,45398;24894,44127;28069,38664;29593,35868;31371,16428;33149,13760;38865,25322;22099,52005;15114,41205;26799,22908;32260,10838;29847,10075;29847,7915;32260,5247;35689,4231;37722,4993;36960,8042;34546,8042;32133,10838;53979,107911;49533,115026;46739,119219;44961,122776;44834,122776;38992,116932;62234,73097;68839,86565;59694,98127;57154,100668;54233,107784;54233,107784;69728,132052;69220,132052;62234,132052;67950,125064;67950,124682;69728,131798;69728,131798;77983,112739;77602,112739;79381,127732;76332,129511;70871,131671;70871,131671;70490,129129;68966,123031;68966,123031;61980,106894;58424,102955;58424,102955;55503,105369;54868,106386;57789,101685;60710,98635;69474,87581;85985,121379;80143,127224;78491,113120;78618,112612;78110,112485;78110,112485;90176,117948;86620,120362;48517,42221;48517,41967;33530,11473;33403,11473;33403,11219;35055,9186;36705,9186;37341,9186;37341,9567;90176,117948;88525,79068;85985,83261;87890,87073;102242,103464;110116,121252;108847,143360;107576,150475;100972,136880;101226,136880;101480,137134;102877,136753;105163,131544;104147,130146;105036,128621;103893,125445;104147,122522;101099,121125;100591,118838;97543,117821;95384,117821;91573,117821;75316,84405;88652,79322;88652,79322;92335,76527;92590,76019;95257,69285;95257,68904;96146,63313;96400,61026;96527,58866;98686,57977;101480,60264;102750,59882;103639,55817;104528,55435;109228,51624;109990,50480;110371,49718;111006,48193;111514,46287;112149,41713;117483,37393;119515,37774;121801,38028;125739,36885;127898,41205;127517,48955;127644,55435;127898,55689;129041,58485;127136,59755;127009,59120;124850,59120;124215,59120;123325,59120;123325,60137;124468,60645;125485,60264;126120,60264;126120,60645;125866,61788;125612,63440;123072,63440;121167,63694;120531,63948;120531,64329;124596,67379;123579,69158;123579,69158;123579,69412;122310,73605;114816,72461;113673,71953;108592,68649;108085,68649;108085,69031;113673,72588;113673,72969;111133,81609;109735,89995;110371,90376;110625,90376;110878,89614;110878,89614;112276,82372;112276,82118;112530,82118;112022,119727;111514,122776;111260,124682;111006,120871;102877,102447;88398,85929;87001,83134;89414,79322;92081,76146;92081,76146;102242,59120;99702,57595;99829,57595;102623,56452;102115,59247;85096,73986;82301,70555;85858,63567;85350,66744;85350,67125;85604,67125;86239,63313;85731,60009;85096,56706;85096,48828;85096,48574;91573,40569;91573,40188;91319,40188;85604,45525;89922,37393;90049,37393;97670,26847;112784,28880;113165,28880;123579,30278;125104,35995;119515,36758;116594,36504;116467,36504;112657,37139;100464,38664;100083,38918;100337,39299;103766,39680;113165,37774;116467,37012;116594,37012;111641,41078;107449,41967;107068,41967;105417,42221;92335,49337;92462,49845;92971,49591;105544,42857;106941,42602;99702,48447;93478,51369;89160,58612;89414,58993;89795,58739;93859,51878;99956,49082;107703,42729;110116,42221;105036,50607;101480,51751;96400,54419;96400,54800;96908,54800;101734,52386;105417,51115;110752,42221;110752,41967;111260,41840;104020,54673;99321,56706;99067,56706;90430,63567;90430,63948;90430,63948;90811,63948;95129,59247;95129,59247;95002,60899;94748,63440;93986,68777;84715,74113;130819,33327;128660,37901;126882,35741;125612,30024;130819,33327;130819,33327;125739,64711;125739,64965;122817,64202;123579,64202;126120,64075;126120,64457;125739,64838;125739,64838;122310,64711;125231,65600;125231,66744;122182,64838;122182,64838;122691,87200;130184,91393;142377,111341;137424,118456;132216,125953;132343,119346;131581,115407;131581,115153;132216,112866;133613,102955;133359,102701;133359,102701;132978,102955;131581,112739;131327,113882;130565,101812;130311,101431;130311,101431;129803,101685;130819,114391;131708,119346;130057,128875;126755,131544;123706,134212;123706,134720;123706,134720;124215,134720;127136,132179;129549,130400;129676,130400;129549,130400;120786,158734;111006,157463;111006,157463;111006,157463;111133,157463;112530,136245;112911,123031;113419,119981;114562,83388;122691,87200;122691,87200;142758,113628;143774,116551;147584,129384;154951,142089;164603,141581;176161,142344;186576,143233;188989,143233;193942,142598;200039,142089;205627,143106;209946,144504;214010,147553;214645,148061;215280,148569;215280,148569;215915,149078;217058,150094;219217,151492;220106,152000;220106,152254;218836,152762;210708,148951;210708,148951;209818,148442;209056,147934;208422,147553;207024,146918;204230,146536;202325,146918;201817,147680;201817,147934;201944,148442;202325,148951;202579,148951;203087,149459;204103,149967;204738,150221;209184,153144;208803,154033;205119,153271;198261,151365;192164,151238;190894,150729;188227,149205;187973,149205;167525,149078;167525,154414;153173,156193;146441,155685;132978,132179;131581,130019;138948,118965;142885,113120;142885,113501;215915,146536;217312,147172;215915,147172;215280,146918;214899,146664;212740,145266;215915,146664;220614,180969;224552,191007;236363,191007;227473,199012;231410,212226;220995,204602;220487,204602;210073,212226;214010,199139;214010,199139;204992,191007;216550,191007;220614,180969;189878,191007;201563,191007;192672,199012;196609,212226;186195,204602;185814,204602;175399,212226;179336,199139;179336,199139;170446,191007;182131,191007;186068,180969;189878,191007;215534,246786;203468,238019;203468,238019;202960,238019;190894,246786;195466,231666;195466,231666;185179,222264;198642,222264;203087,210701;207532,222136;207532,222136;220995,222136;210708,231412;215280,246786;213883,187322;203468,179826;203087,179826;192672,187322;196609,174235;196609,174235;187719,166103;199277,166103;203214,156066;207024,165976;207024,165976;218709,165976;209818,173981;213883,187195;239031,257459;238014,258475;169049,258475;168160,257459;169049,256442;238014,256442;239031,257459;239793,150221;311172,150221;311172,374480;276371,382866;275482,382866;239793,373972;239793,150221;315109,287826;313966,287826;314982,287063;317776,277153;317776,276899;317776,276772;327556,267115;327810,266861;336701,275755;319554,292908;319173,292527;314855,288080;314855,288080;222138,326070;221630,325181;220233,322132;219217,319972;218201,317939;216296,313873;216423,313238;217185,309807;219217,313746;222900,320480;225060,324419;225949,325943;223027,327849;222138,325943;222138,325943;214010,325308;215661,329374;213248,329628;214010,325308;203976,305614;204865,305360;204865,305360;204103,305614;204103,305614;203468,307012;203214,307012;202833,306885;203849,308790;201055,308918;201055,308918;200547,308790;200039,307266;199531,307266;199912,308918;198007,308918;196609,307901;197372,306885;204992,306249;205246,306249;207532,308409;204738,308790;204738,308790;203468,307139;203468,307139;211470,313110;212359,312602;212359,312094;211089,312983;210835,313746;210327,312602;209565,310823;210454,308536;210454,308155;210327,308155;210073,308155;209310,309934;208294,308536;206897,306885;207151,306249;207405,305741;207405,305741;207405,305233;206770,305741;206516,306376;206262,306376;205627,305868;206262,305106;207151,304852;209310,305487;209818,305995;211470,308155;214772,315016;213248,316033;211723,315525;211723,315525;211723,315397;211723,313492;211723,313492;196483,303200;197753,303327;204230,302692;214137,301929;218201,302310;219090,303835;217947,304598;217947,305106;219217,306249;218455,307520;217312,306757;217312,306249;216804,305995;216804,306885;217312,307393;215407,307393;213629,307393;212613,306631;212613,306249;212105,306249;212105,306885;212740,307393;211723,307520;210073,305360;212613,305360;213883,305360;216169,305360;217566,305233;217566,304470;216677,304470;216550,303073;216042,303073;216169,304598;213756,304598;212994,303073;212359,303073;212867,304598;212740,304598;208548,303962;207786,303835;207786,303327;207279,303327;207279,303581;206262,303708;205754,304089;203722,304852;203087,303708;202452,303708;203087,305106;199404,305614;198261,304216;197753,304216;198515,305614;197499,305614;196102,304725;196609,302819;196609,302819;202452,301421;202452,301167;201817,301802;201817,302056;201563,302056;199658,302056;199023,301294;199277,301040;199023,300532;198388,301167;198896,302056;198642,302056;197880,302056;197372,302056;196864,302056;196864,300023;196991,300023;197499,299515;198388,299515;199277,299515;200039,299515;202325,300150;203468,300659;205119,301802;203468,301929;202452,301929;202452,301675;202833,301421;202833,301040;194197,326070;193688,326070;192926,327468;190005,325562;198769,309299;200547,309299;204357,309172;196102,328612;193307,327722;194197,326198;194197,326198;200801,327087;199912,328993;196991,328739;205119,309172;207913,308790;208803,310188;208803,310569;209692,312729;209565,312729;208041,317812;204103,329501;200420,329120;201182,327341;200801,327341;209056,327976;209056,327976;208675,329501;204992,329501;210073,313492;210073,313492;210835,315270;212994,316160;215153,314635;215153,314635;212232,308155;215534,307901;216931,308028;216931,308028;212613,329374;212613,329374;209056,329501;209565,327849;209056,327849;219471,328866;216423,329120;216169,329120;214137,324165;214137,324165;216169,314254;220487,323275;220995,324419;222393,327722;219852,328485;219217,327087;218836,327087;218836,327214;219471,328612;234204,285666;235601,286936;233950,287190;232934,287190;232299,287190;231791,287445;231791,287445;231791,287699;232553,288715;230521,289096;229886,289096;228489,289351;228489,289351;228489,289605;228997,290875;227854,291129;225822,291002;225060,291002;224679,291256;225060,291765;225822,292400;223281,292654;220868,292654;220868,292781;218582,301929;218328,301929;218074,301929;217058,301802;215026,301802;214264,301802;214010,301802;218201,288588;222011,287318;221376,287826;219979,289986;219090,289986;218201,293289;218709,293289;219217,293416;219852,292400;219979,292400;219979,292146;220233,290367;220487,289859;221630,288080;222900,287572;223027,287572;223027,287826;223027,288715;223155,289223;223281,289223;223408,289223;223536,289223;223917,288334;224171,287953;224424,287445;225695,285793;226457,286936;226457,286936;226711,287063;226838,287063;227092,286809;227346,286301;227346,286047;227854,285539;228108,285030;229124,284014;229632,284649;229632,285158;229632,285158;229886,285285;230521,284522;231410,282870;232045,282362;232172,282743;232426,284141;232426,284395;234204,284649;233569,286174;234077,286174;231537,280202;233188,281219;233188,281219;232680,281092;231791,281854;231537,282362;230902,283252;230902,283633;230775,283633;230775,283633;230648,283379;230648,283125;230140,282870;229886,282870;228235,284522;227600,285793;227346,285539;227092,285285;227092,285285;226457,284903;224679,287063;224424,287699;224298,287063;224043,286809;223408,286555;222646,286809;223662,285539;222646,284649;225949,282998;225441,282108;225568,281600;225568,281600;228362,279821;228362,279821;228616,279186;228870,278423;230267,277788;230521,278551;230521,278551;232172,278551;231410,280329;231664,280329;227854,276136;228489,276263;228743,276263;229378,276645;229378,276899;229378,276899;229124,276899;228616,277280;228489,277280;227854,277534;227092,277788;226457,278042;226203,278042;226203,278296;226203,278551;226330,278551;226838,278805;227219,279440;226330,279948;225695,280202;225060,280329;224805,280329;224424,280583;223917,280837;223662,281092;223662,281346;223917,281473;224171,281727;224424,281727;224679,282235;221884,283506;221884,283506;221122,283760;220995,283760;220995,284014;221376,284395;222011,284395;222393,284395;222519,284395;222774,284649;218201,286682;217820,286682;217693,287572;217693,287826;217439,288461;213756,300023;213756,300023;213756,300405;213375,300405;211978,300532;210708,300532;208929,300659;208548,300659;214899,284141;214899,284141;216931,282362;216296,285030;216296,285030;215280,287826;215915,287826;216423,286555;216931,285285;216931,285285;216931,284649;218328,280583;218836,281473;219217,281854;219471,281346;219471,280711;220233,277661;221249,278296;221249,278296;221249,278296;221503,277915;221630,277534;221757,277026;221757,277026;222519,274485;223408,275374;223789,275374;223789,275120;223789,274485;223917,273722;224043,273214;224552,271943;225060,272452;225314,272833;225568,273595;225568,273595;227600,273214;227092,274993;227727,275247;223917,272706;224424,272706;223917,274485;223536,274485;222774,275247;222646,275247;221249,278296;221249,278551;220995,278932;219979,278423;218709,282108;217947,281473;217693,281473;217693,281219;216804,280711;216550,280711;218709,277915;218074,277407;218074,276390;219598,274230;219852,274230;219852,273214;219852,271816;220487,270673;221503,271943;221630,271943;223408,271181;223408,273087;223789,273087;212105,271689;212232,271689;212994,271689;213629,271689;213629,272071;213375,272960;212994,273722;212613,274230;211978,275501;212232,275501;213248,275501;213502,275501;213502,276009;212486,277661;211978,278042;211723,278296;211470,278551;211216,279059;211216,279059;211342,279440;211342,279440;211723,279313;211851,279313;212232,279186;212740,279059;212994,279186;212994,279694;212994,279694;212867,280075;211470,282616;211089,282998;210580,283506;210073,285920;210454,286428;211089,287063;212105,284268;212105,284268;211723,282998;213629,278805;212994,278423;212740,278423;212740,278169;214010,275374;214010,275374;213883,274612;213629,273595;214391,272071;214899,272325;214899,272325;215153,272325;215280,272325;215026,271181;214645,268513;216042,269656;216296,269656;217693,268386;218328,270292;218455,270292;219852,270165;219979,270165;220487,270165;220487,270419;219979,270927;218836,272071;218201,272960;218201,272960;218201,273087;218582,273087;219090,273087;219344,273087;219598,273341;219598,273722;219217,274103;218582,274993;218201,275374;218201,275374;217820,275882;217566,276263;217566,276645;217693,276772;218963,277280;217693,278678;217058,279186;216677,279440;216296,279694;215915,280329;216042,280329;216169,280456;216804,280456;217058,280456;217566,280456;217820,280456;215026,284014;214518,284268;214264,284268;209692,296593;208675,299388;208675,299388;208548,299896;208167,300786;206770,300913;204230,299134;205119,297228;205119,296974;205373,296593;205373,296339;206389,294179;206643,293543;207660,290875;207786,290367;208675,287826;208929,286936;209692,283125;209692,282743;209184,282743;208803,282362;209946,278296;209437,278042;209056,278042;209056,278042;210199,274612;209184,274230;208929,273722;209692,270673;209437,270673;209056,269783;208803,269275;209437,267623;209946,267878;210073,267878;211342,266480;212105,268259;212359,268259;214010,267623;214264,267623;212994,270038;212486,270927;212486,271181;201309,272452;201944,272452;202706,273976;202579,274739;202325,275628;202071,275628;202071,276136;203468,278678;203468,279059;203087,279059;202452,279567;204484,283887;204103,284649;204103,284649;204103,284903;204357,285539;204611,285285;205119,285030;205500,284649;205500,284395;205500,284268;204992,283760;204611,283379;203087,280965;202833,280075;202833,280075;203087,279694;203214,279694;203976,280075;204103,280075;204484,280075;204611,280075;204611,279567;204357,279186;204357,278932;204103,278932;203722,278551;202960,277534;202579,277026;202579,276645;202579,276518;203468,276263;204103,276263;203595,274993;203341,274612;202960,273976;202452,272833;202452,272833;203087,272452;203087,272452;203722,272452;203849,272452;203468,271435;202198,269148;202325,269148;203976,269656;204230,269656;205119,267878;206262,269529;206389,269529;206897,269021;207405,268767;207786,268767;208167,268767;208167,269402;207786,270038;207532,270546;207151,271181;207151,271435;206770,272198;206897,272198;207279,272198;208167,272071;208548,272071;207786,274358;207786,274612;207532,274866;207279,275247;207151,275628;207151,275882;207405,275882;207405,275882;208675,275882;208675,276645;208422,277280;207786,278423;207532,278805;207279,279313;207024,279821;207151,279821;207151,279948;207532,279821;207786,279821;208294,279440;208422,279440;207405,282743;207151,283125;206643,284014;207279,287445;205119,293670;201944,285158;201944,285158;201690,279948;201055,279567;200039,280329;200039,276772;198769,276772;198388,276518;198388,276518;198134,273595;198134,273341;197880,273214;197499,272960;196609,272198;196483,270927;197753,271054;198007,271054;198515,269275;199912,270419;200166,270419;201563,269275;201182,271943;201182,272579;201182,272579;196483,274103;196483,274103;196737,274230;196737,274230;197753,273468;197880,273468;198134,276136;198261,277407;198642,277407;199658,276899;199912,276899;199912,280202;199912,281219;199912,281219;199912,281219;200166,280837;201055,279821;201182,279821;201436,285030;201436,285539;204738,293925;201817,299515;199023,291638;198769,291002;198769,290748;198261,289223;198261,288715;198007,288080;198007,288080;198007,287826;198007,287826;196228,284649;199912,286682;199912,286682;200166,287572;200547,287572;200674,287445;200420,286682;200420,286682;200166,286174;200166,286174;196102,283506;196864,283252;197372,283252;197626,282743;196864,282362;196737,282362;194197,280583;194578,280075;195085,279821;195085,279821;195340,279567;194323,278678;194069,278678;192291,277026;192672,276518;193053,276263;193434,276263;192545,275501;191148,274612;190386,273976;190386,273976;190513,273976;192037,273722;192291,273722;192291,271816;194069,272706;194069,272706;195340,271181;195466,273849;195721,274230;195721,274230;188354,274485;190005,274993;190005,274739;190513,273849;191656,274739;191783,275628;191783,276136;191783,276136;191783,276390;191783,276390;193942,278551;194450,278932;193942,279059;193434,279821;193434,280075;196356,282235;195213,282870;195213,282870;195466,283633;194578,283125;193688,283887;191910,280456;191148,280965;190894,281346;190640,280837;190640,280837;188862,277915;188862,277915;188481,278169;188481,278169;188100,278678;188100,278042;187846,277534;187211,276263;188100,276009;188354,276009;188354,274103;181241,283252;182893,283252;182893,281981;184163,282362;184798,282362;185179,282362;184925,282616;184671,283125;184671,283379;187719,284649;187846,284649;188354,284649;188100,285030;187719,286047;191275,287063;190513,287953;195721,289477;195721,290621;195721,290621;195847,290875;196356,291765;196609,291765;196737,291765;196991,291765;196356,289477;196356,289477;195847,289351;195340,289351;190767,288207;191529,287699;191910,287699;192418,287190;191910,286936;191402,286936;188227,286301;188354,285793;188354,285793;188862,285285;188862,285030;188862,285030;187973,284903;187465,284903;187465,284903;185433,284395;184925,284014;185687,283125;185814,283125;185814,282870;184798,282616;184290,282616;183655,282616;182766,282362;182384,282108;182384,282108;183147,281473;183909,281092;184163,281092;183528,279313;185433,279567;185433,279313;185687,278296;186195,277534;186449,277788;186957,278678;187211,279313;187465,279948;187846,280837;187973,280837;188100,280837;188100,280837;188862,279694;189116,279948;190005,281854;190005,282489;190386,283125;190640,283125;190894,283125;191402,282489;191783,282235;193053,285158;193053,285539;193053,285539;193307,286174;193816,286174;193816,285285;194323,284776;196991,288588;196991,288588;197118,289096;197372,289859;197753,291129;197753,291129;198007,292273;198388,293416;198388,293416;200547,300150;195594,299896;194197,293289;194197,293035;193942,293035;191656,293289;188862,292654;190005,291765;190259,291256;189878,291002;189116,291129;187084,291129;185814,290875;186322,289732;186322,289477;186449,289351;185560,289096;184417,289096;182384,288715;183020,287699;183147,287699;183147,287318;182639,287190;182131,287190;181115,287190;179464,286936;180988,285793;181115,285793;180860,283887;167779,273849;135772,208160;135772,208160;132724,182621;123579,162038;122055,159115;130565,131289;131454,132687;145806,156828;152792,157336;167144,155558;167144,266480;167651,273595;167651,273595;115578,159242;121039,160132;122436,162673;131327,182875;134248,205365;111387,158607;114308,158861;116975,162927;117229,162927;117229,163054;117356,162546;115197,158988;115197,158988;108466,152381;109863,143487;111133,136626;110116,156066;108466,152508;168160,277661;168160,277661;170827,292781;136788,223280;94367,136499;96400,135355;97670,134720;98305,134720;168032,277661;159777,379943;159015,379943;157618,379943;157110,379943;157110,379435;157237,379435;158126,378927;158761,378927;159523,379181;160031,379689;160031,379689;157745,374099;161174,376894;161301,376894;161301,377275;161047,378165;160158,377910;159650,377783;159142,377783;157491,376767;155840,375115;155840,374861;155332,374607;155078,374988;155332,375369;157237,377402;158761,378673;156856,379181;156602,379435;156475,380706;156983,380960;157110,380960;158126,380706;159015,380706;159777,380706;159650,381595;159396,381849;159015,381849;158634,382103;158126,382103;155713,381341;154951,380833;154062,379943;152538,378927;152283,378927;152283,378927;150887,378037;149108,376259;148219,374988;144663,371049;142504,369652;138948,368254;135518,366348;136026,362918;137678,361520;141234,359741;142758,359360;144790,359233;145298,359233;149363,359995;149744,359995;150632,360503;151268,361774;154316,367110;158253,369779;159142,370287;160158,371049;160158,371049;160412,371049;160412,371049;160412,371049;160920,371685;161174,372955;161174,372955;159142,371685;158888,371939;158888,372066;159142,372193;161301,373972;161301,374353;161682,375115;161682,376005;161682,376259;161682,376259;161682,376259;158253,373463;157872,373590;157872,373590;157745,374099;158380,374226;158380,374226;213121,378165;209310,380070;205627,379054;198769,377275;196356,373590;196609,369270;196864,365713;197118,362409;197372,359360;197499,357200;197753,355294;198007,353515;198261,351482;198007,349830;197499,351355;197499,353388;197499,355167;197372,357200;197118,359360;196864,362409;196483,365713;196102,369270;195594,373590;192037,376005;180098,374607;177939,370541;177939,366221;177939,362663;177939,359360;177939,356310;177939,354023;177939,352117;177939,350212;178193,348306;177812,346654;177558,348306;177558,350212;177558,352117;177558,354023;177558,356310;177558,359360;177558,362663;177558,366221;177304,370541;174891,374480;173748,374480;164603,374988;163968,374988;162063,375242;161047,371049;161047,371049;160158,367492;160158,364315;160031,361393;160031,358597;160031,356692;160031,354913;160031,353261;160031,351482;159523,350085;159269,351482;159396,353261;159396,354913;159396,356692;159396,358597;159396,361393;159523,364315;159523,367492;155459,367619;154062,366348;151140,361266;150887,360757;151521,360376;151521,359487;151521,359233;149997,356437;149997,355675;148219,351609;144536,320734;141615,303327;136534,273595;136280,240941;136534,226838;171843,299261;214010,362663;215407,364315;214899,367365;214391,370668;213756,374226;212994,378546;212994,378546;227727,386423;223917,385280;215661,382230;213756,378165;214391,373845;215026,370287;215534,366983;218201,365077;229886,372320;231029,373463;230394,376259;229759,379181;228997,382357;227981,386296;241825,389473;239793,390870;231791,388202;228108,386550;228870,382612;229632,379435;230394,376513;232553,373972;244746,379181;244746,379181;244492,380833;243984,382357;243476,384136;242714,386550;242079,389219;242079,389219;307996,391252;297835,393793;296439,393666;295930,392268;295423,390997;294915,389473;294406,388456;294406,389727;295041,391252;295549,392522;296058,393920;294660,394555;277387,395826;274720,395826;256431,394809;255288,393920;255796,392522;256304,391252;256939,389727;256939,388456;256431,389473;255923,390997;255542,392268;255034,393666;253763,394301;242587,391887;241825,389600;242587,386932;243349,384517;243857,382739;244365,381214;245762,380070;274847,386042;275863,386042;305837,379689;306091,379689;306599,381214;307107,382739;307615,384517;308377,386932;309139,389600;307742,391379;307742,391379;322094,379435;322856,382612;322602,386169;322094,386423;319808,387313;312442,389981;310029,389473;309267,386805;308505,384390;307996,382612;307488,381087;307234,379689;307234,379435;311299,378037;311299,378292;313331,377402;318919,374734;321459,376767;322221,379562;312823,256696;382551,256696;383566,257713;382551,258729;312823,258729;311807,257840;312696,256823;312696,256823;336827,231920;336827,235859;336827,235859;336827,236748;336827,238400;333779,241322;334160,239798;334287,237256;334287,237002;333779,237002;332636,239289;332128,240687;331874,240179;333652,235096;333779,235096;334287,231158;334795,227473;334922,226075;334541,219722;334033,217181;334033,217181;336192,212988;337335,213878;337844,214386;338225,214894;338606,215529;338987,216292;338732,217689;337335,223026;337335,223026;336827,231666;336827,231666;319046,207271;321332,206889;321713,206889;322856,206254;323237,204856;324126,203332;324381,202823;323873,202061;323873,198885;323873,198885;323873,198503;323745,195200;324507,195200;324254,194565;325269,191515;325397,191515;325650,191261;325397,190880;325397,189355;326793,187704;327302,187704;327556,187195;327556,186814;327683,186687;327683,186687;328699,183511;328699,183511;328826,183383;328826,183383;331366,179953;331620,179953;331747,179445;334287,176776;334541,176776;334541,176522;336954,174489;337335,174489;337589,174489;339749,173219;340765,173346;341654,173346;341908,173346;342162,173092;344448,171694;346099,172456;346353,172711;346607,172456;343686,196471;343432,196471;342924,197106;344575,199012;344575,199647;345337,201934;344702,202188;343813,202951;343813,203967;343686,205365;342924,206635;343051,207652;343051,207652;342416,209176;343305,212480;343813,214005;342416,222899;342416,222899;342543,232936;342797,236875;342797,238019;342924,239925;340002,243355;340130,241576;340130,238781;339876,238527;339621,238527;338478,241068;338097,242847;337716,242339;339494,236621;339494,236621;339494,236367;339749,233063;340130,227981;340130,227600;339240,217054;339240,217054;339240,216673;338478,215275;337463,214132;335811,212861;335557,212480;335176,212353;334541,213242;332382,217562;332382,217562;332255,217943;331747,219722;331366,220612;328826,224169;328064,224169;325397,218833;322475,211718;322221,211718;321967,211718;320062,212226;316125,210193;318665,207652;318665,207652;346099,159624;350925,157463;351179,157463;358165,164198;356260,169153;354989,170169;354482,170169;354482,170169;354482,169407;354101,167374;354355,167374;355370,164325;351179,160386;351179,160386;347115,164706;348131,167120;347877,169407;347877,170424;344448,164706;346099,159624;353593,170932;353593,171313;357022,196216;355752,196852;353339,197741;353339,197741;352322,197868;351179,197868;345464,196471;348639,171186;348639,170805;348639,170296;348639,170296;348639,169788;348639,167882;348766,167374;348766,166993;352703,166993;352703,168009;352958,169915;352958,170169;352958,170169;353465,170805;363499,237892;362991,240306;362102,240941;360705,241703;360959,237511;360070,238527;358927,241322;358927,241576;358038,241322;360070,236875;360578,236367;361467,235096;362356,231158;361848,223026;360832,218198;359435,215275;358292,212734;358546,212353;358292,212099;357530,209685;357784,209303;357403,209049;356895,206889;357149,206000;356641,205111;356895,202951;357022,201807;357911,199520;358165,199266;358165,199266;357911,200028;357403,201680;357911,202951;358292,203967;358038,204729;359054,208160;359054,208160;360451,211209;362356,214767;364134,216927;365912,221882;366421,222645;365659,224042;364896,225821;364515,231666;364261,235351;363372,237892;363372,237892;360070,173600;360832,173854;364007,176522;364007,176522;364261,176776;367564,180080;367564,180334;367817,180334;369723,183511;369723,183765;369977,183765;372136,187322;372136,187576;372263,187576;373660,190880;373660,190880;373660,191134;374168,192151;374422,194056;374422,194311;374676,194565;375565,197868;375565,197868;375565,198122;375692,205111;375438,205365;375692,205619;375692,209558;375438,209939;375692,210320;376200,214640;375438,215656;374041,215911;371882,214640;371628,212480;371628,210574;372009,208922;372009,207016;371755,204094;371755,203840;372136,203205;371882,199647;371882,199647;372644,195835;372009,195454;372009,195454;371628,195962;371120,198885;370866,199901;371120,202696;370866,203205;370104,203205;370485,203967;370993,204602;370993,206762;370739,207143;370993,207398;370993,208414;370358,210574;370358,212480;370358,212480;370612,214767;372263,217816;371628,220612;370612,224551;371120,230904;371374,234969;370866,237765;370612,240433;369850,241322;368198,242339;367817,237765;367055,238781;366166,242085;366166,242466;366040,242466;365150,242339;366547,237002;367183,236367;367945,234969;368326,232555;368707,230522;366802,222772;366547,222390;365785,221247;364134,216800;362229,213878;360578,211209;360578,210828;360451,210574;359181,208033;359181,207525;358927,207398;358038,204856;358292,203713;357784,202315;357403,201426;357784,200409;358165,199266;357657,198122;357657,197360;357911,196979;357403,196598;357403,196344;353846,171186;355625,172329;355879,172583;356133,172583;357149,172456;358673,173219;359181,173600;359181,173600;425988,66744;425988,66108;427004,65092;431322,65092;431449,65727;427893,67760;427004,67379;425988,66871;454819,24179;463455,25577;462566,25577;453802,26974;444404,34598;444404,34598;443896,34852;437418,34725;447579,27864;447833,27482;447579,27228;436910,34598;436910,34979;434497,36249;434116,36249;433735,34598;454946,24179;454946,24179;468154,32311;453040,33708;447198,33073;467519,30151;467773,30151;468154,29897;470568,31675;470441,34471;457486,39172;457486,39172;445801,35233;445420,35233;452914,34471;468662,33073;468662,32692;468281,32311;464598,26085;464598,26085;465868,27101;467647,29134;467392,29134;448214,31167;454057,27355;462439,26085;464598,26085;464598,26085;473235,10584;472600,6899;471838,3468;477045,1689;479458,3850;479712,6645;476791,8678;473997,11092;469678,22400;468916,22654;473489,10457;473489,10457;473870,22781;473616,23162;473108,22908;473362,22527;473997,22654;473997,22654;477553,24179;478442,23289;487460,14141;488349,10584;488984,7153;491524,6137;494445,7534;495715,10584;491270,13887;487714,14904;479077,23798;478188,24687;477553,25322;476918,24814;477553,24179;477553,24179;478442,73478;479331,70682;480728,66744;480982,72715;480220,74113;478315,77035;478315,73351;476664,62297;487968,50607;491016,50734;491016,51115;486825,58993;481110,64075;480347,65092;478188,70428;477045,73605;476664,69158;476664,62424;476664,62424;489619,47558;490508,47685;493683,48447;496350,50480;497239,51115;496096,52513;496096,52259;492794,49972;489111,49209;488857,49209;489492,47558;489492,47558;490508,45271;491143,44381;491270,44381;492159,44635;495462,45271;498129,47304;499018,47939;497748,49718;497620,49718;490889,46414;490762,46414;490762,45144;492540,41205;496731,42221;500161,45017;500542,45017;499272,46922;499018,46922;495969,44381;492159,43492;491905,43492;491651,43238;492413,41332;492413,41332;495843,39172;495843,39172;498637,38155;499399,40697;503717,42729;500288,43492;497748,41205;497748,40569;496858,40824;493175,40188;491905,37266;495969,39299;495969,39299;489492,76019;487206,78560;487079,76781;486825,75638;485936,75892;483777,79958;483777,80212;483523,79704;482887,75892;482379,72461;482887,63694;487460,59882;492413,50988;493048,51242;490381,66871;486825,73732;487333,74494;487460,74494;488095,73986;491524,67760;495462,53275;496224,54165;489619,75892;489619,75892;500415,59501;499399,68649;495843,81736;491778,75511;498764,56579;500415,59501;391060,377656;391060,377656;391314,377402;391441,377402;392076,376767;392203,376767;393981,377910;393981,377910;393727,378292;393727,378292;393092,378419;392330,378037;391060,377529;390806,377529;390933,377529;474124,72715;471711,73732;475267,66744;475521,69285;475775,71064;474124,72715;496858,27864;497367,26847;504479,25958;508162,31548;507654,32692;504860,29261;503844,27355;502955,27482;496858,27864;496858,27864;499018,30913;499145,30913;497367,32946;497367,32692;496605,31548;499018,30913;499018,30913;496096,33200;495588,32692;495969,32311;495969,32311;496477,32692;495969,33200;493937,34217;493556,34217;494826,32819;495588,33962;493937,34344;514513,3341;504479,24560;500542,25577;514386,3341;514386,3341;515656,3722;507654,27991;507273,28626;505622,25068;515656,3595;504987,39299;504225,37901;504479,37901;505114,37647;505495,37139;504987,39426;504987,39426;504098,36249;504733,36249;504860,36631;504352,37139;503971,37012;503971,36377;503971,36377;504098,33073;505368,36122;505368,35868;503590,35614;503590,35614;504098,33073;513116,270038;512862,269402;512862,256696;513369,256950;514005,256315;511845,245134;511845,244880;510830,240560;509051,228998;509432,230014;510702,234715;511338,235351;511338,235351;511973,234715;511973,234715;510702,229760;508924,223534;508924,218452;508670,211209;508289,204602;510067,214513;510702,215021;511211,214386;508162,201553;508035,201553;508035,191261;508416,191261;508543,191261;508924,190499;509178,186941;509559,182875;509686,180969;508924,175506;508543,175125;509559,161402;510067,148951;511083,153652;511719,154160;511719,154160;512226,153525;510449,146155;509559,143233;509305,140438;508416,122395;508035,118456;509432,121887;509940,122522;509940,122522;510575,122014;506257,114264;506257,114264;505876,113247;503590,106259;502447,101304;502828,100795;502828,100541;503209,101177;504098,101685;504479,101685;504987,100414;501812,95713;497620,90249;494191,88217;492921,87073;506384,94951;507654,95332;507654,95332;508035,94061;487841,84532;484666,84659;481998,84151;482506,83134;483268,83388;485809,78560;486317,79831;487333,80466;490254,76908;490508,76654;496350,83261;497367,83515;497112,82499;500542,69285;501558,59247;496986,53784;498764,50607;500161,47685;501558,45017;505114,43111;505241,42348;503844,41713;500415,40061;499907,37139;503463,29134;505876,32946;505749,33708;503844,31675;503082,32057;502320,36504;504733,40824;505114,40824;506511,35995;506511,34979;506511,33581;507400,34344;508035,34852;508416,34089;509559,31040;509051,30786;508035,29897;508670,28753;516291,1944;516037,1308;515529,1562;499145,25704;497239,25450;496731,25195;496477,25577;495207,28118;494953,28880;495715,28880;496986,29261;496224,30278;495080,30786;492286,34852;492286,35106;493810,35487;497367,34344;500288,30786;500161,30151;498891,29642;497493,29770;497874,29134;501558,28880;502447,28626;498637,36377;495843,38028;492540,35995;491143,35360;490635,35868;491524,40188;490381,43111;489238,44635;488984,45906;487714,49082;475521,60772;469044,74748;475902,72080;476156,76019;472981,82753;465868,79068;466503,69158;471584,62932;472854,61280;476029,39172;476156,39172;481236,36631;482634,27864;481617,25958;495588,13760;495207,6264;487968,6009;474505,21638;473489,21511;480220,7661;477553,546;477045,419;470060,3341;464090,23671;463582,24052;454310,22781;432084,34217;432719,36631;432719,36631;430052,40697;428147,43492;428147,46668;427893,48574;427004,49718;422304,58739;424337,60645;424590,60645;425225,60645;424844,61153;424337,62932;424971,63948;424209,65219;424209,66871;425988,68014;426114,68014;425225,72842;429036,76146;436910,76146;437418,76146;439451,84405;436021,85802;424082,91139;419002,91393;409095,93172;399316,102955;391187,116424;383185,128367;380264,132814;375311,145520;375692,146791;219852,146791;215915,145012;208548,142089;205246,141454;199912,140311;193307,140819;188608,141327;175907,140565;164095,139675;154316,140184;144536,115661;143393,112485;143139,110960;143139,110325;130565,89741;122691,85421;112911,80212;114943,73351;122563,74113;124723,68649;125485,67379;126120,66489;126120,66489;126120,66108;125866,65219;126120,65219;126882,64202;127136,63821;126882,63567;126882,61407;127136,60645;130057,58485;128787,54546;128533,54292;128025,49464;128914,40697;128406,38664;131200,32819;124087,28626;113038,27101;97035,25195;88779,36249;84461,62424;80651,70428;84461,74875;93097,71064;91192,75129;74173,82499;37976,8424;38611,3595;35436,2198;35308,2198;31117,3595;28069,6899;28704,11600;30990,12235;31752,12235;31752,12235;31752,12490;28323,17572;1143,68268;1143,68649;254,73732;0,75892;10161,96094;13717,101177;9399,120108;3937,154287;23623,182113;34038,194819;41024,209558;41532,209558;48009,201680;49914,196598;50168,195962;48644,193929;40516,182240;45850,157209;47374,152127;59059,150475;72776,145520;81286,159751;75443,175252;66044,201426;64901,233826;63377,264955;60710,284649;60329,290240;61980,342842;61980,343605;62234,343986;61980,343986;61980,345256;61599,346527;61218,347798;60710,349449;59948,351736;60202,351736;62107,350847;61726,353642;40389,326325;41532,326325;42040,323783;42040,323529;39754,325308;36198,319209;33657,314635;33403,314127;30863,309426;31371,309680;31625,308663;30609,308918;30609,309299;29593,307520;29847,307520;30228,306631;29212,306631;29212,307012;26926,304598;26926,304852;26926,304852;28831,307139;28196,308028;29212,308028;29212,307774;30228,309299;29593,310188;30609,310188;30609,310061;31625,311840;30863,312602;31879,312856;31879,312475;33022,314381;32133,315143;33149,315397;33149,315016;34165,316541;33403,317558;34419,318066;34419,317430;35689,319590;37722,323402;36070,324546;35817,324546;38103,325181;38103,325181;38103,324546;39500,326452;38992,325943;36705,327341;39627,327849;39881,326833;41278,329247;40643,328739;37848,330136;41151,330772;41278,330772;41532,329882;43564,333059;45342,335727;44961,336870;44199,337125;43437,337379;42675,337506;42167,337633;41786,337633;41405,337760;40897,337760;40643,337760;41024,337887;41405,337887;41786,337760;42294,337760;42802,337633;43437,337633;44199,337252;44961,337125;45977,336870;45977,336870;47755,339412;48517,340428;51057,343605;51566,344113;51566,344113;51057,343605;49914,344367;48771,344621;47755,344748;46866,344875;45977,345002;45342,345002;44834,345129;44326,345129;43818,345129;43310,345129;43818,345256;44326,345002;44834,345002;45342,345002;45977,344748;46866,344621;47755,344494;48771,344494;49914,344240;51566,343986;53979,346781;52709,347798;51312,348179;50168,348560;49152,348814;48136,349068;47501,349195;46866,349322;46231,349322;45596,349449;45088,349703;45723,349703;46358,349449;46866,349195;47501,349068;48263,348814;49279,348814;50295,348306;51438,348052;52836,347670;54741,347289;58805,351609;56519,352372;54868,352753;53471,353134;52200,353515;51057,353896;50168,354023;49406,354278;48644,354405;47882,354405;47247,354659;48009,354659;48644,354405;49279,354150;50042,354023;50931,353769;52074,353769;53343,353261;54741,352880;56392,352499;58805,351863;58805,351863;58805,351609;58805,352117;61091,354532;60964,355675;60964,357200;60964,357200;60964,357454;59313,358725;57408,359614;56138,360249;54995,360757;53979,361139;53090,361647;52455,361901;51819,362155;51185,362282;50549,362409;50168,362663;50676,362663;51312,362409;51819,362028;52455,361774;53217,361520;54233,361139;55249,360757;56392,360249;57789,359741;59694,358725;61599,358597;61853,357835;61853,358979;61853,358979;62615,360122;64520,361520;65282,364061;62742,365077;60583,366094;59059,366856;57789,367365;56646,367873;55630,368381;54868,368762;54233,369143;53598,369397;52962,369652;52328,370160;52962,370033;53598,369652;54233,369397;54995,369016;55757,368635;56900,368254;58043,367619;59313,367237;60837,366475;62996,365459;65537,364188;67823,363045;69855,362409;69855,362155;70236,362409;78745,368635;76713,372955;76459,373590;76459,374861;79508,377529;75824,379943;72649,382103;70490,383628;68712,384899;66934,386042;65409,387059;64266,387821;63250,388583;62234,389092;61218,389727;60456,390616;61472,390108;62488,389473;63377,388710;64394,388075;65537,387313;67188,386169;68839,385026;70617,383755;72903,382357;76078,380198;79762,377656;82301,380070;85223,381087;85731,381087;89414,383374;85604,386169;82429,388710;80143,390489;78237,392014;76459,393285;74935,394555;73792,395445;72776,396207;71760,396969;70744,397732;70109,398621;71125,398113;72141,397223;73030,396461;74046,395699;75189,394809;76840,393539;78618,392268;80524,390870;82810,389219;86112,386805;89795,383882;93224,381214;88144,380452;89287,378800;93224,381214;96400,378927;105163,382739;103385,386042;106560,383374;117737,387186;131327,390743;135137,391506;135772,397732;133105,395953;131327,390743;126501,394174;123834,394047;118626,394809;117991,394936;115705,396461;114943,390616;111895,394301;108592,398240;105798,401797;103893,404339;102242,406372;100845,408277;99448,410056;98432,411327;97543,412470;96654,413487;95765,414630;95257,415647;96146,414884;96908,413741;97670,412725;98559,411581;99575,410310;100972,408532;102369,406626;104020,404593;106052,402179;108847,398621;112022,394555;114308,398494;105925,410946;96273,425176;96273,435087;112403,444489;118753,442837;126374,431402;130184,434197;154316,444743;164857,438899;165365,432164;165111,426193;165239,420856;167906,415393;170954,409294;175907,409040;177177,409040;180607,409040;185941,411835;182131,417934;178955,423270;176796,427082;175018,430132;173240,433054;171843,435595;170700,437501;169557,439153;168541,440550;167398,442202;166889,443854;168032,442583;168922,440804;169811,439153;170827,437501;171970,435595;173621,432927;175272,430005;177050,426955;179336,423270;182512,417934;186068,411708;190767,409675;192164,409929;194959,410437;196991,410819;199531,415393;195213,421110;191529,426193;189116,429750;186957,432673;185052,435341;183274,437882;182003,439661;180733,441313;179590,442710;178321,444108;177685,445760;178955,444616;179971,442964;180988,441440;182258,439915;183528,438136;185306,435595;187338,432927;189370,430005;192037,426574;195721,421492;199912,415647;204484,412852;204484,412852;205119,413106;208929,414249;213756,415901;213756,420602;209946,426066;207024,430894;204992,434197;203214,436993;201563,439534;200039,441821;199023,443473;198007,444870;196991,446268;195975,447666;195466,449190;196483,448047;197372,446522;198261,445124;199277,443600;200420,441948;201817,439534;203468,436993;205246,434197;207532,430894;210580,426193;214010,420602;217947,417172;218455,417299;222519,418696;222900,418696;228489,421619;232934,422508;239157,424541;238523,428099;241825,425176;241825,425176;242079,425176;250080,431783;247413,434706;250588,432164;257828,439280;263035,446141;260622,448301;263162,446395;265448,453510;265448,454146;265957,453637;267734,448809;267734,448809;259225,437374;251732,430132;257828,428353;259733,428480;261130,434070;259225,437501;261257,434070;263289,430513;267100,428988;271291,429115;273450,429115;273450,429369;272942,429496;272688,432546;270910,435341;268877,438645;266972,441694;269005,438772;271291,435468;274847,434197;278403,435468;280690,438772;282722,441694;280816,438645;278784,435341;277006,432546;276752,429496;276244,429369;276244,429369;276625,429369;282595,429369;286405,430767;288437,434324;290469,437755;288564,434324;289961,428607;291485,428607;297835,430386;290469,437628;284627,444616;281959,448936;281959,448936;283738,453892;284246,454400;284246,453764;286532,446903;289199,448555;286786,446395;292120,439534;299360,432419;302535,434960;299868,432037;308124,425303;311426,428226;308631,424795;309520,424160;317141,421619;321459,421619;325778,418188;327556,417553;332509,415774;332509,415774;335811,420475;339240,425939;342289,430640;344575,433943;346353,436739;348004,439280;349401,441694;350544,443346;351433,444743;352322,446141;353212,447666;354227,448809;353720,447411;352703,446014;351687,444616;350671,443092;349528,441440;348131,439153;346480,436612;344702,433816;342670,430513;339749,425684;335938,420221;333525,415139;333779,415139;339113,413360;340511,412852;345083,411581;345337,411581;349655,415139;353846,421110;357530,426193;360197,429623;362229,432546;364261,435214;366040,437755;367309,439534;368579,441059;369596,442583;370612,444235;371882,445379;371247,443727;369977,442329;368834,440804;367690,439153;366421,437374;364642,434833;362737,432164;360578,429242;358165,425684;354482,420602;350163,414884;351560,410056;354736,409421;358038,408913;359054,408913;363753,411327;367309,417553;370485,422762;372771,426447;374549,429496;376200,432419;377851,435087;378994,436993;380010,438645;380899,440296;381789,442075;382932,443346;382423,441694;381280,440042;380264,438645;381789,437755;382042,438390;392584,444235;416716,433562;419002,432037;420653,431148;428147,442202;434497,443854;450754,434324;450754,424541;441101,410310;432211,397223;424337,393666;418748,390362;417224,394428;413414,395826;411509,394174;411762,391760;411762,390108;411762,388837;410619,386296;409476,384899;408206,383628;404904,381087;404650,375623;407063,370160;409222,368000;414557,366348;416589,365967;420399,363934;421415,362790;421415,356565;424082,328358;427639,294433;427512,294433;426495,294179;423066,328103;420399,356946;420653,361901;420399,362282;417859,364061;415827,364696;414557,365077;408841,366856;408460,367110;405666,370033;405666,370414;405412,370414;402618,373845;401983,374353;399824,375496;398554,375750;396648,376894;396141,377402;395760,377910;392584,379689;392457,379689;390298,379054;389790,377656;390933,377910;392076,378419;393473,377402;393473,377148;392965,376005;391695,375369;392203,374734;392711,374099;394489,372193;394617,371812;394362,371812;394236,371685;392203,373717;391314,374861;391314,375115;390679,375496;389663,376259;389409,376005;388901,375496;388901,375496;388901,375115;388901,375115;388901,374734;391187,372320;391187,371939;390806,371939;388774,374099;388647,374099;388012,372828;388393,372320;389155,371812;391441,370287;391441,370033;391441,370033;391314,369779;391060,369779;390806,370160;390679,370160;390552,370287;388901,371303;388774,371303;389028,370160;389028,370160;389917,369016;390679,367746;393219,366094;393346,366094;393346,365840;402491,355294;403888,353896;404904,352753;405793,351736;405793,320353;403761,288969;402618,288588;404650,320480;405158,351101;405158,351101;402110,354278;393855,363553;390552,363299;390679,360376;390679,357581;390679,355675;390679,353896;390679,352245;390933,350466;390679,349068;390171,350466;390171,352245;390298,353896;390298,355675;390298,357581;390298,360376;390171,363299;390171,366475;388266,369397;388012,369906;387250,373590;388012,374734;388012,374734;375311,373590;372898,369652;372771,365332;372771,361774;372771,358470;372771,355421;372771,353134;372771,351228;372898,349322;372898,347416;372644,345765;372136,347416;372390,349322;372517,351228;372517,353134;372517,355421;372517,358470;372517,361774;372517,365332;372517,369652;370231,373590;358800,374607;354989,372701;354482,368381;354227,364823;353846,361520;353593,358470;353465,356310;353212,354278;353212,352499;353212,350466;352703,348941;352450,350593;352703,352626;352958,354405;353084,356310;353339,358470;353593,361520;353846,364823;354101,368381;354355,372701;351433,375877;341908,378165;337589,377275;336701,372955;336065,369397;335557,366094;335049,363045;336065,362155;374295,310569;400078,255680;400078,260381;399316,287699;399570,287953;399824,287953;400459,260381;400459,254663;402364,250470;402364,269656;403126,270419;403888,269656;403888,269656;403888,248183;403634,247675;405666,243228;405666,256950;404904,288842;405031,289096;405285,289096;406047,256823;406047,241958;411890,229506;411890,245769;410619,290240;410874,290494;411128,290240;412398,245769;412398,228489;415319,222264;415319,236113;415954,236875;415954,236875;416716,236240;416716,236240;416716,223153;417097,223153;417351,223280;417859,222899;420018,218071;419129,229506;419129,230776;419129,255807;418240,291638;418240,291892;418621,291638;419510,255680;419510,230904;420145,230395;423194,221374;425607,214513;425099,213878;424463,214386;422177,220866;419891,226838;420780,217689;420780,217435;420272,217435;424337,208668;424337,207779;423447,207779;419129,217308;417351,222264;417351,222264;417351,220231;417097,219722;439451,172202;440720,172202;445039,171186;446309,168899;448976,166358;448595,163943;450627,161656;449738,159115;449738,158861;450754,155685;448214,153525;460407,127351;461423,130908;462185,131289;462693,131162;462947,129892;462947,129892;462058,124682;462058,124301;463709,120362;463836,123285;464090,129002;464979,129892;465868,128875;465487,123285;465360,117567;465233,117059;469171,108673;470568,115407;471457,124047;471584,125318;471584,125318;472219,125445;472854,125064;472346,114899;470695,106132;470441,105624;473489,99016;475267,108800;477299,120744;478188,121633;479077,120744;477045,108292;475648,95713;475394,94951;475775,94188;476537,94061;476537,94061;481236,108419;482761,117440;483649,118075;483904,118075;484539,116932;484539,116932;483142,108292;477807,92664;477553,92664;478950,91520;480347,90122;488476,104734;490762,110960;491524,111341;492032,111341;492413,110071;490254,104480;480982,88471;482887,85167;482887,85421;486190,88979;497493,107148;498510,108038;499399,107021;487460,87708;484539,84532;485173,84659;490762,88725;494445,91139;496731,94696;501431,104861;502828,110071;500669,108673;500288,108673;500034,108927;500034,108927;500034,109308;500034,109308;501050,112104;502066,118838;502574,119600;502574,119600;503209,119092;502193,111468;501812,110706;504479,113501;506003,120744;506003,126969;505622,127224;502828,137388;503336,138024;503336,138024;503971,137388;505876,128621;506638,137388;506638,137388;507146,141835;507146,142089;507146,159878;506257,209812;506511,217054;506511,220739;506384,221247;506511,221882;508670,239416;509432,243101;509559,243609;510575,266480;510575,271308;509940,283506;490635,293035;477299,299007;461423,308282;438434,320861;438434,320861;441229,314635;441610,313873;440975,313492;437164,320226;434243,326833;434370,327595;434370,327595;434624,327595;435132,327341;437418,322259;437418,326579;437672,326833;437926,326833;439451,327849;447960,316414;458756,318320;466249,305487;476029,308409;483142,296466;495715,300150;501685,288461;510702,292273;511338,292527;511338,291129;510956,283252;511464,274612;511464,275374;512607,280456;513243,280965;513878,280456;513878,280456;512862,274993;511592,26825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type="square"/>
              </v:group>
            </w:pict>
          </mc:Fallback>
        </mc:AlternateContent>
      </w:r>
      <w:r>
        <w:rPr>
          <w:noProof/>
        </w:rPr>
        <mc:AlternateContent>
          <mc:Choice Requires="wpg">
            <w:drawing>
              <wp:anchor distT="0" distB="0" distL="114300" distR="114300" simplePos="0" relativeHeight="251659264" behindDoc="1" locked="0" layoutInCell="1" allowOverlap="1" wp14:anchorId="1EC6146C" wp14:editId="741E33CD">
                <wp:simplePos x="0" y="0"/>
                <wp:positionH relativeFrom="margin">
                  <wp:posOffset>53340</wp:posOffset>
                </wp:positionH>
                <wp:positionV relativeFrom="paragraph">
                  <wp:posOffset>247777</wp:posOffset>
                </wp:positionV>
                <wp:extent cx="1800350" cy="520686"/>
                <wp:effectExtent l="0" t="0" r="9525" b="0"/>
                <wp:wrapNone/>
                <wp:docPr id="1710261548" name="Graphic 977338311" descr="Te Tāhuhu o te Mātauranga Ministry of Education logo"/>
                <wp:cNvGraphicFramePr/>
                <a:graphic xmlns:a="http://schemas.openxmlformats.org/drawingml/2006/main">
                  <a:graphicData uri="http://schemas.microsoft.com/office/word/2010/wordprocessingGroup">
                    <wpg:wgp>
                      <wpg:cNvGrpSpPr/>
                      <wpg:grpSpPr>
                        <a:xfrm>
                          <a:off x="0" y="0"/>
                          <a:ext cx="1800350" cy="520686"/>
                          <a:chOff x="719123" y="569096"/>
                          <a:chExt cx="1800350" cy="520686"/>
                        </a:xfrm>
                        <a:solidFill>
                          <a:srgbClr val="4D1F41"/>
                        </a:solidFill>
                      </wpg:grpSpPr>
                      <wps:wsp>
                        <wps:cNvPr id="1888371524" name="Freeform 1888371524"/>
                        <wps:cNvSpPr/>
                        <wps:spPr>
                          <a:xfrm>
                            <a:off x="719123" y="569096"/>
                            <a:ext cx="520609" cy="520686"/>
                          </a:xfrm>
                          <a:custGeom>
                            <a:avLst/>
                            <a:gdLst>
                              <a:gd name="connsiteX0" fmla="*/ 509305 w 520609"/>
                              <a:gd name="connsiteY0" fmla="*/ 0 h 520686"/>
                              <a:gd name="connsiteX1" fmla="*/ 11304 w 520609"/>
                              <a:gd name="connsiteY1" fmla="*/ 0 h 520686"/>
                              <a:gd name="connsiteX2" fmla="*/ 0 w 520609"/>
                              <a:gd name="connsiteY2" fmla="*/ 11308 h 520686"/>
                              <a:gd name="connsiteX3" fmla="*/ 0 w 520609"/>
                              <a:gd name="connsiteY3" fmla="*/ 509505 h 520686"/>
                              <a:gd name="connsiteX4" fmla="*/ 11304 w 520609"/>
                              <a:gd name="connsiteY4" fmla="*/ 520687 h 520686"/>
                              <a:gd name="connsiteX5" fmla="*/ 509305 w 520609"/>
                              <a:gd name="connsiteY5" fmla="*/ 520687 h 520686"/>
                              <a:gd name="connsiteX6" fmla="*/ 520609 w 520609"/>
                              <a:gd name="connsiteY6" fmla="*/ 509505 h 520686"/>
                              <a:gd name="connsiteX7" fmla="*/ 520609 w 520609"/>
                              <a:gd name="connsiteY7" fmla="*/ 11308 h 520686"/>
                              <a:gd name="connsiteX8" fmla="*/ 509305 w 520609"/>
                              <a:gd name="connsiteY8" fmla="*/ 0 h 520686"/>
                              <a:gd name="connsiteX9" fmla="*/ 252494 w 520609"/>
                              <a:gd name="connsiteY9" fmla="*/ 121087 h 520686"/>
                              <a:gd name="connsiteX10" fmla="*/ 266846 w 520609"/>
                              <a:gd name="connsiteY10" fmla="*/ 121087 h 520686"/>
                              <a:gd name="connsiteX11" fmla="*/ 331493 w 520609"/>
                              <a:gd name="connsiteY11" fmla="*/ 227816 h 520686"/>
                              <a:gd name="connsiteX12" fmla="*/ 189243 w 520609"/>
                              <a:gd name="connsiteY12" fmla="*/ 227816 h 520686"/>
                              <a:gd name="connsiteX13" fmla="*/ 252494 w 520609"/>
                              <a:gd name="connsiteY13" fmla="*/ 121214 h 520686"/>
                              <a:gd name="connsiteX14" fmla="*/ 54487 w 520609"/>
                              <a:gd name="connsiteY14" fmla="*/ 215110 h 520686"/>
                              <a:gd name="connsiteX15" fmla="*/ 110244 w 520609"/>
                              <a:gd name="connsiteY15" fmla="*/ 121214 h 520686"/>
                              <a:gd name="connsiteX16" fmla="*/ 124596 w 520609"/>
                              <a:gd name="connsiteY16" fmla="*/ 121214 h 520686"/>
                              <a:gd name="connsiteX17" fmla="*/ 189243 w 520609"/>
                              <a:gd name="connsiteY17" fmla="*/ 227943 h 520686"/>
                              <a:gd name="connsiteX18" fmla="*/ 61599 w 520609"/>
                              <a:gd name="connsiteY18" fmla="*/ 227943 h 520686"/>
                              <a:gd name="connsiteX19" fmla="*/ 54360 w 520609"/>
                              <a:gd name="connsiteY19" fmla="*/ 215237 h 520686"/>
                              <a:gd name="connsiteX20" fmla="*/ 466249 w 520609"/>
                              <a:gd name="connsiteY20" fmla="*/ 403539 h 520686"/>
                              <a:gd name="connsiteX21" fmla="*/ 363372 w 520609"/>
                              <a:gd name="connsiteY21" fmla="*/ 384353 h 520686"/>
                              <a:gd name="connsiteX22" fmla="*/ 260495 w 520609"/>
                              <a:gd name="connsiteY22" fmla="*/ 403539 h 520686"/>
                              <a:gd name="connsiteX23" fmla="*/ 157618 w 520609"/>
                              <a:gd name="connsiteY23" fmla="*/ 384353 h 520686"/>
                              <a:gd name="connsiteX24" fmla="*/ 54741 w 520609"/>
                              <a:gd name="connsiteY24" fmla="*/ 403539 h 520686"/>
                              <a:gd name="connsiteX25" fmla="*/ 54741 w 520609"/>
                              <a:gd name="connsiteY25" fmla="*/ 365802 h 520686"/>
                              <a:gd name="connsiteX26" fmla="*/ 157618 w 520609"/>
                              <a:gd name="connsiteY26" fmla="*/ 346616 h 520686"/>
                              <a:gd name="connsiteX27" fmla="*/ 260495 w 520609"/>
                              <a:gd name="connsiteY27" fmla="*/ 365802 h 520686"/>
                              <a:gd name="connsiteX28" fmla="*/ 363372 w 520609"/>
                              <a:gd name="connsiteY28" fmla="*/ 346616 h 520686"/>
                              <a:gd name="connsiteX29" fmla="*/ 466249 w 520609"/>
                              <a:gd name="connsiteY29" fmla="*/ 365802 h 520686"/>
                              <a:gd name="connsiteX30" fmla="*/ 466249 w 520609"/>
                              <a:gd name="connsiteY30" fmla="*/ 403539 h 520686"/>
                              <a:gd name="connsiteX31" fmla="*/ 466249 w 520609"/>
                              <a:gd name="connsiteY31" fmla="*/ 325016 h 520686"/>
                              <a:gd name="connsiteX32" fmla="*/ 363372 w 520609"/>
                              <a:gd name="connsiteY32" fmla="*/ 305830 h 520686"/>
                              <a:gd name="connsiteX33" fmla="*/ 260495 w 520609"/>
                              <a:gd name="connsiteY33" fmla="*/ 325016 h 520686"/>
                              <a:gd name="connsiteX34" fmla="*/ 157618 w 520609"/>
                              <a:gd name="connsiteY34" fmla="*/ 305830 h 520686"/>
                              <a:gd name="connsiteX35" fmla="*/ 54741 w 520609"/>
                              <a:gd name="connsiteY35" fmla="*/ 325016 h 520686"/>
                              <a:gd name="connsiteX36" fmla="*/ 54741 w 520609"/>
                              <a:gd name="connsiteY36" fmla="*/ 287280 h 520686"/>
                              <a:gd name="connsiteX37" fmla="*/ 157618 w 520609"/>
                              <a:gd name="connsiteY37" fmla="*/ 268094 h 520686"/>
                              <a:gd name="connsiteX38" fmla="*/ 260495 w 520609"/>
                              <a:gd name="connsiteY38" fmla="*/ 287280 h 520686"/>
                              <a:gd name="connsiteX39" fmla="*/ 363372 w 520609"/>
                              <a:gd name="connsiteY39" fmla="*/ 268094 h 520686"/>
                              <a:gd name="connsiteX40" fmla="*/ 466249 w 520609"/>
                              <a:gd name="connsiteY40" fmla="*/ 287280 h 520686"/>
                              <a:gd name="connsiteX41" fmla="*/ 466249 w 520609"/>
                              <a:gd name="connsiteY41" fmla="*/ 325016 h 520686"/>
                              <a:gd name="connsiteX42" fmla="*/ 459010 w 520609"/>
                              <a:gd name="connsiteY42" fmla="*/ 227816 h 520686"/>
                              <a:gd name="connsiteX43" fmla="*/ 331620 w 520609"/>
                              <a:gd name="connsiteY43" fmla="*/ 227816 h 520686"/>
                              <a:gd name="connsiteX44" fmla="*/ 394870 w 520609"/>
                              <a:gd name="connsiteY44" fmla="*/ 121214 h 520686"/>
                              <a:gd name="connsiteX45" fmla="*/ 409222 w 520609"/>
                              <a:gd name="connsiteY45" fmla="*/ 121214 h 520686"/>
                              <a:gd name="connsiteX46" fmla="*/ 466249 w 520609"/>
                              <a:gd name="connsiteY46" fmla="*/ 215110 h 520686"/>
                              <a:gd name="connsiteX47" fmla="*/ 459010 w 520609"/>
                              <a:gd name="connsiteY47" fmla="*/ 227816 h 520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520609" h="520686">
                                <a:moveTo>
                                  <a:pt x="509305" y="0"/>
                                </a:moveTo>
                                <a:lnTo>
                                  <a:pt x="11304" y="0"/>
                                </a:lnTo>
                                <a:cubicBezTo>
                                  <a:pt x="5080" y="0"/>
                                  <a:pt x="0" y="5082"/>
                                  <a:pt x="0" y="11308"/>
                                </a:cubicBezTo>
                                <a:lnTo>
                                  <a:pt x="0" y="509505"/>
                                </a:lnTo>
                                <a:cubicBezTo>
                                  <a:pt x="0" y="515731"/>
                                  <a:pt x="5080" y="520687"/>
                                  <a:pt x="11304" y="520687"/>
                                </a:cubicBezTo>
                                <a:lnTo>
                                  <a:pt x="509305" y="520687"/>
                                </a:lnTo>
                                <a:cubicBezTo>
                                  <a:pt x="515529" y="520687"/>
                                  <a:pt x="520609" y="515604"/>
                                  <a:pt x="520609" y="509505"/>
                                </a:cubicBezTo>
                                <a:lnTo>
                                  <a:pt x="520609" y="11308"/>
                                </a:lnTo>
                                <a:cubicBezTo>
                                  <a:pt x="520609" y="5082"/>
                                  <a:pt x="515529" y="0"/>
                                  <a:pt x="509305" y="0"/>
                                </a:cubicBezTo>
                                <a:moveTo>
                                  <a:pt x="252494" y="121087"/>
                                </a:moveTo>
                                <a:cubicBezTo>
                                  <a:pt x="255796" y="115623"/>
                                  <a:pt x="263543" y="115623"/>
                                  <a:pt x="266846" y="121087"/>
                                </a:cubicBezTo>
                                <a:lnTo>
                                  <a:pt x="331493" y="227816"/>
                                </a:lnTo>
                                <a:lnTo>
                                  <a:pt x="189243" y="227816"/>
                                </a:lnTo>
                                <a:lnTo>
                                  <a:pt x="252494" y="121214"/>
                                </a:lnTo>
                                <a:close/>
                                <a:moveTo>
                                  <a:pt x="54487" y="215110"/>
                                </a:moveTo>
                                <a:lnTo>
                                  <a:pt x="110244" y="121214"/>
                                </a:lnTo>
                                <a:cubicBezTo>
                                  <a:pt x="113419" y="115751"/>
                                  <a:pt x="121293" y="115751"/>
                                  <a:pt x="124596" y="121214"/>
                                </a:cubicBezTo>
                                <a:lnTo>
                                  <a:pt x="189243" y="227943"/>
                                </a:lnTo>
                                <a:lnTo>
                                  <a:pt x="61599" y="227943"/>
                                </a:lnTo>
                                <a:cubicBezTo>
                                  <a:pt x="55122" y="227943"/>
                                  <a:pt x="51058" y="220828"/>
                                  <a:pt x="54360" y="215237"/>
                                </a:cubicBezTo>
                                <a:moveTo>
                                  <a:pt x="466249" y="403539"/>
                                </a:moveTo>
                                <a:cubicBezTo>
                                  <a:pt x="414811" y="403539"/>
                                  <a:pt x="414811" y="384353"/>
                                  <a:pt x="363372" y="384353"/>
                                </a:cubicBezTo>
                                <a:cubicBezTo>
                                  <a:pt x="311934" y="384353"/>
                                  <a:pt x="311934" y="403539"/>
                                  <a:pt x="260495" y="403539"/>
                                </a:cubicBezTo>
                                <a:cubicBezTo>
                                  <a:pt x="209057" y="403539"/>
                                  <a:pt x="209057" y="384353"/>
                                  <a:pt x="157618" y="384353"/>
                                </a:cubicBezTo>
                                <a:cubicBezTo>
                                  <a:pt x="106179" y="384353"/>
                                  <a:pt x="106179" y="403539"/>
                                  <a:pt x="54741" y="403539"/>
                                </a:cubicBezTo>
                                <a:lnTo>
                                  <a:pt x="54741" y="365802"/>
                                </a:lnTo>
                                <a:cubicBezTo>
                                  <a:pt x="106179" y="365802"/>
                                  <a:pt x="106179" y="346616"/>
                                  <a:pt x="157618" y="346616"/>
                                </a:cubicBezTo>
                                <a:cubicBezTo>
                                  <a:pt x="209057" y="346616"/>
                                  <a:pt x="209057" y="365802"/>
                                  <a:pt x="260495" y="365802"/>
                                </a:cubicBezTo>
                                <a:cubicBezTo>
                                  <a:pt x="311934" y="365802"/>
                                  <a:pt x="311934" y="346616"/>
                                  <a:pt x="363372" y="346616"/>
                                </a:cubicBezTo>
                                <a:cubicBezTo>
                                  <a:pt x="414811" y="346616"/>
                                  <a:pt x="414811" y="365802"/>
                                  <a:pt x="466249" y="365802"/>
                                </a:cubicBezTo>
                                <a:lnTo>
                                  <a:pt x="466249" y="403539"/>
                                </a:lnTo>
                                <a:close/>
                                <a:moveTo>
                                  <a:pt x="466249" y="325016"/>
                                </a:moveTo>
                                <a:cubicBezTo>
                                  <a:pt x="414811" y="325016"/>
                                  <a:pt x="414811" y="305830"/>
                                  <a:pt x="363372" y="305830"/>
                                </a:cubicBezTo>
                                <a:cubicBezTo>
                                  <a:pt x="311934" y="305830"/>
                                  <a:pt x="311934" y="325016"/>
                                  <a:pt x="260495" y="325016"/>
                                </a:cubicBezTo>
                                <a:cubicBezTo>
                                  <a:pt x="209057" y="325016"/>
                                  <a:pt x="209057" y="305830"/>
                                  <a:pt x="157618" y="305830"/>
                                </a:cubicBezTo>
                                <a:cubicBezTo>
                                  <a:pt x="106179" y="305830"/>
                                  <a:pt x="106179" y="325016"/>
                                  <a:pt x="54741" y="325016"/>
                                </a:cubicBezTo>
                                <a:lnTo>
                                  <a:pt x="54741" y="287280"/>
                                </a:lnTo>
                                <a:cubicBezTo>
                                  <a:pt x="106179" y="287280"/>
                                  <a:pt x="106179" y="268094"/>
                                  <a:pt x="157618" y="268094"/>
                                </a:cubicBezTo>
                                <a:cubicBezTo>
                                  <a:pt x="209057" y="268094"/>
                                  <a:pt x="209057" y="287280"/>
                                  <a:pt x="260495" y="287280"/>
                                </a:cubicBezTo>
                                <a:cubicBezTo>
                                  <a:pt x="311934" y="287280"/>
                                  <a:pt x="311934" y="268094"/>
                                  <a:pt x="363372" y="268094"/>
                                </a:cubicBezTo>
                                <a:cubicBezTo>
                                  <a:pt x="414811" y="268094"/>
                                  <a:pt x="414811" y="287280"/>
                                  <a:pt x="466249" y="287280"/>
                                </a:cubicBezTo>
                                <a:lnTo>
                                  <a:pt x="466249" y="325016"/>
                                </a:lnTo>
                                <a:close/>
                                <a:moveTo>
                                  <a:pt x="459010" y="227816"/>
                                </a:moveTo>
                                <a:lnTo>
                                  <a:pt x="331620" y="227816"/>
                                </a:lnTo>
                                <a:lnTo>
                                  <a:pt x="394870" y="121214"/>
                                </a:lnTo>
                                <a:cubicBezTo>
                                  <a:pt x="398046" y="115751"/>
                                  <a:pt x="405920" y="115751"/>
                                  <a:pt x="409222" y="121214"/>
                                </a:cubicBezTo>
                                <a:lnTo>
                                  <a:pt x="466249" y="215110"/>
                                </a:lnTo>
                                <a:cubicBezTo>
                                  <a:pt x="469679" y="220701"/>
                                  <a:pt x="465614" y="227816"/>
                                  <a:pt x="459010" y="227816"/>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4453742" name="Freeform 1164453742"/>
                        <wps:cNvSpPr/>
                        <wps:spPr>
                          <a:xfrm>
                            <a:off x="1332322" y="631100"/>
                            <a:ext cx="94748" cy="114352"/>
                          </a:xfrm>
                          <a:custGeom>
                            <a:avLst/>
                            <a:gdLst>
                              <a:gd name="connsiteX0" fmla="*/ 34800 w 94748"/>
                              <a:gd name="connsiteY0" fmla="*/ 23252 h 114352"/>
                              <a:gd name="connsiteX1" fmla="*/ 0 w 94748"/>
                              <a:gd name="connsiteY1" fmla="*/ 23252 h 114352"/>
                              <a:gd name="connsiteX2" fmla="*/ 0 w 94748"/>
                              <a:gd name="connsiteY2" fmla="*/ 0 h 114352"/>
                              <a:gd name="connsiteX3" fmla="*/ 94749 w 94748"/>
                              <a:gd name="connsiteY3" fmla="*/ 0 h 114352"/>
                              <a:gd name="connsiteX4" fmla="*/ 94749 w 94748"/>
                              <a:gd name="connsiteY4" fmla="*/ 23252 h 114352"/>
                              <a:gd name="connsiteX5" fmla="*/ 59948 w 94748"/>
                              <a:gd name="connsiteY5" fmla="*/ 23252 h 114352"/>
                              <a:gd name="connsiteX6" fmla="*/ 59948 w 94748"/>
                              <a:gd name="connsiteY6" fmla="*/ 114353 h 114352"/>
                              <a:gd name="connsiteX7" fmla="*/ 34800 w 94748"/>
                              <a:gd name="connsiteY7" fmla="*/ 114353 h 114352"/>
                              <a:gd name="connsiteX8" fmla="*/ 34800 w 94748"/>
                              <a:gd name="connsiteY8" fmla="*/ 23252 h 114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4748" h="114352">
                                <a:moveTo>
                                  <a:pt x="34800" y="23252"/>
                                </a:moveTo>
                                <a:lnTo>
                                  <a:pt x="0" y="23252"/>
                                </a:lnTo>
                                <a:lnTo>
                                  <a:pt x="0" y="0"/>
                                </a:lnTo>
                                <a:lnTo>
                                  <a:pt x="94749" y="0"/>
                                </a:lnTo>
                                <a:lnTo>
                                  <a:pt x="94749" y="23252"/>
                                </a:lnTo>
                                <a:lnTo>
                                  <a:pt x="59948" y="23252"/>
                                </a:lnTo>
                                <a:lnTo>
                                  <a:pt x="59948" y="114353"/>
                                </a:lnTo>
                                <a:lnTo>
                                  <a:pt x="34800" y="114353"/>
                                </a:lnTo>
                                <a:lnTo>
                                  <a:pt x="34800" y="23252"/>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2630026" name="Freeform 712630026"/>
                        <wps:cNvSpPr/>
                        <wps:spPr>
                          <a:xfrm>
                            <a:off x="1422371" y="656258"/>
                            <a:ext cx="86111" cy="91101"/>
                          </a:xfrm>
                          <a:custGeom>
                            <a:avLst/>
                            <a:gdLst>
                              <a:gd name="connsiteX0" fmla="*/ 127 w 86111"/>
                              <a:gd name="connsiteY0" fmla="*/ 45995 h 91101"/>
                              <a:gd name="connsiteX1" fmla="*/ 127 w 86111"/>
                              <a:gd name="connsiteY1" fmla="*/ 45614 h 91101"/>
                              <a:gd name="connsiteX2" fmla="*/ 43437 w 86111"/>
                              <a:gd name="connsiteY2" fmla="*/ 0 h 91101"/>
                              <a:gd name="connsiteX3" fmla="*/ 86112 w 86111"/>
                              <a:gd name="connsiteY3" fmla="*/ 47520 h 91101"/>
                              <a:gd name="connsiteX4" fmla="*/ 85731 w 86111"/>
                              <a:gd name="connsiteY4" fmla="*/ 54000 h 91101"/>
                              <a:gd name="connsiteX5" fmla="*/ 24767 w 86111"/>
                              <a:gd name="connsiteY5" fmla="*/ 54000 h 91101"/>
                              <a:gd name="connsiteX6" fmla="*/ 46104 w 86111"/>
                              <a:gd name="connsiteY6" fmla="*/ 71153 h 91101"/>
                              <a:gd name="connsiteX7" fmla="*/ 67315 w 86111"/>
                              <a:gd name="connsiteY7" fmla="*/ 62132 h 91101"/>
                              <a:gd name="connsiteX8" fmla="*/ 81540 w 86111"/>
                              <a:gd name="connsiteY8" fmla="*/ 74711 h 91101"/>
                              <a:gd name="connsiteX9" fmla="*/ 45723 w 86111"/>
                              <a:gd name="connsiteY9" fmla="*/ 91101 h 91101"/>
                              <a:gd name="connsiteX10" fmla="*/ 0 w 86111"/>
                              <a:gd name="connsiteY10" fmla="*/ 45868 h 91101"/>
                              <a:gd name="connsiteX11" fmla="*/ 61853 w 86111"/>
                              <a:gd name="connsiteY11" fmla="*/ 38626 h 91101"/>
                              <a:gd name="connsiteX12" fmla="*/ 43437 w 86111"/>
                              <a:gd name="connsiteY12" fmla="*/ 19948 h 91101"/>
                              <a:gd name="connsiteX13" fmla="*/ 24513 w 86111"/>
                              <a:gd name="connsiteY13" fmla="*/ 38626 h 91101"/>
                              <a:gd name="connsiteX14" fmla="*/ 61853 w 86111"/>
                              <a:gd name="connsiteY14" fmla="*/ 38626 h 91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6111" h="91101">
                                <a:moveTo>
                                  <a:pt x="127" y="45995"/>
                                </a:moveTo>
                                <a:lnTo>
                                  <a:pt x="127" y="45614"/>
                                </a:lnTo>
                                <a:cubicBezTo>
                                  <a:pt x="127" y="20584"/>
                                  <a:pt x="17908" y="0"/>
                                  <a:pt x="43437" y="0"/>
                                </a:cubicBezTo>
                                <a:cubicBezTo>
                                  <a:pt x="72649" y="0"/>
                                  <a:pt x="86112" y="22743"/>
                                  <a:pt x="86112" y="47520"/>
                                </a:cubicBezTo>
                                <a:cubicBezTo>
                                  <a:pt x="86112" y="49426"/>
                                  <a:pt x="85985" y="51713"/>
                                  <a:pt x="85731" y="54000"/>
                                </a:cubicBezTo>
                                <a:lnTo>
                                  <a:pt x="24767" y="54000"/>
                                </a:lnTo>
                                <a:cubicBezTo>
                                  <a:pt x="27180" y="65308"/>
                                  <a:pt x="35054" y="71153"/>
                                  <a:pt x="46104" y="71153"/>
                                </a:cubicBezTo>
                                <a:cubicBezTo>
                                  <a:pt x="54360" y="71153"/>
                                  <a:pt x="60456" y="68485"/>
                                  <a:pt x="67315" y="62132"/>
                                </a:cubicBezTo>
                                <a:lnTo>
                                  <a:pt x="81540" y="74711"/>
                                </a:lnTo>
                                <a:cubicBezTo>
                                  <a:pt x="73411" y="84875"/>
                                  <a:pt x="61599" y="91101"/>
                                  <a:pt x="45723" y="91101"/>
                                </a:cubicBezTo>
                                <a:cubicBezTo>
                                  <a:pt x="19432" y="91101"/>
                                  <a:pt x="0" y="72678"/>
                                  <a:pt x="0" y="45868"/>
                                </a:cubicBezTo>
                                <a:moveTo>
                                  <a:pt x="61853" y="38626"/>
                                </a:moveTo>
                                <a:cubicBezTo>
                                  <a:pt x="60329" y="27572"/>
                                  <a:pt x="53852" y="19948"/>
                                  <a:pt x="43437" y="19948"/>
                                </a:cubicBezTo>
                                <a:cubicBezTo>
                                  <a:pt x="33022" y="19948"/>
                                  <a:pt x="26418" y="27318"/>
                                  <a:pt x="24513" y="38626"/>
                                </a:cubicBezTo>
                                <a:lnTo>
                                  <a:pt x="61853" y="38626"/>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8112008" name="Freeform 898112008"/>
                        <wps:cNvSpPr/>
                        <wps:spPr>
                          <a:xfrm>
                            <a:off x="1565637" y="631100"/>
                            <a:ext cx="94748" cy="114352"/>
                          </a:xfrm>
                          <a:custGeom>
                            <a:avLst/>
                            <a:gdLst>
                              <a:gd name="connsiteX0" fmla="*/ 34800 w 94748"/>
                              <a:gd name="connsiteY0" fmla="*/ 23252 h 114352"/>
                              <a:gd name="connsiteX1" fmla="*/ 0 w 94748"/>
                              <a:gd name="connsiteY1" fmla="*/ 23252 h 114352"/>
                              <a:gd name="connsiteX2" fmla="*/ 0 w 94748"/>
                              <a:gd name="connsiteY2" fmla="*/ 0 h 114352"/>
                              <a:gd name="connsiteX3" fmla="*/ 94749 w 94748"/>
                              <a:gd name="connsiteY3" fmla="*/ 0 h 114352"/>
                              <a:gd name="connsiteX4" fmla="*/ 94749 w 94748"/>
                              <a:gd name="connsiteY4" fmla="*/ 23252 h 114352"/>
                              <a:gd name="connsiteX5" fmla="*/ 59948 w 94748"/>
                              <a:gd name="connsiteY5" fmla="*/ 23252 h 114352"/>
                              <a:gd name="connsiteX6" fmla="*/ 59948 w 94748"/>
                              <a:gd name="connsiteY6" fmla="*/ 114353 h 114352"/>
                              <a:gd name="connsiteX7" fmla="*/ 34800 w 94748"/>
                              <a:gd name="connsiteY7" fmla="*/ 114353 h 114352"/>
                              <a:gd name="connsiteX8" fmla="*/ 34800 w 94748"/>
                              <a:gd name="connsiteY8" fmla="*/ 23252 h 114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4748" h="114352">
                                <a:moveTo>
                                  <a:pt x="34800" y="23252"/>
                                </a:moveTo>
                                <a:lnTo>
                                  <a:pt x="0" y="23252"/>
                                </a:lnTo>
                                <a:lnTo>
                                  <a:pt x="0" y="0"/>
                                </a:lnTo>
                                <a:lnTo>
                                  <a:pt x="94749" y="0"/>
                                </a:lnTo>
                                <a:lnTo>
                                  <a:pt x="94749" y="23252"/>
                                </a:lnTo>
                                <a:lnTo>
                                  <a:pt x="59948" y="23252"/>
                                </a:lnTo>
                                <a:lnTo>
                                  <a:pt x="59948" y="114353"/>
                                </a:lnTo>
                                <a:lnTo>
                                  <a:pt x="34800" y="114353"/>
                                </a:lnTo>
                                <a:lnTo>
                                  <a:pt x="34800" y="23252"/>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583612" name="Freeform 78583612"/>
                        <wps:cNvSpPr/>
                        <wps:spPr>
                          <a:xfrm>
                            <a:off x="1659370" y="630338"/>
                            <a:ext cx="92081" cy="116766"/>
                          </a:xfrm>
                          <a:custGeom>
                            <a:avLst/>
                            <a:gdLst>
                              <a:gd name="connsiteX0" fmla="*/ 0 w 92081"/>
                              <a:gd name="connsiteY0" fmla="*/ 71534 h 116766"/>
                              <a:gd name="connsiteX1" fmla="*/ 0 w 92081"/>
                              <a:gd name="connsiteY1" fmla="*/ 71153 h 116766"/>
                              <a:gd name="connsiteX2" fmla="*/ 39881 w 92081"/>
                              <a:gd name="connsiteY2" fmla="*/ 25920 h 116766"/>
                              <a:gd name="connsiteX3" fmla="*/ 67188 w 92081"/>
                              <a:gd name="connsiteY3" fmla="*/ 39007 h 116766"/>
                              <a:gd name="connsiteX4" fmla="*/ 67188 w 92081"/>
                              <a:gd name="connsiteY4" fmla="*/ 27572 h 116766"/>
                              <a:gd name="connsiteX5" fmla="*/ 92081 w 92081"/>
                              <a:gd name="connsiteY5" fmla="*/ 27572 h 116766"/>
                              <a:gd name="connsiteX6" fmla="*/ 92081 w 92081"/>
                              <a:gd name="connsiteY6" fmla="*/ 115115 h 116766"/>
                              <a:gd name="connsiteX7" fmla="*/ 67188 w 92081"/>
                              <a:gd name="connsiteY7" fmla="*/ 115115 h 116766"/>
                              <a:gd name="connsiteX8" fmla="*/ 67188 w 92081"/>
                              <a:gd name="connsiteY8" fmla="*/ 102536 h 116766"/>
                              <a:gd name="connsiteX9" fmla="*/ 39881 w 92081"/>
                              <a:gd name="connsiteY9" fmla="*/ 116767 h 116766"/>
                              <a:gd name="connsiteX10" fmla="*/ 0 w 92081"/>
                              <a:gd name="connsiteY10" fmla="*/ 71534 h 116766"/>
                              <a:gd name="connsiteX11" fmla="*/ 19814 w 92081"/>
                              <a:gd name="connsiteY11" fmla="*/ 0 h 116766"/>
                              <a:gd name="connsiteX12" fmla="*/ 78618 w 92081"/>
                              <a:gd name="connsiteY12" fmla="*/ 0 h 116766"/>
                              <a:gd name="connsiteX13" fmla="*/ 78618 w 92081"/>
                              <a:gd name="connsiteY13" fmla="*/ 17153 h 116766"/>
                              <a:gd name="connsiteX14" fmla="*/ 19814 w 92081"/>
                              <a:gd name="connsiteY14" fmla="*/ 17153 h 116766"/>
                              <a:gd name="connsiteX15" fmla="*/ 19814 w 92081"/>
                              <a:gd name="connsiteY15" fmla="*/ 0 h 116766"/>
                              <a:gd name="connsiteX16" fmla="*/ 67442 w 92081"/>
                              <a:gd name="connsiteY16" fmla="*/ 71534 h 116766"/>
                              <a:gd name="connsiteX17" fmla="*/ 67442 w 92081"/>
                              <a:gd name="connsiteY17" fmla="*/ 71153 h 116766"/>
                              <a:gd name="connsiteX18" fmla="*/ 46231 w 92081"/>
                              <a:gd name="connsiteY18" fmla="*/ 47012 h 116766"/>
                              <a:gd name="connsiteX19" fmla="*/ 24894 w 92081"/>
                              <a:gd name="connsiteY19" fmla="*/ 71153 h 116766"/>
                              <a:gd name="connsiteX20" fmla="*/ 24894 w 92081"/>
                              <a:gd name="connsiteY20" fmla="*/ 71534 h 116766"/>
                              <a:gd name="connsiteX21" fmla="*/ 46231 w 92081"/>
                              <a:gd name="connsiteY21" fmla="*/ 95675 h 116766"/>
                              <a:gd name="connsiteX22" fmla="*/ 67442 w 92081"/>
                              <a:gd name="connsiteY22" fmla="*/ 71534 h 116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081" h="116766">
                                <a:moveTo>
                                  <a:pt x="0" y="71534"/>
                                </a:moveTo>
                                <a:lnTo>
                                  <a:pt x="0" y="71153"/>
                                </a:lnTo>
                                <a:cubicBezTo>
                                  <a:pt x="0" y="41929"/>
                                  <a:pt x="19051" y="25920"/>
                                  <a:pt x="39881" y="25920"/>
                                </a:cubicBezTo>
                                <a:cubicBezTo>
                                  <a:pt x="53090" y="25920"/>
                                  <a:pt x="61218" y="32019"/>
                                  <a:pt x="67188" y="39007"/>
                                </a:cubicBezTo>
                                <a:lnTo>
                                  <a:pt x="67188" y="27572"/>
                                </a:lnTo>
                                <a:lnTo>
                                  <a:pt x="92081" y="27572"/>
                                </a:lnTo>
                                <a:lnTo>
                                  <a:pt x="92081" y="115115"/>
                                </a:lnTo>
                                <a:lnTo>
                                  <a:pt x="67188" y="115115"/>
                                </a:lnTo>
                                <a:lnTo>
                                  <a:pt x="67188" y="102536"/>
                                </a:lnTo>
                                <a:cubicBezTo>
                                  <a:pt x="61091" y="110668"/>
                                  <a:pt x="52836" y="116767"/>
                                  <a:pt x="39881" y="116767"/>
                                </a:cubicBezTo>
                                <a:cubicBezTo>
                                  <a:pt x="19432" y="116767"/>
                                  <a:pt x="0" y="100758"/>
                                  <a:pt x="0" y="71534"/>
                                </a:cubicBezTo>
                                <a:moveTo>
                                  <a:pt x="19814" y="0"/>
                                </a:moveTo>
                                <a:lnTo>
                                  <a:pt x="78618" y="0"/>
                                </a:lnTo>
                                <a:lnTo>
                                  <a:pt x="78618" y="17153"/>
                                </a:lnTo>
                                <a:lnTo>
                                  <a:pt x="19814" y="17153"/>
                                </a:lnTo>
                                <a:lnTo>
                                  <a:pt x="19814" y="0"/>
                                </a:lnTo>
                                <a:close/>
                                <a:moveTo>
                                  <a:pt x="67442" y="71534"/>
                                </a:moveTo>
                                <a:lnTo>
                                  <a:pt x="67442" y="71153"/>
                                </a:lnTo>
                                <a:cubicBezTo>
                                  <a:pt x="67442" y="56668"/>
                                  <a:pt x="57789" y="47012"/>
                                  <a:pt x="46231" y="47012"/>
                                </a:cubicBezTo>
                                <a:cubicBezTo>
                                  <a:pt x="34674" y="47012"/>
                                  <a:pt x="24894" y="56414"/>
                                  <a:pt x="24894" y="71153"/>
                                </a:cubicBezTo>
                                <a:lnTo>
                                  <a:pt x="24894" y="71534"/>
                                </a:lnTo>
                                <a:cubicBezTo>
                                  <a:pt x="24894" y="86019"/>
                                  <a:pt x="34674" y="95675"/>
                                  <a:pt x="46231" y="95675"/>
                                </a:cubicBezTo>
                                <a:cubicBezTo>
                                  <a:pt x="57789" y="95675"/>
                                  <a:pt x="67442" y="86019"/>
                                  <a:pt x="67442" y="71534"/>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378459" name="Freeform 526378459"/>
                        <wps:cNvSpPr/>
                        <wps:spPr>
                          <a:xfrm>
                            <a:off x="1766311" y="626272"/>
                            <a:ext cx="80142" cy="119308"/>
                          </a:xfrm>
                          <a:custGeom>
                            <a:avLst/>
                            <a:gdLst>
                              <a:gd name="connsiteX0" fmla="*/ 0 w 80142"/>
                              <a:gd name="connsiteY0" fmla="*/ 0 h 119308"/>
                              <a:gd name="connsiteX1" fmla="*/ 24767 w 80142"/>
                              <a:gd name="connsiteY1" fmla="*/ 0 h 119308"/>
                              <a:gd name="connsiteX2" fmla="*/ 24767 w 80142"/>
                              <a:gd name="connsiteY2" fmla="*/ 44089 h 119308"/>
                              <a:gd name="connsiteX3" fmla="*/ 50422 w 80142"/>
                              <a:gd name="connsiteY3" fmla="*/ 30113 h 119308"/>
                              <a:gd name="connsiteX4" fmla="*/ 80143 w 80142"/>
                              <a:gd name="connsiteY4" fmla="*/ 62640 h 119308"/>
                              <a:gd name="connsiteX5" fmla="*/ 80143 w 80142"/>
                              <a:gd name="connsiteY5" fmla="*/ 119308 h 119308"/>
                              <a:gd name="connsiteX6" fmla="*/ 55249 w 80142"/>
                              <a:gd name="connsiteY6" fmla="*/ 119308 h 119308"/>
                              <a:gd name="connsiteX7" fmla="*/ 55249 w 80142"/>
                              <a:gd name="connsiteY7" fmla="*/ 70518 h 119308"/>
                              <a:gd name="connsiteX8" fmla="*/ 40262 w 80142"/>
                              <a:gd name="connsiteY8" fmla="*/ 52729 h 119308"/>
                              <a:gd name="connsiteX9" fmla="*/ 24767 w 80142"/>
                              <a:gd name="connsiteY9" fmla="*/ 70518 h 119308"/>
                              <a:gd name="connsiteX10" fmla="*/ 24767 w 80142"/>
                              <a:gd name="connsiteY10" fmla="*/ 119308 h 119308"/>
                              <a:gd name="connsiteX11" fmla="*/ 0 w 80142"/>
                              <a:gd name="connsiteY11" fmla="*/ 119308 h 119308"/>
                              <a:gd name="connsiteX12" fmla="*/ 0 w 80142"/>
                              <a:gd name="connsiteY12" fmla="*/ 127 h 119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0142" h="119308">
                                <a:moveTo>
                                  <a:pt x="0" y="0"/>
                                </a:moveTo>
                                <a:lnTo>
                                  <a:pt x="24767" y="0"/>
                                </a:lnTo>
                                <a:lnTo>
                                  <a:pt x="24767" y="44089"/>
                                </a:lnTo>
                                <a:cubicBezTo>
                                  <a:pt x="30482" y="36720"/>
                                  <a:pt x="37849" y="30113"/>
                                  <a:pt x="50422" y="30113"/>
                                </a:cubicBezTo>
                                <a:cubicBezTo>
                                  <a:pt x="69220" y="30113"/>
                                  <a:pt x="80143" y="42565"/>
                                  <a:pt x="80143" y="62640"/>
                                </a:cubicBezTo>
                                <a:lnTo>
                                  <a:pt x="80143" y="119308"/>
                                </a:lnTo>
                                <a:lnTo>
                                  <a:pt x="55249" y="119308"/>
                                </a:lnTo>
                                <a:lnTo>
                                  <a:pt x="55249" y="70518"/>
                                </a:lnTo>
                                <a:cubicBezTo>
                                  <a:pt x="55249" y="58701"/>
                                  <a:pt x="49660" y="52729"/>
                                  <a:pt x="40262" y="52729"/>
                                </a:cubicBezTo>
                                <a:cubicBezTo>
                                  <a:pt x="30863" y="52729"/>
                                  <a:pt x="24767" y="58828"/>
                                  <a:pt x="24767" y="70518"/>
                                </a:cubicBezTo>
                                <a:lnTo>
                                  <a:pt x="24767" y="119308"/>
                                </a:lnTo>
                                <a:lnTo>
                                  <a:pt x="0" y="119308"/>
                                </a:lnTo>
                                <a:lnTo>
                                  <a:pt x="0" y="127"/>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8527923" name="Freeform 688527923"/>
                        <wps:cNvSpPr/>
                        <wps:spPr>
                          <a:xfrm>
                            <a:off x="1863346" y="657910"/>
                            <a:ext cx="80269" cy="89195"/>
                          </a:xfrm>
                          <a:custGeom>
                            <a:avLst/>
                            <a:gdLst>
                              <a:gd name="connsiteX0" fmla="*/ 127 w 80269"/>
                              <a:gd name="connsiteY0" fmla="*/ 56668 h 89195"/>
                              <a:gd name="connsiteX1" fmla="*/ 127 w 80269"/>
                              <a:gd name="connsiteY1" fmla="*/ 0 h 89195"/>
                              <a:gd name="connsiteX2" fmla="*/ 24894 w 80269"/>
                              <a:gd name="connsiteY2" fmla="*/ 0 h 89195"/>
                              <a:gd name="connsiteX3" fmla="*/ 24894 w 80269"/>
                              <a:gd name="connsiteY3" fmla="*/ 48791 h 89195"/>
                              <a:gd name="connsiteX4" fmla="*/ 39881 w 80269"/>
                              <a:gd name="connsiteY4" fmla="*/ 66579 h 89195"/>
                              <a:gd name="connsiteX5" fmla="*/ 55376 w 80269"/>
                              <a:gd name="connsiteY5" fmla="*/ 48791 h 89195"/>
                              <a:gd name="connsiteX6" fmla="*/ 55376 w 80269"/>
                              <a:gd name="connsiteY6" fmla="*/ 0 h 89195"/>
                              <a:gd name="connsiteX7" fmla="*/ 80269 w 80269"/>
                              <a:gd name="connsiteY7" fmla="*/ 0 h 89195"/>
                              <a:gd name="connsiteX8" fmla="*/ 80269 w 80269"/>
                              <a:gd name="connsiteY8" fmla="*/ 87543 h 89195"/>
                              <a:gd name="connsiteX9" fmla="*/ 55376 w 80269"/>
                              <a:gd name="connsiteY9" fmla="*/ 87543 h 89195"/>
                              <a:gd name="connsiteX10" fmla="*/ 55376 w 80269"/>
                              <a:gd name="connsiteY10" fmla="*/ 75092 h 89195"/>
                              <a:gd name="connsiteX11" fmla="*/ 29720 w 80269"/>
                              <a:gd name="connsiteY11" fmla="*/ 89195 h 89195"/>
                              <a:gd name="connsiteX12" fmla="*/ 0 w 80269"/>
                              <a:gd name="connsiteY12" fmla="*/ 56668 h 89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0269" h="89195">
                                <a:moveTo>
                                  <a:pt x="127" y="56668"/>
                                </a:moveTo>
                                <a:lnTo>
                                  <a:pt x="127" y="0"/>
                                </a:lnTo>
                                <a:lnTo>
                                  <a:pt x="24894" y="0"/>
                                </a:lnTo>
                                <a:lnTo>
                                  <a:pt x="24894" y="48791"/>
                                </a:lnTo>
                                <a:cubicBezTo>
                                  <a:pt x="24894" y="60607"/>
                                  <a:pt x="30482" y="66579"/>
                                  <a:pt x="39881" y="66579"/>
                                </a:cubicBezTo>
                                <a:cubicBezTo>
                                  <a:pt x="49279" y="66579"/>
                                  <a:pt x="55376" y="60607"/>
                                  <a:pt x="55376" y="48791"/>
                                </a:cubicBezTo>
                                <a:lnTo>
                                  <a:pt x="55376" y="0"/>
                                </a:lnTo>
                                <a:lnTo>
                                  <a:pt x="80269" y="0"/>
                                </a:lnTo>
                                <a:lnTo>
                                  <a:pt x="80269" y="87543"/>
                                </a:lnTo>
                                <a:lnTo>
                                  <a:pt x="55376" y="87543"/>
                                </a:lnTo>
                                <a:lnTo>
                                  <a:pt x="55376" y="75092"/>
                                </a:lnTo>
                                <a:cubicBezTo>
                                  <a:pt x="49660" y="82461"/>
                                  <a:pt x="42294" y="89195"/>
                                  <a:pt x="29720" y="89195"/>
                                </a:cubicBezTo>
                                <a:cubicBezTo>
                                  <a:pt x="10923" y="89195"/>
                                  <a:pt x="0" y="76743"/>
                                  <a:pt x="0" y="56668"/>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9501432" name="Freeform 1149501432"/>
                        <wps:cNvSpPr/>
                        <wps:spPr>
                          <a:xfrm>
                            <a:off x="1961905" y="626272"/>
                            <a:ext cx="80142" cy="119308"/>
                          </a:xfrm>
                          <a:custGeom>
                            <a:avLst/>
                            <a:gdLst>
                              <a:gd name="connsiteX0" fmla="*/ 0 w 80142"/>
                              <a:gd name="connsiteY0" fmla="*/ 0 h 119308"/>
                              <a:gd name="connsiteX1" fmla="*/ 24767 w 80142"/>
                              <a:gd name="connsiteY1" fmla="*/ 0 h 119308"/>
                              <a:gd name="connsiteX2" fmla="*/ 24767 w 80142"/>
                              <a:gd name="connsiteY2" fmla="*/ 44089 h 119308"/>
                              <a:gd name="connsiteX3" fmla="*/ 50423 w 80142"/>
                              <a:gd name="connsiteY3" fmla="*/ 30113 h 119308"/>
                              <a:gd name="connsiteX4" fmla="*/ 80143 w 80142"/>
                              <a:gd name="connsiteY4" fmla="*/ 62640 h 119308"/>
                              <a:gd name="connsiteX5" fmla="*/ 80143 w 80142"/>
                              <a:gd name="connsiteY5" fmla="*/ 119308 h 119308"/>
                              <a:gd name="connsiteX6" fmla="*/ 55249 w 80142"/>
                              <a:gd name="connsiteY6" fmla="*/ 119308 h 119308"/>
                              <a:gd name="connsiteX7" fmla="*/ 55249 w 80142"/>
                              <a:gd name="connsiteY7" fmla="*/ 70518 h 119308"/>
                              <a:gd name="connsiteX8" fmla="*/ 40262 w 80142"/>
                              <a:gd name="connsiteY8" fmla="*/ 52729 h 119308"/>
                              <a:gd name="connsiteX9" fmla="*/ 24767 w 80142"/>
                              <a:gd name="connsiteY9" fmla="*/ 70518 h 119308"/>
                              <a:gd name="connsiteX10" fmla="*/ 24767 w 80142"/>
                              <a:gd name="connsiteY10" fmla="*/ 119308 h 119308"/>
                              <a:gd name="connsiteX11" fmla="*/ 0 w 80142"/>
                              <a:gd name="connsiteY11" fmla="*/ 119308 h 119308"/>
                              <a:gd name="connsiteX12" fmla="*/ 0 w 80142"/>
                              <a:gd name="connsiteY12" fmla="*/ 127 h 119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0142" h="119308">
                                <a:moveTo>
                                  <a:pt x="0" y="0"/>
                                </a:moveTo>
                                <a:lnTo>
                                  <a:pt x="24767" y="0"/>
                                </a:lnTo>
                                <a:lnTo>
                                  <a:pt x="24767" y="44089"/>
                                </a:lnTo>
                                <a:cubicBezTo>
                                  <a:pt x="30482" y="36720"/>
                                  <a:pt x="37849" y="30113"/>
                                  <a:pt x="50423" y="30113"/>
                                </a:cubicBezTo>
                                <a:cubicBezTo>
                                  <a:pt x="69220" y="30113"/>
                                  <a:pt x="80143" y="42565"/>
                                  <a:pt x="80143" y="62640"/>
                                </a:cubicBezTo>
                                <a:lnTo>
                                  <a:pt x="80143" y="119308"/>
                                </a:lnTo>
                                <a:lnTo>
                                  <a:pt x="55249" y="119308"/>
                                </a:lnTo>
                                <a:lnTo>
                                  <a:pt x="55249" y="70518"/>
                                </a:lnTo>
                                <a:cubicBezTo>
                                  <a:pt x="55249" y="58701"/>
                                  <a:pt x="49660" y="52729"/>
                                  <a:pt x="40262" y="52729"/>
                                </a:cubicBezTo>
                                <a:cubicBezTo>
                                  <a:pt x="30863" y="52729"/>
                                  <a:pt x="24767" y="58828"/>
                                  <a:pt x="24767" y="70518"/>
                                </a:cubicBezTo>
                                <a:lnTo>
                                  <a:pt x="24767" y="119308"/>
                                </a:lnTo>
                                <a:lnTo>
                                  <a:pt x="0" y="119308"/>
                                </a:lnTo>
                                <a:lnTo>
                                  <a:pt x="0" y="127"/>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9297913" name="Freeform 2119297913"/>
                        <wps:cNvSpPr/>
                        <wps:spPr>
                          <a:xfrm>
                            <a:off x="2055637" y="657910"/>
                            <a:ext cx="80269" cy="89195"/>
                          </a:xfrm>
                          <a:custGeom>
                            <a:avLst/>
                            <a:gdLst>
                              <a:gd name="connsiteX0" fmla="*/ 127 w 80269"/>
                              <a:gd name="connsiteY0" fmla="*/ 56668 h 89195"/>
                              <a:gd name="connsiteX1" fmla="*/ 127 w 80269"/>
                              <a:gd name="connsiteY1" fmla="*/ 0 h 89195"/>
                              <a:gd name="connsiteX2" fmla="*/ 24894 w 80269"/>
                              <a:gd name="connsiteY2" fmla="*/ 0 h 89195"/>
                              <a:gd name="connsiteX3" fmla="*/ 24894 w 80269"/>
                              <a:gd name="connsiteY3" fmla="*/ 48791 h 89195"/>
                              <a:gd name="connsiteX4" fmla="*/ 39881 w 80269"/>
                              <a:gd name="connsiteY4" fmla="*/ 66579 h 89195"/>
                              <a:gd name="connsiteX5" fmla="*/ 55376 w 80269"/>
                              <a:gd name="connsiteY5" fmla="*/ 48791 h 89195"/>
                              <a:gd name="connsiteX6" fmla="*/ 55376 w 80269"/>
                              <a:gd name="connsiteY6" fmla="*/ 0 h 89195"/>
                              <a:gd name="connsiteX7" fmla="*/ 80269 w 80269"/>
                              <a:gd name="connsiteY7" fmla="*/ 0 h 89195"/>
                              <a:gd name="connsiteX8" fmla="*/ 80269 w 80269"/>
                              <a:gd name="connsiteY8" fmla="*/ 87543 h 89195"/>
                              <a:gd name="connsiteX9" fmla="*/ 55376 w 80269"/>
                              <a:gd name="connsiteY9" fmla="*/ 87543 h 89195"/>
                              <a:gd name="connsiteX10" fmla="*/ 55376 w 80269"/>
                              <a:gd name="connsiteY10" fmla="*/ 75092 h 89195"/>
                              <a:gd name="connsiteX11" fmla="*/ 29720 w 80269"/>
                              <a:gd name="connsiteY11" fmla="*/ 89195 h 89195"/>
                              <a:gd name="connsiteX12" fmla="*/ 0 w 80269"/>
                              <a:gd name="connsiteY12" fmla="*/ 56668 h 89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0269" h="89195">
                                <a:moveTo>
                                  <a:pt x="127" y="56668"/>
                                </a:moveTo>
                                <a:lnTo>
                                  <a:pt x="127" y="0"/>
                                </a:lnTo>
                                <a:lnTo>
                                  <a:pt x="24894" y="0"/>
                                </a:lnTo>
                                <a:lnTo>
                                  <a:pt x="24894" y="48791"/>
                                </a:lnTo>
                                <a:cubicBezTo>
                                  <a:pt x="24894" y="60607"/>
                                  <a:pt x="30482" y="66579"/>
                                  <a:pt x="39881" y="66579"/>
                                </a:cubicBezTo>
                                <a:cubicBezTo>
                                  <a:pt x="49279" y="66579"/>
                                  <a:pt x="55376" y="60607"/>
                                  <a:pt x="55376" y="48791"/>
                                </a:cubicBezTo>
                                <a:lnTo>
                                  <a:pt x="55376" y="0"/>
                                </a:lnTo>
                                <a:lnTo>
                                  <a:pt x="80269" y="0"/>
                                </a:lnTo>
                                <a:lnTo>
                                  <a:pt x="80269" y="87543"/>
                                </a:lnTo>
                                <a:lnTo>
                                  <a:pt x="55376" y="87543"/>
                                </a:lnTo>
                                <a:lnTo>
                                  <a:pt x="55376" y="75092"/>
                                </a:lnTo>
                                <a:cubicBezTo>
                                  <a:pt x="49660" y="82461"/>
                                  <a:pt x="42294" y="89195"/>
                                  <a:pt x="29720" y="89195"/>
                                </a:cubicBezTo>
                                <a:cubicBezTo>
                                  <a:pt x="10923" y="89195"/>
                                  <a:pt x="0" y="76743"/>
                                  <a:pt x="0" y="56668"/>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212805" name="Freeform 482212805"/>
                        <wps:cNvSpPr/>
                        <wps:spPr>
                          <a:xfrm>
                            <a:off x="2195093" y="656258"/>
                            <a:ext cx="94621" cy="91228"/>
                          </a:xfrm>
                          <a:custGeom>
                            <a:avLst/>
                            <a:gdLst>
                              <a:gd name="connsiteX0" fmla="*/ 0 w 94621"/>
                              <a:gd name="connsiteY0" fmla="*/ 45995 h 91228"/>
                              <a:gd name="connsiteX1" fmla="*/ 0 w 94621"/>
                              <a:gd name="connsiteY1" fmla="*/ 45614 h 91228"/>
                              <a:gd name="connsiteX2" fmla="*/ 47501 w 94621"/>
                              <a:gd name="connsiteY2" fmla="*/ 0 h 91228"/>
                              <a:gd name="connsiteX3" fmla="*/ 94622 w 94621"/>
                              <a:gd name="connsiteY3" fmla="*/ 45233 h 91228"/>
                              <a:gd name="connsiteX4" fmla="*/ 94622 w 94621"/>
                              <a:gd name="connsiteY4" fmla="*/ 45614 h 91228"/>
                              <a:gd name="connsiteX5" fmla="*/ 47120 w 94621"/>
                              <a:gd name="connsiteY5" fmla="*/ 91228 h 91228"/>
                              <a:gd name="connsiteX6" fmla="*/ 0 w 94621"/>
                              <a:gd name="connsiteY6" fmla="*/ 45995 h 91228"/>
                              <a:gd name="connsiteX7" fmla="*/ 70236 w 94621"/>
                              <a:gd name="connsiteY7" fmla="*/ 45995 h 91228"/>
                              <a:gd name="connsiteX8" fmla="*/ 70236 w 94621"/>
                              <a:gd name="connsiteY8" fmla="*/ 45614 h 91228"/>
                              <a:gd name="connsiteX9" fmla="*/ 47247 w 94621"/>
                              <a:gd name="connsiteY9" fmla="*/ 21473 h 91228"/>
                              <a:gd name="connsiteX10" fmla="*/ 24513 w 94621"/>
                              <a:gd name="connsiteY10" fmla="*/ 45360 h 91228"/>
                              <a:gd name="connsiteX11" fmla="*/ 24513 w 94621"/>
                              <a:gd name="connsiteY11" fmla="*/ 45741 h 91228"/>
                              <a:gd name="connsiteX12" fmla="*/ 47501 w 94621"/>
                              <a:gd name="connsiteY12" fmla="*/ 69882 h 91228"/>
                              <a:gd name="connsiteX13" fmla="*/ 70236 w 94621"/>
                              <a:gd name="connsiteY13" fmla="*/ 45995 h 91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4621" h="91228">
                                <a:moveTo>
                                  <a:pt x="0" y="45995"/>
                                </a:moveTo>
                                <a:lnTo>
                                  <a:pt x="0" y="45614"/>
                                </a:lnTo>
                                <a:cubicBezTo>
                                  <a:pt x="0" y="20456"/>
                                  <a:pt x="20194" y="0"/>
                                  <a:pt x="47501" y="0"/>
                                </a:cubicBezTo>
                                <a:cubicBezTo>
                                  <a:pt x="74808" y="0"/>
                                  <a:pt x="94622" y="20075"/>
                                  <a:pt x="94622" y="45233"/>
                                </a:cubicBezTo>
                                <a:lnTo>
                                  <a:pt x="94622" y="45614"/>
                                </a:lnTo>
                                <a:cubicBezTo>
                                  <a:pt x="94622" y="70772"/>
                                  <a:pt x="74427" y="91228"/>
                                  <a:pt x="47120" y="91228"/>
                                </a:cubicBezTo>
                                <a:cubicBezTo>
                                  <a:pt x="19813" y="91228"/>
                                  <a:pt x="0" y="71153"/>
                                  <a:pt x="0" y="45995"/>
                                </a:cubicBezTo>
                                <a:moveTo>
                                  <a:pt x="70236" y="45995"/>
                                </a:moveTo>
                                <a:lnTo>
                                  <a:pt x="70236" y="45614"/>
                                </a:lnTo>
                                <a:cubicBezTo>
                                  <a:pt x="70236" y="32781"/>
                                  <a:pt x="60964" y="21473"/>
                                  <a:pt x="47247" y="21473"/>
                                </a:cubicBezTo>
                                <a:cubicBezTo>
                                  <a:pt x="33530" y="21473"/>
                                  <a:pt x="24513" y="32400"/>
                                  <a:pt x="24513" y="45360"/>
                                </a:cubicBezTo>
                                <a:lnTo>
                                  <a:pt x="24513" y="45741"/>
                                </a:lnTo>
                                <a:cubicBezTo>
                                  <a:pt x="24513" y="58701"/>
                                  <a:pt x="33784" y="69882"/>
                                  <a:pt x="47501" y="69882"/>
                                </a:cubicBezTo>
                                <a:cubicBezTo>
                                  <a:pt x="61218" y="69882"/>
                                  <a:pt x="70236" y="58955"/>
                                  <a:pt x="70236" y="45995"/>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0236237" name="Freeform 810236237"/>
                        <wps:cNvSpPr/>
                        <wps:spPr>
                          <a:xfrm>
                            <a:off x="1341340" y="788780"/>
                            <a:ext cx="55756" cy="111430"/>
                          </a:xfrm>
                          <a:custGeom>
                            <a:avLst/>
                            <a:gdLst>
                              <a:gd name="connsiteX0" fmla="*/ 10415 w 55756"/>
                              <a:gd name="connsiteY0" fmla="*/ 85002 h 111430"/>
                              <a:gd name="connsiteX1" fmla="*/ 10415 w 55756"/>
                              <a:gd name="connsiteY1" fmla="*/ 43581 h 111430"/>
                              <a:gd name="connsiteX2" fmla="*/ 0 w 55756"/>
                              <a:gd name="connsiteY2" fmla="*/ 43581 h 111430"/>
                              <a:gd name="connsiteX3" fmla="*/ 0 w 55756"/>
                              <a:gd name="connsiteY3" fmla="*/ 22362 h 111430"/>
                              <a:gd name="connsiteX4" fmla="*/ 10415 w 55756"/>
                              <a:gd name="connsiteY4" fmla="*/ 22362 h 111430"/>
                              <a:gd name="connsiteX5" fmla="*/ 10415 w 55756"/>
                              <a:gd name="connsiteY5" fmla="*/ 0 h 111430"/>
                              <a:gd name="connsiteX6" fmla="*/ 35181 w 55756"/>
                              <a:gd name="connsiteY6" fmla="*/ 0 h 111430"/>
                              <a:gd name="connsiteX7" fmla="*/ 35181 w 55756"/>
                              <a:gd name="connsiteY7" fmla="*/ 22362 h 111430"/>
                              <a:gd name="connsiteX8" fmla="*/ 55757 w 55756"/>
                              <a:gd name="connsiteY8" fmla="*/ 22362 h 111430"/>
                              <a:gd name="connsiteX9" fmla="*/ 55757 w 55756"/>
                              <a:gd name="connsiteY9" fmla="*/ 43581 h 111430"/>
                              <a:gd name="connsiteX10" fmla="*/ 35181 w 55756"/>
                              <a:gd name="connsiteY10" fmla="*/ 43581 h 111430"/>
                              <a:gd name="connsiteX11" fmla="*/ 35181 w 55756"/>
                              <a:gd name="connsiteY11" fmla="*/ 80936 h 111430"/>
                              <a:gd name="connsiteX12" fmla="*/ 43183 w 55756"/>
                              <a:gd name="connsiteY12" fmla="*/ 89449 h 111430"/>
                              <a:gd name="connsiteX13" fmla="*/ 55376 w 55756"/>
                              <a:gd name="connsiteY13" fmla="*/ 86400 h 111430"/>
                              <a:gd name="connsiteX14" fmla="*/ 55376 w 55756"/>
                              <a:gd name="connsiteY14" fmla="*/ 106348 h 111430"/>
                              <a:gd name="connsiteX15" fmla="*/ 35816 w 55756"/>
                              <a:gd name="connsiteY15" fmla="*/ 111430 h 111430"/>
                              <a:gd name="connsiteX16" fmla="*/ 10288 w 55756"/>
                              <a:gd name="connsiteY16" fmla="*/ 85129 h 111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756" h="111430">
                                <a:moveTo>
                                  <a:pt x="10415" y="85002"/>
                                </a:moveTo>
                                <a:lnTo>
                                  <a:pt x="10415" y="43581"/>
                                </a:lnTo>
                                <a:lnTo>
                                  <a:pt x="0" y="43581"/>
                                </a:lnTo>
                                <a:lnTo>
                                  <a:pt x="0" y="22362"/>
                                </a:lnTo>
                                <a:lnTo>
                                  <a:pt x="10415" y="22362"/>
                                </a:lnTo>
                                <a:lnTo>
                                  <a:pt x="10415" y="0"/>
                                </a:lnTo>
                                <a:lnTo>
                                  <a:pt x="35181" y="0"/>
                                </a:lnTo>
                                <a:lnTo>
                                  <a:pt x="35181" y="22362"/>
                                </a:lnTo>
                                <a:lnTo>
                                  <a:pt x="55757" y="22362"/>
                                </a:lnTo>
                                <a:lnTo>
                                  <a:pt x="55757" y="43581"/>
                                </a:lnTo>
                                <a:lnTo>
                                  <a:pt x="35181" y="43581"/>
                                </a:lnTo>
                                <a:lnTo>
                                  <a:pt x="35181" y="80936"/>
                                </a:lnTo>
                                <a:cubicBezTo>
                                  <a:pt x="35181" y="86654"/>
                                  <a:pt x="37595" y="89449"/>
                                  <a:pt x="43183" y="89449"/>
                                </a:cubicBezTo>
                                <a:cubicBezTo>
                                  <a:pt x="47755" y="89449"/>
                                  <a:pt x="51820" y="88306"/>
                                  <a:pt x="55376" y="86400"/>
                                </a:cubicBezTo>
                                <a:lnTo>
                                  <a:pt x="55376" y="106348"/>
                                </a:lnTo>
                                <a:cubicBezTo>
                                  <a:pt x="50168" y="109398"/>
                                  <a:pt x="44072" y="111430"/>
                                  <a:pt x="35816" y="111430"/>
                                </a:cubicBezTo>
                                <a:cubicBezTo>
                                  <a:pt x="20575" y="111430"/>
                                  <a:pt x="10288" y="105332"/>
                                  <a:pt x="10288" y="85129"/>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118245" name="Freeform 109118245"/>
                        <wps:cNvSpPr/>
                        <wps:spPr>
                          <a:xfrm>
                            <a:off x="1407130" y="809364"/>
                            <a:ext cx="86111" cy="91101"/>
                          </a:xfrm>
                          <a:custGeom>
                            <a:avLst/>
                            <a:gdLst>
                              <a:gd name="connsiteX0" fmla="*/ 127 w 86111"/>
                              <a:gd name="connsiteY0" fmla="*/ 45995 h 91101"/>
                              <a:gd name="connsiteX1" fmla="*/ 127 w 86111"/>
                              <a:gd name="connsiteY1" fmla="*/ 45614 h 91101"/>
                              <a:gd name="connsiteX2" fmla="*/ 43437 w 86111"/>
                              <a:gd name="connsiteY2" fmla="*/ 0 h 91101"/>
                              <a:gd name="connsiteX3" fmla="*/ 86112 w 86111"/>
                              <a:gd name="connsiteY3" fmla="*/ 47520 h 91101"/>
                              <a:gd name="connsiteX4" fmla="*/ 85731 w 86111"/>
                              <a:gd name="connsiteY4" fmla="*/ 54000 h 91101"/>
                              <a:gd name="connsiteX5" fmla="*/ 24767 w 86111"/>
                              <a:gd name="connsiteY5" fmla="*/ 54000 h 91101"/>
                              <a:gd name="connsiteX6" fmla="*/ 46104 w 86111"/>
                              <a:gd name="connsiteY6" fmla="*/ 71153 h 91101"/>
                              <a:gd name="connsiteX7" fmla="*/ 67315 w 86111"/>
                              <a:gd name="connsiteY7" fmla="*/ 62132 h 91101"/>
                              <a:gd name="connsiteX8" fmla="*/ 81540 w 86111"/>
                              <a:gd name="connsiteY8" fmla="*/ 74711 h 91101"/>
                              <a:gd name="connsiteX9" fmla="*/ 45723 w 86111"/>
                              <a:gd name="connsiteY9" fmla="*/ 91101 h 91101"/>
                              <a:gd name="connsiteX10" fmla="*/ 0 w 86111"/>
                              <a:gd name="connsiteY10" fmla="*/ 45868 h 91101"/>
                              <a:gd name="connsiteX11" fmla="*/ 61853 w 86111"/>
                              <a:gd name="connsiteY11" fmla="*/ 38626 h 91101"/>
                              <a:gd name="connsiteX12" fmla="*/ 43437 w 86111"/>
                              <a:gd name="connsiteY12" fmla="*/ 19948 h 91101"/>
                              <a:gd name="connsiteX13" fmla="*/ 24513 w 86111"/>
                              <a:gd name="connsiteY13" fmla="*/ 38626 h 91101"/>
                              <a:gd name="connsiteX14" fmla="*/ 61853 w 86111"/>
                              <a:gd name="connsiteY14" fmla="*/ 38626 h 91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6111" h="91101">
                                <a:moveTo>
                                  <a:pt x="127" y="45995"/>
                                </a:moveTo>
                                <a:lnTo>
                                  <a:pt x="127" y="45614"/>
                                </a:lnTo>
                                <a:cubicBezTo>
                                  <a:pt x="127" y="20584"/>
                                  <a:pt x="17908" y="0"/>
                                  <a:pt x="43437" y="0"/>
                                </a:cubicBezTo>
                                <a:cubicBezTo>
                                  <a:pt x="72649" y="0"/>
                                  <a:pt x="86112" y="22743"/>
                                  <a:pt x="86112" y="47520"/>
                                </a:cubicBezTo>
                                <a:cubicBezTo>
                                  <a:pt x="86112" y="49426"/>
                                  <a:pt x="85985" y="51713"/>
                                  <a:pt x="85731" y="54000"/>
                                </a:cubicBezTo>
                                <a:lnTo>
                                  <a:pt x="24767" y="54000"/>
                                </a:lnTo>
                                <a:cubicBezTo>
                                  <a:pt x="27180" y="65308"/>
                                  <a:pt x="35054" y="71153"/>
                                  <a:pt x="46104" y="71153"/>
                                </a:cubicBezTo>
                                <a:cubicBezTo>
                                  <a:pt x="54360" y="71153"/>
                                  <a:pt x="60456" y="68485"/>
                                  <a:pt x="67315" y="62132"/>
                                </a:cubicBezTo>
                                <a:lnTo>
                                  <a:pt x="81540" y="74711"/>
                                </a:lnTo>
                                <a:cubicBezTo>
                                  <a:pt x="73411" y="84875"/>
                                  <a:pt x="61599" y="91101"/>
                                  <a:pt x="45723" y="91101"/>
                                </a:cubicBezTo>
                                <a:cubicBezTo>
                                  <a:pt x="19432" y="91101"/>
                                  <a:pt x="0" y="72678"/>
                                  <a:pt x="0" y="45868"/>
                                </a:cubicBezTo>
                                <a:moveTo>
                                  <a:pt x="61853" y="38626"/>
                                </a:moveTo>
                                <a:cubicBezTo>
                                  <a:pt x="60329" y="27572"/>
                                  <a:pt x="53852" y="19948"/>
                                  <a:pt x="43437" y="19948"/>
                                </a:cubicBezTo>
                                <a:cubicBezTo>
                                  <a:pt x="33022" y="19948"/>
                                  <a:pt x="26418" y="27318"/>
                                  <a:pt x="24513" y="38626"/>
                                </a:cubicBezTo>
                                <a:lnTo>
                                  <a:pt x="61853" y="38626"/>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302464" name="Freeform 259302464"/>
                        <wps:cNvSpPr/>
                        <wps:spPr>
                          <a:xfrm>
                            <a:off x="1555350" y="784333"/>
                            <a:ext cx="114308" cy="114352"/>
                          </a:xfrm>
                          <a:custGeom>
                            <a:avLst/>
                            <a:gdLst>
                              <a:gd name="connsiteX0" fmla="*/ 0 w 114308"/>
                              <a:gd name="connsiteY0" fmla="*/ 0 h 114352"/>
                              <a:gd name="connsiteX1" fmla="*/ 27180 w 114308"/>
                              <a:gd name="connsiteY1" fmla="*/ 0 h 114352"/>
                              <a:gd name="connsiteX2" fmla="*/ 57154 w 114308"/>
                              <a:gd name="connsiteY2" fmla="*/ 48282 h 114352"/>
                              <a:gd name="connsiteX3" fmla="*/ 87255 w 114308"/>
                              <a:gd name="connsiteY3" fmla="*/ 0 h 114352"/>
                              <a:gd name="connsiteX4" fmla="*/ 114308 w 114308"/>
                              <a:gd name="connsiteY4" fmla="*/ 0 h 114352"/>
                              <a:gd name="connsiteX5" fmla="*/ 114308 w 114308"/>
                              <a:gd name="connsiteY5" fmla="*/ 114353 h 114352"/>
                              <a:gd name="connsiteX6" fmla="*/ 89287 w 114308"/>
                              <a:gd name="connsiteY6" fmla="*/ 114353 h 114352"/>
                              <a:gd name="connsiteX7" fmla="*/ 89287 w 114308"/>
                              <a:gd name="connsiteY7" fmla="*/ 39642 h 114352"/>
                              <a:gd name="connsiteX8" fmla="*/ 57154 w 114308"/>
                              <a:gd name="connsiteY8" fmla="*/ 88433 h 114352"/>
                              <a:gd name="connsiteX9" fmla="*/ 56519 w 114308"/>
                              <a:gd name="connsiteY9" fmla="*/ 88433 h 114352"/>
                              <a:gd name="connsiteX10" fmla="*/ 24640 w 114308"/>
                              <a:gd name="connsiteY10" fmla="*/ 40151 h 114352"/>
                              <a:gd name="connsiteX11" fmla="*/ 24640 w 114308"/>
                              <a:gd name="connsiteY11" fmla="*/ 114353 h 114352"/>
                              <a:gd name="connsiteX12" fmla="*/ 0 w 114308"/>
                              <a:gd name="connsiteY12" fmla="*/ 114353 h 114352"/>
                              <a:gd name="connsiteX13" fmla="*/ 0 w 114308"/>
                              <a:gd name="connsiteY13" fmla="*/ 0 h 114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4308" h="114352">
                                <a:moveTo>
                                  <a:pt x="0" y="0"/>
                                </a:moveTo>
                                <a:lnTo>
                                  <a:pt x="27180" y="0"/>
                                </a:lnTo>
                                <a:lnTo>
                                  <a:pt x="57154" y="48282"/>
                                </a:lnTo>
                                <a:lnTo>
                                  <a:pt x="87255" y="0"/>
                                </a:lnTo>
                                <a:lnTo>
                                  <a:pt x="114308" y="0"/>
                                </a:lnTo>
                                <a:lnTo>
                                  <a:pt x="114308" y="114353"/>
                                </a:lnTo>
                                <a:lnTo>
                                  <a:pt x="89287" y="114353"/>
                                </a:lnTo>
                                <a:lnTo>
                                  <a:pt x="89287" y="39642"/>
                                </a:lnTo>
                                <a:lnTo>
                                  <a:pt x="57154" y="88433"/>
                                </a:lnTo>
                                <a:lnTo>
                                  <a:pt x="56519" y="88433"/>
                                </a:lnTo>
                                <a:lnTo>
                                  <a:pt x="24640" y="40151"/>
                                </a:lnTo>
                                <a:lnTo>
                                  <a:pt x="24640" y="114353"/>
                                </a:lnTo>
                                <a:lnTo>
                                  <a:pt x="0" y="114353"/>
                                </a:lnTo>
                                <a:lnTo>
                                  <a:pt x="0" y="0"/>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6347456" name="Freeform 1606347456"/>
                        <wps:cNvSpPr/>
                        <wps:spPr>
                          <a:xfrm>
                            <a:off x="1685026" y="783444"/>
                            <a:ext cx="92081" cy="116766"/>
                          </a:xfrm>
                          <a:custGeom>
                            <a:avLst/>
                            <a:gdLst>
                              <a:gd name="connsiteX0" fmla="*/ 0 w 92081"/>
                              <a:gd name="connsiteY0" fmla="*/ 71534 h 116766"/>
                              <a:gd name="connsiteX1" fmla="*/ 0 w 92081"/>
                              <a:gd name="connsiteY1" fmla="*/ 71153 h 116766"/>
                              <a:gd name="connsiteX2" fmla="*/ 39881 w 92081"/>
                              <a:gd name="connsiteY2" fmla="*/ 25920 h 116766"/>
                              <a:gd name="connsiteX3" fmla="*/ 67188 w 92081"/>
                              <a:gd name="connsiteY3" fmla="*/ 39007 h 116766"/>
                              <a:gd name="connsiteX4" fmla="*/ 67188 w 92081"/>
                              <a:gd name="connsiteY4" fmla="*/ 27572 h 116766"/>
                              <a:gd name="connsiteX5" fmla="*/ 92081 w 92081"/>
                              <a:gd name="connsiteY5" fmla="*/ 27572 h 116766"/>
                              <a:gd name="connsiteX6" fmla="*/ 92081 w 92081"/>
                              <a:gd name="connsiteY6" fmla="*/ 115115 h 116766"/>
                              <a:gd name="connsiteX7" fmla="*/ 67188 w 92081"/>
                              <a:gd name="connsiteY7" fmla="*/ 115115 h 116766"/>
                              <a:gd name="connsiteX8" fmla="*/ 67188 w 92081"/>
                              <a:gd name="connsiteY8" fmla="*/ 102536 h 116766"/>
                              <a:gd name="connsiteX9" fmla="*/ 39881 w 92081"/>
                              <a:gd name="connsiteY9" fmla="*/ 116767 h 116766"/>
                              <a:gd name="connsiteX10" fmla="*/ 0 w 92081"/>
                              <a:gd name="connsiteY10" fmla="*/ 71534 h 116766"/>
                              <a:gd name="connsiteX11" fmla="*/ 19686 w 92081"/>
                              <a:gd name="connsiteY11" fmla="*/ 0 h 116766"/>
                              <a:gd name="connsiteX12" fmla="*/ 78492 w 92081"/>
                              <a:gd name="connsiteY12" fmla="*/ 0 h 116766"/>
                              <a:gd name="connsiteX13" fmla="*/ 78492 w 92081"/>
                              <a:gd name="connsiteY13" fmla="*/ 17153 h 116766"/>
                              <a:gd name="connsiteX14" fmla="*/ 19686 w 92081"/>
                              <a:gd name="connsiteY14" fmla="*/ 17153 h 116766"/>
                              <a:gd name="connsiteX15" fmla="*/ 19686 w 92081"/>
                              <a:gd name="connsiteY15" fmla="*/ 0 h 116766"/>
                              <a:gd name="connsiteX16" fmla="*/ 67442 w 92081"/>
                              <a:gd name="connsiteY16" fmla="*/ 71534 h 116766"/>
                              <a:gd name="connsiteX17" fmla="*/ 67442 w 92081"/>
                              <a:gd name="connsiteY17" fmla="*/ 71153 h 116766"/>
                              <a:gd name="connsiteX18" fmla="*/ 46231 w 92081"/>
                              <a:gd name="connsiteY18" fmla="*/ 47012 h 116766"/>
                              <a:gd name="connsiteX19" fmla="*/ 24894 w 92081"/>
                              <a:gd name="connsiteY19" fmla="*/ 71153 h 116766"/>
                              <a:gd name="connsiteX20" fmla="*/ 24894 w 92081"/>
                              <a:gd name="connsiteY20" fmla="*/ 71534 h 116766"/>
                              <a:gd name="connsiteX21" fmla="*/ 46231 w 92081"/>
                              <a:gd name="connsiteY21" fmla="*/ 95675 h 116766"/>
                              <a:gd name="connsiteX22" fmla="*/ 67442 w 92081"/>
                              <a:gd name="connsiteY22" fmla="*/ 71534 h 116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081" h="116766">
                                <a:moveTo>
                                  <a:pt x="0" y="71534"/>
                                </a:moveTo>
                                <a:lnTo>
                                  <a:pt x="0" y="71153"/>
                                </a:lnTo>
                                <a:cubicBezTo>
                                  <a:pt x="0" y="41929"/>
                                  <a:pt x="19051" y="25920"/>
                                  <a:pt x="39881" y="25920"/>
                                </a:cubicBezTo>
                                <a:cubicBezTo>
                                  <a:pt x="53090" y="25920"/>
                                  <a:pt x="61218" y="32019"/>
                                  <a:pt x="67188" y="39007"/>
                                </a:cubicBezTo>
                                <a:lnTo>
                                  <a:pt x="67188" y="27572"/>
                                </a:lnTo>
                                <a:lnTo>
                                  <a:pt x="92081" y="27572"/>
                                </a:lnTo>
                                <a:lnTo>
                                  <a:pt x="92081" y="115115"/>
                                </a:lnTo>
                                <a:lnTo>
                                  <a:pt x="67188" y="115115"/>
                                </a:lnTo>
                                <a:lnTo>
                                  <a:pt x="67188" y="102536"/>
                                </a:lnTo>
                                <a:cubicBezTo>
                                  <a:pt x="61091" y="110668"/>
                                  <a:pt x="52836" y="116767"/>
                                  <a:pt x="39881" y="116767"/>
                                </a:cubicBezTo>
                                <a:cubicBezTo>
                                  <a:pt x="19432" y="116767"/>
                                  <a:pt x="0" y="100758"/>
                                  <a:pt x="0" y="71534"/>
                                </a:cubicBezTo>
                                <a:moveTo>
                                  <a:pt x="19686" y="0"/>
                                </a:moveTo>
                                <a:lnTo>
                                  <a:pt x="78492" y="0"/>
                                </a:lnTo>
                                <a:lnTo>
                                  <a:pt x="78492" y="17153"/>
                                </a:lnTo>
                                <a:lnTo>
                                  <a:pt x="19686" y="17153"/>
                                </a:lnTo>
                                <a:lnTo>
                                  <a:pt x="19686" y="0"/>
                                </a:lnTo>
                                <a:close/>
                                <a:moveTo>
                                  <a:pt x="67442" y="71534"/>
                                </a:moveTo>
                                <a:lnTo>
                                  <a:pt x="67442" y="71153"/>
                                </a:lnTo>
                                <a:cubicBezTo>
                                  <a:pt x="67442" y="56668"/>
                                  <a:pt x="57789" y="47012"/>
                                  <a:pt x="46231" y="47012"/>
                                </a:cubicBezTo>
                                <a:cubicBezTo>
                                  <a:pt x="34673" y="47012"/>
                                  <a:pt x="24894" y="56414"/>
                                  <a:pt x="24894" y="71153"/>
                                </a:cubicBezTo>
                                <a:lnTo>
                                  <a:pt x="24894" y="71534"/>
                                </a:lnTo>
                                <a:cubicBezTo>
                                  <a:pt x="24894" y="86019"/>
                                  <a:pt x="34673" y="95675"/>
                                  <a:pt x="46231" y="95675"/>
                                </a:cubicBezTo>
                                <a:cubicBezTo>
                                  <a:pt x="57789" y="95675"/>
                                  <a:pt x="67442" y="86019"/>
                                  <a:pt x="67442" y="71534"/>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9062272" name="Freeform 1789062272"/>
                        <wps:cNvSpPr/>
                        <wps:spPr>
                          <a:xfrm>
                            <a:off x="1788919" y="788780"/>
                            <a:ext cx="55756" cy="111430"/>
                          </a:xfrm>
                          <a:custGeom>
                            <a:avLst/>
                            <a:gdLst>
                              <a:gd name="connsiteX0" fmla="*/ 10415 w 55756"/>
                              <a:gd name="connsiteY0" fmla="*/ 85002 h 111430"/>
                              <a:gd name="connsiteX1" fmla="*/ 10415 w 55756"/>
                              <a:gd name="connsiteY1" fmla="*/ 43581 h 111430"/>
                              <a:gd name="connsiteX2" fmla="*/ 0 w 55756"/>
                              <a:gd name="connsiteY2" fmla="*/ 43581 h 111430"/>
                              <a:gd name="connsiteX3" fmla="*/ 0 w 55756"/>
                              <a:gd name="connsiteY3" fmla="*/ 22362 h 111430"/>
                              <a:gd name="connsiteX4" fmla="*/ 10415 w 55756"/>
                              <a:gd name="connsiteY4" fmla="*/ 22362 h 111430"/>
                              <a:gd name="connsiteX5" fmla="*/ 10415 w 55756"/>
                              <a:gd name="connsiteY5" fmla="*/ 0 h 111430"/>
                              <a:gd name="connsiteX6" fmla="*/ 35181 w 55756"/>
                              <a:gd name="connsiteY6" fmla="*/ 0 h 111430"/>
                              <a:gd name="connsiteX7" fmla="*/ 35181 w 55756"/>
                              <a:gd name="connsiteY7" fmla="*/ 22362 h 111430"/>
                              <a:gd name="connsiteX8" fmla="*/ 55757 w 55756"/>
                              <a:gd name="connsiteY8" fmla="*/ 22362 h 111430"/>
                              <a:gd name="connsiteX9" fmla="*/ 55757 w 55756"/>
                              <a:gd name="connsiteY9" fmla="*/ 43581 h 111430"/>
                              <a:gd name="connsiteX10" fmla="*/ 35181 w 55756"/>
                              <a:gd name="connsiteY10" fmla="*/ 43581 h 111430"/>
                              <a:gd name="connsiteX11" fmla="*/ 35181 w 55756"/>
                              <a:gd name="connsiteY11" fmla="*/ 80936 h 111430"/>
                              <a:gd name="connsiteX12" fmla="*/ 43183 w 55756"/>
                              <a:gd name="connsiteY12" fmla="*/ 89449 h 111430"/>
                              <a:gd name="connsiteX13" fmla="*/ 55376 w 55756"/>
                              <a:gd name="connsiteY13" fmla="*/ 86400 h 111430"/>
                              <a:gd name="connsiteX14" fmla="*/ 55376 w 55756"/>
                              <a:gd name="connsiteY14" fmla="*/ 106348 h 111430"/>
                              <a:gd name="connsiteX15" fmla="*/ 35816 w 55756"/>
                              <a:gd name="connsiteY15" fmla="*/ 111430 h 111430"/>
                              <a:gd name="connsiteX16" fmla="*/ 10288 w 55756"/>
                              <a:gd name="connsiteY16" fmla="*/ 85129 h 111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756" h="111430">
                                <a:moveTo>
                                  <a:pt x="10415" y="85002"/>
                                </a:moveTo>
                                <a:lnTo>
                                  <a:pt x="10415" y="43581"/>
                                </a:lnTo>
                                <a:lnTo>
                                  <a:pt x="0" y="43581"/>
                                </a:lnTo>
                                <a:lnTo>
                                  <a:pt x="0" y="22362"/>
                                </a:lnTo>
                                <a:lnTo>
                                  <a:pt x="10415" y="22362"/>
                                </a:lnTo>
                                <a:lnTo>
                                  <a:pt x="10415" y="0"/>
                                </a:lnTo>
                                <a:lnTo>
                                  <a:pt x="35181" y="0"/>
                                </a:lnTo>
                                <a:lnTo>
                                  <a:pt x="35181" y="22362"/>
                                </a:lnTo>
                                <a:lnTo>
                                  <a:pt x="55757" y="22362"/>
                                </a:lnTo>
                                <a:lnTo>
                                  <a:pt x="55757" y="43581"/>
                                </a:lnTo>
                                <a:lnTo>
                                  <a:pt x="35181" y="43581"/>
                                </a:lnTo>
                                <a:lnTo>
                                  <a:pt x="35181" y="80936"/>
                                </a:lnTo>
                                <a:cubicBezTo>
                                  <a:pt x="35181" y="86654"/>
                                  <a:pt x="37595" y="89449"/>
                                  <a:pt x="43183" y="89449"/>
                                </a:cubicBezTo>
                                <a:cubicBezTo>
                                  <a:pt x="47755" y="89449"/>
                                  <a:pt x="51819" y="88306"/>
                                  <a:pt x="55376" y="86400"/>
                                </a:cubicBezTo>
                                <a:lnTo>
                                  <a:pt x="55376" y="106348"/>
                                </a:lnTo>
                                <a:cubicBezTo>
                                  <a:pt x="50168" y="109398"/>
                                  <a:pt x="44072" y="111430"/>
                                  <a:pt x="35816" y="111430"/>
                                </a:cubicBezTo>
                                <a:cubicBezTo>
                                  <a:pt x="20575" y="111430"/>
                                  <a:pt x="10288" y="105332"/>
                                  <a:pt x="10288" y="85129"/>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5494979" name="Freeform 1115494979"/>
                        <wps:cNvSpPr/>
                        <wps:spPr>
                          <a:xfrm>
                            <a:off x="1855090" y="809364"/>
                            <a:ext cx="92081" cy="90846"/>
                          </a:xfrm>
                          <a:custGeom>
                            <a:avLst/>
                            <a:gdLst>
                              <a:gd name="connsiteX0" fmla="*/ 0 w 92081"/>
                              <a:gd name="connsiteY0" fmla="*/ 45614 h 90846"/>
                              <a:gd name="connsiteX1" fmla="*/ 0 w 92081"/>
                              <a:gd name="connsiteY1" fmla="*/ 45233 h 90846"/>
                              <a:gd name="connsiteX2" fmla="*/ 39881 w 92081"/>
                              <a:gd name="connsiteY2" fmla="*/ 0 h 90846"/>
                              <a:gd name="connsiteX3" fmla="*/ 67188 w 92081"/>
                              <a:gd name="connsiteY3" fmla="*/ 13087 h 90846"/>
                              <a:gd name="connsiteX4" fmla="*/ 67188 w 92081"/>
                              <a:gd name="connsiteY4" fmla="*/ 1652 h 90846"/>
                              <a:gd name="connsiteX5" fmla="*/ 92081 w 92081"/>
                              <a:gd name="connsiteY5" fmla="*/ 1652 h 90846"/>
                              <a:gd name="connsiteX6" fmla="*/ 92081 w 92081"/>
                              <a:gd name="connsiteY6" fmla="*/ 89195 h 90846"/>
                              <a:gd name="connsiteX7" fmla="*/ 67188 w 92081"/>
                              <a:gd name="connsiteY7" fmla="*/ 89195 h 90846"/>
                              <a:gd name="connsiteX8" fmla="*/ 67188 w 92081"/>
                              <a:gd name="connsiteY8" fmla="*/ 76616 h 90846"/>
                              <a:gd name="connsiteX9" fmla="*/ 39881 w 92081"/>
                              <a:gd name="connsiteY9" fmla="*/ 90847 h 90846"/>
                              <a:gd name="connsiteX10" fmla="*/ 0 w 92081"/>
                              <a:gd name="connsiteY10" fmla="*/ 45614 h 90846"/>
                              <a:gd name="connsiteX11" fmla="*/ 67442 w 92081"/>
                              <a:gd name="connsiteY11" fmla="*/ 45614 h 90846"/>
                              <a:gd name="connsiteX12" fmla="*/ 67442 w 92081"/>
                              <a:gd name="connsiteY12" fmla="*/ 45233 h 90846"/>
                              <a:gd name="connsiteX13" fmla="*/ 46231 w 92081"/>
                              <a:gd name="connsiteY13" fmla="*/ 21092 h 90846"/>
                              <a:gd name="connsiteX14" fmla="*/ 24894 w 92081"/>
                              <a:gd name="connsiteY14" fmla="*/ 45233 h 90846"/>
                              <a:gd name="connsiteX15" fmla="*/ 24894 w 92081"/>
                              <a:gd name="connsiteY15" fmla="*/ 45614 h 90846"/>
                              <a:gd name="connsiteX16" fmla="*/ 46231 w 92081"/>
                              <a:gd name="connsiteY16" fmla="*/ 69755 h 90846"/>
                              <a:gd name="connsiteX17" fmla="*/ 67442 w 92081"/>
                              <a:gd name="connsiteY17" fmla="*/ 45614 h 90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2081" h="90846">
                                <a:moveTo>
                                  <a:pt x="0" y="45614"/>
                                </a:moveTo>
                                <a:lnTo>
                                  <a:pt x="0" y="45233"/>
                                </a:lnTo>
                                <a:cubicBezTo>
                                  <a:pt x="0" y="16009"/>
                                  <a:pt x="19051" y="0"/>
                                  <a:pt x="39881" y="0"/>
                                </a:cubicBezTo>
                                <a:cubicBezTo>
                                  <a:pt x="53090" y="0"/>
                                  <a:pt x="61218" y="6099"/>
                                  <a:pt x="67188" y="13087"/>
                                </a:cubicBezTo>
                                <a:lnTo>
                                  <a:pt x="67188" y="1652"/>
                                </a:lnTo>
                                <a:lnTo>
                                  <a:pt x="92081" y="1652"/>
                                </a:lnTo>
                                <a:lnTo>
                                  <a:pt x="92081" y="89195"/>
                                </a:lnTo>
                                <a:lnTo>
                                  <a:pt x="67188" y="89195"/>
                                </a:lnTo>
                                <a:lnTo>
                                  <a:pt x="67188" y="76616"/>
                                </a:lnTo>
                                <a:cubicBezTo>
                                  <a:pt x="61091" y="84748"/>
                                  <a:pt x="52836" y="90847"/>
                                  <a:pt x="39881" y="90847"/>
                                </a:cubicBezTo>
                                <a:cubicBezTo>
                                  <a:pt x="19432" y="90847"/>
                                  <a:pt x="0" y="74838"/>
                                  <a:pt x="0" y="45614"/>
                                </a:cubicBezTo>
                                <a:moveTo>
                                  <a:pt x="67442" y="45614"/>
                                </a:moveTo>
                                <a:lnTo>
                                  <a:pt x="67442" y="45233"/>
                                </a:lnTo>
                                <a:cubicBezTo>
                                  <a:pt x="67442" y="30748"/>
                                  <a:pt x="57789" y="21092"/>
                                  <a:pt x="46231" y="21092"/>
                                </a:cubicBezTo>
                                <a:cubicBezTo>
                                  <a:pt x="34673" y="21092"/>
                                  <a:pt x="24894" y="30494"/>
                                  <a:pt x="24894" y="45233"/>
                                </a:cubicBezTo>
                                <a:lnTo>
                                  <a:pt x="24894" y="45614"/>
                                </a:lnTo>
                                <a:cubicBezTo>
                                  <a:pt x="24894" y="60099"/>
                                  <a:pt x="34673" y="69755"/>
                                  <a:pt x="46231" y="69755"/>
                                </a:cubicBezTo>
                                <a:cubicBezTo>
                                  <a:pt x="57789" y="69755"/>
                                  <a:pt x="67442" y="60099"/>
                                  <a:pt x="67442" y="45614"/>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6248590" name="Freeform 786248590"/>
                        <wps:cNvSpPr/>
                        <wps:spPr>
                          <a:xfrm>
                            <a:off x="1961270" y="811142"/>
                            <a:ext cx="80269" cy="89195"/>
                          </a:xfrm>
                          <a:custGeom>
                            <a:avLst/>
                            <a:gdLst>
                              <a:gd name="connsiteX0" fmla="*/ 127 w 80269"/>
                              <a:gd name="connsiteY0" fmla="*/ 56668 h 89195"/>
                              <a:gd name="connsiteX1" fmla="*/ 127 w 80269"/>
                              <a:gd name="connsiteY1" fmla="*/ 0 h 89195"/>
                              <a:gd name="connsiteX2" fmla="*/ 24894 w 80269"/>
                              <a:gd name="connsiteY2" fmla="*/ 0 h 89195"/>
                              <a:gd name="connsiteX3" fmla="*/ 24894 w 80269"/>
                              <a:gd name="connsiteY3" fmla="*/ 48791 h 89195"/>
                              <a:gd name="connsiteX4" fmla="*/ 39881 w 80269"/>
                              <a:gd name="connsiteY4" fmla="*/ 66579 h 89195"/>
                              <a:gd name="connsiteX5" fmla="*/ 55376 w 80269"/>
                              <a:gd name="connsiteY5" fmla="*/ 48791 h 89195"/>
                              <a:gd name="connsiteX6" fmla="*/ 55376 w 80269"/>
                              <a:gd name="connsiteY6" fmla="*/ 0 h 89195"/>
                              <a:gd name="connsiteX7" fmla="*/ 80270 w 80269"/>
                              <a:gd name="connsiteY7" fmla="*/ 0 h 89195"/>
                              <a:gd name="connsiteX8" fmla="*/ 80270 w 80269"/>
                              <a:gd name="connsiteY8" fmla="*/ 87544 h 89195"/>
                              <a:gd name="connsiteX9" fmla="*/ 55376 w 80269"/>
                              <a:gd name="connsiteY9" fmla="*/ 87544 h 89195"/>
                              <a:gd name="connsiteX10" fmla="*/ 55376 w 80269"/>
                              <a:gd name="connsiteY10" fmla="*/ 75092 h 89195"/>
                              <a:gd name="connsiteX11" fmla="*/ 29720 w 80269"/>
                              <a:gd name="connsiteY11" fmla="*/ 89195 h 89195"/>
                              <a:gd name="connsiteX12" fmla="*/ 0 w 80269"/>
                              <a:gd name="connsiteY12" fmla="*/ 56668 h 89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0269" h="89195">
                                <a:moveTo>
                                  <a:pt x="127" y="56668"/>
                                </a:moveTo>
                                <a:lnTo>
                                  <a:pt x="127" y="0"/>
                                </a:lnTo>
                                <a:lnTo>
                                  <a:pt x="24894" y="0"/>
                                </a:lnTo>
                                <a:lnTo>
                                  <a:pt x="24894" y="48791"/>
                                </a:lnTo>
                                <a:cubicBezTo>
                                  <a:pt x="24894" y="60607"/>
                                  <a:pt x="30482" y="66579"/>
                                  <a:pt x="39881" y="66579"/>
                                </a:cubicBezTo>
                                <a:cubicBezTo>
                                  <a:pt x="49279" y="66579"/>
                                  <a:pt x="55376" y="60607"/>
                                  <a:pt x="55376" y="48791"/>
                                </a:cubicBezTo>
                                <a:lnTo>
                                  <a:pt x="55376" y="0"/>
                                </a:lnTo>
                                <a:lnTo>
                                  <a:pt x="80270" y="0"/>
                                </a:lnTo>
                                <a:lnTo>
                                  <a:pt x="80270" y="87544"/>
                                </a:lnTo>
                                <a:lnTo>
                                  <a:pt x="55376" y="87544"/>
                                </a:lnTo>
                                <a:lnTo>
                                  <a:pt x="55376" y="75092"/>
                                </a:lnTo>
                                <a:cubicBezTo>
                                  <a:pt x="49660" y="82461"/>
                                  <a:pt x="42294" y="89195"/>
                                  <a:pt x="29720" y="89195"/>
                                </a:cubicBezTo>
                                <a:cubicBezTo>
                                  <a:pt x="10923" y="89195"/>
                                  <a:pt x="0" y="76743"/>
                                  <a:pt x="0" y="56668"/>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1414794" name="Freeform 1761414794"/>
                        <wps:cNvSpPr/>
                        <wps:spPr>
                          <a:xfrm>
                            <a:off x="2056653" y="809328"/>
                            <a:ext cx="52708" cy="89231"/>
                          </a:xfrm>
                          <a:custGeom>
                            <a:avLst/>
                            <a:gdLst>
                              <a:gd name="connsiteX0" fmla="*/ 0 w 52708"/>
                              <a:gd name="connsiteY0" fmla="*/ 1688 h 89231"/>
                              <a:gd name="connsiteX1" fmla="*/ 24767 w 52708"/>
                              <a:gd name="connsiteY1" fmla="*/ 1688 h 89231"/>
                              <a:gd name="connsiteX2" fmla="*/ 24767 w 52708"/>
                              <a:gd name="connsiteY2" fmla="*/ 19349 h 89231"/>
                              <a:gd name="connsiteX3" fmla="*/ 52709 w 52708"/>
                              <a:gd name="connsiteY3" fmla="*/ 36 h 89231"/>
                              <a:gd name="connsiteX4" fmla="*/ 52709 w 52708"/>
                              <a:gd name="connsiteY4" fmla="*/ 25956 h 89231"/>
                              <a:gd name="connsiteX5" fmla="*/ 51439 w 52708"/>
                              <a:gd name="connsiteY5" fmla="*/ 25956 h 89231"/>
                              <a:gd name="connsiteX6" fmla="*/ 24767 w 52708"/>
                              <a:gd name="connsiteY6" fmla="*/ 56831 h 89231"/>
                              <a:gd name="connsiteX7" fmla="*/ 24767 w 52708"/>
                              <a:gd name="connsiteY7" fmla="*/ 89231 h 89231"/>
                              <a:gd name="connsiteX8" fmla="*/ 0 w 52708"/>
                              <a:gd name="connsiteY8" fmla="*/ 89231 h 89231"/>
                              <a:gd name="connsiteX9" fmla="*/ 0 w 52708"/>
                              <a:gd name="connsiteY9" fmla="*/ 1688 h 89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708" h="89231">
                                <a:moveTo>
                                  <a:pt x="0" y="1688"/>
                                </a:moveTo>
                                <a:lnTo>
                                  <a:pt x="24767" y="1688"/>
                                </a:lnTo>
                                <a:lnTo>
                                  <a:pt x="24767" y="19349"/>
                                </a:lnTo>
                                <a:cubicBezTo>
                                  <a:pt x="29847" y="7278"/>
                                  <a:pt x="37976" y="-599"/>
                                  <a:pt x="52709" y="36"/>
                                </a:cubicBezTo>
                                <a:lnTo>
                                  <a:pt x="52709" y="25956"/>
                                </a:lnTo>
                                <a:lnTo>
                                  <a:pt x="51439" y="25956"/>
                                </a:lnTo>
                                <a:cubicBezTo>
                                  <a:pt x="34927" y="25956"/>
                                  <a:pt x="24767" y="35866"/>
                                  <a:pt x="24767" y="56831"/>
                                </a:cubicBezTo>
                                <a:lnTo>
                                  <a:pt x="24767" y="89231"/>
                                </a:lnTo>
                                <a:lnTo>
                                  <a:pt x="0" y="89231"/>
                                </a:lnTo>
                                <a:lnTo>
                                  <a:pt x="0" y="1688"/>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3774296" name="Freeform 2123774296"/>
                        <wps:cNvSpPr/>
                        <wps:spPr>
                          <a:xfrm>
                            <a:off x="2116982" y="809364"/>
                            <a:ext cx="92081" cy="90846"/>
                          </a:xfrm>
                          <a:custGeom>
                            <a:avLst/>
                            <a:gdLst>
                              <a:gd name="connsiteX0" fmla="*/ 0 w 92081"/>
                              <a:gd name="connsiteY0" fmla="*/ 45614 h 90846"/>
                              <a:gd name="connsiteX1" fmla="*/ 0 w 92081"/>
                              <a:gd name="connsiteY1" fmla="*/ 45233 h 90846"/>
                              <a:gd name="connsiteX2" fmla="*/ 39881 w 92081"/>
                              <a:gd name="connsiteY2" fmla="*/ 0 h 90846"/>
                              <a:gd name="connsiteX3" fmla="*/ 67188 w 92081"/>
                              <a:gd name="connsiteY3" fmla="*/ 13087 h 90846"/>
                              <a:gd name="connsiteX4" fmla="*/ 67188 w 92081"/>
                              <a:gd name="connsiteY4" fmla="*/ 1652 h 90846"/>
                              <a:gd name="connsiteX5" fmla="*/ 92081 w 92081"/>
                              <a:gd name="connsiteY5" fmla="*/ 1652 h 90846"/>
                              <a:gd name="connsiteX6" fmla="*/ 92081 w 92081"/>
                              <a:gd name="connsiteY6" fmla="*/ 89195 h 90846"/>
                              <a:gd name="connsiteX7" fmla="*/ 67188 w 92081"/>
                              <a:gd name="connsiteY7" fmla="*/ 89195 h 90846"/>
                              <a:gd name="connsiteX8" fmla="*/ 67188 w 92081"/>
                              <a:gd name="connsiteY8" fmla="*/ 76616 h 90846"/>
                              <a:gd name="connsiteX9" fmla="*/ 39881 w 92081"/>
                              <a:gd name="connsiteY9" fmla="*/ 90847 h 90846"/>
                              <a:gd name="connsiteX10" fmla="*/ 0 w 92081"/>
                              <a:gd name="connsiteY10" fmla="*/ 45614 h 90846"/>
                              <a:gd name="connsiteX11" fmla="*/ 67442 w 92081"/>
                              <a:gd name="connsiteY11" fmla="*/ 45614 h 90846"/>
                              <a:gd name="connsiteX12" fmla="*/ 67442 w 92081"/>
                              <a:gd name="connsiteY12" fmla="*/ 45233 h 90846"/>
                              <a:gd name="connsiteX13" fmla="*/ 46231 w 92081"/>
                              <a:gd name="connsiteY13" fmla="*/ 21092 h 90846"/>
                              <a:gd name="connsiteX14" fmla="*/ 24894 w 92081"/>
                              <a:gd name="connsiteY14" fmla="*/ 45233 h 90846"/>
                              <a:gd name="connsiteX15" fmla="*/ 24894 w 92081"/>
                              <a:gd name="connsiteY15" fmla="*/ 45614 h 90846"/>
                              <a:gd name="connsiteX16" fmla="*/ 46231 w 92081"/>
                              <a:gd name="connsiteY16" fmla="*/ 69755 h 90846"/>
                              <a:gd name="connsiteX17" fmla="*/ 67442 w 92081"/>
                              <a:gd name="connsiteY17" fmla="*/ 45614 h 90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2081" h="90846">
                                <a:moveTo>
                                  <a:pt x="0" y="45614"/>
                                </a:moveTo>
                                <a:lnTo>
                                  <a:pt x="0" y="45233"/>
                                </a:lnTo>
                                <a:cubicBezTo>
                                  <a:pt x="0" y="16009"/>
                                  <a:pt x="19051" y="0"/>
                                  <a:pt x="39881" y="0"/>
                                </a:cubicBezTo>
                                <a:cubicBezTo>
                                  <a:pt x="53090" y="0"/>
                                  <a:pt x="61218" y="6099"/>
                                  <a:pt x="67188" y="13087"/>
                                </a:cubicBezTo>
                                <a:lnTo>
                                  <a:pt x="67188" y="1652"/>
                                </a:lnTo>
                                <a:lnTo>
                                  <a:pt x="92081" y="1652"/>
                                </a:lnTo>
                                <a:lnTo>
                                  <a:pt x="92081" y="89195"/>
                                </a:lnTo>
                                <a:lnTo>
                                  <a:pt x="67188" y="89195"/>
                                </a:lnTo>
                                <a:lnTo>
                                  <a:pt x="67188" y="76616"/>
                                </a:lnTo>
                                <a:cubicBezTo>
                                  <a:pt x="61091" y="84748"/>
                                  <a:pt x="52836" y="90847"/>
                                  <a:pt x="39881" y="90847"/>
                                </a:cubicBezTo>
                                <a:cubicBezTo>
                                  <a:pt x="19433" y="90847"/>
                                  <a:pt x="0" y="74838"/>
                                  <a:pt x="0" y="45614"/>
                                </a:cubicBezTo>
                                <a:moveTo>
                                  <a:pt x="67442" y="45614"/>
                                </a:moveTo>
                                <a:lnTo>
                                  <a:pt x="67442" y="45233"/>
                                </a:lnTo>
                                <a:cubicBezTo>
                                  <a:pt x="67442" y="30748"/>
                                  <a:pt x="57789" y="21092"/>
                                  <a:pt x="46231" y="21092"/>
                                </a:cubicBezTo>
                                <a:cubicBezTo>
                                  <a:pt x="34674" y="21092"/>
                                  <a:pt x="24894" y="30494"/>
                                  <a:pt x="24894" y="45233"/>
                                </a:cubicBezTo>
                                <a:lnTo>
                                  <a:pt x="24894" y="45614"/>
                                </a:lnTo>
                                <a:cubicBezTo>
                                  <a:pt x="24894" y="60099"/>
                                  <a:pt x="34674" y="69755"/>
                                  <a:pt x="46231" y="69755"/>
                                </a:cubicBezTo>
                                <a:cubicBezTo>
                                  <a:pt x="57789" y="69755"/>
                                  <a:pt x="67442" y="60099"/>
                                  <a:pt x="67442" y="45614"/>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5633938" name="Freeform 425633938"/>
                        <wps:cNvSpPr/>
                        <wps:spPr>
                          <a:xfrm>
                            <a:off x="2227226" y="809364"/>
                            <a:ext cx="80142" cy="89195"/>
                          </a:xfrm>
                          <a:custGeom>
                            <a:avLst/>
                            <a:gdLst>
                              <a:gd name="connsiteX0" fmla="*/ 0 w 80142"/>
                              <a:gd name="connsiteY0" fmla="*/ 1652 h 89195"/>
                              <a:gd name="connsiteX1" fmla="*/ 24767 w 80142"/>
                              <a:gd name="connsiteY1" fmla="*/ 1652 h 89195"/>
                              <a:gd name="connsiteX2" fmla="*/ 24767 w 80142"/>
                              <a:gd name="connsiteY2" fmla="*/ 14103 h 89195"/>
                              <a:gd name="connsiteX3" fmla="*/ 50423 w 80142"/>
                              <a:gd name="connsiteY3" fmla="*/ 0 h 89195"/>
                              <a:gd name="connsiteX4" fmla="*/ 80143 w 80142"/>
                              <a:gd name="connsiteY4" fmla="*/ 32527 h 89195"/>
                              <a:gd name="connsiteX5" fmla="*/ 80143 w 80142"/>
                              <a:gd name="connsiteY5" fmla="*/ 89195 h 89195"/>
                              <a:gd name="connsiteX6" fmla="*/ 55249 w 80142"/>
                              <a:gd name="connsiteY6" fmla="*/ 89195 h 89195"/>
                              <a:gd name="connsiteX7" fmla="*/ 55249 w 80142"/>
                              <a:gd name="connsiteY7" fmla="*/ 40405 h 89195"/>
                              <a:gd name="connsiteX8" fmla="*/ 40262 w 80142"/>
                              <a:gd name="connsiteY8" fmla="*/ 22616 h 89195"/>
                              <a:gd name="connsiteX9" fmla="*/ 24767 w 80142"/>
                              <a:gd name="connsiteY9" fmla="*/ 40405 h 89195"/>
                              <a:gd name="connsiteX10" fmla="*/ 24767 w 80142"/>
                              <a:gd name="connsiteY10" fmla="*/ 89195 h 89195"/>
                              <a:gd name="connsiteX11" fmla="*/ 0 w 80142"/>
                              <a:gd name="connsiteY11" fmla="*/ 89195 h 89195"/>
                              <a:gd name="connsiteX12" fmla="*/ 0 w 80142"/>
                              <a:gd name="connsiteY12" fmla="*/ 1652 h 89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0142" h="89195">
                                <a:moveTo>
                                  <a:pt x="0" y="1652"/>
                                </a:moveTo>
                                <a:lnTo>
                                  <a:pt x="24767" y="1652"/>
                                </a:lnTo>
                                <a:lnTo>
                                  <a:pt x="24767" y="14103"/>
                                </a:lnTo>
                                <a:cubicBezTo>
                                  <a:pt x="30482" y="6734"/>
                                  <a:pt x="37849" y="0"/>
                                  <a:pt x="50423" y="0"/>
                                </a:cubicBezTo>
                                <a:cubicBezTo>
                                  <a:pt x="69220" y="0"/>
                                  <a:pt x="80143" y="12452"/>
                                  <a:pt x="80143" y="32527"/>
                                </a:cubicBezTo>
                                <a:lnTo>
                                  <a:pt x="80143" y="89195"/>
                                </a:lnTo>
                                <a:lnTo>
                                  <a:pt x="55249" y="89195"/>
                                </a:lnTo>
                                <a:lnTo>
                                  <a:pt x="55249" y="40405"/>
                                </a:lnTo>
                                <a:cubicBezTo>
                                  <a:pt x="55249" y="28588"/>
                                  <a:pt x="49660" y="22616"/>
                                  <a:pt x="40262" y="22616"/>
                                </a:cubicBezTo>
                                <a:cubicBezTo>
                                  <a:pt x="30863" y="22616"/>
                                  <a:pt x="24767" y="28715"/>
                                  <a:pt x="24767" y="40405"/>
                                </a:cubicBezTo>
                                <a:lnTo>
                                  <a:pt x="24767" y="89195"/>
                                </a:lnTo>
                                <a:lnTo>
                                  <a:pt x="0" y="89195"/>
                                </a:lnTo>
                                <a:lnTo>
                                  <a:pt x="0" y="1652"/>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565976" name="Freeform 510565976"/>
                        <wps:cNvSpPr/>
                        <wps:spPr>
                          <a:xfrm>
                            <a:off x="2321213" y="809491"/>
                            <a:ext cx="91954" cy="115750"/>
                          </a:xfrm>
                          <a:custGeom>
                            <a:avLst/>
                            <a:gdLst>
                              <a:gd name="connsiteX0" fmla="*/ 4318 w 91954"/>
                              <a:gd name="connsiteY0" fmla="*/ 106475 h 115750"/>
                              <a:gd name="connsiteX1" fmla="*/ 12828 w 91954"/>
                              <a:gd name="connsiteY1" fmla="*/ 87798 h 115750"/>
                              <a:gd name="connsiteX2" fmla="*/ 42421 w 91954"/>
                              <a:gd name="connsiteY2" fmla="*/ 95802 h 115750"/>
                              <a:gd name="connsiteX3" fmla="*/ 67442 w 91954"/>
                              <a:gd name="connsiteY3" fmla="*/ 71915 h 115750"/>
                              <a:gd name="connsiteX4" fmla="*/ 67442 w 91954"/>
                              <a:gd name="connsiteY4" fmla="*/ 67722 h 115750"/>
                              <a:gd name="connsiteX5" fmla="*/ 38865 w 91954"/>
                              <a:gd name="connsiteY5" fmla="*/ 81953 h 115750"/>
                              <a:gd name="connsiteX6" fmla="*/ 0 w 91954"/>
                              <a:gd name="connsiteY6" fmla="*/ 41167 h 115750"/>
                              <a:gd name="connsiteX7" fmla="*/ 0 w 91954"/>
                              <a:gd name="connsiteY7" fmla="*/ 40786 h 115750"/>
                              <a:gd name="connsiteX8" fmla="*/ 38865 w 91954"/>
                              <a:gd name="connsiteY8" fmla="*/ 0 h 115750"/>
                              <a:gd name="connsiteX9" fmla="*/ 67061 w 91954"/>
                              <a:gd name="connsiteY9" fmla="*/ 13087 h 115750"/>
                              <a:gd name="connsiteX10" fmla="*/ 67061 w 91954"/>
                              <a:gd name="connsiteY10" fmla="*/ 1652 h 115750"/>
                              <a:gd name="connsiteX11" fmla="*/ 91954 w 91954"/>
                              <a:gd name="connsiteY11" fmla="*/ 1652 h 115750"/>
                              <a:gd name="connsiteX12" fmla="*/ 91954 w 91954"/>
                              <a:gd name="connsiteY12" fmla="*/ 69501 h 115750"/>
                              <a:gd name="connsiteX13" fmla="*/ 80778 w 91954"/>
                              <a:gd name="connsiteY13" fmla="*/ 103934 h 115750"/>
                              <a:gd name="connsiteX14" fmla="*/ 43056 w 91954"/>
                              <a:gd name="connsiteY14" fmla="*/ 115751 h 115750"/>
                              <a:gd name="connsiteX15" fmla="*/ 4318 w 91954"/>
                              <a:gd name="connsiteY15" fmla="*/ 106602 h 115750"/>
                              <a:gd name="connsiteX16" fmla="*/ 67315 w 91954"/>
                              <a:gd name="connsiteY16" fmla="*/ 41167 h 115750"/>
                              <a:gd name="connsiteX17" fmla="*/ 67315 w 91954"/>
                              <a:gd name="connsiteY17" fmla="*/ 40786 h 115750"/>
                              <a:gd name="connsiteX18" fmla="*/ 45977 w 91954"/>
                              <a:gd name="connsiteY18" fmla="*/ 20584 h 115750"/>
                              <a:gd name="connsiteX19" fmla="*/ 24767 w 91954"/>
                              <a:gd name="connsiteY19" fmla="*/ 40786 h 115750"/>
                              <a:gd name="connsiteX20" fmla="*/ 24767 w 91954"/>
                              <a:gd name="connsiteY20" fmla="*/ 41167 h 115750"/>
                              <a:gd name="connsiteX21" fmla="*/ 45977 w 91954"/>
                              <a:gd name="connsiteY21" fmla="*/ 61369 h 115750"/>
                              <a:gd name="connsiteX22" fmla="*/ 67315 w 91954"/>
                              <a:gd name="connsiteY22" fmla="*/ 41167 h 11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1954" h="115750">
                                <a:moveTo>
                                  <a:pt x="4318" y="106475"/>
                                </a:moveTo>
                                <a:lnTo>
                                  <a:pt x="12828" y="87798"/>
                                </a:lnTo>
                                <a:cubicBezTo>
                                  <a:pt x="21846" y="92880"/>
                                  <a:pt x="30736" y="95802"/>
                                  <a:pt x="42421" y="95802"/>
                                </a:cubicBezTo>
                                <a:cubicBezTo>
                                  <a:pt x="59440" y="95802"/>
                                  <a:pt x="67442" y="87671"/>
                                  <a:pt x="67442" y="71915"/>
                                </a:cubicBezTo>
                                <a:lnTo>
                                  <a:pt x="67442" y="67722"/>
                                </a:lnTo>
                                <a:cubicBezTo>
                                  <a:pt x="60075" y="76489"/>
                                  <a:pt x="52074" y="81953"/>
                                  <a:pt x="38865" y="81953"/>
                                </a:cubicBezTo>
                                <a:cubicBezTo>
                                  <a:pt x="18416" y="81953"/>
                                  <a:pt x="0" y="67087"/>
                                  <a:pt x="0" y="41167"/>
                                </a:cubicBezTo>
                                <a:lnTo>
                                  <a:pt x="0" y="40786"/>
                                </a:lnTo>
                                <a:cubicBezTo>
                                  <a:pt x="0" y="14612"/>
                                  <a:pt x="18797" y="0"/>
                                  <a:pt x="38865" y="0"/>
                                </a:cubicBezTo>
                                <a:cubicBezTo>
                                  <a:pt x="52455" y="0"/>
                                  <a:pt x="60456" y="5718"/>
                                  <a:pt x="67061" y="13087"/>
                                </a:cubicBezTo>
                                <a:lnTo>
                                  <a:pt x="67061" y="1652"/>
                                </a:lnTo>
                                <a:lnTo>
                                  <a:pt x="91954" y="1652"/>
                                </a:lnTo>
                                <a:lnTo>
                                  <a:pt x="91954" y="69501"/>
                                </a:lnTo>
                                <a:cubicBezTo>
                                  <a:pt x="91954" y="85129"/>
                                  <a:pt x="88144" y="96565"/>
                                  <a:pt x="80778" y="103934"/>
                                </a:cubicBezTo>
                                <a:cubicBezTo>
                                  <a:pt x="72649" y="112066"/>
                                  <a:pt x="60075" y="115751"/>
                                  <a:pt x="43056" y="115751"/>
                                </a:cubicBezTo>
                                <a:cubicBezTo>
                                  <a:pt x="28831" y="115751"/>
                                  <a:pt x="15495" y="112447"/>
                                  <a:pt x="4318" y="106602"/>
                                </a:cubicBezTo>
                                <a:moveTo>
                                  <a:pt x="67315" y="41167"/>
                                </a:moveTo>
                                <a:lnTo>
                                  <a:pt x="67315" y="40786"/>
                                </a:lnTo>
                                <a:cubicBezTo>
                                  <a:pt x="67315" y="28842"/>
                                  <a:pt x="58043" y="20584"/>
                                  <a:pt x="45977" y="20584"/>
                                </a:cubicBezTo>
                                <a:cubicBezTo>
                                  <a:pt x="33911" y="20584"/>
                                  <a:pt x="24767" y="28969"/>
                                  <a:pt x="24767" y="40786"/>
                                </a:cubicBezTo>
                                <a:lnTo>
                                  <a:pt x="24767" y="41167"/>
                                </a:lnTo>
                                <a:cubicBezTo>
                                  <a:pt x="24767" y="53238"/>
                                  <a:pt x="33911" y="61369"/>
                                  <a:pt x="45977" y="61369"/>
                                </a:cubicBezTo>
                                <a:cubicBezTo>
                                  <a:pt x="58043" y="61369"/>
                                  <a:pt x="67315" y="52983"/>
                                  <a:pt x="67315" y="41167"/>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011365" name="Freeform 2045011365"/>
                        <wps:cNvSpPr/>
                        <wps:spPr>
                          <a:xfrm>
                            <a:off x="2427392" y="809364"/>
                            <a:ext cx="92081" cy="90846"/>
                          </a:xfrm>
                          <a:custGeom>
                            <a:avLst/>
                            <a:gdLst>
                              <a:gd name="connsiteX0" fmla="*/ 0 w 92081"/>
                              <a:gd name="connsiteY0" fmla="*/ 45614 h 90846"/>
                              <a:gd name="connsiteX1" fmla="*/ 0 w 92081"/>
                              <a:gd name="connsiteY1" fmla="*/ 45233 h 90846"/>
                              <a:gd name="connsiteX2" fmla="*/ 39881 w 92081"/>
                              <a:gd name="connsiteY2" fmla="*/ 0 h 90846"/>
                              <a:gd name="connsiteX3" fmla="*/ 67188 w 92081"/>
                              <a:gd name="connsiteY3" fmla="*/ 13087 h 90846"/>
                              <a:gd name="connsiteX4" fmla="*/ 67188 w 92081"/>
                              <a:gd name="connsiteY4" fmla="*/ 1652 h 90846"/>
                              <a:gd name="connsiteX5" fmla="*/ 92081 w 92081"/>
                              <a:gd name="connsiteY5" fmla="*/ 1652 h 90846"/>
                              <a:gd name="connsiteX6" fmla="*/ 92081 w 92081"/>
                              <a:gd name="connsiteY6" fmla="*/ 89195 h 90846"/>
                              <a:gd name="connsiteX7" fmla="*/ 67188 w 92081"/>
                              <a:gd name="connsiteY7" fmla="*/ 89195 h 90846"/>
                              <a:gd name="connsiteX8" fmla="*/ 67188 w 92081"/>
                              <a:gd name="connsiteY8" fmla="*/ 76616 h 90846"/>
                              <a:gd name="connsiteX9" fmla="*/ 39881 w 92081"/>
                              <a:gd name="connsiteY9" fmla="*/ 90847 h 90846"/>
                              <a:gd name="connsiteX10" fmla="*/ 0 w 92081"/>
                              <a:gd name="connsiteY10" fmla="*/ 45614 h 90846"/>
                              <a:gd name="connsiteX11" fmla="*/ 67442 w 92081"/>
                              <a:gd name="connsiteY11" fmla="*/ 45614 h 90846"/>
                              <a:gd name="connsiteX12" fmla="*/ 67442 w 92081"/>
                              <a:gd name="connsiteY12" fmla="*/ 45233 h 90846"/>
                              <a:gd name="connsiteX13" fmla="*/ 46231 w 92081"/>
                              <a:gd name="connsiteY13" fmla="*/ 21092 h 90846"/>
                              <a:gd name="connsiteX14" fmla="*/ 24894 w 92081"/>
                              <a:gd name="connsiteY14" fmla="*/ 45233 h 90846"/>
                              <a:gd name="connsiteX15" fmla="*/ 24894 w 92081"/>
                              <a:gd name="connsiteY15" fmla="*/ 45614 h 90846"/>
                              <a:gd name="connsiteX16" fmla="*/ 46231 w 92081"/>
                              <a:gd name="connsiteY16" fmla="*/ 69755 h 90846"/>
                              <a:gd name="connsiteX17" fmla="*/ 67442 w 92081"/>
                              <a:gd name="connsiteY17" fmla="*/ 45614 h 90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2081" h="90846">
                                <a:moveTo>
                                  <a:pt x="0" y="45614"/>
                                </a:moveTo>
                                <a:lnTo>
                                  <a:pt x="0" y="45233"/>
                                </a:lnTo>
                                <a:cubicBezTo>
                                  <a:pt x="0" y="16009"/>
                                  <a:pt x="19051" y="0"/>
                                  <a:pt x="39881" y="0"/>
                                </a:cubicBezTo>
                                <a:cubicBezTo>
                                  <a:pt x="53090" y="0"/>
                                  <a:pt x="61218" y="6099"/>
                                  <a:pt x="67188" y="13087"/>
                                </a:cubicBezTo>
                                <a:lnTo>
                                  <a:pt x="67188" y="1652"/>
                                </a:lnTo>
                                <a:lnTo>
                                  <a:pt x="92081" y="1652"/>
                                </a:lnTo>
                                <a:lnTo>
                                  <a:pt x="92081" y="89195"/>
                                </a:lnTo>
                                <a:lnTo>
                                  <a:pt x="67188" y="89195"/>
                                </a:lnTo>
                                <a:lnTo>
                                  <a:pt x="67188" y="76616"/>
                                </a:lnTo>
                                <a:cubicBezTo>
                                  <a:pt x="61091" y="84748"/>
                                  <a:pt x="52836" y="90847"/>
                                  <a:pt x="39881" y="90847"/>
                                </a:cubicBezTo>
                                <a:cubicBezTo>
                                  <a:pt x="19432" y="90847"/>
                                  <a:pt x="0" y="74838"/>
                                  <a:pt x="0" y="45614"/>
                                </a:cubicBezTo>
                                <a:moveTo>
                                  <a:pt x="67442" y="45614"/>
                                </a:moveTo>
                                <a:lnTo>
                                  <a:pt x="67442" y="45233"/>
                                </a:lnTo>
                                <a:cubicBezTo>
                                  <a:pt x="67442" y="30748"/>
                                  <a:pt x="57789" y="21092"/>
                                  <a:pt x="46231" y="21092"/>
                                </a:cubicBezTo>
                                <a:cubicBezTo>
                                  <a:pt x="34674" y="21092"/>
                                  <a:pt x="24894" y="30494"/>
                                  <a:pt x="24894" y="45233"/>
                                </a:cubicBezTo>
                                <a:lnTo>
                                  <a:pt x="24894" y="45614"/>
                                </a:lnTo>
                                <a:cubicBezTo>
                                  <a:pt x="24894" y="60099"/>
                                  <a:pt x="34674" y="69755"/>
                                  <a:pt x="46231" y="69755"/>
                                </a:cubicBezTo>
                                <a:cubicBezTo>
                                  <a:pt x="57789" y="69755"/>
                                  <a:pt x="67442" y="60099"/>
                                  <a:pt x="67442" y="45614"/>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1309639" name="Freeform 991309639"/>
                        <wps:cNvSpPr/>
                        <wps:spPr>
                          <a:xfrm>
                            <a:off x="1338037" y="952559"/>
                            <a:ext cx="68965" cy="72169"/>
                          </a:xfrm>
                          <a:custGeom>
                            <a:avLst/>
                            <a:gdLst>
                              <a:gd name="connsiteX0" fmla="*/ 0 w 68965"/>
                              <a:gd name="connsiteY0" fmla="*/ 0 h 72169"/>
                              <a:gd name="connsiteX1" fmla="*/ 8256 w 68965"/>
                              <a:gd name="connsiteY1" fmla="*/ 0 h 72169"/>
                              <a:gd name="connsiteX2" fmla="*/ 34546 w 68965"/>
                              <a:gd name="connsiteY2" fmla="*/ 39388 h 72169"/>
                              <a:gd name="connsiteX3" fmla="*/ 60710 w 68965"/>
                              <a:gd name="connsiteY3" fmla="*/ 0 h 72169"/>
                              <a:gd name="connsiteX4" fmla="*/ 68966 w 68965"/>
                              <a:gd name="connsiteY4" fmla="*/ 0 h 72169"/>
                              <a:gd name="connsiteX5" fmla="*/ 68966 w 68965"/>
                              <a:gd name="connsiteY5" fmla="*/ 72169 h 72169"/>
                              <a:gd name="connsiteX6" fmla="*/ 60837 w 68965"/>
                              <a:gd name="connsiteY6" fmla="*/ 72169 h 72169"/>
                              <a:gd name="connsiteX7" fmla="*/ 60837 w 68965"/>
                              <a:gd name="connsiteY7" fmla="*/ 13722 h 72169"/>
                              <a:gd name="connsiteX8" fmla="*/ 34546 w 68965"/>
                              <a:gd name="connsiteY8" fmla="*/ 52348 h 72169"/>
                              <a:gd name="connsiteX9" fmla="*/ 34165 w 68965"/>
                              <a:gd name="connsiteY9" fmla="*/ 52348 h 72169"/>
                              <a:gd name="connsiteX10" fmla="*/ 8002 w 68965"/>
                              <a:gd name="connsiteY10" fmla="*/ 13849 h 72169"/>
                              <a:gd name="connsiteX11" fmla="*/ 8002 w 68965"/>
                              <a:gd name="connsiteY11" fmla="*/ 72169 h 72169"/>
                              <a:gd name="connsiteX12" fmla="*/ 0 w 68965"/>
                              <a:gd name="connsiteY12" fmla="*/ 72169 h 72169"/>
                              <a:gd name="connsiteX13" fmla="*/ 0 w 68965"/>
                              <a:gd name="connsiteY13" fmla="*/ 0 h 72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965" h="72169">
                                <a:moveTo>
                                  <a:pt x="0" y="0"/>
                                </a:moveTo>
                                <a:lnTo>
                                  <a:pt x="8256" y="0"/>
                                </a:lnTo>
                                <a:lnTo>
                                  <a:pt x="34546" y="39388"/>
                                </a:lnTo>
                                <a:lnTo>
                                  <a:pt x="60710" y="0"/>
                                </a:lnTo>
                                <a:lnTo>
                                  <a:pt x="68966" y="0"/>
                                </a:lnTo>
                                <a:lnTo>
                                  <a:pt x="68966" y="72169"/>
                                </a:lnTo>
                                <a:lnTo>
                                  <a:pt x="60837" y="72169"/>
                                </a:lnTo>
                                <a:lnTo>
                                  <a:pt x="60837" y="13722"/>
                                </a:lnTo>
                                <a:lnTo>
                                  <a:pt x="34546" y="52348"/>
                                </a:lnTo>
                                <a:lnTo>
                                  <a:pt x="34165" y="52348"/>
                                </a:lnTo>
                                <a:lnTo>
                                  <a:pt x="8002" y="13849"/>
                                </a:lnTo>
                                <a:lnTo>
                                  <a:pt x="8002" y="72169"/>
                                </a:lnTo>
                                <a:lnTo>
                                  <a:pt x="0" y="72169"/>
                                </a:lnTo>
                                <a:lnTo>
                                  <a:pt x="0" y="0"/>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227468" name="Freeform 115227468"/>
                        <wps:cNvSpPr/>
                        <wps:spPr>
                          <a:xfrm>
                            <a:off x="1421101" y="951034"/>
                            <a:ext cx="9017" cy="73694"/>
                          </a:xfrm>
                          <a:custGeom>
                            <a:avLst/>
                            <a:gdLst>
                              <a:gd name="connsiteX0" fmla="*/ 0 w 9017"/>
                              <a:gd name="connsiteY0" fmla="*/ 0 h 73694"/>
                              <a:gd name="connsiteX1" fmla="*/ 9018 w 9017"/>
                              <a:gd name="connsiteY1" fmla="*/ 0 h 73694"/>
                              <a:gd name="connsiteX2" fmla="*/ 9018 w 9017"/>
                              <a:gd name="connsiteY2" fmla="*/ 8767 h 73694"/>
                              <a:gd name="connsiteX3" fmla="*/ 0 w 9017"/>
                              <a:gd name="connsiteY3" fmla="*/ 8767 h 73694"/>
                              <a:gd name="connsiteX4" fmla="*/ 0 w 9017"/>
                              <a:gd name="connsiteY4" fmla="*/ 0 h 73694"/>
                              <a:gd name="connsiteX5" fmla="*/ 508 w 9017"/>
                              <a:gd name="connsiteY5" fmla="*/ 20456 h 73694"/>
                              <a:gd name="connsiteX6" fmla="*/ 8383 w 9017"/>
                              <a:gd name="connsiteY6" fmla="*/ 20456 h 73694"/>
                              <a:gd name="connsiteX7" fmla="*/ 8383 w 9017"/>
                              <a:gd name="connsiteY7" fmla="*/ 73694 h 73694"/>
                              <a:gd name="connsiteX8" fmla="*/ 508 w 9017"/>
                              <a:gd name="connsiteY8" fmla="*/ 73694 h 73694"/>
                              <a:gd name="connsiteX9" fmla="*/ 508 w 9017"/>
                              <a:gd name="connsiteY9" fmla="*/ 20456 h 73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017" h="73694">
                                <a:moveTo>
                                  <a:pt x="0" y="0"/>
                                </a:moveTo>
                                <a:lnTo>
                                  <a:pt x="9018" y="0"/>
                                </a:lnTo>
                                <a:lnTo>
                                  <a:pt x="9018" y="8767"/>
                                </a:lnTo>
                                <a:lnTo>
                                  <a:pt x="0" y="8767"/>
                                </a:lnTo>
                                <a:lnTo>
                                  <a:pt x="0" y="0"/>
                                </a:lnTo>
                                <a:close/>
                                <a:moveTo>
                                  <a:pt x="508" y="20456"/>
                                </a:moveTo>
                                <a:lnTo>
                                  <a:pt x="8383" y="20456"/>
                                </a:lnTo>
                                <a:lnTo>
                                  <a:pt x="8383" y="73694"/>
                                </a:lnTo>
                                <a:lnTo>
                                  <a:pt x="508" y="73694"/>
                                </a:lnTo>
                                <a:lnTo>
                                  <a:pt x="508" y="20456"/>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0961479" name="Freeform 690961479"/>
                        <wps:cNvSpPr/>
                        <wps:spPr>
                          <a:xfrm>
                            <a:off x="1442693" y="970347"/>
                            <a:ext cx="46485" cy="54381"/>
                          </a:xfrm>
                          <a:custGeom>
                            <a:avLst/>
                            <a:gdLst>
                              <a:gd name="connsiteX0" fmla="*/ 127 w 46485"/>
                              <a:gd name="connsiteY0" fmla="*/ 1143 h 54381"/>
                              <a:gd name="connsiteX1" fmla="*/ 8002 w 46485"/>
                              <a:gd name="connsiteY1" fmla="*/ 1143 h 54381"/>
                              <a:gd name="connsiteX2" fmla="*/ 8002 w 46485"/>
                              <a:gd name="connsiteY2" fmla="*/ 10419 h 54381"/>
                              <a:gd name="connsiteX3" fmla="*/ 26164 w 46485"/>
                              <a:gd name="connsiteY3" fmla="*/ 0 h 54381"/>
                              <a:gd name="connsiteX4" fmla="*/ 46485 w 46485"/>
                              <a:gd name="connsiteY4" fmla="*/ 21346 h 54381"/>
                              <a:gd name="connsiteX5" fmla="*/ 46485 w 46485"/>
                              <a:gd name="connsiteY5" fmla="*/ 54381 h 54381"/>
                              <a:gd name="connsiteX6" fmla="*/ 38611 w 46485"/>
                              <a:gd name="connsiteY6" fmla="*/ 54381 h 54381"/>
                              <a:gd name="connsiteX7" fmla="*/ 38611 w 46485"/>
                              <a:gd name="connsiteY7" fmla="*/ 23252 h 54381"/>
                              <a:gd name="connsiteX8" fmla="*/ 23878 w 46485"/>
                              <a:gd name="connsiteY8" fmla="*/ 7242 h 54381"/>
                              <a:gd name="connsiteX9" fmla="*/ 7875 w 46485"/>
                              <a:gd name="connsiteY9" fmla="*/ 23887 h 54381"/>
                              <a:gd name="connsiteX10" fmla="*/ 7875 w 46485"/>
                              <a:gd name="connsiteY10" fmla="*/ 54381 h 54381"/>
                              <a:gd name="connsiteX11" fmla="*/ 0 w 46485"/>
                              <a:gd name="connsiteY11" fmla="*/ 54381 h 54381"/>
                              <a:gd name="connsiteX12" fmla="*/ 0 w 46485"/>
                              <a:gd name="connsiteY12" fmla="*/ 1143 h 54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485" h="54381">
                                <a:moveTo>
                                  <a:pt x="127" y="1143"/>
                                </a:moveTo>
                                <a:lnTo>
                                  <a:pt x="8002" y="1143"/>
                                </a:lnTo>
                                <a:lnTo>
                                  <a:pt x="8002" y="10419"/>
                                </a:lnTo>
                                <a:cubicBezTo>
                                  <a:pt x="11558" y="4701"/>
                                  <a:pt x="17019" y="0"/>
                                  <a:pt x="26164" y="0"/>
                                </a:cubicBezTo>
                                <a:cubicBezTo>
                                  <a:pt x="38992" y="0"/>
                                  <a:pt x="46485" y="8640"/>
                                  <a:pt x="46485" y="21346"/>
                                </a:cubicBezTo>
                                <a:lnTo>
                                  <a:pt x="46485" y="54381"/>
                                </a:lnTo>
                                <a:lnTo>
                                  <a:pt x="38611" y="54381"/>
                                </a:lnTo>
                                <a:lnTo>
                                  <a:pt x="38611" y="23252"/>
                                </a:lnTo>
                                <a:cubicBezTo>
                                  <a:pt x="38611" y="13341"/>
                                  <a:pt x="33276" y="7242"/>
                                  <a:pt x="23878" y="7242"/>
                                </a:cubicBezTo>
                                <a:cubicBezTo>
                                  <a:pt x="14479" y="7242"/>
                                  <a:pt x="7875" y="13976"/>
                                  <a:pt x="7875" y="23887"/>
                                </a:cubicBezTo>
                                <a:lnTo>
                                  <a:pt x="7875" y="54381"/>
                                </a:lnTo>
                                <a:lnTo>
                                  <a:pt x="0" y="54381"/>
                                </a:lnTo>
                                <a:lnTo>
                                  <a:pt x="0" y="1143"/>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759783" name="Freeform 87759783"/>
                        <wps:cNvSpPr/>
                        <wps:spPr>
                          <a:xfrm>
                            <a:off x="1503276" y="951034"/>
                            <a:ext cx="9017" cy="73694"/>
                          </a:xfrm>
                          <a:custGeom>
                            <a:avLst/>
                            <a:gdLst>
                              <a:gd name="connsiteX0" fmla="*/ 0 w 9017"/>
                              <a:gd name="connsiteY0" fmla="*/ 0 h 73694"/>
                              <a:gd name="connsiteX1" fmla="*/ 9018 w 9017"/>
                              <a:gd name="connsiteY1" fmla="*/ 0 h 73694"/>
                              <a:gd name="connsiteX2" fmla="*/ 9018 w 9017"/>
                              <a:gd name="connsiteY2" fmla="*/ 8767 h 73694"/>
                              <a:gd name="connsiteX3" fmla="*/ 0 w 9017"/>
                              <a:gd name="connsiteY3" fmla="*/ 8767 h 73694"/>
                              <a:gd name="connsiteX4" fmla="*/ 0 w 9017"/>
                              <a:gd name="connsiteY4" fmla="*/ 0 h 73694"/>
                              <a:gd name="connsiteX5" fmla="*/ 508 w 9017"/>
                              <a:gd name="connsiteY5" fmla="*/ 20456 h 73694"/>
                              <a:gd name="connsiteX6" fmla="*/ 8383 w 9017"/>
                              <a:gd name="connsiteY6" fmla="*/ 20456 h 73694"/>
                              <a:gd name="connsiteX7" fmla="*/ 8383 w 9017"/>
                              <a:gd name="connsiteY7" fmla="*/ 73694 h 73694"/>
                              <a:gd name="connsiteX8" fmla="*/ 508 w 9017"/>
                              <a:gd name="connsiteY8" fmla="*/ 73694 h 73694"/>
                              <a:gd name="connsiteX9" fmla="*/ 508 w 9017"/>
                              <a:gd name="connsiteY9" fmla="*/ 20456 h 73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017" h="73694">
                                <a:moveTo>
                                  <a:pt x="0" y="0"/>
                                </a:moveTo>
                                <a:lnTo>
                                  <a:pt x="9018" y="0"/>
                                </a:lnTo>
                                <a:lnTo>
                                  <a:pt x="9018" y="8767"/>
                                </a:lnTo>
                                <a:lnTo>
                                  <a:pt x="0" y="8767"/>
                                </a:lnTo>
                                <a:lnTo>
                                  <a:pt x="0" y="0"/>
                                </a:lnTo>
                                <a:close/>
                                <a:moveTo>
                                  <a:pt x="508" y="20456"/>
                                </a:moveTo>
                                <a:lnTo>
                                  <a:pt x="8383" y="20456"/>
                                </a:lnTo>
                                <a:lnTo>
                                  <a:pt x="8383" y="73694"/>
                                </a:lnTo>
                                <a:lnTo>
                                  <a:pt x="508" y="73694"/>
                                </a:lnTo>
                                <a:lnTo>
                                  <a:pt x="508" y="20456"/>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3699105" name="Freeform 923699105"/>
                        <wps:cNvSpPr/>
                        <wps:spPr>
                          <a:xfrm>
                            <a:off x="1520549" y="970474"/>
                            <a:ext cx="41150" cy="55397"/>
                          </a:xfrm>
                          <a:custGeom>
                            <a:avLst/>
                            <a:gdLst>
                              <a:gd name="connsiteX0" fmla="*/ 0 w 41150"/>
                              <a:gd name="connsiteY0" fmla="*/ 47393 h 55397"/>
                              <a:gd name="connsiteX1" fmla="*/ 4064 w 41150"/>
                              <a:gd name="connsiteY1" fmla="*/ 41675 h 55397"/>
                              <a:gd name="connsiteX2" fmla="*/ 22481 w 41150"/>
                              <a:gd name="connsiteY2" fmla="*/ 48536 h 55397"/>
                              <a:gd name="connsiteX3" fmla="*/ 33530 w 41150"/>
                              <a:gd name="connsiteY3" fmla="*/ 40151 h 55397"/>
                              <a:gd name="connsiteX4" fmla="*/ 33530 w 41150"/>
                              <a:gd name="connsiteY4" fmla="*/ 39896 h 55397"/>
                              <a:gd name="connsiteX5" fmla="*/ 20194 w 41150"/>
                              <a:gd name="connsiteY5" fmla="*/ 30494 h 55397"/>
                              <a:gd name="connsiteX6" fmla="*/ 2540 w 41150"/>
                              <a:gd name="connsiteY6" fmla="*/ 15501 h 55397"/>
                              <a:gd name="connsiteX7" fmla="*/ 2540 w 41150"/>
                              <a:gd name="connsiteY7" fmla="*/ 15501 h 55397"/>
                              <a:gd name="connsiteX8" fmla="*/ 20702 w 41150"/>
                              <a:gd name="connsiteY8" fmla="*/ 0 h 55397"/>
                              <a:gd name="connsiteX9" fmla="*/ 39881 w 41150"/>
                              <a:gd name="connsiteY9" fmla="*/ 5845 h 55397"/>
                              <a:gd name="connsiteX10" fmla="*/ 36325 w 41150"/>
                              <a:gd name="connsiteY10" fmla="*/ 11816 h 55397"/>
                              <a:gd name="connsiteX11" fmla="*/ 20575 w 41150"/>
                              <a:gd name="connsiteY11" fmla="*/ 6734 h 55397"/>
                              <a:gd name="connsiteX12" fmla="*/ 10288 w 41150"/>
                              <a:gd name="connsiteY12" fmla="*/ 14485 h 55397"/>
                              <a:gd name="connsiteX13" fmla="*/ 10288 w 41150"/>
                              <a:gd name="connsiteY13" fmla="*/ 14739 h 55397"/>
                              <a:gd name="connsiteX14" fmla="*/ 24005 w 41150"/>
                              <a:gd name="connsiteY14" fmla="*/ 23887 h 55397"/>
                              <a:gd name="connsiteX15" fmla="*/ 41151 w 41150"/>
                              <a:gd name="connsiteY15" fmla="*/ 39134 h 55397"/>
                              <a:gd name="connsiteX16" fmla="*/ 41151 w 41150"/>
                              <a:gd name="connsiteY16" fmla="*/ 39388 h 55397"/>
                              <a:gd name="connsiteX17" fmla="*/ 22227 w 41150"/>
                              <a:gd name="connsiteY17" fmla="*/ 55398 h 55397"/>
                              <a:gd name="connsiteX18" fmla="*/ 254 w 41150"/>
                              <a:gd name="connsiteY18" fmla="*/ 47520 h 55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150" h="55397">
                                <a:moveTo>
                                  <a:pt x="0" y="47393"/>
                                </a:moveTo>
                                <a:lnTo>
                                  <a:pt x="4064" y="41675"/>
                                </a:lnTo>
                                <a:cubicBezTo>
                                  <a:pt x="9780" y="45995"/>
                                  <a:pt x="16257" y="48536"/>
                                  <a:pt x="22481" y="48536"/>
                                </a:cubicBezTo>
                                <a:cubicBezTo>
                                  <a:pt x="28704" y="48536"/>
                                  <a:pt x="33530" y="45233"/>
                                  <a:pt x="33530" y="40151"/>
                                </a:cubicBezTo>
                                <a:lnTo>
                                  <a:pt x="33530" y="39896"/>
                                </a:lnTo>
                                <a:cubicBezTo>
                                  <a:pt x="33530" y="34560"/>
                                  <a:pt x="27307" y="32527"/>
                                  <a:pt x="20194" y="30494"/>
                                </a:cubicBezTo>
                                <a:cubicBezTo>
                                  <a:pt x="11812" y="28080"/>
                                  <a:pt x="2540" y="25285"/>
                                  <a:pt x="2540" y="15501"/>
                                </a:cubicBezTo>
                                <a:lnTo>
                                  <a:pt x="2540" y="15501"/>
                                </a:lnTo>
                                <a:cubicBezTo>
                                  <a:pt x="2540" y="6099"/>
                                  <a:pt x="10161" y="0"/>
                                  <a:pt x="20702" y="0"/>
                                </a:cubicBezTo>
                                <a:cubicBezTo>
                                  <a:pt x="27180" y="0"/>
                                  <a:pt x="34419" y="2287"/>
                                  <a:pt x="39881" y="5845"/>
                                </a:cubicBezTo>
                                <a:lnTo>
                                  <a:pt x="36325" y="11816"/>
                                </a:lnTo>
                                <a:cubicBezTo>
                                  <a:pt x="31371" y="8640"/>
                                  <a:pt x="25783" y="6734"/>
                                  <a:pt x="20575" y="6734"/>
                                </a:cubicBezTo>
                                <a:cubicBezTo>
                                  <a:pt x="14352" y="6734"/>
                                  <a:pt x="10288" y="10038"/>
                                  <a:pt x="10288" y="14485"/>
                                </a:cubicBezTo>
                                <a:lnTo>
                                  <a:pt x="10288" y="14739"/>
                                </a:lnTo>
                                <a:cubicBezTo>
                                  <a:pt x="10288" y="19821"/>
                                  <a:pt x="16892" y="21727"/>
                                  <a:pt x="24005" y="23887"/>
                                </a:cubicBezTo>
                                <a:cubicBezTo>
                                  <a:pt x="32260" y="26301"/>
                                  <a:pt x="41151" y="29605"/>
                                  <a:pt x="41151" y="39134"/>
                                </a:cubicBezTo>
                                <a:lnTo>
                                  <a:pt x="41151" y="39388"/>
                                </a:lnTo>
                                <a:cubicBezTo>
                                  <a:pt x="41151" y="49426"/>
                                  <a:pt x="32768" y="55398"/>
                                  <a:pt x="22227" y="55398"/>
                                </a:cubicBezTo>
                                <a:cubicBezTo>
                                  <a:pt x="14606" y="55398"/>
                                  <a:pt x="6223" y="52348"/>
                                  <a:pt x="254" y="47520"/>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7176759" name="Freeform 2147176759"/>
                        <wps:cNvSpPr/>
                        <wps:spPr>
                          <a:xfrm>
                            <a:off x="1569575" y="955354"/>
                            <a:ext cx="32133" cy="70136"/>
                          </a:xfrm>
                          <a:custGeom>
                            <a:avLst/>
                            <a:gdLst>
                              <a:gd name="connsiteX0" fmla="*/ 7367 w 32133"/>
                              <a:gd name="connsiteY0" fmla="*/ 55143 h 70136"/>
                              <a:gd name="connsiteX1" fmla="*/ 7367 w 32133"/>
                              <a:gd name="connsiteY1" fmla="*/ 22998 h 70136"/>
                              <a:gd name="connsiteX2" fmla="*/ 0 w 32133"/>
                              <a:gd name="connsiteY2" fmla="*/ 22998 h 70136"/>
                              <a:gd name="connsiteX3" fmla="*/ 0 w 32133"/>
                              <a:gd name="connsiteY3" fmla="*/ 16009 h 70136"/>
                              <a:gd name="connsiteX4" fmla="*/ 7367 w 32133"/>
                              <a:gd name="connsiteY4" fmla="*/ 16009 h 70136"/>
                              <a:gd name="connsiteX5" fmla="*/ 7367 w 32133"/>
                              <a:gd name="connsiteY5" fmla="*/ 0 h 70136"/>
                              <a:gd name="connsiteX6" fmla="*/ 15241 w 32133"/>
                              <a:gd name="connsiteY6" fmla="*/ 0 h 70136"/>
                              <a:gd name="connsiteX7" fmla="*/ 15241 w 32133"/>
                              <a:gd name="connsiteY7" fmla="*/ 16009 h 70136"/>
                              <a:gd name="connsiteX8" fmla="*/ 32133 w 32133"/>
                              <a:gd name="connsiteY8" fmla="*/ 16009 h 70136"/>
                              <a:gd name="connsiteX9" fmla="*/ 32133 w 32133"/>
                              <a:gd name="connsiteY9" fmla="*/ 22998 h 70136"/>
                              <a:gd name="connsiteX10" fmla="*/ 15241 w 32133"/>
                              <a:gd name="connsiteY10" fmla="*/ 22998 h 70136"/>
                              <a:gd name="connsiteX11" fmla="*/ 15241 w 32133"/>
                              <a:gd name="connsiteY11" fmla="*/ 54127 h 70136"/>
                              <a:gd name="connsiteX12" fmla="*/ 24259 w 32133"/>
                              <a:gd name="connsiteY12" fmla="*/ 63021 h 70136"/>
                              <a:gd name="connsiteX13" fmla="*/ 32006 w 32133"/>
                              <a:gd name="connsiteY13" fmla="*/ 61115 h 70136"/>
                              <a:gd name="connsiteX14" fmla="*/ 32006 w 32133"/>
                              <a:gd name="connsiteY14" fmla="*/ 67849 h 70136"/>
                              <a:gd name="connsiteX15" fmla="*/ 22481 w 32133"/>
                              <a:gd name="connsiteY15" fmla="*/ 70136 h 70136"/>
                              <a:gd name="connsiteX16" fmla="*/ 7493 w 32133"/>
                              <a:gd name="connsiteY16" fmla="*/ 55143 h 70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133" h="70136">
                                <a:moveTo>
                                  <a:pt x="7367" y="55143"/>
                                </a:moveTo>
                                <a:lnTo>
                                  <a:pt x="7367" y="22998"/>
                                </a:lnTo>
                                <a:lnTo>
                                  <a:pt x="0" y="22998"/>
                                </a:lnTo>
                                <a:lnTo>
                                  <a:pt x="0" y="16009"/>
                                </a:lnTo>
                                <a:lnTo>
                                  <a:pt x="7367" y="16009"/>
                                </a:lnTo>
                                <a:lnTo>
                                  <a:pt x="7367" y="0"/>
                                </a:lnTo>
                                <a:lnTo>
                                  <a:pt x="15241" y="0"/>
                                </a:lnTo>
                                <a:lnTo>
                                  <a:pt x="15241" y="16009"/>
                                </a:lnTo>
                                <a:lnTo>
                                  <a:pt x="32133" y="16009"/>
                                </a:lnTo>
                                <a:lnTo>
                                  <a:pt x="32133" y="22998"/>
                                </a:lnTo>
                                <a:lnTo>
                                  <a:pt x="15241" y="22998"/>
                                </a:lnTo>
                                <a:lnTo>
                                  <a:pt x="15241" y="54127"/>
                                </a:lnTo>
                                <a:cubicBezTo>
                                  <a:pt x="15241" y="60607"/>
                                  <a:pt x="18797" y="63021"/>
                                  <a:pt x="24259" y="63021"/>
                                </a:cubicBezTo>
                                <a:cubicBezTo>
                                  <a:pt x="26926" y="63021"/>
                                  <a:pt x="29212" y="62513"/>
                                  <a:pt x="32006" y="61115"/>
                                </a:cubicBezTo>
                                <a:lnTo>
                                  <a:pt x="32006" y="67849"/>
                                </a:lnTo>
                                <a:cubicBezTo>
                                  <a:pt x="29212" y="69247"/>
                                  <a:pt x="26291" y="70136"/>
                                  <a:pt x="22481" y="70136"/>
                                </a:cubicBezTo>
                                <a:cubicBezTo>
                                  <a:pt x="13971" y="70136"/>
                                  <a:pt x="7493" y="65943"/>
                                  <a:pt x="7493" y="55143"/>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103728" name="Freeform 216103728"/>
                        <wps:cNvSpPr/>
                        <wps:spPr>
                          <a:xfrm>
                            <a:off x="1614663" y="970458"/>
                            <a:ext cx="29593" cy="54143"/>
                          </a:xfrm>
                          <a:custGeom>
                            <a:avLst/>
                            <a:gdLst>
                              <a:gd name="connsiteX0" fmla="*/ 0 w 29593"/>
                              <a:gd name="connsiteY0" fmla="*/ 1033 h 54143"/>
                              <a:gd name="connsiteX1" fmla="*/ 7875 w 29593"/>
                              <a:gd name="connsiteY1" fmla="*/ 1033 h 54143"/>
                              <a:gd name="connsiteX2" fmla="*/ 7875 w 29593"/>
                              <a:gd name="connsiteY2" fmla="*/ 14882 h 54143"/>
                              <a:gd name="connsiteX3" fmla="*/ 29593 w 29593"/>
                              <a:gd name="connsiteY3" fmla="*/ 16 h 54143"/>
                              <a:gd name="connsiteX4" fmla="*/ 29593 w 29593"/>
                              <a:gd name="connsiteY4" fmla="*/ 8529 h 54143"/>
                              <a:gd name="connsiteX5" fmla="*/ 28958 w 29593"/>
                              <a:gd name="connsiteY5" fmla="*/ 8529 h 54143"/>
                              <a:gd name="connsiteX6" fmla="*/ 7875 w 29593"/>
                              <a:gd name="connsiteY6" fmla="*/ 32925 h 54143"/>
                              <a:gd name="connsiteX7" fmla="*/ 7875 w 29593"/>
                              <a:gd name="connsiteY7" fmla="*/ 54143 h 54143"/>
                              <a:gd name="connsiteX8" fmla="*/ 0 w 29593"/>
                              <a:gd name="connsiteY8" fmla="*/ 54143 h 54143"/>
                              <a:gd name="connsiteX9" fmla="*/ 0 w 29593"/>
                              <a:gd name="connsiteY9" fmla="*/ 906 h 54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593" h="54143">
                                <a:moveTo>
                                  <a:pt x="0" y="1033"/>
                                </a:moveTo>
                                <a:lnTo>
                                  <a:pt x="7875" y="1033"/>
                                </a:lnTo>
                                <a:lnTo>
                                  <a:pt x="7875" y="14882"/>
                                </a:lnTo>
                                <a:cubicBezTo>
                                  <a:pt x="11812" y="5988"/>
                                  <a:pt x="19559" y="-365"/>
                                  <a:pt x="29593" y="16"/>
                                </a:cubicBezTo>
                                <a:lnTo>
                                  <a:pt x="29593" y="8529"/>
                                </a:lnTo>
                                <a:lnTo>
                                  <a:pt x="28958" y="8529"/>
                                </a:lnTo>
                                <a:cubicBezTo>
                                  <a:pt x="17273" y="8529"/>
                                  <a:pt x="7875" y="16915"/>
                                  <a:pt x="7875" y="32925"/>
                                </a:cubicBezTo>
                                <a:lnTo>
                                  <a:pt x="7875" y="54143"/>
                                </a:lnTo>
                                <a:lnTo>
                                  <a:pt x="0" y="54143"/>
                                </a:lnTo>
                                <a:lnTo>
                                  <a:pt x="0" y="906"/>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0388318" name="Freeform 1100388318"/>
                        <wps:cNvSpPr/>
                        <wps:spPr>
                          <a:xfrm>
                            <a:off x="1650098" y="971491"/>
                            <a:ext cx="53470" cy="70009"/>
                          </a:xfrm>
                          <a:custGeom>
                            <a:avLst/>
                            <a:gdLst>
                              <a:gd name="connsiteX0" fmla="*/ 45088 w 53470"/>
                              <a:gd name="connsiteY0" fmla="*/ 0 h 70009"/>
                              <a:gd name="connsiteX1" fmla="*/ 53471 w 53470"/>
                              <a:gd name="connsiteY1" fmla="*/ 0 h 70009"/>
                              <a:gd name="connsiteX2" fmla="*/ 31117 w 53470"/>
                              <a:gd name="connsiteY2" fmla="*/ 55016 h 70009"/>
                              <a:gd name="connsiteX3" fmla="*/ 13463 w 53470"/>
                              <a:gd name="connsiteY3" fmla="*/ 70009 h 70009"/>
                              <a:gd name="connsiteX4" fmla="*/ 2159 w 53470"/>
                              <a:gd name="connsiteY4" fmla="*/ 67341 h 70009"/>
                              <a:gd name="connsiteX5" fmla="*/ 4826 w 53470"/>
                              <a:gd name="connsiteY5" fmla="*/ 61115 h 70009"/>
                              <a:gd name="connsiteX6" fmla="*/ 13209 w 53470"/>
                              <a:gd name="connsiteY6" fmla="*/ 63021 h 70009"/>
                              <a:gd name="connsiteX7" fmla="*/ 24132 w 53470"/>
                              <a:gd name="connsiteY7" fmla="*/ 52983 h 70009"/>
                              <a:gd name="connsiteX8" fmla="*/ 0 w 53470"/>
                              <a:gd name="connsiteY8" fmla="*/ 0 h 70009"/>
                              <a:gd name="connsiteX9" fmla="*/ 8764 w 53470"/>
                              <a:gd name="connsiteY9" fmla="*/ 0 h 70009"/>
                              <a:gd name="connsiteX10" fmla="*/ 28069 w 53470"/>
                              <a:gd name="connsiteY10" fmla="*/ 44343 h 70009"/>
                              <a:gd name="connsiteX11" fmla="*/ 45215 w 53470"/>
                              <a:gd name="connsiteY11" fmla="*/ 0 h 70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470" h="70009">
                                <a:moveTo>
                                  <a:pt x="45088" y="0"/>
                                </a:moveTo>
                                <a:lnTo>
                                  <a:pt x="53471" y="0"/>
                                </a:lnTo>
                                <a:lnTo>
                                  <a:pt x="31117" y="55016"/>
                                </a:lnTo>
                                <a:cubicBezTo>
                                  <a:pt x="26545" y="66071"/>
                                  <a:pt x="21465" y="70009"/>
                                  <a:pt x="13463" y="70009"/>
                                </a:cubicBezTo>
                                <a:cubicBezTo>
                                  <a:pt x="9018" y="70009"/>
                                  <a:pt x="5715" y="69120"/>
                                  <a:pt x="2159" y="67341"/>
                                </a:cubicBezTo>
                                <a:lnTo>
                                  <a:pt x="4826" y="61115"/>
                                </a:lnTo>
                                <a:cubicBezTo>
                                  <a:pt x="7367" y="62386"/>
                                  <a:pt x="9780" y="63021"/>
                                  <a:pt x="13209" y="63021"/>
                                </a:cubicBezTo>
                                <a:cubicBezTo>
                                  <a:pt x="17908" y="63021"/>
                                  <a:pt x="20957" y="60607"/>
                                  <a:pt x="24132" y="52983"/>
                                </a:cubicBezTo>
                                <a:lnTo>
                                  <a:pt x="0" y="0"/>
                                </a:lnTo>
                                <a:lnTo>
                                  <a:pt x="8764" y="0"/>
                                </a:lnTo>
                                <a:lnTo>
                                  <a:pt x="28069" y="44343"/>
                                </a:lnTo>
                                <a:lnTo>
                                  <a:pt x="45215" y="0"/>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4251034" name="Freeform 1774251034"/>
                        <wps:cNvSpPr/>
                        <wps:spPr>
                          <a:xfrm>
                            <a:off x="1741672" y="970220"/>
                            <a:ext cx="55502" cy="55524"/>
                          </a:xfrm>
                          <a:custGeom>
                            <a:avLst/>
                            <a:gdLst>
                              <a:gd name="connsiteX0" fmla="*/ 0 w 55502"/>
                              <a:gd name="connsiteY0" fmla="*/ 28080 h 55524"/>
                              <a:gd name="connsiteX1" fmla="*/ 0 w 55502"/>
                              <a:gd name="connsiteY1" fmla="*/ 27826 h 55524"/>
                              <a:gd name="connsiteX2" fmla="*/ 27815 w 55502"/>
                              <a:gd name="connsiteY2" fmla="*/ 0 h 55524"/>
                              <a:gd name="connsiteX3" fmla="*/ 55503 w 55502"/>
                              <a:gd name="connsiteY3" fmla="*/ 27572 h 55524"/>
                              <a:gd name="connsiteX4" fmla="*/ 55503 w 55502"/>
                              <a:gd name="connsiteY4" fmla="*/ 27572 h 55524"/>
                              <a:gd name="connsiteX5" fmla="*/ 27561 w 55502"/>
                              <a:gd name="connsiteY5" fmla="*/ 55525 h 55524"/>
                              <a:gd name="connsiteX6" fmla="*/ 0 w 55502"/>
                              <a:gd name="connsiteY6" fmla="*/ 27953 h 55524"/>
                              <a:gd name="connsiteX7" fmla="*/ 47247 w 55502"/>
                              <a:gd name="connsiteY7" fmla="*/ 28080 h 55524"/>
                              <a:gd name="connsiteX8" fmla="*/ 47247 w 55502"/>
                              <a:gd name="connsiteY8" fmla="*/ 27826 h 55524"/>
                              <a:gd name="connsiteX9" fmla="*/ 27434 w 55502"/>
                              <a:gd name="connsiteY9" fmla="*/ 6988 h 55524"/>
                              <a:gd name="connsiteX10" fmla="*/ 8001 w 55502"/>
                              <a:gd name="connsiteY10" fmla="*/ 27572 h 55524"/>
                              <a:gd name="connsiteX11" fmla="*/ 8001 w 55502"/>
                              <a:gd name="connsiteY11" fmla="*/ 27572 h 55524"/>
                              <a:gd name="connsiteX12" fmla="*/ 27688 w 55502"/>
                              <a:gd name="connsiteY12" fmla="*/ 48409 h 55524"/>
                              <a:gd name="connsiteX13" fmla="*/ 47247 w 55502"/>
                              <a:gd name="connsiteY13" fmla="*/ 27953 h 55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5502" h="55524">
                                <a:moveTo>
                                  <a:pt x="0" y="28080"/>
                                </a:moveTo>
                                <a:lnTo>
                                  <a:pt x="0" y="27826"/>
                                </a:lnTo>
                                <a:cubicBezTo>
                                  <a:pt x="0" y="12833"/>
                                  <a:pt x="11685" y="0"/>
                                  <a:pt x="27815" y="0"/>
                                </a:cubicBezTo>
                                <a:cubicBezTo>
                                  <a:pt x="43945" y="0"/>
                                  <a:pt x="55503" y="12579"/>
                                  <a:pt x="55503" y="27572"/>
                                </a:cubicBezTo>
                                <a:lnTo>
                                  <a:pt x="55503" y="27572"/>
                                </a:lnTo>
                                <a:cubicBezTo>
                                  <a:pt x="55503" y="42819"/>
                                  <a:pt x="43691" y="55525"/>
                                  <a:pt x="27561" y="55525"/>
                                </a:cubicBezTo>
                                <a:cubicBezTo>
                                  <a:pt x="11431" y="55525"/>
                                  <a:pt x="0" y="42946"/>
                                  <a:pt x="0" y="27953"/>
                                </a:cubicBezTo>
                                <a:moveTo>
                                  <a:pt x="47247" y="28080"/>
                                </a:moveTo>
                                <a:lnTo>
                                  <a:pt x="47247" y="27826"/>
                                </a:lnTo>
                                <a:cubicBezTo>
                                  <a:pt x="47247" y="16391"/>
                                  <a:pt x="38738" y="6988"/>
                                  <a:pt x="27434" y="6988"/>
                                </a:cubicBezTo>
                                <a:cubicBezTo>
                                  <a:pt x="16130" y="6988"/>
                                  <a:pt x="8001" y="16391"/>
                                  <a:pt x="8001" y="27572"/>
                                </a:cubicBezTo>
                                <a:lnTo>
                                  <a:pt x="8001" y="27572"/>
                                </a:lnTo>
                                <a:cubicBezTo>
                                  <a:pt x="8001" y="39134"/>
                                  <a:pt x="16384" y="48409"/>
                                  <a:pt x="27688" y="48409"/>
                                </a:cubicBezTo>
                                <a:cubicBezTo>
                                  <a:pt x="38992" y="48409"/>
                                  <a:pt x="47247" y="39134"/>
                                  <a:pt x="47247" y="27953"/>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7295281" name="Freeform 1337295281"/>
                        <wps:cNvSpPr/>
                        <wps:spPr>
                          <a:xfrm>
                            <a:off x="1806065" y="949128"/>
                            <a:ext cx="32133" cy="75600"/>
                          </a:xfrm>
                          <a:custGeom>
                            <a:avLst/>
                            <a:gdLst>
                              <a:gd name="connsiteX0" fmla="*/ 7240 w 32133"/>
                              <a:gd name="connsiteY0" fmla="*/ 29351 h 75600"/>
                              <a:gd name="connsiteX1" fmla="*/ 0 w 32133"/>
                              <a:gd name="connsiteY1" fmla="*/ 29351 h 75600"/>
                              <a:gd name="connsiteX2" fmla="*/ 0 w 32133"/>
                              <a:gd name="connsiteY2" fmla="*/ 22489 h 75600"/>
                              <a:gd name="connsiteX3" fmla="*/ 7240 w 32133"/>
                              <a:gd name="connsiteY3" fmla="*/ 22489 h 75600"/>
                              <a:gd name="connsiteX4" fmla="*/ 7240 w 32133"/>
                              <a:gd name="connsiteY4" fmla="*/ 17788 h 75600"/>
                              <a:gd name="connsiteX5" fmla="*/ 11939 w 32133"/>
                              <a:gd name="connsiteY5" fmla="*/ 4066 h 75600"/>
                              <a:gd name="connsiteX6" fmla="*/ 23370 w 32133"/>
                              <a:gd name="connsiteY6" fmla="*/ 0 h 75600"/>
                              <a:gd name="connsiteX7" fmla="*/ 32133 w 32133"/>
                              <a:gd name="connsiteY7" fmla="*/ 1398 h 75600"/>
                              <a:gd name="connsiteX8" fmla="*/ 32133 w 32133"/>
                              <a:gd name="connsiteY8" fmla="*/ 8259 h 75600"/>
                              <a:gd name="connsiteX9" fmla="*/ 24386 w 32133"/>
                              <a:gd name="connsiteY9" fmla="*/ 6861 h 75600"/>
                              <a:gd name="connsiteX10" fmla="*/ 15114 w 32133"/>
                              <a:gd name="connsiteY10" fmla="*/ 18169 h 75600"/>
                              <a:gd name="connsiteX11" fmla="*/ 15114 w 32133"/>
                              <a:gd name="connsiteY11" fmla="*/ 22489 h 75600"/>
                              <a:gd name="connsiteX12" fmla="*/ 32006 w 32133"/>
                              <a:gd name="connsiteY12" fmla="*/ 22489 h 75600"/>
                              <a:gd name="connsiteX13" fmla="*/ 32006 w 32133"/>
                              <a:gd name="connsiteY13" fmla="*/ 29351 h 75600"/>
                              <a:gd name="connsiteX14" fmla="*/ 15241 w 32133"/>
                              <a:gd name="connsiteY14" fmla="*/ 29351 h 75600"/>
                              <a:gd name="connsiteX15" fmla="*/ 15241 w 32133"/>
                              <a:gd name="connsiteY15" fmla="*/ 75600 h 75600"/>
                              <a:gd name="connsiteX16" fmla="*/ 7367 w 32133"/>
                              <a:gd name="connsiteY16" fmla="*/ 75600 h 75600"/>
                              <a:gd name="connsiteX17" fmla="*/ 7367 w 32133"/>
                              <a:gd name="connsiteY17" fmla="*/ 29351 h 7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2133" h="75600">
                                <a:moveTo>
                                  <a:pt x="7240" y="29351"/>
                                </a:moveTo>
                                <a:lnTo>
                                  <a:pt x="0" y="29351"/>
                                </a:lnTo>
                                <a:lnTo>
                                  <a:pt x="0" y="22489"/>
                                </a:lnTo>
                                <a:lnTo>
                                  <a:pt x="7240" y="22489"/>
                                </a:lnTo>
                                <a:lnTo>
                                  <a:pt x="7240" y="17788"/>
                                </a:lnTo>
                                <a:cubicBezTo>
                                  <a:pt x="7240" y="11689"/>
                                  <a:pt x="8891" y="7115"/>
                                  <a:pt x="11939" y="4066"/>
                                </a:cubicBezTo>
                                <a:cubicBezTo>
                                  <a:pt x="14606" y="1398"/>
                                  <a:pt x="18543" y="0"/>
                                  <a:pt x="23370" y="0"/>
                                </a:cubicBezTo>
                                <a:cubicBezTo>
                                  <a:pt x="27053" y="0"/>
                                  <a:pt x="29593" y="381"/>
                                  <a:pt x="32133" y="1398"/>
                                </a:cubicBezTo>
                                <a:lnTo>
                                  <a:pt x="32133" y="8259"/>
                                </a:lnTo>
                                <a:cubicBezTo>
                                  <a:pt x="29212" y="7369"/>
                                  <a:pt x="27053" y="6861"/>
                                  <a:pt x="24386" y="6861"/>
                                </a:cubicBezTo>
                                <a:cubicBezTo>
                                  <a:pt x="18162" y="6861"/>
                                  <a:pt x="15114" y="10546"/>
                                  <a:pt x="15114" y="18169"/>
                                </a:cubicBezTo>
                                <a:lnTo>
                                  <a:pt x="15114" y="22489"/>
                                </a:lnTo>
                                <a:lnTo>
                                  <a:pt x="32006" y="22489"/>
                                </a:lnTo>
                                <a:lnTo>
                                  <a:pt x="32006" y="29351"/>
                                </a:lnTo>
                                <a:lnTo>
                                  <a:pt x="15241" y="29351"/>
                                </a:lnTo>
                                <a:lnTo>
                                  <a:pt x="15241" y="75600"/>
                                </a:lnTo>
                                <a:lnTo>
                                  <a:pt x="7367" y="75600"/>
                                </a:lnTo>
                                <a:lnTo>
                                  <a:pt x="7367" y="29351"/>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8367" name="Freeform 3348367"/>
                        <wps:cNvSpPr/>
                        <wps:spPr>
                          <a:xfrm>
                            <a:off x="1878206" y="952559"/>
                            <a:ext cx="52581" cy="72169"/>
                          </a:xfrm>
                          <a:custGeom>
                            <a:avLst/>
                            <a:gdLst>
                              <a:gd name="connsiteX0" fmla="*/ 0 w 52581"/>
                              <a:gd name="connsiteY0" fmla="*/ 0 h 72169"/>
                              <a:gd name="connsiteX1" fmla="*/ 52074 w 52581"/>
                              <a:gd name="connsiteY1" fmla="*/ 0 h 72169"/>
                              <a:gd name="connsiteX2" fmla="*/ 52074 w 52581"/>
                              <a:gd name="connsiteY2" fmla="*/ 7496 h 72169"/>
                              <a:gd name="connsiteX3" fmla="*/ 8129 w 52581"/>
                              <a:gd name="connsiteY3" fmla="*/ 7496 h 72169"/>
                              <a:gd name="connsiteX4" fmla="*/ 8129 w 52581"/>
                              <a:gd name="connsiteY4" fmla="*/ 32019 h 72169"/>
                              <a:gd name="connsiteX5" fmla="*/ 47501 w 52581"/>
                              <a:gd name="connsiteY5" fmla="*/ 32019 h 72169"/>
                              <a:gd name="connsiteX6" fmla="*/ 47501 w 52581"/>
                              <a:gd name="connsiteY6" fmla="*/ 39515 h 72169"/>
                              <a:gd name="connsiteX7" fmla="*/ 8129 w 52581"/>
                              <a:gd name="connsiteY7" fmla="*/ 39515 h 72169"/>
                              <a:gd name="connsiteX8" fmla="*/ 8129 w 52581"/>
                              <a:gd name="connsiteY8" fmla="*/ 64673 h 72169"/>
                              <a:gd name="connsiteX9" fmla="*/ 52582 w 52581"/>
                              <a:gd name="connsiteY9" fmla="*/ 64673 h 72169"/>
                              <a:gd name="connsiteX10" fmla="*/ 52582 w 52581"/>
                              <a:gd name="connsiteY10" fmla="*/ 72169 h 72169"/>
                              <a:gd name="connsiteX11" fmla="*/ 0 w 52581"/>
                              <a:gd name="connsiteY11" fmla="*/ 72169 h 72169"/>
                              <a:gd name="connsiteX12" fmla="*/ 0 w 52581"/>
                              <a:gd name="connsiteY12" fmla="*/ 0 h 72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2581" h="72169">
                                <a:moveTo>
                                  <a:pt x="0" y="0"/>
                                </a:moveTo>
                                <a:lnTo>
                                  <a:pt x="52074" y="0"/>
                                </a:lnTo>
                                <a:lnTo>
                                  <a:pt x="52074" y="7496"/>
                                </a:lnTo>
                                <a:lnTo>
                                  <a:pt x="8129" y="7496"/>
                                </a:lnTo>
                                <a:lnTo>
                                  <a:pt x="8129" y="32019"/>
                                </a:lnTo>
                                <a:lnTo>
                                  <a:pt x="47501" y="32019"/>
                                </a:lnTo>
                                <a:lnTo>
                                  <a:pt x="47501" y="39515"/>
                                </a:lnTo>
                                <a:lnTo>
                                  <a:pt x="8129" y="39515"/>
                                </a:lnTo>
                                <a:lnTo>
                                  <a:pt x="8129" y="64673"/>
                                </a:lnTo>
                                <a:lnTo>
                                  <a:pt x="52582" y="64673"/>
                                </a:lnTo>
                                <a:lnTo>
                                  <a:pt x="52582" y="72169"/>
                                </a:lnTo>
                                <a:lnTo>
                                  <a:pt x="0" y="72169"/>
                                </a:lnTo>
                                <a:lnTo>
                                  <a:pt x="0" y="0"/>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7521442" name="Freeform 1307521442"/>
                        <wps:cNvSpPr/>
                        <wps:spPr>
                          <a:xfrm>
                            <a:off x="1940694" y="949382"/>
                            <a:ext cx="53597" cy="76362"/>
                          </a:xfrm>
                          <a:custGeom>
                            <a:avLst/>
                            <a:gdLst>
                              <a:gd name="connsiteX0" fmla="*/ 0 w 53597"/>
                              <a:gd name="connsiteY0" fmla="*/ 48791 h 76362"/>
                              <a:gd name="connsiteX1" fmla="*/ 0 w 53597"/>
                              <a:gd name="connsiteY1" fmla="*/ 48536 h 76362"/>
                              <a:gd name="connsiteX2" fmla="*/ 25402 w 53597"/>
                              <a:gd name="connsiteY2" fmla="*/ 20838 h 76362"/>
                              <a:gd name="connsiteX3" fmla="*/ 45723 w 53597"/>
                              <a:gd name="connsiteY3" fmla="*/ 32146 h 76362"/>
                              <a:gd name="connsiteX4" fmla="*/ 45723 w 53597"/>
                              <a:gd name="connsiteY4" fmla="*/ 0 h 76362"/>
                              <a:gd name="connsiteX5" fmla="*/ 53598 w 53597"/>
                              <a:gd name="connsiteY5" fmla="*/ 0 h 76362"/>
                              <a:gd name="connsiteX6" fmla="*/ 53598 w 53597"/>
                              <a:gd name="connsiteY6" fmla="*/ 75219 h 76362"/>
                              <a:gd name="connsiteX7" fmla="*/ 45723 w 53597"/>
                              <a:gd name="connsiteY7" fmla="*/ 75219 h 76362"/>
                              <a:gd name="connsiteX8" fmla="*/ 45723 w 53597"/>
                              <a:gd name="connsiteY8" fmla="*/ 64546 h 76362"/>
                              <a:gd name="connsiteX9" fmla="*/ 25402 w 53597"/>
                              <a:gd name="connsiteY9" fmla="*/ 76362 h 76362"/>
                              <a:gd name="connsiteX10" fmla="*/ 0 w 53597"/>
                              <a:gd name="connsiteY10" fmla="*/ 48791 h 76362"/>
                              <a:gd name="connsiteX11" fmla="*/ 46104 w 53597"/>
                              <a:gd name="connsiteY11" fmla="*/ 48664 h 76362"/>
                              <a:gd name="connsiteX12" fmla="*/ 46104 w 53597"/>
                              <a:gd name="connsiteY12" fmla="*/ 48409 h 76362"/>
                              <a:gd name="connsiteX13" fmla="*/ 26799 w 53597"/>
                              <a:gd name="connsiteY13" fmla="*/ 27953 h 76362"/>
                              <a:gd name="connsiteX14" fmla="*/ 8129 w 53597"/>
                              <a:gd name="connsiteY14" fmla="*/ 48409 h 76362"/>
                              <a:gd name="connsiteX15" fmla="*/ 8129 w 53597"/>
                              <a:gd name="connsiteY15" fmla="*/ 48664 h 76362"/>
                              <a:gd name="connsiteX16" fmla="*/ 26799 w 53597"/>
                              <a:gd name="connsiteY16" fmla="*/ 69247 h 76362"/>
                              <a:gd name="connsiteX17" fmla="*/ 46104 w 53597"/>
                              <a:gd name="connsiteY17" fmla="*/ 48664 h 763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3597" h="76362">
                                <a:moveTo>
                                  <a:pt x="0" y="48791"/>
                                </a:moveTo>
                                <a:lnTo>
                                  <a:pt x="0" y="48536"/>
                                </a:lnTo>
                                <a:cubicBezTo>
                                  <a:pt x="0" y="31129"/>
                                  <a:pt x="12701" y="20838"/>
                                  <a:pt x="25402" y="20838"/>
                                </a:cubicBezTo>
                                <a:cubicBezTo>
                                  <a:pt x="35308" y="20838"/>
                                  <a:pt x="41659" y="26174"/>
                                  <a:pt x="45723" y="32146"/>
                                </a:cubicBezTo>
                                <a:lnTo>
                                  <a:pt x="45723" y="0"/>
                                </a:lnTo>
                                <a:lnTo>
                                  <a:pt x="53598" y="0"/>
                                </a:lnTo>
                                <a:lnTo>
                                  <a:pt x="53598" y="75219"/>
                                </a:lnTo>
                                <a:lnTo>
                                  <a:pt x="45723" y="75219"/>
                                </a:lnTo>
                                <a:lnTo>
                                  <a:pt x="45723" y="64546"/>
                                </a:lnTo>
                                <a:cubicBezTo>
                                  <a:pt x="41405" y="70899"/>
                                  <a:pt x="35182" y="76362"/>
                                  <a:pt x="25402" y="76362"/>
                                </a:cubicBezTo>
                                <a:cubicBezTo>
                                  <a:pt x="12574" y="76362"/>
                                  <a:pt x="0" y="66325"/>
                                  <a:pt x="0" y="48791"/>
                                </a:cubicBezTo>
                                <a:moveTo>
                                  <a:pt x="46104" y="48664"/>
                                </a:moveTo>
                                <a:lnTo>
                                  <a:pt x="46104" y="48409"/>
                                </a:lnTo>
                                <a:cubicBezTo>
                                  <a:pt x="46104" y="36212"/>
                                  <a:pt x="36706" y="27953"/>
                                  <a:pt x="26799" y="27953"/>
                                </a:cubicBezTo>
                                <a:cubicBezTo>
                                  <a:pt x="16892" y="27953"/>
                                  <a:pt x="8129" y="35576"/>
                                  <a:pt x="8129" y="48409"/>
                                </a:cubicBezTo>
                                <a:lnTo>
                                  <a:pt x="8129" y="48664"/>
                                </a:lnTo>
                                <a:cubicBezTo>
                                  <a:pt x="8129" y="61242"/>
                                  <a:pt x="16765" y="69247"/>
                                  <a:pt x="26799" y="69247"/>
                                </a:cubicBezTo>
                                <a:cubicBezTo>
                                  <a:pt x="36832" y="69247"/>
                                  <a:pt x="46104" y="60861"/>
                                  <a:pt x="46104" y="48664"/>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4694686" name="Freeform 1814694686"/>
                        <wps:cNvSpPr/>
                        <wps:spPr>
                          <a:xfrm>
                            <a:off x="2008136" y="971491"/>
                            <a:ext cx="46485" cy="54381"/>
                          </a:xfrm>
                          <a:custGeom>
                            <a:avLst/>
                            <a:gdLst>
                              <a:gd name="connsiteX0" fmla="*/ 0 w 46485"/>
                              <a:gd name="connsiteY0" fmla="*/ 33035 h 54381"/>
                              <a:gd name="connsiteX1" fmla="*/ 0 w 46485"/>
                              <a:gd name="connsiteY1" fmla="*/ 0 h 54381"/>
                              <a:gd name="connsiteX2" fmla="*/ 7874 w 46485"/>
                              <a:gd name="connsiteY2" fmla="*/ 0 h 54381"/>
                              <a:gd name="connsiteX3" fmla="*/ 7874 w 46485"/>
                              <a:gd name="connsiteY3" fmla="*/ 31129 h 54381"/>
                              <a:gd name="connsiteX4" fmla="*/ 22608 w 46485"/>
                              <a:gd name="connsiteY4" fmla="*/ 47139 h 54381"/>
                              <a:gd name="connsiteX5" fmla="*/ 38611 w 46485"/>
                              <a:gd name="connsiteY5" fmla="*/ 30494 h 54381"/>
                              <a:gd name="connsiteX6" fmla="*/ 38611 w 46485"/>
                              <a:gd name="connsiteY6" fmla="*/ 0 h 54381"/>
                              <a:gd name="connsiteX7" fmla="*/ 46485 w 46485"/>
                              <a:gd name="connsiteY7" fmla="*/ 0 h 54381"/>
                              <a:gd name="connsiteX8" fmla="*/ 46485 w 46485"/>
                              <a:gd name="connsiteY8" fmla="*/ 53238 h 54381"/>
                              <a:gd name="connsiteX9" fmla="*/ 38611 w 46485"/>
                              <a:gd name="connsiteY9" fmla="*/ 53238 h 54381"/>
                              <a:gd name="connsiteX10" fmla="*/ 38611 w 46485"/>
                              <a:gd name="connsiteY10" fmla="*/ 43962 h 54381"/>
                              <a:gd name="connsiteX11" fmla="*/ 20448 w 46485"/>
                              <a:gd name="connsiteY11" fmla="*/ 54381 h 54381"/>
                              <a:gd name="connsiteX12" fmla="*/ 127 w 46485"/>
                              <a:gd name="connsiteY12" fmla="*/ 33035 h 54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485" h="54381">
                                <a:moveTo>
                                  <a:pt x="0" y="33035"/>
                                </a:moveTo>
                                <a:lnTo>
                                  <a:pt x="0" y="0"/>
                                </a:lnTo>
                                <a:lnTo>
                                  <a:pt x="7874" y="0"/>
                                </a:lnTo>
                                <a:lnTo>
                                  <a:pt x="7874" y="31129"/>
                                </a:lnTo>
                                <a:cubicBezTo>
                                  <a:pt x="7874" y="41040"/>
                                  <a:pt x="13209" y="47139"/>
                                  <a:pt x="22608" y="47139"/>
                                </a:cubicBezTo>
                                <a:cubicBezTo>
                                  <a:pt x="32006" y="47139"/>
                                  <a:pt x="38611" y="40405"/>
                                  <a:pt x="38611" y="30494"/>
                                </a:cubicBezTo>
                                <a:lnTo>
                                  <a:pt x="38611" y="0"/>
                                </a:lnTo>
                                <a:lnTo>
                                  <a:pt x="46485" y="0"/>
                                </a:lnTo>
                                <a:lnTo>
                                  <a:pt x="46485" y="53238"/>
                                </a:lnTo>
                                <a:lnTo>
                                  <a:pt x="38611" y="53238"/>
                                </a:lnTo>
                                <a:lnTo>
                                  <a:pt x="38611" y="43962"/>
                                </a:lnTo>
                                <a:cubicBezTo>
                                  <a:pt x="35054" y="49680"/>
                                  <a:pt x="29593" y="54381"/>
                                  <a:pt x="20448" y="54381"/>
                                </a:cubicBezTo>
                                <a:cubicBezTo>
                                  <a:pt x="7621" y="54381"/>
                                  <a:pt x="127" y="45741"/>
                                  <a:pt x="127" y="33035"/>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070414" name="Freeform 119070414"/>
                        <wps:cNvSpPr/>
                        <wps:spPr>
                          <a:xfrm>
                            <a:off x="2066052" y="970220"/>
                            <a:ext cx="49152" cy="55651"/>
                          </a:xfrm>
                          <a:custGeom>
                            <a:avLst/>
                            <a:gdLst>
                              <a:gd name="connsiteX0" fmla="*/ 0 w 49152"/>
                              <a:gd name="connsiteY0" fmla="*/ 28080 h 55651"/>
                              <a:gd name="connsiteX1" fmla="*/ 0 w 49152"/>
                              <a:gd name="connsiteY1" fmla="*/ 27826 h 55651"/>
                              <a:gd name="connsiteX2" fmla="*/ 27307 w 49152"/>
                              <a:gd name="connsiteY2" fmla="*/ 0 h 55651"/>
                              <a:gd name="connsiteX3" fmla="*/ 48644 w 49152"/>
                              <a:gd name="connsiteY3" fmla="*/ 9529 h 55651"/>
                              <a:gd name="connsiteX4" fmla="*/ 43437 w 49152"/>
                              <a:gd name="connsiteY4" fmla="*/ 15120 h 55651"/>
                              <a:gd name="connsiteX5" fmla="*/ 27307 w 49152"/>
                              <a:gd name="connsiteY5" fmla="*/ 7115 h 55651"/>
                              <a:gd name="connsiteX6" fmla="*/ 8256 w 49152"/>
                              <a:gd name="connsiteY6" fmla="*/ 27699 h 55651"/>
                              <a:gd name="connsiteX7" fmla="*/ 8256 w 49152"/>
                              <a:gd name="connsiteY7" fmla="*/ 27699 h 55651"/>
                              <a:gd name="connsiteX8" fmla="*/ 27815 w 49152"/>
                              <a:gd name="connsiteY8" fmla="*/ 48536 h 55651"/>
                              <a:gd name="connsiteX9" fmla="*/ 44072 w 49152"/>
                              <a:gd name="connsiteY9" fmla="*/ 40659 h 55651"/>
                              <a:gd name="connsiteX10" fmla="*/ 49152 w 49152"/>
                              <a:gd name="connsiteY10" fmla="*/ 45360 h 55651"/>
                              <a:gd name="connsiteX11" fmla="*/ 27434 w 49152"/>
                              <a:gd name="connsiteY11" fmla="*/ 55652 h 55651"/>
                              <a:gd name="connsiteX12" fmla="*/ 127 w 49152"/>
                              <a:gd name="connsiteY12" fmla="*/ 28080 h 556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9152" h="55651">
                                <a:moveTo>
                                  <a:pt x="0" y="28080"/>
                                </a:moveTo>
                                <a:lnTo>
                                  <a:pt x="0" y="27826"/>
                                </a:lnTo>
                                <a:cubicBezTo>
                                  <a:pt x="0" y="12833"/>
                                  <a:pt x="11685" y="0"/>
                                  <a:pt x="27307" y="0"/>
                                </a:cubicBezTo>
                                <a:cubicBezTo>
                                  <a:pt x="37341" y="0"/>
                                  <a:pt x="43691" y="4193"/>
                                  <a:pt x="48644" y="9529"/>
                                </a:cubicBezTo>
                                <a:lnTo>
                                  <a:pt x="43437" y="15120"/>
                                </a:lnTo>
                                <a:cubicBezTo>
                                  <a:pt x="39246" y="10673"/>
                                  <a:pt x="34419" y="7115"/>
                                  <a:pt x="27307" y="7115"/>
                                </a:cubicBezTo>
                                <a:cubicBezTo>
                                  <a:pt x="16511" y="7115"/>
                                  <a:pt x="8256" y="16264"/>
                                  <a:pt x="8256" y="27699"/>
                                </a:cubicBezTo>
                                <a:lnTo>
                                  <a:pt x="8256" y="27699"/>
                                </a:lnTo>
                                <a:cubicBezTo>
                                  <a:pt x="8256" y="39388"/>
                                  <a:pt x="16638" y="48536"/>
                                  <a:pt x="27815" y="48536"/>
                                </a:cubicBezTo>
                                <a:cubicBezTo>
                                  <a:pt x="34546" y="48536"/>
                                  <a:pt x="39881" y="45106"/>
                                  <a:pt x="44072" y="40659"/>
                                </a:cubicBezTo>
                                <a:lnTo>
                                  <a:pt x="49152" y="45360"/>
                                </a:lnTo>
                                <a:cubicBezTo>
                                  <a:pt x="43818" y="51332"/>
                                  <a:pt x="37468" y="55652"/>
                                  <a:pt x="27434" y="55652"/>
                                </a:cubicBezTo>
                                <a:cubicBezTo>
                                  <a:pt x="11939" y="55652"/>
                                  <a:pt x="127" y="42946"/>
                                  <a:pt x="127" y="28080"/>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5737646" name="Freeform 1645737646"/>
                        <wps:cNvSpPr/>
                        <wps:spPr>
                          <a:xfrm>
                            <a:off x="2124984" y="970220"/>
                            <a:ext cx="53597" cy="55524"/>
                          </a:xfrm>
                          <a:custGeom>
                            <a:avLst/>
                            <a:gdLst>
                              <a:gd name="connsiteX0" fmla="*/ 0 w 53597"/>
                              <a:gd name="connsiteY0" fmla="*/ 27953 h 55524"/>
                              <a:gd name="connsiteX1" fmla="*/ 0 w 53597"/>
                              <a:gd name="connsiteY1" fmla="*/ 27699 h 55524"/>
                              <a:gd name="connsiteX2" fmla="*/ 25402 w 53597"/>
                              <a:gd name="connsiteY2" fmla="*/ 0 h 55524"/>
                              <a:gd name="connsiteX3" fmla="*/ 45723 w 53597"/>
                              <a:gd name="connsiteY3" fmla="*/ 11308 h 55524"/>
                              <a:gd name="connsiteX4" fmla="*/ 45723 w 53597"/>
                              <a:gd name="connsiteY4" fmla="*/ 1143 h 55524"/>
                              <a:gd name="connsiteX5" fmla="*/ 53598 w 53597"/>
                              <a:gd name="connsiteY5" fmla="*/ 1143 h 55524"/>
                              <a:gd name="connsiteX6" fmla="*/ 53598 w 53597"/>
                              <a:gd name="connsiteY6" fmla="*/ 54381 h 55524"/>
                              <a:gd name="connsiteX7" fmla="*/ 45723 w 53597"/>
                              <a:gd name="connsiteY7" fmla="*/ 54381 h 55524"/>
                              <a:gd name="connsiteX8" fmla="*/ 45723 w 53597"/>
                              <a:gd name="connsiteY8" fmla="*/ 43708 h 55524"/>
                              <a:gd name="connsiteX9" fmla="*/ 25402 w 53597"/>
                              <a:gd name="connsiteY9" fmla="*/ 55525 h 55524"/>
                              <a:gd name="connsiteX10" fmla="*/ 0 w 53597"/>
                              <a:gd name="connsiteY10" fmla="*/ 27953 h 55524"/>
                              <a:gd name="connsiteX11" fmla="*/ 46104 w 53597"/>
                              <a:gd name="connsiteY11" fmla="*/ 27826 h 55524"/>
                              <a:gd name="connsiteX12" fmla="*/ 46104 w 53597"/>
                              <a:gd name="connsiteY12" fmla="*/ 27572 h 55524"/>
                              <a:gd name="connsiteX13" fmla="*/ 26799 w 53597"/>
                              <a:gd name="connsiteY13" fmla="*/ 7115 h 55524"/>
                              <a:gd name="connsiteX14" fmla="*/ 8129 w 53597"/>
                              <a:gd name="connsiteY14" fmla="*/ 27572 h 55524"/>
                              <a:gd name="connsiteX15" fmla="*/ 8129 w 53597"/>
                              <a:gd name="connsiteY15" fmla="*/ 27826 h 55524"/>
                              <a:gd name="connsiteX16" fmla="*/ 26799 w 53597"/>
                              <a:gd name="connsiteY16" fmla="*/ 48409 h 55524"/>
                              <a:gd name="connsiteX17" fmla="*/ 46104 w 53597"/>
                              <a:gd name="connsiteY17" fmla="*/ 27826 h 55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3597" h="55524">
                                <a:moveTo>
                                  <a:pt x="0" y="27953"/>
                                </a:moveTo>
                                <a:lnTo>
                                  <a:pt x="0" y="27699"/>
                                </a:lnTo>
                                <a:cubicBezTo>
                                  <a:pt x="0" y="10292"/>
                                  <a:pt x="12701" y="0"/>
                                  <a:pt x="25402" y="0"/>
                                </a:cubicBezTo>
                                <a:cubicBezTo>
                                  <a:pt x="35308" y="0"/>
                                  <a:pt x="41659" y="5336"/>
                                  <a:pt x="45723" y="11308"/>
                                </a:cubicBezTo>
                                <a:lnTo>
                                  <a:pt x="45723" y="1143"/>
                                </a:lnTo>
                                <a:lnTo>
                                  <a:pt x="53598" y="1143"/>
                                </a:lnTo>
                                <a:lnTo>
                                  <a:pt x="53598" y="54381"/>
                                </a:lnTo>
                                <a:lnTo>
                                  <a:pt x="45723" y="54381"/>
                                </a:lnTo>
                                <a:lnTo>
                                  <a:pt x="45723" y="43708"/>
                                </a:lnTo>
                                <a:cubicBezTo>
                                  <a:pt x="41405" y="50061"/>
                                  <a:pt x="35182" y="55525"/>
                                  <a:pt x="25402" y="55525"/>
                                </a:cubicBezTo>
                                <a:cubicBezTo>
                                  <a:pt x="12574" y="55525"/>
                                  <a:pt x="0" y="45487"/>
                                  <a:pt x="0" y="27953"/>
                                </a:cubicBezTo>
                                <a:moveTo>
                                  <a:pt x="46104" y="27826"/>
                                </a:moveTo>
                                <a:lnTo>
                                  <a:pt x="46104" y="27572"/>
                                </a:lnTo>
                                <a:cubicBezTo>
                                  <a:pt x="46104" y="15374"/>
                                  <a:pt x="36706" y="7115"/>
                                  <a:pt x="26799" y="7115"/>
                                </a:cubicBezTo>
                                <a:cubicBezTo>
                                  <a:pt x="16892" y="7115"/>
                                  <a:pt x="8129" y="14739"/>
                                  <a:pt x="8129" y="27572"/>
                                </a:cubicBezTo>
                                <a:lnTo>
                                  <a:pt x="8129" y="27826"/>
                                </a:lnTo>
                                <a:cubicBezTo>
                                  <a:pt x="8129" y="40405"/>
                                  <a:pt x="16765" y="48409"/>
                                  <a:pt x="26799" y="48409"/>
                                </a:cubicBezTo>
                                <a:cubicBezTo>
                                  <a:pt x="36833" y="48409"/>
                                  <a:pt x="46104" y="40024"/>
                                  <a:pt x="46104" y="27826"/>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9861436" name="Freeform 1159861436"/>
                        <wps:cNvSpPr/>
                        <wps:spPr>
                          <a:xfrm>
                            <a:off x="2190775" y="955354"/>
                            <a:ext cx="32133" cy="70136"/>
                          </a:xfrm>
                          <a:custGeom>
                            <a:avLst/>
                            <a:gdLst>
                              <a:gd name="connsiteX0" fmla="*/ 7367 w 32133"/>
                              <a:gd name="connsiteY0" fmla="*/ 55143 h 70136"/>
                              <a:gd name="connsiteX1" fmla="*/ 7367 w 32133"/>
                              <a:gd name="connsiteY1" fmla="*/ 22998 h 70136"/>
                              <a:gd name="connsiteX2" fmla="*/ 0 w 32133"/>
                              <a:gd name="connsiteY2" fmla="*/ 22998 h 70136"/>
                              <a:gd name="connsiteX3" fmla="*/ 0 w 32133"/>
                              <a:gd name="connsiteY3" fmla="*/ 16009 h 70136"/>
                              <a:gd name="connsiteX4" fmla="*/ 7367 w 32133"/>
                              <a:gd name="connsiteY4" fmla="*/ 16009 h 70136"/>
                              <a:gd name="connsiteX5" fmla="*/ 7367 w 32133"/>
                              <a:gd name="connsiteY5" fmla="*/ 0 h 70136"/>
                              <a:gd name="connsiteX6" fmla="*/ 15241 w 32133"/>
                              <a:gd name="connsiteY6" fmla="*/ 0 h 70136"/>
                              <a:gd name="connsiteX7" fmla="*/ 15241 w 32133"/>
                              <a:gd name="connsiteY7" fmla="*/ 16009 h 70136"/>
                              <a:gd name="connsiteX8" fmla="*/ 32133 w 32133"/>
                              <a:gd name="connsiteY8" fmla="*/ 16009 h 70136"/>
                              <a:gd name="connsiteX9" fmla="*/ 32133 w 32133"/>
                              <a:gd name="connsiteY9" fmla="*/ 22998 h 70136"/>
                              <a:gd name="connsiteX10" fmla="*/ 15241 w 32133"/>
                              <a:gd name="connsiteY10" fmla="*/ 22998 h 70136"/>
                              <a:gd name="connsiteX11" fmla="*/ 15241 w 32133"/>
                              <a:gd name="connsiteY11" fmla="*/ 54127 h 70136"/>
                              <a:gd name="connsiteX12" fmla="*/ 24259 w 32133"/>
                              <a:gd name="connsiteY12" fmla="*/ 63021 h 70136"/>
                              <a:gd name="connsiteX13" fmla="*/ 32006 w 32133"/>
                              <a:gd name="connsiteY13" fmla="*/ 61115 h 70136"/>
                              <a:gd name="connsiteX14" fmla="*/ 32006 w 32133"/>
                              <a:gd name="connsiteY14" fmla="*/ 67849 h 70136"/>
                              <a:gd name="connsiteX15" fmla="*/ 22480 w 32133"/>
                              <a:gd name="connsiteY15" fmla="*/ 70136 h 70136"/>
                              <a:gd name="connsiteX16" fmla="*/ 7493 w 32133"/>
                              <a:gd name="connsiteY16" fmla="*/ 55143 h 70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133" h="70136">
                                <a:moveTo>
                                  <a:pt x="7367" y="55143"/>
                                </a:moveTo>
                                <a:lnTo>
                                  <a:pt x="7367" y="22998"/>
                                </a:lnTo>
                                <a:lnTo>
                                  <a:pt x="0" y="22998"/>
                                </a:lnTo>
                                <a:lnTo>
                                  <a:pt x="0" y="16009"/>
                                </a:lnTo>
                                <a:lnTo>
                                  <a:pt x="7367" y="16009"/>
                                </a:lnTo>
                                <a:lnTo>
                                  <a:pt x="7367" y="0"/>
                                </a:lnTo>
                                <a:lnTo>
                                  <a:pt x="15241" y="0"/>
                                </a:lnTo>
                                <a:lnTo>
                                  <a:pt x="15241" y="16009"/>
                                </a:lnTo>
                                <a:lnTo>
                                  <a:pt x="32133" y="16009"/>
                                </a:lnTo>
                                <a:lnTo>
                                  <a:pt x="32133" y="22998"/>
                                </a:lnTo>
                                <a:lnTo>
                                  <a:pt x="15241" y="22998"/>
                                </a:lnTo>
                                <a:lnTo>
                                  <a:pt x="15241" y="54127"/>
                                </a:lnTo>
                                <a:cubicBezTo>
                                  <a:pt x="15241" y="60607"/>
                                  <a:pt x="18797" y="63021"/>
                                  <a:pt x="24259" y="63021"/>
                                </a:cubicBezTo>
                                <a:cubicBezTo>
                                  <a:pt x="26926" y="63021"/>
                                  <a:pt x="29212" y="62513"/>
                                  <a:pt x="32006" y="61115"/>
                                </a:cubicBezTo>
                                <a:lnTo>
                                  <a:pt x="32006" y="67849"/>
                                </a:lnTo>
                                <a:cubicBezTo>
                                  <a:pt x="29212" y="69247"/>
                                  <a:pt x="26164" y="70136"/>
                                  <a:pt x="22480" y="70136"/>
                                </a:cubicBezTo>
                                <a:cubicBezTo>
                                  <a:pt x="13971" y="70136"/>
                                  <a:pt x="7493" y="65943"/>
                                  <a:pt x="7493" y="55143"/>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7066150" name="Freeform 1277066150"/>
                        <wps:cNvSpPr/>
                        <wps:spPr>
                          <a:xfrm>
                            <a:off x="2233958" y="951034"/>
                            <a:ext cx="9017" cy="73694"/>
                          </a:xfrm>
                          <a:custGeom>
                            <a:avLst/>
                            <a:gdLst>
                              <a:gd name="connsiteX0" fmla="*/ 0 w 9017"/>
                              <a:gd name="connsiteY0" fmla="*/ 0 h 73694"/>
                              <a:gd name="connsiteX1" fmla="*/ 9018 w 9017"/>
                              <a:gd name="connsiteY1" fmla="*/ 0 h 73694"/>
                              <a:gd name="connsiteX2" fmla="*/ 9018 w 9017"/>
                              <a:gd name="connsiteY2" fmla="*/ 8767 h 73694"/>
                              <a:gd name="connsiteX3" fmla="*/ 0 w 9017"/>
                              <a:gd name="connsiteY3" fmla="*/ 8767 h 73694"/>
                              <a:gd name="connsiteX4" fmla="*/ 0 w 9017"/>
                              <a:gd name="connsiteY4" fmla="*/ 0 h 73694"/>
                              <a:gd name="connsiteX5" fmla="*/ 508 w 9017"/>
                              <a:gd name="connsiteY5" fmla="*/ 20456 h 73694"/>
                              <a:gd name="connsiteX6" fmla="*/ 8383 w 9017"/>
                              <a:gd name="connsiteY6" fmla="*/ 20456 h 73694"/>
                              <a:gd name="connsiteX7" fmla="*/ 8383 w 9017"/>
                              <a:gd name="connsiteY7" fmla="*/ 73694 h 73694"/>
                              <a:gd name="connsiteX8" fmla="*/ 508 w 9017"/>
                              <a:gd name="connsiteY8" fmla="*/ 73694 h 73694"/>
                              <a:gd name="connsiteX9" fmla="*/ 508 w 9017"/>
                              <a:gd name="connsiteY9" fmla="*/ 20456 h 73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017" h="73694">
                                <a:moveTo>
                                  <a:pt x="0" y="0"/>
                                </a:moveTo>
                                <a:lnTo>
                                  <a:pt x="9018" y="0"/>
                                </a:lnTo>
                                <a:lnTo>
                                  <a:pt x="9018" y="8767"/>
                                </a:lnTo>
                                <a:lnTo>
                                  <a:pt x="0" y="8767"/>
                                </a:lnTo>
                                <a:lnTo>
                                  <a:pt x="0" y="0"/>
                                </a:lnTo>
                                <a:close/>
                                <a:moveTo>
                                  <a:pt x="508" y="20456"/>
                                </a:moveTo>
                                <a:lnTo>
                                  <a:pt x="8383" y="20456"/>
                                </a:lnTo>
                                <a:lnTo>
                                  <a:pt x="8383" y="73694"/>
                                </a:lnTo>
                                <a:lnTo>
                                  <a:pt x="508" y="73694"/>
                                </a:lnTo>
                                <a:lnTo>
                                  <a:pt x="508" y="20456"/>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7825060" name="Freeform 1427825060"/>
                        <wps:cNvSpPr/>
                        <wps:spPr>
                          <a:xfrm>
                            <a:off x="2252374" y="970220"/>
                            <a:ext cx="55502" cy="55524"/>
                          </a:xfrm>
                          <a:custGeom>
                            <a:avLst/>
                            <a:gdLst>
                              <a:gd name="connsiteX0" fmla="*/ 0 w 55502"/>
                              <a:gd name="connsiteY0" fmla="*/ 28080 h 55524"/>
                              <a:gd name="connsiteX1" fmla="*/ 0 w 55502"/>
                              <a:gd name="connsiteY1" fmla="*/ 27826 h 55524"/>
                              <a:gd name="connsiteX2" fmla="*/ 27815 w 55502"/>
                              <a:gd name="connsiteY2" fmla="*/ 0 h 55524"/>
                              <a:gd name="connsiteX3" fmla="*/ 55503 w 55502"/>
                              <a:gd name="connsiteY3" fmla="*/ 27572 h 55524"/>
                              <a:gd name="connsiteX4" fmla="*/ 55503 w 55502"/>
                              <a:gd name="connsiteY4" fmla="*/ 27572 h 55524"/>
                              <a:gd name="connsiteX5" fmla="*/ 27561 w 55502"/>
                              <a:gd name="connsiteY5" fmla="*/ 55525 h 55524"/>
                              <a:gd name="connsiteX6" fmla="*/ 0 w 55502"/>
                              <a:gd name="connsiteY6" fmla="*/ 27953 h 55524"/>
                              <a:gd name="connsiteX7" fmla="*/ 47374 w 55502"/>
                              <a:gd name="connsiteY7" fmla="*/ 28080 h 55524"/>
                              <a:gd name="connsiteX8" fmla="*/ 47374 w 55502"/>
                              <a:gd name="connsiteY8" fmla="*/ 27826 h 55524"/>
                              <a:gd name="connsiteX9" fmla="*/ 27561 w 55502"/>
                              <a:gd name="connsiteY9" fmla="*/ 6988 h 55524"/>
                              <a:gd name="connsiteX10" fmla="*/ 8129 w 55502"/>
                              <a:gd name="connsiteY10" fmla="*/ 27572 h 55524"/>
                              <a:gd name="connsiteX11" fmla="*/ 8129 w 55502"/>
                              <a:gd name="connsiteY11" fmla="*/ 27572 h 55524"/>
                              <a:gd name="connsiteX12" fmla="*/ 27815 w 55502"/>
                              <a:gd name="connsiteY12" fmla="*/ 48409 h 55524"/>
                              <a:gd name="connsiteX13" fmla="*/ 47374 w 55502"/>
                              <a:gd name="connsiteY13" fmla="*/ 27953 h 55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5502" h="55524">
                                <a:moveTo>
                                  <a:pt x="0" y="28080"/>
                                </a:moveTo>
                                <a:lnTo>
                                  <a:pt x="0" y="27826"/>
                                </a:lnTo>
                                <a:cubicBezTo>
                                  <a:pt x="0" y="12833"/>
                                  <a:pt x="11685" y="0"/>
                                  <a:pt x="27815" y="0"/>
                                </a:cubicBezTo>
                                <a:cubicBezTo>
                                  <a:pt x="43945" y="0"/>
                                  <a:pt x="55503" y="12579"/>
                                  <a:pt x="55503" y="27572"/>
                                </a:cubicBezTo>
                                <a:lnTo>
                                  <a:pt x="55503" y="27572"/>
                                </a:lnTo>
                                <a:cubicBezTo>
                                  <a:pt x="55503" y="42819"/>
                                  <a:pt x="43691" y="55525"/>
                                  <a:pt x="27561" y="55525"/>
                                </a:cubicBezTo>
                                <a:cubicBezTo>
                                  <a:pt x="11431" y="55525"/>
                                  <a:pt x="0" y="42946"/>
                                  <a:pt x="0" y="27953"/>
                                </a:cubicBezTo>
                                <a:moveTo>
                                  <a:pt x="47374" y="28080"/>
                                </a:moveTo>
                                <a:lnTo>
                                  <a:pt x="47374" y="27826"/>
                                </a:lnTo>
                                <a:cubicBezTo>
                                  <a:pt x="47374" y="16391"/>
                                  <a:pt x="38865" y="6988"/>
                                  <a:pt x="27561" y="6988"/>
                                </a:cubicBezTo>
                                <a:cubicBezTo>
                                  <a:pt x="16257" y="6988"/>
                                  <a:pt x="8129" y="16391"/>
                                  <a:pt x="8129" y="27572"/>
                                </a:cubicBezTo>
                                <a:lnTo>
                                  <a:pt x="8129" y="27572"/>
                                </a:lnTo>
                                <a:cubicBezTo>
                                  <a:pt x="8129" y="39134"/>
                                  <a:pt x="16511" y="48409"/>
                                  <a:pt x="27815" y="48409"/>
                                </a:cubicBezTo>
                                <a:cubicBezTo>
                                  <a:pt x="39119" y="48409"/>
                                  <a:pt x="47374" y="39134"/>
                                  <a:pt x="47374" y="27953"/>
                                </a:cubicBezTo>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5168168" name="Freeform 915168168"/>
                        <wps:cNvSpPr/>
                        <wps:spPr>
                          <a:xfrm>
                            <a:off x="2318927" y="970347"/>
                            <a:ext cx="46485" cy="54381"/>
                          </a:xfrm>
                          <a:custGeom>
                            <a:avLst/>
                            <a:gdLst>
                              <a:gd name="connsiteX0" fmla="*/ 127 w 46485"/>
                              <a:gd name="connsiteY0" fmla="*/ 1143 h 54381"/>
                              <a:gd name="connsiteX1" fmla="*/ 8002 w 46485"/>
                              <a:gd name="connsiteY1" fmla="*/ 1143 h 54381"/>
                              <a:gd name="connsiteX2" fmla="*/ 8002 w 46485"/>
                              <a:gd name="connsiteY2" fmla="*/ 10419 h 54381"/>
                              <a:gd name="connsiteX3" fmla="*/ 26164 w 46485"/>
                              <a:gd name="connsiteY3" fmla="*/ 0 h 54381"/>
                              <a:gd name="connsiteX4" fmla="*/ 46485 w 46485"/>
                              <a:gd name="connsiteY4" fmla="*/ 21346 h 54381"/>
                              <a:gd name="connsiteX5" fmla="*/ 46485 w 46485"/>
                              <a:gd name="connsiteY5" fmla="*/ 54381 h 54381"/>
                              <a:gd name="connsiteX6" fmla="*/ 38611 w 46485"/>
                              <a:gd name="connsiteY6" fmla="*/ 54381 h 54381"/>
                              <a:gd name="connsiteX7" fmla="*/ 38611 w 46485"/>
                              <a:gd name="connsiteY7" fmla="*/ 23252 h 54381"/>
                              <a:gd name="connsiteX8" fmla="*/ 23878 w 46485"/>
                              <a:gd name="connsiteY8" fmla="*/ 7242 h 54381"/>
                              <a:gd name="connsiteX9" fmla="*/ 7874 w 46485"/>
                              <a:gd name="connsiteY9" fmla="*/ 23887 h 54381"/>
                              <a:gd name="connsiteX10" fmla="*/ 7874 w 46485"/>
                              <a:gd name="connsiteY10" fmla="*/ 54381 h 54381"/>
                              <a:gd name="connsiteX11" fmla="*/ 0 w 46485"/>
                              <a:gd name="connsiteY11" fmla="*/ 54381 h 54381"/>
                              <a:gd name="connsiteX12" fmla="*/ 0 w 46485"/>
                              <a:gd name="connsiteY12" fmla="*/ 1143 h 54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485" h="54381">
                                <a:moveTo>
                                  <a:pt x="127" y="1143"/>
                                </a:moveTo>
                                <a:lnTo>
                                  <a:pt x="8002" y="1143"/>
                                </a:lnTo>
                                <a:lnTo>
                                  <a:pt x="8002" y="10419"/>
                                </a:lnTo>
                                <a:cubicBezTo>
                                  <a:pt x="11431" y="4701"/>
                                  <a:pt x="17019" y="0"/>
                                  <a:pt x="26164" y="0"/>
                                </a:cubicBezTo>
                                <a:cubicBezTo>
                                  <a:pt x="38992" y="0"/>
                                  <a:pt x="46485" y="8640"/>
                                  <a:pt x="46485" y="21346"/>
                                </a:cubicBezTo>
                                <a:lnTo>
                                  <a:pt x="46485" y="54381"/>
                                </a:lnTo>
                                <a:lnTo>
                                  <a:pt x="38611" y="54381"/>
                                </a:lnTo>
                                <a:lnTo>
                                  <a:pt x="38611" y="23252"/>
                                </a:lnTo>
                                <a:cubicBezTo>
                                  <a:pt x="38611" y="13341"/>
                                  <a:pt x="33276" y="7242"/>
                                  <a:pt x="23878" y="7242"/>
                                </a:cubicBezTo>
                                <a:cubicBezTo>
                                  <a:pt x="14479" y="7242"/>
                                  <a:pt x="7874" y="13976"/>
                                  <a:pt x="7874" y="23887"/>
                                </a:cubicBezTo>
                                <a:lnTo>
                                  <a:pt x="7874" y="54381"/>
                                </a:lnTo>
                                <a:lnTo>
                                  <a:pt x="0" y="54381"/>
                                </a:lnTo>
                                <a:lnTo>
                                  <a:pt x="0" y="1143"/>
                                </a:lnTo>
                                <a:close/>
                              </a:path>
                            </a:pathLst>
                          </a:custGeom>
                          <a:solidFill>
                            <a:srgbClr val="4D1F4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3AA178" id="Graphic 977338311" o:spid="_x0000_s1026" alt="Te Tāhuhu o te Mātauranga Ministry of Education logo" style="position:absolute;margin-left:4.2pt;margin-top:19.5pt;width:141.75pt;height:41pt;z-index:-251657216;mso-position-horizontal-relative:margin" coordorigin="7191,5690" coordsize="18003,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">
                <v:shape id="Freeform 1888371524" o:spid="_x0000_s1027" style="position:absolute;left:7191;top:5690;width:5206;height:5207;visibility:visible;mso-wrap-style:square;v-text-anchor:middle" coordsize="520609,52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" path="m509305,l11304,c5080,,,5082,,11308l,509505v,6226,5080,11182,11304,11182l509305,520687v6224,,11304,-5083,11304,-11182l520609,11308c520609,5082,515529,,509305,m252494,121087v3302,-5464,11049,-5464,14352,l331493,227816r-142250,l252494,121214r,-127xm54487,215110r55757,-93896c113419,115751,121293,115751,124596,121214r64647,106729l61599,227943v-6477,,-10541,-7115,-7239,-12706m466249,403539v-51438,,-51438,-19186,-102877,-19186c311934,384353,311934,403539,260495,403539v-51438,,-51438,-19186,-102877,-19186c106179,384353,106179,403539,54741,403539r,-37737c106179,365802,106179,346616,157618,346616v51439,,51439,19186,102877,19186c311934,365802,311934,346616,363372,346616v51439,,51439,19186,102877,19186l466249,403539xm466249,325016v-51438,,-51438,-19186,-102877,-19186c311934,305830,311934,325016,260495,325016v-51438,,-51438,-19186,-102877,-19186c106179,305830,106179,325016,54741,325016r,-37736c106179,287280,106179,268094,157618,268094v51439,,51439,19186,102877,19186c311934,287280,311934,268094,363372,268094v51439,,51439,19186,102877,19186l466249,325016xm459010,227816r-127390,l394870,121214v3176,-5463,11050,-5463,14352,l466249,215110v3430,5591,-635,12706,-7239,12706e" fillcolor="#4d1f41" stroked="f" strokeweight="0">
                  <v:stroke joinstyle="miter"/>
                  <v:path arrowok="t" o:connecttype="custom" o:connectlocs="509305,0;11304,0;0,11308;0,509505;11304,520687;509305,520687;520609,509505;520609,11308;509305,0;252494,121087;266846,121087;331493,227816;189243,227816;252494,121214;54487,215110;110244,121214;124596,121214;189243,227943;61599,227943;54360,215237;466249,403539;363372,384353;260495,403539;157618,384353;54741,403539;54741,365802;157618,346616;260495,365802;363372,346616;466249,365802;466249,403539;466249,325016;363372,305830;260495,325016;157618,305830;54741,325016;54741,287280;157618,268094;260495,287280;363372,268094;466249,287280;466249,325016;459010,227816;331620,227816;394870,121214;409222,121214;466249,215110;459010,227816" o:connectangles="0,0,0,0,0,0,0,0,0,0,0,0,0,0,0,0,0,0,0,0,0,0,0,0,0,0,0,0,0,0,0,0,0,0,0,0,0,0,0,0,0,0,0,0,0,0,0,0"/>
                </v:shape>
                <v:shape id="Freeform 1164453742" o:spid="_x0000_s1028" style="position:absolute;left:13323;top:6311;width:947;height:1143;visibility:visible;mso-wrap-style:square;v-text-anchor:middle" coordsize="94748,11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" path="m34800,23252l,23252,,,94749,r,23252l59948,23252r,91101l34800,114353r,-91101xe" fillcolor="#4d1f41" stroked="f" strokeweight="0">
                  <v:stroke joinstyle="miter"/>
                  <v:path arrowok="t" o:connecttype="custom" o:connectlocs="34800,23252;0,23252;0,0;94749,0;94749,23252;59948,23252;59948,114353;34800,114353;34800,23252" o:connectangles="0,0,0,0,0,0,0,0,0"/>
                </v:shape>
                <v:shape id="Freeform 712630026" o:spid="_x0000_s1029" style="position:absolute;left:14223;top:6562;width:861;height:911;visibility:visible;mso-wrap-style:square;v-text-anchor:middle" coordsize="86111,9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" path="m127,45995r,-381c127,20584,17908,,43437,,72649,,86112,22743,86112,47520v,1906,-127,4193,-381,6480l24767,54000v2413,11308,10287,17153,21337,17153c54360,71153,60456,68485,67315,62132l81540,74711c73411,84875,61599,91101,45723,91101,19432,91101,,72678,,45868m61853,38626c60329,27572,53852,19948,43437,19948v-10415,,-17019,7370,-18924,18678l61853,38626xe" fillcolor="#4d1f41" stroked="f" strokeweight="0">
                  <v:stroke joinstyle="miter"/>
                  <v:path arrowok="t" o:connecttype="custom" o:connectlocs="127,45995;127,45614;43437,0;86112,47520;85731,54000;24767,54000;46104,71153;67315,62132;81540,74711;45723,91101;0,45868;61853,38626;43437,19948;24513,38626;61853,38626" o:connectangles="0,0,0,0,0,0,0,0,0,0,0,0,0,0,0"/>
                </v:shape>
                <v:shape id="Freeform 898112008" o:spid="_x0000_s1030" style="position:absolute;left:15656;top:6311;width:947;height:1143;visibility:visible;mso-wrap-style:square;v-text-anchor:middle" coordsize="94748,11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" path="m34800,23252l,23252,,,94749,r,23252l59948,23252r,91101l34800,114353r,-91101xe" fillcolor="#4d1f41" stroked="f" strokeweight="0">
                  <v:stroke joinstyle="miter"/>
                  <v:path arrowok="t" o:connecttype="custom" o:connectlocs="34800,23252;0,23252;0,0;94749,0;94749,23252;59948,23252;59948,114353;34800,114353;34800,23252" o:connectangles="0,0,0,0,0,0,0,0,0"/>
                </v:shape>
                <v:shape id="Freeform 78583612" o:spid="_x0000_s1031" style="position:absolute;left:16593;top:6303;width:921;height:1168;visibility:visible;mso-wrap-style:square;v-text-anchor:middle" coordsize="92081,11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" path="m,71534r,-381c,41929,19051,25920,39881,25920v13209,,21337,6099,27307,13087l67188,27572r24893,l92081,115115r-24893,l67188,102536v-6097,8132,-14352,14231,-27307,14231c19432,116767,,100758,,71534m19814,l78618,r,17153l19814,17153,19814,xm67442,71534r,-381c67442,56668,57789,47012,46231,47012v-11557,,-21337,9402,-21337,24141l24894,71534v,14485,9780,24141,21337,24141c57789,95675,67442,86019,67442,71534e" fillcolor="#4d1f41" stroked="f" strokeweight="0">
                  <v:stroke joinstyle="miter"/>
                  <v:path arrowok="t" o:connecttype="custom" o:connectlocs="0,71534;0,71153;39881,25920;67188,39007;67188,27572;92081,27572;92081,115115;67188,115115;67188,102536;39881,116767;0,71534;19814,0;78618,0;78618,17153;19814,17153;19814,0;67442,71534;67442,71153;46231,47012;24894,71153;24894,71534;46231,95675;67442,71534" o:connectangles="0,0,0,0,0,0,0,0,0,0,0,0,0,0,0,0,0,0,0,0,0,0,0"/>
                </v:shape>
                <v:shape id="Freeform 526378459" o:spid="_x0000_s1032" style="position:absolute;left:17663;top:6262;width:801;height:1193;visibility:visible;mso-wrap-style:square;v-text-anchor:middle" coordsize="80142,11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" path="m,l24767,r,44089c30482,36720,37849,30113,50422,30113v18798,,29721,12452,29721,32527l80143,119308r-24894,l55249,70518v,-11817,-5589,-17789,-14987,-17789c30863,52729,24767,58828,24767,70518r,48790l,119308,,127,,xe" fillcolor="#4d1f41" stroked="f" strokeweight="0">
                  <v:stroke joinstyle="miter"/>
                  <v:path arrowok="t" o:connecttype="custom" o:connectlocs="0,0;24767,0;24767,44089;50422,30113;80143,62640;80143,119308;55249,119308;55249,70518;40262,52729;24767,70518;24767,119308;0,119308;0,127" o:connectangles="0,0,0,0,0,0,0,0,0,0,0,0,0"/>
                </v:shape>
                <v:shape id="Freeform 688527923" o:spid="_x0000_s1033" style="position:absolute;left:18633;top:6579;width:803;height:892;visibility:visible;mso-wrap-style:square;v-text-anchor:middle" coordsize="80269,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" path="m127,56668l127,,24894,r,48791c24894,60607,30482,66579,39881,66579v9398,,15495,-5972,15495,-17788l55376,,80269,r,87543l55376,87543r,-12451c49660,82461,42294,89195,29720,89195,10923,89195,,76743,,56668e" fillcolor="#4d1f41" stroked="f" strokeweight="0">
                  <v:stroke joinstyle="miter"/>
                  <v:path arrowok="t" o:connecttype="custom" o:connectlocs="127,56668;127,0;24894,0;24894,48791;39881,66579;55376,48791;55376,0;80269,0;80269,87543;55376,87543;55376,75092;29720,89195;0,56668" o:connectangles="0,0,0,0,0,0,0,0,0,0,0,0,0"/>
                </v:shape>
                <v:shape id="Freeform 1149501432" o:spid="_x0000_s1034" style="position:absolute;left:19619;top:6262;width:801;height:1193;visibility:visible;mso-wrap-style:square;v-text-anchor:middle" coordsize="80142,11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" path="m,l24767,r,44089c30482,36720,37849,30113,50423,30113v18797,,29720,12452,29720,32527l80143,119308r-24894,l55249,70518v,-11817,-5589,-17789,-14987,-17789c30863,52729,24767,58828,24767,70518r,48790l,119308,,127,,xe" fillcolor="#4d1f41" stroked="f" strokeweight="0">
                  <v:stroke joinstyle="miter"/>
                  <v:path arrowok="t" o:connecttype="custom" o:connectlocs="0,0;24767,0;24767,44089;50423,30113;80143,62640;80143,119308;55249,119308;55249,70518;40262,52729;24767,70518;24767,119308;0,119308;0,127" o:connectangles="0,0,0,0,0,0,0,0,0,0,0,0,0"/>
                </v:shape>
                <v:shape id="Freeform 2119297913" o:spid="_x0000_s1035" style="position:absolute;left:20556;top:6579;width:803;height:892;visibility:visible;mso-wrap-style:square;v-text-anchor:middle" coordsize="80269,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" path="m127,56668l127,,24894,r,48791c24894,60607,30482,66579,39881,66579v9398,,15495,-5972,15495,-17788l55376,,80269,r,87543l55376,87543r,-12451c49660,82461,42294,89195,29720,89195,10923,89195,,76743,,56668e" fillcolor="#4d1f41" stroked="f" strokeweight="0">
                  <v:stroke joinstyle="miter"/>
                  <v:path arrowok="t" o:connecttype="custom" o:connectlocs="127,56668;127,0;24894,0;24894,48791;39881,66579;55376,48791;55376,0;80269,0;80269,87543;55376,87543;55376,75092;29720,89195;0,56668" o:connectangles="0,0,0,0,0,0,0,0,0,0,0,0,0"/>
                </v:shape>
                <v:shape id="Freeform 482212805" o:spid="_x0000_s1036" style="position:absolute;left:21950;top:6562;width:947;height:912;visibility:visible;mso-wrap-style:square;v-text-anchor:middle" coordsize="94621,9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" path="m,45995r,-381c,20456,20194,,47501,,74808,,94622,20075,94622,45233r,381c94622,70772,74427,91228,47120,91228,19813,91228,,71153,,45995t70236,l70236,45614v,-12833,-9272,-24141,-22989,-24141c33530,21473,24513,32400,24513,45360r,381c24513,58701,33784,69882,47501,69882v13717,,22735,-10927,22735,-23887e" fillcolor="#4d1f41" stroked="f" strokeweight="0">
                  <v:stroke joinstyle="miter"/>
                  <v:path arrowok="t" o:connecttype="custom" o:connectlocs="0,45995;0,45614;47501,0;94622,45233;94622,45614;47120,91228;0,45995;70236,45995;70236,45614;47247,21473;24513,45360;24513,45741;47501,69882;70236,45995" o:connectangles="0,0,0,0,0,0,0,0,0,0,0,0,0,0"/>
                </v:shape>
                <v:shape id="Freeform 810236237" o:spid="_x0000_s1037" style="position:absolute;left:13413;top:7887;width:557;height:1115;visibility:visible;mso-wrap-style:square;v-text-anchor:middle" coordsize="55756,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" path="m10415,85002r,-41421l,43581,,22362r10415,l10415,,35181,r,22362l55757,22362r,21219l35181,43581r,37355c35181,86654,37595,89449,43183,89449v4572,,8637,-1143,12193,-3049l55376,106348v-5208,3050,-11304,5082,-19560,5082c20575,111430,10288,105332,10288,85129e" fillcolor="#4d1f41" stroked="f" strokeweight="0">
                  <v:stroke joinstyle="miter"/>
                  <v:path arrowok="t" o:connecttype="custom" o:connectlocs="10415,85002;10415,43581;0,43581;0,22362;10415,22362;10415,0;35181,0;35181,22362;55757,22362;55757,43581;35181,43581;35181,80936;43183,89449;55376,86400;55376,106348;35816,111430;10288,85129" o:connectangles="0,0,0,0,0,0,0,0,0,0,0,0,0,0,0,0,0"/>
                </v:shape>
                <v:shape id="Freeform 109118245" o:spid="_x0000_s1038" style="position:absolute;left:14071;top:8093;width:861;height:911;visibility:visible;mso-wrap-style:square;v-text-anchor:middle" coordsize="86111,9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" path="m127,45995r,-381c127,20584,17908,,43437,,72649,,86112,22743,86112,47520v,1906,-127,4193,-381,6480l24767,54000v2413,11308,10287,17153,21337,17153c54360,71153,60456,68485,67315,62132l81540,74711c73411,84875,61599,91101,45723,91101,19432,91101,,72678,,45868m61853,38626c60329,27572,53852,19948,43437,19948v-10415,,-17019,7370,-18924,18678l61853,38626xe" fillcolor="#4d1f41" stroked="f" strokeweight="0">
                  <v:stroke joinstyle="miter"/>
                  <v:path arrowok="t" o:connecttype="custom" o:connectlocs="127,45995;127,45614;43437,0;86112,47520;85731,54000;24767,54000;46104,71153;67315,62132;81540,74711;45723,91101;0,45868;61853,38626;43437,19948;24513,38626;61853,38626" o:connectangles="0,0,0,0,0,0,0,0,0,0,0,0,0,0,0"/>
                </v:shape>
                <v:shape id="Freeform 259302464" o:spid="_x0000_s1039" style="position:absolute;left:15553;top:7843;width:1143;height:1143;visibility:visible;mso-wrap-style:square;v-text-anchor:middle" coordsize="114308,11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" path="m,l27180,,57154,48282,87255,r27053,l114308,114353r-25021,l89287,39642,57154,88433r-635,l24640,40151r,74202l,114353,,xe" fillcolor="#4d1f41" stroked="f" strokeweight="0">
                  <v:stroke joinstyle="miter"/>
                  <v:path arrowok="t" o:connecttype="custom" o:connectlocs="0,0;27180,0;57154,48282;87255,0;114308,0;114308,114353;89287,114353;89287,39642;57154,88433;56519,88433;24640,40151;24640,114353;0,114353;0,0" o:connectangles="0,0,0,0,0,0,0,0,0,0,0,0,0,0"/>
                </v:shape>
                <v:shape id="Freeform 1606347456" o:spid="_x0000_s1040" style="position:absolute;left:16850;top:7834;width:921;height:1168;visibility:visible;mso-wrap-style:square;v-text-anchor:middle" coordsize="92081,11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" path="m,71534r,-381c,41929,19051,25920,39881,25920v13209,,21337,6099,27307,13087l67188,27572r24893,l92081,115115r-24893,l67188,102536v-6097,8132,-14352,14231,-27307,14231c19432,116767,,100758,,71534m19686,l78492,r,17153l19686,17153,19686,xm67442,71534r,-381c67442,56668,57789,47012,46231,47012v-11558,,-21337,9402,-21337,24141l24894,71534v,14485,9779,24141,21337,24141c57789,95675,67442,86019,67442,71534e" fillcolor="#4d1f41" stroked="f" strokeweight="0">
                  <v:stroke joinstyle="miter"/>
                  <v:path arrowok="t" o:connecttype="custom" o:connectlocs="0,71534;0,71153;39881,25920;67188,39007;67188,27572;92081,27572;92081,115115;67188,115115;67188,102536;39881,116767;0,71534;19686,0;78492,0;78492,17153;19686,17153;19686,0;67442,71534;67442,71153;46231,47012;24894,71153;24894,71534;46231,95675;67442,71534" o:connectangles="0,0,0,0,0,0,0,0,0,0,0,0,0,0,0,0,0,0,0,0,0,0,0"/>
                </v:shape>
                <v:shape id="Freeform 1789062272" o:spid="_x0000_s1041" style="position:absolute;left:17889;top:7887;width:557;height:1115;visibility:visible;mso-wrap-style:square;v-text-anchor:middle" coordsize="55756,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" path="m10415,85002r,-41421l,43581,,22362r10415,l10415,,35181,r,22362l55757,22362r,21219l35181,43581r,37355c35181,86654,37595,89449,43183,89449v4572,,8636,-1143,12193,-3049l55376,106348v-5208,3050,-11304,5082,-19560,5082c20575,111430,10288,105332,10288,85129e" fillcolor="#4d1f41" stroked="f" strokeweight="0">
                  <v:stroke joinstyle="miter"/>
                  <v:path arrowok="t" o:connecttype="custom" o:connectlocs="10415,85002;10415,43581;0,43581;0,22362;10415,22362;10415,0;35181,0;35181,22362;55757,22362;55757,43581;35181,43581;35181,80936;43183,89449;55376,86400;55376,106348;35816,111430;10288,85129" o:connectangles="0,0,0,0,0,0,0,0,0,0,0,0,0,0,0,0,0"/>
                </v:shape>
                <v:shape id="Freeform 1115494979" o:spid="_x0000_s1042" style="position:absolute;left:18550;top:8093;width:921;height:909;visibility:visible;mso-wrap-style:square;v-text-anchor:middle" coordsize="92081,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" path="m,45614r,-381c,16009,19051,,39881,,53090,,61218,6099,67188,13087r,-11435l92081,1652r,87543l67188,89195r,-12579c61091,84748,52836,90847,39881,90847,19432,90847,,74838,,45614t67442,l67442,45233v,-14485,-9653,-24141,-21211,-24141c34673,21092,24894,30494,24894,45233r,381c24894,60099,34673,69755,46231,69755v11558,,21211,-9656,21211,-24141e" fillcolor="#4d1f41" stroked="f" strokeweight="0">
                  <v:stroke joinstyle="miter"/>
                  <v:path arrowok="t" o:connecttype="custom" o:connectlocs="0,45614;0,45233;39881,0;67188,13087;67188,1652;92081,1652;92081,89195;67188,89195;67188,76616;39881,90847;0,45614;67442,45614;67442,45233;46231,21092;24894,45233;24894,45614;46231,69755;67442,45614" o:connectangles="0,0,0,0,0,0,0,0,0,0,0,0,0,0,0,0,0,0"/>
                </v:shape>
                <v:shape id="Freeform 786248590" o:spid="_x0000_s1043" style="position:absolute;left:19612;top:8111;width:803;height:892;visibility:visible;mso-wrap-style:square;v-text-anchor:middle" coordsize="80269,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" path="m127,56668l127,,24894,r,48791c24894,60607,30482,66579,39881,66579v9398,,15495,-5972,15495,-17788l55376,,80270,r,87544l55376,87544r,-12452c49660,82461,42294,89195,29720,89195,10923,89195,,76743,,56668e" fillcolor="#4d1f41" stroked="f" strokeweight="0">
                  <v:stroke joinstyle="miter"/>
                  <v:path arrowok="t" o:connecttype="custom" o:connectlocs="127,56668;127,0;24894,0;24894,48791;39881,66579;55376,48791;55376,0;80270,0;80270,87544;55376,87544;55376,75092;29720,89195;0,56668" o:connectangles="0,0,0,0,0,0,0,0,0,0,0,0,0"/>
                </v:shape>
                <v:shape id="Freeform 1761414794" o:spid="_x0000_s1044" style="position:absolute;left:20566;top:8093;width:527;height:892;visibility:visible;mso-wrap-style:square;v-text-anchor:middle" coordsize="52708,8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" path="m,1688r24767,l24767,19349c29847,7278,37976,-599,52709,36r,25920l51439,25956v-16512,,-26672,9910,-26672,30875l24767,89231,,89231,,1688xe" fillcolor="#4d1f41" stroked="f" strokeweight="0">
                  <v:stroke joinstyle="miter"/>
                  <v:path arrowok="t" o:connecttype="custom" o:connectlocs="0,1688;24767,1688;24767,19349;52709,36;52709,25956;51439,25956;24767,56831;24767,89231;0,89231;0,1688" o:connectangles="0,0,0,0,0,0,0,0,0,0"/>
                </v:shape>
                <v:shape id="Freeform 2123774296" o:spid="_x0000_s1045" style="position:absolute;left:21169;top:8093;width:921;height:909;visibility:visible;mso-wrap-style:square;v-text-anchor:middle" coordsize="92081,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" path="m,45614r,-381c,16009,19051,,39881,,53090,,61218,6099,67188,13087r,-11435l92081,1652r,87543l67188,89195r,-12579c61091,84748,52836,90847,39881,90847,19433,90847,,74838,,45614t67442,l67442,45233v,-14485,-9653,-24141,-21211,-24141c34674,21092,24894,30494,24894,45233r,381c24894,60099,34674,69755,46231,69755v11558,,21211,-9656,21211,-24141e" fillcolor="#4d1f41" stroked="f" strokeweight="0">
                  <v:stroke joinstyle="miter"/>
                  <v:path arrowok="t" o:connecttype="custom" o:connectlocs="0,45614;0,45233;39881,0;67188,13087;67188,1652;92081,1652;92081,89195;67188,89195;67188,76616;39881,90847;0,45614;67442,45614;67442,45233;46231,21092;24894,45233;24894,45614;46231,69755;67442,45614" o:connectangles="0,0,0,0,0,0,0,0,0,0,0,0,0,0,0,0,0,0"/>
                </v:shape>
                <v:shape id="Freeform 425633938" o:spid="_x0000_s1046" style="position:absolute;left:22272;top:8093;width:801;height:892;visibility:visible;mso-wrap-style:square;v-text-anchor:middle" coordsize="80142,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" path="m,1652r24767,l24767,14103c30482,6734,37849,,50423,,69220,,80143,12452,80143,32527r,56668l55249,89195r,-48790c55249,28588,49660,22616,40262,22616v-9399,,-15495,6099,-15495,17789l24767,89195,,89195,,1652xe" fillcolor="#4d1f41" stroked="f" strokeweight="0">
                  <v:stroke joinstyle="miter"/>
                  <v:path arrowok="t" o:connecttype="custom" o:connectlocs="0,1652;24767,1652;24767,14103;50423,0;80143,32527;80143,89195;55249,89195;55249,40405;40262,22616;24767,40405;24767,89195;0,89195;0,1652" o:connectangles="0,0,0,0,0,0,0,0,0,0,0,0,0"/>
                </v:shape>
                <v:shape id="Freeform 510565976" o:spid="_x0000_s1047" style="position:absolute;left:23212;top:8094;width:919;height:1158;visibility:visible;mso-wrap-style:square;v-text-anchor:middle" coordsize="91954,1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" path="m4318,106475l12828,87798v9018,5082,17908,8004,29593,8004c59440,95802,67442,87671,67442,71915r,-4193c60075,76489,52074,81953,38865,81953,18416,81953,,67087,,41167r,-381c,14612,18797,,38865,,52455,,60456,5718,67061,13087r,-11435l91954,1652r,67849c91954,85129,88144,96565,80778,103934v-8129,8132,-20703,11817,-37722,11817c28831,115751,15495,112447,4318,106602m67315,41167r,-381c67315,28842,58043,20584,45977,20584v-12066,,-21210,8385,-21210,20202l24767,41167v,12071,9144,20202,21210,20202c58043,61369,67315,52983,67315,41167e" fillcolor="#4d1f41" stroked="f" strokeweight="0">
                  <v:stroke joinstyle="miter"/>
                  <v:path arrowok="t" o:connecttype="custom" o:connectlocs="4318,106475;12828,87798;42421,95802;67442,71915;67442,67722;38865,81953;0,41167;0,40786;38865,0;67061,13087;67061,1652;91954,1652;91954,69501;80778,103934;43056,115751;4318,106602;67315,41167;67315,40786;45977,20584;24767,40786;24767,41167;45977,61369;67315,41167" o:connectangles="0,0,0,0,0,0,0,0,0,0,0,0,0,0,0,0,0,0,0,0,0,0,0"/>
                </v:shape>
                <v:shape id="Freeform 2045011365" o:spid="_x0000_s1048" style="position:absolute;left:24273;top:8093;width:921;height:909;visibility:visible;mso-wrap-style:square;v-text-anchor:middle" coordsize="92081,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" path="m,45614r,-381c,16009,19051,,39881,,53090,,61218,6099,67188,13087r,-11435l92081,1652r,87543l67188,89195r,-12579c61091,84748,52836,90847,39881,90847,19432,90847,,74838,,45614t67442,l67442,45233v,-14485,-9653,-24141,-21211,-24141c34674,21092,24894,30494,24894,45233r,381c24894,60099,34674,69755,46231,69755v11558,,21211,-9656,21211,-24141e" fillcolor="#4d1f41" stroked="f" strokeweight="0">
                  <v:stroke joinstyle="miter"/>
                  <v:path arrowok="t" o:connecttype="custom" o:connectlocs="0,45614;0,45233;39881,0;67188,13087;67188,1652;92081,1652;92081,89195;67188,89195;67188,76616;39881,90847;0,45614;67442,45614;67442,45233;46231,21092;24894,45233;24894,45614;46231,69755;67442,45614" o:connectangles="0,0,0,0,0,0,0,0,0,0,0,0,0,0,0,0,0,0"/>
                </v:shape>
                <v:shape id="Freeform 991309639" o:spid="_x0000_s1049" style="position:absolute;left:13380;top:9525;width:690;height:722;visibility:visible;mso-wrap-style:square;v-text-anchor:middle" coordsize="68965,7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" path="m,l8256,,34546,39388,60710,r8256,l68966,72169r-8129,l60837,13722,34546,52348r-381,l8002,13849r,58320l,72169,,xe" fillcolor="#4d1f41" stroked="f" strokeweight="0">
                  <v:stroke joinstyle="miter"/>
                  <v:path arrowok="t" o:connecttype="custom" o:connectlocs="0,0;8256,0;34546,39388;60710,0;68966,0;68966,72169;60837,72169;60837,13722;34546,52348;34165,52348;8002,13849;8002,72169;0,72169;0,0" o:connectangles="0,0,0,0,0,0,0,0,0,0,0,0,0,0"/>
                </v:shape>
                <v:shape id="Freeform 115227468" o:spid="_x0000_s1050" style="position:absolute;left:14211;top:9510;width:90;height:737;visibility:visible;mso-wrap-style:square;v-text-anchor:middle" coordsize="9017,7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" path="m,l9018,r,8767l,8767,,xm508,20456r7875,l8383,73694r-7875,l508,20456xe" fillcolor="#4d1f41" stroked="f" strokeweight="0">
                  <v:stroke joinstyle="miter"/>
                  <v:path arrowok="t" o:connecttype="custom" o:connectlocs="0,0;9018,0;9018,8767;0,8767;0,0;508,20456;8383,20456;8383,73694;508,73694;508,20456" o:connectangles="0,0,0,0,0,0,0,0,0,0"/>
                </v:shape>
                <v:shape id="Freeform 690961479" o:spid="_x0000_s1051" style="position:absolute;left:14426;top:9703;width:465;height:544;visibility:visible;mso-wrap-style:square;v-text-anchor:middle" coordsize="46485,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" path="m127,1143r7875,l8002,10419c11558,4701,17019,,26164,,38992,,46485,8640,46485,21346r,33035l38611,54381r,-31129c38611,13341,33276,7242,23878,7242v-9399,,-16003,6734,-16003,16645l7875,54381,,54381,,1143r127,xe" fillcolor="#4d1f41" stroked="f" strokeweight="0">
                  <v:stroke joinstyle="miter"/>
                  <v:path arrowok="t" o:connecttype="custom" o:connectlocs="127,1143;8002,1143;8002,10419;26164,0;46485,21346;46485,54381;38611,54381;38611,23252;23878,7242;7875,23887;7875,54381;0,54381;0,1143" o:connectangles="0,0,0,0,0,0,0,0,0,0,0,0,0"/>
                </v:shape>
                <v:shape id="Freeform 87759783" o:spid="_x0000_s1052" style="position:absolute;left:15032;top:9510;width:90;height:737;visibility:visible;mso-wrap-style:square;v-text-anchor:middle" coordsize="9017,7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" path="m,l9018,r,8767l,8767,,xm508,20456r7875,l8383,73694r-7875,l508,20456xe" fillcolor="#4d1f41" stroked="f" strokeweight="0">
                  <v:stroke joinstyle="miter"/>
                  <v:path arrowok="t" o:connecttype="custom" o:connectlocs="0,0;9018,0;9018,8767;0,8767;0,0;508,20456;8383,20456;8383,73694;508,73694;508,20456" o:connectangles="0,0,0,0,0,0,0,0,0,0"/>
                </v:shape>
                <v:shape id="Freeform 923699105" o:spid="_x0000_s1053" style="position:absolute;left:15205;top:9704;width:411;height:554;visibility:visible;mso-wrap-style:square;v-text-anchor:middle" coordsize="41150,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" path="m,47393l4064,41675v5716,4320,12193,6861,18417,6861c28704,48536,33530,45233,33530,40151r,-255c33530,34560,27307,32527,20194,30494,11812,28080,2540,25285,2540,15501r,c2540,6099,10161,,20702,v6478,,13717,2287,19179,5845l36325,11816c31371,8640,25783,6734,20575,6734v-6223,,-10287,3304,-10287,7751l10288,14739v,5082,6604,6988,13717,9148c32260,26301,41151,29605,41151,39134r,254c41151,49426,32768,55398,22227,55398,14606,55398,6223,52348,254,47520e" fillcolor="#4d1f41" stroked="f" strokeweight="0">
                  <v:stroke joinstyle="miter"/>
                  <v:path arrowok="t" o:connecttype="custom" o:connectlocs="0,47393;4064,41675;22481,48536;33530,40151;33530,39896;20194,30494;2540,15501;2540,15501;20702,0;39881,5845;36325,11816;20575,6734;10288,14485;10288,14739;24005,23887;41151,39134;41151,39388;22227,55398;254,47520" o:connectangles="0,0,0,0,0,0,0,0,0,0,0,0,0,0,0,0,0,0,0"/>
                </v:shape>
                <v:shape id="Freeform 2147176759" o:spid="_x0000_s1054" style="position:absolute;left:15695;top:9553;width:322;height:701;visibility:visible;mso-wrap-style:square;v-text-anchor:middle" coordsize="32133,7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" path="m7367,55143r,-32145l,22998,,16009r7367,l7367,r7874,l15241,16009r16892,l32133,22998r-16892,l15241,54127v,6480,3556,8894,9018,8894c26926,63021,29212,62513,32006,61115r,6734c29212,69247,26291,70136,22481,70136,13971,70136,7493,65943,7493,55143e" fillcolor="#4d1f41" stroked="f" strokeweight="0">
                  <v:stroke joinstyle="miter"/>
                  <v:path arrowok="t" o:connecttype="custom" o:connectlocs="7367,55143;7367,22998;0,22998;0,16009;7367,16009;7367,0;15241,0;15241,16009;32133,16009;32133,22998;15241,22998;15241,54127;24259,63021;32006,61115;32006,67849;22481,70136;7493,55143" o:connectangles="0,0,0,0,0,0,0,0,0,0,0,0,0,0,0,0,0"/>
                </v:shape>
                <v:shape id="Freeform 216103728" o:spid="_x0000_s1055" style="position:absolute;left:16146;top:9704;width:296;height:542;visibility:visible;mso-wrap-style:square;v-text-anchor:middle" coordsize="29593,5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" path="m,1033r7875,l7875,14882c11812,5988,19559,-365,29593,16r,8513l28958,8529c17273,8529,7875,16915,7875,32925r,21218l,54143,,906r,127xe" fillcolor="#4d1f41" stroked="f" strokeweight="0">
                  <v:stroke joinstyle="miter"/>
                  <v:path arrowok="t" o:connecttype="custom" o:connectlocs="0,1033;7875,1033;7875,14882;29593,16;29593,8529;28958,8529;7875,32925;7875,54143;0,54143;0,906" o:connectangles="0,0,0,0,0,0,0,0,0,0"/>
                </v:shape>
                <v:shape id="Freeform 1100388318" o:spid="_x0000_s1056" style="position:absolute;left:16500;top:9714;width:535;height:701;visibility:visible;mso-wrap-style:square;v-text-anchor:middle" coordsize="53470,7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" path="m45088,r8383,l31117,55016c26545,66071,21465,70009,13463,70009v-4445,,-7748,-889,-11304,-2668l4826,61115v2541,1271,4954,1906,8383,1906c17908,63021,20957,60607,24132,52983l,,8764,,28069,44343,45215,r-127,xe" fillcolor="#4d1f41" stroked="f" strokeweight="0">
                  <v:stroke joinstyle="miter"/>
                  <v:path arrowok="t" o:connecttype="custom" o:connectlocs="45088,0;53471,0;31117,55016;13463,70009;2159,67341;4826,61115;13209,63021;24132,52983;0,0;8764,0;28069,44343;45215,0" o:connectangles="0,0,0,0,0,0,0,0,0,0,0,0"/>
                </v:shape>
                <v:shape id="Freeform 1774251034" o:spid="_x0000_s1057" style="position:absolute;left:17416;top:9702;width:555;height:555;visibility:visible;mso-wrap-style:square;v-text-anchor:middle" coordsize="55502,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" path="m,28080r,-254c,12833,11685,,27815,,43945,,55503,12579,55503,27572r,c55503,42819,43691,55525,27561,55525,11431,55525,,42946,,27953t47247,127l47247,27826c47247,16391,38738,6988,27434,6988,16130,6988,8001,16391,8001,27572r,c8001,39134,16384,48409,27688,48409v11304,,19559,-9275,19559,-20456e" fillcolor="#4d1f41" stroked="f" strokeweight="0">
                  <v:stroke joinstyle="miter"/>
                  <v:path arrowok="t" o:connecttype="custom" o:connectlocs="0,28080;0,27826;27815,0;55503,27572;55503,27572;27561,55525;0,27953;47247,28080;47247,27826;27434,6988;8001,27572;8001,27572;27688,48409;47247,27953" o:connectangles="0,0,0,0,0,0,0,0,0,0,0,0,0,0"/>
                </v:shape>
                <v:shape id="Freeform 1337295281" o:spid="_x0000_s1058" style="position:absolute;left:18060;top:9491;width:321;height:756;visibility:visible;mso-wrap-style:square;v-text-anchor:middle" coordsize="32133,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" path="m7240,29351l,29351,,22489r7240,l7240,17788v,-6099,1651,-10673,4699,-13722c14606,1398,18543,,23370,v3683,,6223,381,8763,1398l32133,8259c29212,7369,27053,6861,24386,6861v-6224,,-9272,3685,-9272,11308l15114,22489r16892,l32006,29351r-16765,l15241,75600r-7874,l7367,29351r-127,xe" fillcolor="#4d1f41" stroked="f" strokeweight="0">
                  <v:stroke joinstyle="miter"/>
                  <v:path arrowok="t" o:connecttype="custom" o:connectlocs="7240,29351;0,29351;0,22489;7240,22489;7240,17788;11939,4066;23370,0;32133,1398;32133,8259;24386,6861;15114,18169;15114,22489;32006,22489;32006,29351;15241,29351;15241,75600;7367,75600;7367,29351" o:connectangles="0,0,0,0,0,0,0,0,0,0,0,0,0,0,0,0,0,0"/>
                </v:shape>
                <v:shape id="Freeform 3348367" o:spid="_x0000_s1059" style="position:absolute;left:18782;top:9525;width:525;height:722;visibility:visible;mso-wrap-style:square;v-text-anchor:middle" coordsize="52581,7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" path="m,l52074,r,7496l8129,7496r,24523l47501,32019r,7496l8129,39515r,25158l52582,64673r,7496l,72169,,xe" fillcolor="#4d1f41" stroked="f" strokeweight="0">
                  <v:stroke joinstyle="miter"/>
                  <v:path arrowok="t" o:connecttype="custom" o:connectlocs="0,0;52074,0;52074,7496;8129,7496;8129,32019;47501,32019;47501,39515;8129,39515;8129,64673;52582,64673;52582,72169;0,72169;0,0" o:connectangles="0,0,0,0,0,0,0,0,0,0,0,0,0"/>
                </v:shape>
                <v:shape id="Freeform 1307521442" o:spid="_x0000_s1060" style="position:absolute;left:19406;top:9493;width:536;height:764;visibility:visible;mso-wrap-style:square;v-text-anchor:middle" coordsize="53597,7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" path="m,48791r,-255c,31129,12701,20838,25402,20838v9906,,16257,5336,20321,11308l45723,r7875,l53598,75219r-7875,l45723,64546c41405,70899,35182,76362,25402,76362,12574,76362,,66325,,48791t46104,-127l46104,48409v,-12197,-9398,-20456,-19305,-20456c16892,27953,8129,35576,8129,48409r,255c8129,61242,16765,69247,26799,69247v10033,,19305,-8386,19305,-20583e" fillcolor="#4d1f41" stroked="f" strokeweight="0">
                  <v:stroke joinstyle="miter"/>
                  <v:path arrowok="t" o:connecttype="custom" o:connectlocs="0,48791;0,48536;25402,20838;45723,32146;45723,0;53598,0;53598,75219;45723,75219;45723,64546;25402,76362;0,48791;46104,48664;46104,48409;26799,27953;8129,48409;8129,48664;26799,69247;46104,48664" o:connectangles="0,0,0,0,0,0,0,0,0,0,0,0,0,0,0,0,0,0"/>
                </v:shape>
                <v:shape id="Freeform 1814694686" o:spid="_x0000_s1061" style="position:absolute;left:20081;top:9714;width:465;height:544;visibility:visible;mso-wrap-style:square;v-text-anchor:middle" coordsize="46485,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" path="m,33035l,,7874,r,31129c7874,41040,13209,47139,22608,47139v9398,,16003,-6734,16003,-16645l38611,r7874,l46485,53238r-7874,l38611,43962c35054,49680,29593,54381,20448,54381,7621,54381,127,45741,127,33035e" fillcolor="#4d1f41" stroked="f" strokeweight="0">
                  <v:stroke joinstyle="miter"/>
                  <v:path arrowok="t" o:connecttype="custom" o:connectlocs="0,33035;0,0;7874,0;7874,31129;22608,47139;38611,30494;38611,0;46485,0;46485,53238;38611,53238;38611,43962;20448,54381;127,33035" o:connectangles="0,0,0,0,0,0,0,0,0,0,0,0,0"/>
                </v:shape>
                <v:shape id="Freeform 119070414" o:spid="_x0000_s1062" style="position:absolute;left:20660;top:9702;width:492;height:556;visibility:visible;mso-wrap-style:square;v-text-anchor:middle" coordsize="49152,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" path="m,28080r,-254c,12833,11685,,27307,,37341,,43691,4193,48644,9529r-5207,5591c39246,10673,34419,7115,27307,7115,16511,7115,8256,16264,8256,27699r,c8256,39388,16638,48536,27815,48536v6731,,12066,-3430,16257,-7877l49152,45360c43818,51332,37468,55652,27434,55652,11939,55652,127,42946,127,28080e" fillcolor="#4d1f41" stroked="f" strokeweight="0">
                  <v:stroke joinstyle="miter"/>
                  <v:path arrowok="t" o:connecttype="custom" o:connectlocs="0,28080;0,27826;27307,0;48644,9529;43437,15120;27307,7115;8256,27699;8256,27699;27815,48536;44072,40659;49152,45360;27434,55652;127,28080" o:connectangles="0,0,0,0,0,0,0,0,0,0,0,0,0"/>
                </v:shape>
                <v:shape id="Freeform 1645737646" o:spid="_x0000_s1063" style="position:absolute;left:21249;top:9702;width:536;height:555;visibility:visible;mso-wrap-style:square;v-text-anchor:middle" coordsize="53597,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" path="m,27953r,-254c,10292,12701,,25402,v9906,,16257,5336,20321,11308l45723,1143r7875,l53598,54381r-7875,l45723,43708c41405,50061,35182,55525,25402,55525,12574,55525,,45487,,27953t46104,-127l46104,27572c46104,15374,36706,7115,26799,7115v-9907,,-18670,7624,-18670,20457l8129,27826v,12579,8636,20583,18670,20583c36833,48409,46104,40024,46104,27826e" fillcolor="#4d1f41" stroked="f" strokeweight="0">
                  <v:stroke joinstyle="miter"/>
                  <v:path arrowok="t" o:connecttype="custom" o:connectlocs="0,27953;0,27699;25402,0;45723,11308;45723,1143;53598,1143;53598,54381;45723,54381;45723,43708;25402,55525;0,27953;46104,27826;46104,27572;26799,7115;8129,27572;8129,27826;26799,48409;46104,27826" o:connectangles="0,0,0,0,0,0,0,0,0,0,0,0,0,0,0,0,0,0"/>
                </v:shape>
                <v:shape id="Freeform 1159861436" o:spid="_x0000_s1064" style="position:absolute;left:21907;top:9553;width:322;height:701;visibility:visible;mso-wrap-style:square;v-text-anchor:middle" coordsize="32133,7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" path="m7367,55143r,-32145l,22998,,16009r7367,l7367,r7874,l15241,16009r16892,l32133,22998r-16892,l15241,54127v,6480,3556,8894,9018,8894c26926,63021,29212,62513,32006,61115r,6734c29212,69247,26164,70136,22480,70136,13971,70136,7493,65943,7493,55143e" fillcolor="#4d1f41" stroked="f" strokeweight="0">
                  <v:stroke joinstyle="miter"/>
                  <v:path arrowok="t" o:connecttype="custom" o:connectlocs="7367,55143;7367,22998;0,22998;0,16009;7367,16009;7367,0;15241,0;15241,16009;32133,16009;32133,22998;15241,22998;15241,54127;24259,63021;32006,61115;32006,67849;22480,70136;7493,55143" o:connectangles="0,0,0,0,0,0,0,0,0,0,0,0,0,0,0,0,0"/>
                </v:shape>
                <v:shape id="Freeform 1277066150" o:spid="_x0000_s1065" style="position:absolute;left:22339;top:9510;width:90;height:737;visibility:visible;mso-wrap-style:square;v-text-anchor:middle" coordsize="9017,7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" path="m,l9018,r,8767l,8767,,xm508,20456r7875,l8383,73694r-7875,l508,20456xe" fillcolor="#4d1f41" stroked="f" strokeweight="0">
                  <v:stroke joinstyle="miter"/>
                  <v:path arrowok="t" o:connecttype="custom" o:connectlocs="0,0;9018,0;9018,8767;0,8767;0,0;508,20456;8383,20456;8383,73694;508,73694;508,20456" o:connectangles="0,0,0,0,0,0,0,0,0,0"/>
                </v:shape>
                <v:shape id="Freeform 1427825060" o:spid="_x0000_s1066" style="position:absolute;left:22523;top:9702;width:555;height:555;visibility:visible;mso-wrap-style:square;v-text-anchor:middle" coordsize="55502,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" path="m,28080r,-254c,12833,11685,,27815,,43945,,55503,12579,55503,27572r,c55503,42819,43691,55525,27561,55525,11431,55525,,42946,,27953t47374,127l47374,27826c47374,16391,38865,6988,27561,6988,16257,6988,8129,16391,8129,27572r,c8129,39134,16511,48409,27815,48409v11304,,19559,-9275,19559,-20456e" fillcolor="#4d1f41" stroked="f" strokeweight="0">
                  <v:stroke joinstyle="miter"/>
                  <v:path arrowok="t" o:connecttype="custom" o:connectlocs="0,28080;0,27826;27815,0;55503,27572;55503,27572;27561,55525;0,27953;47374,28080;47374,27826;27561,6988;8129,27572;8129,27572;27815,48409;47374,27953" o:connectangles="0,0,0,0,0,0,0,0,0,0,0,0,0,0"/>
                </v:shape>
                <v:shape id="Freeform 915168168" o:spid="_x0000_s1067" style="position:absolute;left:23189;top:9703;width:465;height:544;visibility:visible;mso-wrap-style:square;v-text-anchor:middle" coordsize="46485,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" path="m127,1143r7875,l8002,10419c11431,4701,17019,,26164,,38992,,46485,8640,46485,21346r,33035l38611,54381r,-31129c38611,13341,33276,7242,23878,7242v-9399,,-16004,6734,-16004,16645l7874,54381,,54381,,1143r127,xe" fillcolor="#4d1f41" stroked="f" strokeweight="0">
                  <v:stroke joinstyle="miter"/>
                  <v:path arrowok="t" o:connecttype="custom" o:connectlocs="127,1143;8002,1143;8002,10419;26164,0;46485,21346;46485,54381;38611,54381;38611,23252;23878,7242;7874,23887;7874,54381;0,54381;0,1143" o:connectangles="0,0,0,0,0,0,0,0,0,0,0,0,0"/>
                </v:shape>
                <w10:wrap anchorx="margin"/>
              </v:group>
            </w:pict>
          </mc:Fallback>
        </mc:AlternateContent>
      </w:r>
    </w:p>
    <w:p w14:paraId="142196A1" w14:textId="77777777" w:rsidR="00307191" w:rsidRPr="00307191" w:rsidRDefault="00307191" w:rsidP="00307191"/>
    <w:p w14:paraId="074A61FD" w14:textId="789C02BA" w:rsidR="00CE1F57" w:rsidRDefault="00CE1F57" w:rsidP="00CE1F57">
      <w:pPr>
        <w:pStyle w:val="BookTitle1"/>
      </w:pPr>
      <w:r>
        <w:t>Learning Support: Budget 2025 Fact Sheet</w:t>
      </w:r>
    </w:p>
    <w:p w14:paraId="4EF3018A" w14:textId="77777777" w:rsidR="00307191" w:rsidRPr="00F1559A" w:rsidRDefault="00307191" w:rsidP="00307191">
      <w:pPr>
        <w:rPr>
          <w:lang w:eastAsia="ja-JP"/>
        </w:rPr>
      </w:pPr>
      <w:r w:rsidRPr="00F1559A">
        <w:rPr>
          <w:lang w:eastAsia="ja-JP"/>
        </w:rPr>
        <w:t>Vote Education | Budget 2025</w:t>
      </w:r>
    </w:p>
    <w:p w14:paraId="5B8EE725" w14:textId="5209384C" w:rsidR="00307191" w:rsidRPr="00F1559A" w:rsidRDefault="00307191" w:rsidP="00307191">
      <w:pPr>
        <w:rPr>
          <w:lang w:eastAsia="ja-JP"/>
        </w:rPr>
      </w:pPr>
      <w:r w:rsidRPr="00F1559A">
        <w:rPr>
          <w:lang w:eastAsia="ja-JP"/>
        </w:rPr>
        <w:t>Learning Support Factsheet</w:t>
      </w:r>
    </w:p>
    <w:p w14:paraId="14465262" w14:textId="3AA689A6" w:rsidR="00307191" w:rsidRPr="00F1559A" w:rsidRDefault="00307191" w:rsidP="00307191">
      <w:pPr>
        <w:rPr>
          <w:lang w:eastAsia="ja-JP"/>
        </w:rPr>
      </w:pPr>
      <w:hyperlink r:id="rId8" w:history="1">
        <w:r w:rsidRPr="005E0E2C">
          <w:rPr>
            <w:rStyle w:val="Hyperlink"/>
            <w:lang w:eastAsia="ja-JP"/>
          </w:rPr>
          <w:t>education.govt.nz</w:t>
        </w:r>
      </w:hyperlink>
    </w:p>
    <w:p w14:paraId="2F418DF8" w14:textId="29155356" w:rsidR="008A3C02" w:rsidRPr="000E1880" w:rsidRDefault="00AF43E6" w:rsidP="000E1880">
      <w:pPr>
        <w:rPr>
          <w:b/>
          <w:bCs/>
          <w:szCs w:val="36"/>
        </w:rPr>
      </w:pPr>
      <w:r w:rsidRPr="000E1880">
        <w:rPr>
          <w:b/>
          <w:bCs/>
        </w:rPr>
        <w:t xml:space="preserve">Adapted in </w:t>
      </w:r>
      <w:r w:rsidR="00CE1F57" w:rsidRPr="000E1880">
        <w:rPr>
          <w:b/>
          <w:bCs/>
        </w:rPr>
        <w:t>2025</w:t>
      </w:r>
      <w:r w:rsidRPr="000E1880">
        <w:rPr>
          <w:b/>
          <w:bCs/>
        </w:rPr>
        <w:t xml:space="preserve"> by Accessible Formats Service, </w:t>
      </w:r>
      <w:r w:rsidR="00307191" w:rsidRPr="000E1880">
        <w:rPr>
          <w:b/>
          <w:bCs/>
        </w:rPr>
        <w:br/>
      </w:r>
      <w:r w:rsidRPr="000E1880">
        <w:rPr>
          <w:b/>
          <w:bCs/>
          <w:szCs w:val="36"/>
        </w:rPr>
        <w:t>Blind</w:t>
      </w:r>
      <w:r w:rsidR="00307191" w:rsidRPr="000E1880">
        <w:rPr>
          <w:b/>
          <w:bCs/>
          <w:szCs w:val="36"/>
        </w:rPr>
        <w:t xml:space="preserve"> </w:t>
      </w:r>
      <w:r w:rsidRPr="000E1880">
        <w:rPr>
          <w:b/>
          <w:bCs/>
          <w:szCs w:val="36"/>
        </w:rPr>
        <w:t xml:space="preserve">Low Vision NZ, </w:t>
      </w:r>
      <w:r w:rsidRPr="000E1880">
        <w:rPr>
          <w:b/>
          <w:bCs/>
        </w:rPr>
        <w:t>Auckland</w:t>
      </w:r>
    </w:p>
    <w:p w14:paraId="00F03EB3" w14:textId="4585C3A9" w:rsidR="002D4042" w:rsidRDefault="00307191" w:rsidP="00B67A54">
      <w:pPr>
        <w:pStyle w:val="imagecaption"/>
        <w:sectPr w:rsidR="002D4042" w:rsidSect="00EE11C0">
          <w:footerReference w:type="even" r:id="rId9"/>
          <w:footerReference w:type="default" r:id="rId10"/>
          <w:headerReference w:type="first" r:id="rId11"/>
          <w:pgSz w:w="11907" w:h="16839" w:code="9"/>
          <w:pgMar w:top="1440" w:right="1247" w:bottom="1440" w:left="1247" w:header="624" w:footer="624" w:gutter="0"/>
          <w:pgNumType w:start="1"/>
          <w:cols w:space="708"/>
          <w:titlePg/>
          <w:docGrid w:linePitch="653"/>
        </w:sectPr>
      </w:pPr>
      <w:r w:rsidRPr="007666DC">
        <w:rPr>
          <w:rStyle w:val="Emphasis"/>
        </w:rPr>
        <w:t>Transcriber's Note</w:t>
      </w:r>
      <w:r>
        <w:rPr>
          <w:lang w:val="mi-NZ"/>
        </w:rPr>
        <w:t xml:space="preserve">: There are two logos at the top of the page. On the left is: </w:t>
      </w:r>
      <w:proofErr w:type="spellStart"/>
      <w:r w:rsidRPr="00F1559A">
        <w:rPr>
          <w:lang w:eastAsia="ja-JP"/>
        </w:rPr>
        <w:t>Te</w:t>
      </w:r>
      <w:proofErr w:type="spellEnd"/>
      <w:r w:rsidRPr="00F1559A">
        <w:rPr>
          <w:lang w:eastAsia="ja-JP"/>
        </w:rPr>
        <w:t xml:space="preserve"> </w:t>
      </w:r>
      <w:proofErr w:type="spellStart"/>
      <w:r w:rsidRPr="00F1559A">
        <w:rPr>
          <w:lang w:eastAsia="ja-JP"/>
        </w:rPr>
        <w:t>T</w:t>
      </w:r>
      <w:r>
        <w:rPr>
          <w:lang w:eastAsia="ja-JP"/>
        </w:rPr>
        <w:t>ā</w:t>
      </w:r>
      <w:r w:rsidRPr="00F1559A">
        <w:rPr>
          <w:lang w:eastAsia="ja-JP"/>
        </w:rPr>
        <w:t>huhu</w:t>
      </w:r>
      <w:proofErr w:type="spellEnd"/>
      <w:r w:rsidRPr="00F1559A">
        <w:rPr>
          <w:lang w:eastAsia="ja-JP"/>
        </w:rPr>
        <w:t xml:space="preserve"> o </w:t>
      </w:r>
      <w:proofErr w:type="spellStart"/>
      <w:r w:rsidRPr="00F1559A">
        <w:rPr>
          <w:lang w:eastAsia="ja-JP"/>
        </w:rPr>
        <w:t>te</w:t>
      </w:r>
      <w:proofErr w:type="spellEnd"/>
      <w:r w:rsidRPr="00F1559A">
        <w:rPr>
          <w:lang w:eastAsia="ja-JP"/>
        </w:rPr>
        <w:t xml:space="preserve"> </w:t>
      </w:r>
      <w:proofErr w:type="spellStart"/>
      <w:r w:rsidRPr="00F1559A">
        <w:rPr>
          <w:lang w:eastAsia="ja-JP"/>
        </w:rPr>
        <w:t>M</w:t>
      </w:r>
      <w:r>
        <w:rPr>
          <w:lang w:eastAsia="ja-JP"/>
        </w:rPr>
        <w:t>ā</w:t>
      </w:r>
      <w:r w:rsidRPr="00F1559A">
        <w:rPr>
          <w:lang w:eastAsia="ja-JP"/>
        </w:rPr>
        <w:t>tauranga</w:t>
      </w:r>
      <w:proofErr w:type="spellEnd"/>
      <w:r w:rsidRPr="00546E12">
        <w:rPr>
          <w:lang w:val="mi-NZ"/>
        </w:rPr>
        <w:t xml:space="preserve"> </w:t>
      </w:r>
      <w:r w:rsidRPr="00F1559A">
        <w:rPr>
          <w:lang w:eastAsia="ja-JP"/>
        </w:rPr>
        <w:t>Ministry of Education</w:t>
      </w:r>
      <w:r>
        <w:rPr>
          <w:lang w:val="mi-NZ"/>
        </w:rPr>
        <w:t xml:space="preserve">. On the right is: </w:t>
      </w:r>
      <w:r w:rsidRPr="00546E12">
        <w:rPr>
          <w:lang w:val="mi-NZ"/>
        </w:rPr>
        <w:t>Te Kāwanatanga o Aotearoa New Zealand Government</w:t>
      </w:r>
      <w:r>
        <w:rPr>
          <w:lang w:val="mi-NZ"/>
        </w:rPr>
        <w:t>.</w:t>
      </w:r>
      <w:r w:rsidR="00B67A54">
        <w:t xml:space="preserve"> </w:t>
      </w:r>
    </w:p>
    <w:p w14:paraId="1BA1FB76" w14:textId="77777777" w:rsidR="000D3D3D" w:rsidRPr="00E40DDE" w:rsidRDefault="001659A4" w:rsidP="000D3D3D">
      <w:pPr>
        <w:rPr>
          <w:lang w:val="en-US"/>
        </w:rPr>
      </w:pPr>
      <w:r>
        <w:lastRenderedPageBreak/>
        <w:br w:type="page"/>
      </w:r>
    </w:p>
    <w:p w14:paraId="30388FF6" w14:textId="77777777" w:rsidR="00AF43E6" w:rsidRDefault="00AF43E6" w:rsidP="00AF43E6">
      <w:pPr>
        <w:pStyle w:val="Heading2"/>
      </w:pPr>
      <w:r>
        <w:t>Notes for the Large Print Reader</w:t>
      </w:r>
    </w:p>
    <w:p w14:paraId="069184CA" w14:textId="77777777" w:rsidR="00AF43E6" w:rsidRDefault="00AF43E6" w:rsidP="00AF43E6">
      <w:r>
        <w:t>Main text is in Arial typeface, 18 point.</w:t>
      </w:r>
    </w:p>
    <w:p w14:paraId="179FE658" w14:textId="77777777" w:rsidR="00AF43E6" w:rsidRDefault="00AF43E6" w:rsidP="00AF43E6">
      <w:r>
        <w:t>Headings are indicated as:</w:t>
      </w:r>
    </w:p>
    <w:p w14:paraId="6C5470D8" w14:textId="77777777" w:rsidR="00AF43E6" w:rsidRDefault="00AF43E6" w:rsidP="00AF43E6">
      <w:pPr>
        <w:pStyle w:val="Heading1"/>
      </w:pPr>
      <w:r>
        <w:t>Heading 1</w:t>
      </w:r>
    </w:p>
    <w:p w14:paraId="7E79F51E" w14:textId="77777777" w:rsidR="00AF43E6" w:rsidRDefault="00AF43E6" w:rsidP="00AF43E6">
      <w:pPr>
        <w:pStyle w:val="Heading2"/>
      </w:pPr>
      <w:r>
        <w:t>Heading 2</w:t>
      </w:r>
    </w:p>
    <w:p w14:paraId="49B2C378" w14:textId="5DD20EF5" w:rsidR="000D3D3D" w:rsidRPr="0016238F" w:rsidRDefault="00BD4A93" w:rsidP="0016238F">
      <w:pPr>
        <w:pStyle w:val="Heading3"/>
      </w:pPr>
      <w:r>
        <w:t>Heading 3</w:t>
      </w:r>
    </w:p>
    <w:p w14:paraId="6A01A696" w14:textId="77777777" w:rsidR="000D7895" w:rsidRDefault="000D7895" w:rsidP="008A3C02">
      <w:pPr>
        <w:sectPr w:rsidR="000D7895" w:rsidSect="00307191">
          <w:headerReference w:type="first" r:id="rId12"/>
          <w:pgSz w:w="11907" w:h="16839" w:code="9"/>
          <w:pgMar w:top="1440" w:right="1247" w:bottom="1440" w:left="1247" w:header="624" w:footer="624" w:gutter="0"/>
          <w:pgNumType w:start="1"/>
          <w:cols w:space="708"/>
          <w:docGrid w:linePitch="653"/>
        </w:sectPr>
      </w:pPr>
    </w:p>
    <w:p w14:paraId="5C60BA15" w14:textId="77777777" w:rsidR="0031535A" w:rsidRDefault="0031535A" w:rsidP="00AF43E6">
      <w:pPr>
        <w:spacing w:after="0" w:line="240" w:lineRule="auto"/>
      </w:pPr>
    </w:p>
    <w:p w14:paraId="05CF9F8F" w14:textId="77777777" w:rsidR="0031535A" w:rsidRDefault="0031535A">
      <w:pPr>
        <w:sectPr w:rsidR="0031535A" w:rsidSect="00307191">
          <w:pgSz w:w="11907" w:h="16839" w:code="9"/>
          <w:pgMar w:top="1440" w:right="1247" w:bottom="1440" w:left="1247" w:header="624" w:footer="624" w:gutter="0"/>
          <w:pgNumType w:start="1"/>
          <w:cols w:space="708"/>
          <w:docGrid w:linePitch="653"/>
        </w:sectPr>
      </w:pPr>
    </w:p>
    <w:p w14:paraId="0ED3B911" w14:textId="1DE3667F" w:rsidR="00CE1F57" w:rsidRPr="00F1559A" w:rsidRDefault="00CE1F57" w:rsidP="00307191">
      <w:pPr>
        <w:pStyle w:val="Heading1"/>
      </w:pPr>
      <w:r w:rsidRPr="00F1559A">
        <w:t>Learning Support: Budget 2025 Fact Sheet</w:t>
      </w:r>
    </w:p>
    <w:p w14:paraId="658110E3" w14:textId="77777777" w:rsidR="00CE1F57" w:rsidRPr="00307191" w:rsidRDefault="00CE1F57" w:rsidP="00CE1F57">
      <w:pPr>
        <w:rPr>
          <w:b/>
          <w:bCs/>
        </w:rPr>
      </w:pPr>
      <w:r w:rsidRPr="00307191">
        <w:rPr>
          <w:b/>
          <w:bCs/>
        </w:rPr>
        <w:t>Budget 2025 invests $645.8 million of operating funding and $100.9 million of capital funding, providing significant investment to support more students, address funding shortfalls and to meet growing demand. This funding will enable teachers and specialists to identify learning support needs early in a child's life, and to provide the right support, to support attendance and to lift achievement.</w:t>
      </w:r>
    </w:p>
    <w:p w14:paraId="2371C409" w14:textId="77777777" w:rsidR="00CE1F57" w:rsidRPr="00F1559A" w:rsidRDefault="00CE1F57" w:rsidP="00CE1F57">
      <w:pPr>
        <w:pStyle w:val="Heading2"/>
      </w:pPr>
      <w:r w:rsidRPr="00F1559A">
        <w:t>Bringing learning supports closer to children and young people</w:t>
      </w:r>
    </w:p>
    <w:p w14:paraId="5E7A5280" w14:textId="77777777" w:rsidR="00CE1F57" w:rsidRPr="00F1559A" w:rsidRDefault="00CE1F57" w:rsidP="00CE1F57">
      <w:r w:rsidRPr="00F1559A">
        <w:t>This Budget has $645.8 million in operating funding and $100.9 million capital for learning support initiatives. This includes:</w:t>
      </w:r>
    </w:p>
    <w:p w14:paraId="15BBF269" w14:textId="753335AB" w:rsidR="00AD6393" w:rsidRDefault="00CE1F57" w:rsidP="00307191">
      <w:pPr>
        <w:pStyle w:val="ListParagraph"/>
        <w:numPr>
          <w:ilvl w:val="0"/>
          <w:numId w:val="22"/>
        </w:numPr>
        <w:spacing w:before="0" w:after="120"/>
        <w:ind w:left="357" w:hanging="357"/>
      </w:pPr>
      <w:r w:rsidRPr="00F1559A">
        <w:t>$266.0 million to extend the Early Intervention Service (EIS) from early childhood education through to the end of year 1 of primary school. This will fund more than 560 additional FTE over the next five years for EIS teachers and specialists. This investment includes:</w:t>
      </w:r>
    </w:p>
    <w:p w14:paraId="62DDE1FB" w14:textId="3F354BC0" w:rsidR="00CE1F57" w:rsidRPr="00AD6393" w:rsidRDefault="00AD6393" w:rsidP="00AD6393">
      <w:pPr>
        <w:spacing w:before="0" w:after="0" w:line="240" w:lineRule="auto"/>
        <w:rPr>
          <w:lang w:val="en-GB" w:eastAsia="en-GB"/>
        </w:rPr>
      </w:pPr>
      <w:r>
        <w:br w:type="page"/>
      </w:r>
    </w:p>
    <w:p w14:paraId="664F6DEC" w14:textId="77777777" w:rsidR="00CE1F57" w:rsidRPr="00F1559A" w:rsidRDefault="00CE1F57" w:rsidP="00307191">
      <w:pPr>
        <w:pStyle w:val="ListParagraph"/>
        <w:numPr>
          <w:ilvl w:val="0"/>
          <w:numId w:val="22"/>
        </w:numPr>
        <w:spacing w:after="0"/>
        <w:ind w:left="714" w:hanging="357"/>
      </w:pPr>
      <w:r w:rsidRPr="00F1559A">
        <w:t>$74.9 million to extend the Early Intervention Service (EIS) into year 1 of primary school</w:t>
      </w:r>
    </w:p>
    <w:p w14:paraId="1038F764" w14:textId="77777777" w:rsidR="00CE1F57" w:rsidRPr="00F1559A" w:rsidRDefault="00CE1F57" w:rsidP="00307191">
      <w:pPr>
        <w:pStyle w:val="ListParagraph"/>
        <w:numPr>
          <w:ilvl w:val="0"/>
          <w:numId w:val="22"/>
        </w:numPr>
        <w:spacing w:after="0"/>
        <w:ind w:left="714" w:hanging="357"/>
      </w:pPr>
      <w:r w:rsidRPr="00F1559A">
        <w:t>$127.7 million to reduce wait times and meet the growing demand for the EIS</w:t>
      </w:r>
    </w:p>
    <w:p w14:paraId="74776615" w14:textId="77777777" w:rsidR="00CE1F57" w:rsidRPr="00F1559A" w:rsidRDefault="00CE1F57" w:rsidP="00307191">
      <w:pPr>
        <w:pStyle w:val="ListParagraph"/>
        <w:numPr>
          <w:ilvl w:val="0"/>
          <w:numId w:val="22"/>
        </w:numPr>
        <w:spacing w:after="0"/>
        <w:ind w:left="714" w:hanging="357"/>
      </w:pPr>
      <w:r w:rsidRPr="00F1559A">
        <w:t>$40.0 million for 900,000 additional Teacher Aide hours for young learners in the EIS</w:t>
      </w:r>
    </w:p>
    <w:p w14:paraId="23941AA8" w14:textId="77777777" w:rsidR="00CE1F57" w:rsidRPr="00F1559A" w:rsidRDefault="00CE1F57" w:rsidP="00307191">
      <w:pPr>
        <w:pStyle w:val="ListParagraph"/>
        <w:numPr>
          <w:ilvl w:val="0"/>
          <w:numId w:val="22"/>
        </w:numPr>
        <w:spacing w:after="0"/>
        <w:ind w:left="714" w:hanging="357"/>
      </w:pPr>
      <w:r w:rsidRPr="00F1559A">
        <w:t>$23.4 million for early intervention specialist service providers and specialist workforce development.</w:t>
      </w:r>
    </w:p>
    <w:p w14:paraId="03CF6F95" w14:textId="77777777" w:rsidR="00CE1F57" w:rsidRPr="00F1559A" w:rsidRDefault="00CE1F57" w:rsidP="00307191">
      <w:pPr>
        <w:pStyle w:val="ListParagraph"/>
        <w:numPr>
          <w:ilvl w:val="0"/>
          <w:numId w:val="22"/>
        </w:numPr>
        <w:spacing w:before="0" w:after="120"/>
        <w:ind w:left="357" w:hanging="357"/>
      </w:pPr>
      <w:r w:rsidRPr="00F1559A">
        <w:t>Overall, there is funding for more than two million additional Teacher Aide hours into the system, every year, from 2028.</w:t>
      </w:r>
    </w:p>
    <w:tbl>
      <w:tblPr>
        <w:tblStyle w:val="TableStyle1"/>
        <w:tblW w:w="0" w:type="auto"/>
        <w:tblLook w:val="04A0" w:firstRow="1" w:lastRow="0" w:firstColumn="1" w:lastColumn="0" w:noHBand="0" w:noVBand="1"/>
      </w:tblPr>
      <w:tblGrid>
        <w:gridCol w:w="4364"/>
        <w:gridCol w:w="4365"/>
      </w:tblGrid>
      <w:tr w:rsidR="00CE1F57" w:rsidRPr="00F1559A" w14:paraId="7A7EF6CF" w14:textId="77777777" w:rsidTr="00CE1F57">
        <w:tc>
          <w:tcPr>
            <w:tcW w:w="4364" w:type="dxa"/>
          </w:tcPr>
          <w:p w14:paraId="47F864B8" w14:textId="77777777" w:rsidR="00CE1F57" w:rsidRPr="00F1559A" w:rsidRDefault="00CE1F57" w:rsidP="001D05D3">
            <w:pPr>
              <w:spacing w:before="0" w:after="120"/>
              <w:rPr>
                <w:b/>
                <w:bCs/>
                <w:color w:val="auto"/>
              </w:rPr>
            </w:pPr>
            <w:r w:rsidRPr="00F1559A">
              <w:rPr>
                <w:b/>
                <w:bCs/>
                <w:color w:val="auto"/>
              </w:rPr>
              <w:t>Service</w:t>
            </w:r>
          </w:p>
        </w:tc>
        <w:tc>
          <w:tcPr>
            <w:tcW w:w="4365" w:type="dxa"/>
          </w:tcPr>
          <w:p w14:paraId="1F3CCC86" w14:textId="77777777" w:rsidR="00CE1F57" w:rsidRPr="00F1559A" w:rsidRDefault="00CE1F57" w:rsidP="001D05D3">
            <w:pPr>
              <w:spacing w:before="0" w:after="120"/>
              <w:rPr>
                <w:b/>
                <w:bCs/>
                <w:color w:val="auto"/>
              </w:rPr>
            </w:pPr>
            <w:r w:rsidRPr="00F1559A">
              <w:rPr>
                <w:b/>
                <w:bCs/>
                <w:color w:val="auto"/>
              </w:rPr>
              <w:t>Additional Teacher Aide hours from Budget 2025</w:t>
            </w:r>
          </w:p>
        </w:tc>
      </w:tr>
      <w:tr w:rsidR="00CE1F57" w:rsidRPr="00F1559A" w14:paraId="7F1BD2D0" w14:textId="77777777" w:rsidTr="00CE1F57">
        <w:tc>
          <w:tcPr>
            <w:tcW w:w="4364" w:type="dxa"/>
          </w:tcPr>
          <w:p w14:paraId="73CF6400" w14:textId="77777777" w:rsidR="00CE1F57" w:rsidRPr="00F1559A" w:rsidRDefault="00CE1F57" w:rsidP="001D05D3">
            <w:pPr>
              <w:spacing w:before="0" w:after="120"/>
              <w:rPr>
                <w:color w:val="auto"/>
              </w:rPr>
            </w:pPr>
            <w:r w:rsidRPr="00F1559A">
              <w:rPr>
                <w:color w:val="auto"/>
              </w:rPr>
              <w:t>Ongoing Resource Scheme (ORS)</w:t>
            </w:r>
          </w:p>
        </w:tc>
        <w:tc>
          <w:tcPr>
            <w:tcW w:w="4365" w:type="dxa"/>
          </w:tcPr>
          <w:p w14:paraId="763C3721" w14:textId="77777777" w:rsidR="00CE1F57" w:rsidRPr="00F1559A" w:rsidRDefault="00CE1F57" w:rsidP="001D05D3">
            <w:pPr>
              <w:spacing w:before="0" w:after="120"/>
              <w:rPr>
                <w:color w:val="auto"/>
              </w:rPr>
            </w:pPr>
            <w:r w:rsidRPr="00F1559A">
              <w:rPr>
                <w:color w:val="auto"/>
              </w:rPr>
              <w:t>1,020,080</w:t>
            </w:r>
          </w:p>
        </w:tc>
      </w:tr>
      <w:tr w:rsidR="00CE1F57" w:rsidRPr="00F1559A" w14:paraId="53C527F2" w14:textId="77777777" w:rsidTr="00CE1F57">
        <w:tc>
          <w:tcPr>
            <w:tcW w:w="4364" w:type="dxa"/>
          </w:tcPr>
          <w:p w14:paraId="69737011" w14:textId="77777777" w:rsidR="00CE1F57" w:rsidRPr="00F1559A" w:rsidRDefault="00CE1F57" w:rsidP="001D05D3">
            <w:pPr>
              <w:spacing w:before="0" w:after="120"/>
              <w:rPr>
                <w:color w:val="auto"/>
              </w:rPr>
            </w:pPr>
            <w:r w:rsidRPr="00F1559A">
              <w:rPr>
                <w:color w:val="auto"/>
              </w:rPr>
              <w:t>Early years at school</w:t>
            </w:r>
          </w:p>
        </w:tc>
        <w:tc>
          <w:tcPr>
            <w:tcW w:w="4365" w:type="dxa"/>
          </w:tcPr>
          <w:p w14:paraId="0C9F3BC8" w14:textId="77777777" w:rsidR="00CE1F57" w:rsidRPr="00F1559A" w:rsidRDefault="00CE1F57" w:rsidP="001D05D3">
            <w:pPr>
              <w:spacing w:before="0" w:after="120"/>
              <w:rPr>
                <w:color w:val="auto"/>
              </w:rPr>
            </w:pPr>
            <w:r w:rsidRPr="00F1559A">
              <w:rPr>
                <w:color w:val="auto"/>
              </w:rPr>
              <w:t>900,000</w:t>
            </w:r>
          </w:p>
        </w:tc>
      </w:tr>
      <w:tr w:rsidR="00CE1F57" w:rsidRPr="00F1559A" w14:paraId="1F38E5F1" w14:textId="77777777" w:rsidTr="00CE1F57">
        <w:tc>
          <w:tcPr>
            <w:tcW w:w="4364" w:type="dxa"/>
          </w:tcPr>
          <w:p w14:paraId="4D9A42E8" w14:textId="77777777" w:rsidR="00CE1F57" w:rsidRPr="00F1559A" w:rsidRDefault="00CE1F57" w:rsidP="001D05D3">
            <w:pPr>
              <w:spacing w:before="0" w:after="120"/>
              <w:rPr>
                <w:color w:val="auto"/>
              </w:rPr>
            </w:pPr>
            <w:r w:rsidRPr="00F1559A">
              <w:rPr>
                <w:color w:val="auto"/>
              </w:rPr>
              <w:t>Behaviour and Communications</w:t>
            </w:r>
          </w:p>
        </w:tc>
        <w:tc>
          <w:tcPr>
            <w:tcW w:w="4365" w:type="dxa"/>
          </w:tcPr>
          <w:p w14:paraId="3205AFE0" w14:textId="77777777" w:rsidR="00CE1F57" w:rsidRPr="00F1559A" w:rsidRDefault="00CE1F57" w:rsidP="001D05D3">
            <w:pPr>
              <w:spacing w:before="0" w:after="120"/>
              <w:rPr>
                <w:color w:val="auto"/>
              </w:rPr>
            </w:pPr>
            <w:r w:rsidRPr="00F1559A">
              <w:rPr>
                <w:color w:val="auto"/>
              </w:rPr>
              <w:t>157,089</w:t>
            </w:r>
          </w:p>
        </w:tc>
      </w:tr>
      <w:tr w:rsidR="00CE1F57" w:rsidRPr="00F1559A" w14:paraId="67A4A8FA" w14:textId="77777777" w:rsidTr="00CE1F57">
        <w:tc>
          <w:tcPr>
            <w:tcW w:w="4364" w:type="dxa"/>
          </w:tcPr>
          <w:p w14:paraId="64D9FF8D" w14:textId="77777777" w:rsidR="00CE1F57" w:rsidRPr="00F1559A" w:rsidRDefault="00CE1F57" w:rsidP="001D05D3">
            <w:pPr>
              <w:spacing w:before="0" w:after="120"/>
              <w:rPr>
                <w:color w:val="auto"/>
              </w:rPr>
            </w:pPr>
            <w:r w:rsidRPr="00F1559A">
              <w:rPr>
                <w:b/>
                <w:bCs/>
                <w:color w:val="auto"/>
              </w:rPr>
              <w:t>Total</w:t>
            </w:r>
          </w:p>
        </w:tc>
        <w:tc>
          <w:tcPr>
            <w:tcW w:w="4365" w:type="dxa"/>
          </w:tcPr>
          <w:p w14:paraId="1A2DBC7C" w14:textId="77777777" w:rsidR="00CE1F57" w:rsidRPr="00F1559A" w:rsidRDefault="00CE1F57" w:rsidP="001D05D3">
            <w:pPr>
              <w:spacing w:before="0" w:after="120"/>
              <w:rPr>
                <w:color w:val="auto"/>
              </w:rPr>
            </w:pPr>
            <w:r w:rsidRPr="00F1559A">
              <w:rPr>
                <w:b/>
                <w:bCs/>
                <w:color w:val="auto"/>
              </w:rPr>
              <w:t>2,077,169</w:t>
            </w:r>
          </w:p>
        </w:tc>
      </w:tr>
    </w:tbl>
    <w:p w14:paraId="54BC3B00" w14:textId="77777777" w:rsidR="00AD6393" w:rsidRDefault="00AD6393">
      <w:pPr>
        <w:spacing w:before="0" w:after="0" w:line="240" w:lineRule="auto"/>
      </w:pPr>
      <w:r>
        <w:br w:type="page"/>
      </w:r>
    </w:p>
    <w:p w14:paraId="32F3670C" w14:textId="14B3E747" w:rsidR="00CE1F57" w:rsidRPr="00F1559A" w:rsidRDefault="00CE1F57" w:rsidP="00CE1F57">
      <w:r w:rsidRPr="00F1559A">
        <w:t>Budget 2025 also provides:</w:t>
      </w:r>
    </w:p>
    <w:p w14:paraId="3EC5043C" w14:textId="77777777" w:rsidR="00CE1F57" w:rsidRPr="00F1559A" w:rsidRDefault="00CE1F57" w:rsidP="00307191">
      <w:pPr>
        <w:pStyle w:val="ListParagraph"/>
        <w:numPr>
          <w:ilvl w:val="0"/>
          <w:numId w:val="23"/>
        </w:numPr>
        <w:spacing w:before="0" w:after="120"/>
        <w:ind w:left="714" w:hanging="357"/>
      </w:pPr>
      <w:r w:rsidRPr="00F1559A">
        <w:t xml:space="preserve">$192.5 million so that all state and state integrated schools and </w:t>
      </w:r>
      <w:proofErr w:type="spellStart"/>
      <w:r w:rsidRPr="00F1559A">
        <w:t>kura</w:t>
      </w:r>
      <w:proofErr w:type="spellEnd"/>
      <w:r w:rsidRPr="00F1559A">
        <w:t xml:space="preserve"> with Year 1 to 8 students get access to a Learning Support Coordinator (around 650 additional FTTE), enabling improved identification of, and response to learner needs.</w:t>
      </w:r>
    </w:p>
    <w:p w14:paraId="27405993" w14:textId="77777777" w:rsidR="00CE1F57" w:rsidRPr="00F1559A" w:rsidRDefault="00CE1F57" w:rsidP="00307191">
      <w:pPr>
        <w:pStyle w:val="ListParagraph"/>
        <w:numPr>
          <w:ilvl w:val="0"/>
          <w:numId w:val="23"/>
        </w:numPr>
        <w:spacing w:before="0" w:after="120"/>
        <w:ind w:left="714" w:hanging="357"/>
      </w:pPr>
      <w:r w:rsidRPr="00F1559A">
        <w:t>$122.5 million to meet increased demand for the Ongoing Resource Scheme (ORS), for students with high and complex needs. This includes a structural change to the funding model so every child who is verified for ORS funding receives the support they need. This investment will also increase the number of specialists and teacher aide time to support the more than 1,700 additional learners forecast to access ORS over the next four years.</w:t>
      </w:r>
    </w:p>
    <w:p w14:paraId="6AB925D4" w14:textId="77777777" w:rsidR="00CE1F57" w:rsidRPr="00F1559A" w:rsidRDefault="00CE1F57" w:rsidP="00307191">
      <w:pPr>
        <w:pStyle w:val="ListParagraph"/>
        <w:numPr>
          <w:ilvl w:val="0"/>
          <w:numId w:val="23"/>
        </w:numPr>
        <w:spacing w:before="0" w:after="120"/>
        <w:ind w:left="714" w:hanging="357"/>
      </w:pPr>
      <w:r w:rsidRPr="00F1559A">
        <w:t>$41.5 million of operating and $1.4 million of capital funding for an extra 78.5 FTE speech language therapists, 6.2 FTE psychologists, and supporting teacher aide hours to help meet the growing demand of students with communication and behaviour needs. This will provide specialist supports to around 2500 students over the next four years.</w:t>
      </w:r>
    </w:p>
    <w:p w14:paraId="5BED3684" w14:textId="4FBD64EE" w:rsidR="00CE1F57" w:rsidRPr="00F1559A" w:rsidRDefault="00CE1F57" w:rsidP="00307191">
      <w:pPr>
        <w:pStyle w:val="ListParagraph"/>
        <w:numPr>
          <w:ilvl w:val="0"/>
          <w:numId w:val="23"/>
        </w:numPr>
        <w:spacing w:before="0" w:after="120"/>
        <w:ind w:left="714" w:hanging="357"/>
      </w:pPr>
      <w:r w:rsidRPr="00F1559A">
        <w:t xml:space="preserve">$7.3 million for 45 more places in the Intensive Wraparound Service </w:t>
      </w:r>
      <w:r w:rsidR="00E1135F" w:rsidRPr="00E1135F">
        <w:t>|</w:t>
      </w:r>
      <w:r w:rsidR="00E1135F">
        <w:t xml:space="preserve"> </w:t>
      </w:r>
      <w:proofErr w:type="spellStart"/>
      <w:r w:rsidRPr="00F1559A">
        <w:t>Te</w:t>
      </w:r>
      <w:proofErr w:type="spellEnd"/>
      <w:r w:rsidRPr="00F1559A">
        <w:t xml:space="preserve"> Kahu </w:t>
      </w:r>
      <w:proofErr w:type="spellStart"/>
      <w:r w:rsidRPr="00F1559A">
        <w:t>Tōī</w:t>
      </w:r>
      <w:proofErr w:type="spellEnd"/>
      <w:r w:rsidRPr="00F1559A">
        <w:t xml:space="preserve"> (a 7.5% increase), so more learners with the most complex social, emotional and behavioural needs can get tailored supports.</w:t>
      </w:r>
    </w:p>
    <w:p w14:paraId="36515380" w14:textId="77777777" w:rsidR="00CE1F57" w:rsidRPr="00F1559A" w:rsidRDefault="00CE1F57" w:rsidP="00307191">
      <w:pPr>
        <w:pStyle w:val="ListParagraph"/>
        <w:numPr>
          <w:ilvl w:val="0"/>
          <w:numId w:val="23"/>
        </w:numPr>
        <w:spacing w:before="0" w:after="120"/>
        <w:ind w:left="714" w:hanging="357"/>
      </w:pPr>
      <w:r w:rsidRPr="00F1559A">
        <w:t>$4.2 million to employ 25 intern education psychologists each year to enable a more sustainable pipeline of locally trained workforce.</w:t>
      </w:r>
    </w:p>
    <w:p w14:paraId="68FD1E67" w14:textId="77777777" w:rsidR="00CE1F57" w:rsidRPr="00F1559A" w:rsidRDefault="00CE1F57" w:rsidP="00307191">
      <w:pPr>
        <w:pStyle w:val="ListParagraph"/>
        <w:numPr>
          <w:ilvl w:val="0"/>
          <w:numId w:val="23"/>
        </w:numPr>
        <w:spacing w:before="0" w:after="120"/>
        <w:ind w:left="714" w:hanging="357"/>
      </w:pPr>
      <w:r w:rsidRPr="00F1559A">
        <w:t>$3.0 million of investment in our teacher aides with targeted professional learning and development to help them support learners with social, emotional, wellbeing and behavioural needs associated with disability and neurodiversity.</w:t>
      </w:r>
    </w:p>
    <w:p w14:paraId="51844B81" w14:textId="77777777" w:rsidR="00CE1F57" w:rsidRPr="00F1559A" w:rsidRDefault="00CE1F57" w:rsidP="00307191">
      <w:pPr>
        <w:pStyle w:val="ListParagraph"/>
        <w:numPr>
          <w:ilvl w:val="0"/>
          <w:numId w:val="23"/>
        </w:numPr>
        <w:spacing w:before="0" w:after="120"/>
        <w:ind w:left="714" w:hanging="357"/>
      </w:pPr>
      <w:r w:rsidRPr="00F1559A">
        <w:t>$90.0 million of capital funding and $18.4 million of operating funding for 25 new learning support satellite classrooms to provide around 225 new student places across the Ministry's specialist school network, and up to 365 property modifications to make schools more accessible.</w:t>
      </w:r>
    </w:p>
    <w:p w14:paraId="5B5177E4" w14:textId="77777777" w:rsidR="00CE1F57" w:rsidRPr="00F1559A" w:rsidRDefault="00CE1F57" w:rsidP="00CE1F57">
      <w:pPr>
        <w:pStyle w:val="Heading2"/>
      </w:pPr>
      <w:r w:rsidRPr="00F1559A">
        <w:t>Initiatives</w:t>
      </w:r>
    </w:p>
    <w:p w14:paraId="5F715279" w14:textId="77777777" w:rsidR="00CE1F57" w:rsidRPr="00F1559A" w:rsidRDefault="00CE1F57" w:rsidP="00CE1F57">
      <w:pPr>
        <w:pStyle w:val="Heading3"/>
      </w:pPr>
      <w:r w:rsidRPr="00F1559A">
        <w:t>Early Intervention Service Strengthened and Extended to Year 1 Learners</w:t>
      </w:r>
    </w:p>
    <w:p w14:paraId="1975D456" w14:textId="77777777" w:rsidR="00CE1F57" w:rsidRPr="00F1559A" w:rsidRDefault="00CE1F57" w:rsidP="00CE1F57">
      <w:pPr>
        <w:rPr>
          <w:b/>
          <w:bCs/>
        </w:rPr>
      </w:pPr>
      <w:r w:rsidRPr="00F1559A">
        <w:rPr>
          <w:b/>
          <w:bCs/>
        </w:rPr>
        <w:t>$216.6m operating funding</w:t>
      </w:r>
    </w:p>
    <w:p w14:paraId="585F9BB1" w14:textId="77777777" w:rsidR="00CE1F57" w:rsidRPr="00F1559A" w:rsidRDefault="00CE1F57" w:rsidP="00CE1F57">
      <w:r w:rsidRPr="00F1559A">
        <w:rPr>
          <w:b/>
          <w:bCs/>
        </w:rPr>
        <w:t>$9.4m capital</w:t>
      </w:r>
    </w:p>
    <w:p w14:paraId="66E4B4D5" w14:textId="77777777" w:rsidR="00CE1F57" w:rsidRPr="00F1559A" w:rsidRDefault="00CE1F57" w:rsidP="00CE1F57">
      <w:r w:rsidRPr="00F1559A">
        <w:t>This extends the Early Intervention Service (EIS) from early childhood education through to the end of Year 1 of primary school. This will help students who need additional support to have a smoother and more effective transition. It also funds expansion of the current service to address growing demand. This includes:</w:t>
      </w:r>
    </w:p>
    <w:p w14:paraId="6EFA3FEB" w14:textId="77777777" w:rsidR="00CE1F57" w:rsidRPr="00F1559A" w:rsidRDefault="00CE1F57" w:rsidP="001D05D3">
      <w:pPr>
        <w:pStyle w:val="ListParagraph"/>
        <w:numPr>
          <w:ilvl w:val="0"/>
          <w:numId w:val="24"/>
        </w:numPr>
        <w:spacing w:before="0" w:after="120"/>
        <w:ind w:left="714" w:hanging="357"/>
      </w:pPr>
      <w:r w:rsidRPr="00F1559A">
        <w:t>more than 560 new specialist staff for the expanded EIS to the end of year 1 and expand the current service</w:t>
      </w:r>
    </w:p>
    <w:p w14:paraId="117313D5" w14:textId="77777777" w:rsidR="00CE1F57" w:rsidRPr="00F1559A" w:rsidRDefault="00CE1F57" w:rsidP="001D05D3">
      <w:pPr>
        <w:pStyle w:val="ListParagraph"/>
        <w:numPr>
          <w:ilvl w:val="0"/>
          <w:numId w:val="24"/>
        </w:numPr>
        <w:spacing w:before="0" w:after="120"/>
        <w:ind w:left="714" w:hanging="357"/>
      </w:pPr>
      <w:r w:rsidRPr="00F1559A">
        <w:t xml:space="preserve">20% increase in funding for Study Awards to grow the EIS specialist workforce </w:t>
      </w:r>
    </w:p>
    <w:p w14:paraId="06CC96CB" w14:textId="77777777" w:rsidR="00CE1F57" w:rsidRPr="00F1559A" w:rsidRDefault="00CE1F57" w:rsidP="001D05D3">
      <w:pPr>
        <w:pStyle w:val="ListParagraph"/>
        <w:numPr>
          <w:ilvl w:val="0"/>
          <w:numId w:val="24"/>
        </w:numPr>
        <w:spacing w:before="0" w:after="120"/>
        <w:ind w:left="714" w:hanging="357"/>
      </w:pPr>
      <w:r w:rsidRPr="00F1559A">
        <w:t>funding increase for EIS service providers that have not had a price increase since 2019.</w:t>
      </w:r>
    </w:p>
    <w:p w14:paraId="71C19700" w14:textId="77777777" w:rsidR="00CE1F57" w:rsidRPr="00F1559A" w:rsidRDefault="00CE1F57" w:rsidP="00CE1F57">
      <w:r w:rsidRPr="00F1559A">
        <w:t>This initiative will increase participation in education, improve achievement, and reduce the need for support later in life.</w:t>
      </w:r>
    </w:p>
    <w:p w14:paraId="2ACAD01D" w14:textId="77777777" w:rsidR="00CE1F57" w:rsidRPr="00F1559A" w:rsidRDefault="00CE1F57" w:rsidP="00CE1F57">
      <w:pPr>
        <w:pStyle w:val="Heading3"/>
      </w:pPr>
      <w:r w:rsidRPr="00F1559A">
        <w:t>Teacher Aide Time to Support the Early Intervention Service Extension into Year 1 of Schools and Kura</w:t>
      </w:r>
    </w:p>
    <w:p w14:paraId="419EBEC7" w14:textId="77777777" w:rsidR="00CE1F57" w:rsidRPr="00F1559A" w:rsidRDefault="00CE1F57" w:rsidP="00CE1F57">
      <w:pPr>
        <w:rPr>
          <w:b/>
          <w:bCs/>
        </w:rPr>
      </w:pPr>
      <w:r w:rsidRPr="00F1559A">
        <w:rPr>
          <w:b/>
          <w:bCs/>
        </w:rPr>
        <w:t>$39.9m operating funding</w:t>
      </w:r>
    </w:p>
    <w:p w14:paraId="0209B4C2" w14:textId="6CDE913C" w:rsidR="00AD6393" w:rsidRDefault="00CE1F57" w:rsidP="00CE1F57">
      <w:r w:rsidRPr="00F1559A">
        <w:t>This funding massively expands the Teacher Aide hours for students in their early years of schooling who need the Early Learning service.</w:t>
      </w:r>
    </w:p>
    <w:p w14:paraId="2C950B48" w14:textId="2F09C214" w:rsidR="00CE1F57" w:rsidRPr="00F1559A" w:rsidRDefault="00AD6393" w:rsidP="00AD6393">
      <w:pPr>
        <w:spacing w:before="0" w:after="0" w:line="240" w:lineRule="auto"/>
      </w:pPr>
      <w:r>
        <w:br w:type="page"/>
      </w:r>
    </w:p>
    <w:tbl>
      <w:tblPr>
        <w:tblStyle w:val="TableStyle1"/>
        <w:tblW w:w="0" w:type="auto"/>
        <w:tblLook w:val="04A0" w:firstRow="1" w:lastRow="0" w:firstColumn="1" w:lastColumn="0" w:noHBand="0" w:noVBand="1"/>
      </w:tblPr>
      <w:tblGrid>
        <w:gridCol w:w="4364"/>
        <w:gridCol w:w="4365"/>
      </w:tblGrid>
      <w:tr w:rsidR="00CE1F57" w:rsidRPr="00F1559A" w14:paraId="50FD545D" w14:textId="77777777" w:rsidTr="00CE1F57">
        <w:tc>
          <w:tcPr>
            <w:tcW w:w="4364" w:type="dxa"/>
          </w:tcPr>
          <w:p w14:paraId="49682F7F" w14:textId="77777777" w:rsidR="00CE1F57" w:rsidRPr="00F1559A" w:rsidRDefault="00CE1F57" w:rsidP="001D05D3">
            <w:pPr>
              <w:spacing w:before="0" w:after="120"/>
              <w:rPr>
                <w:b/>
                <w:bCs/>
                <w:color w:val="auto"/>
              </w:rPr>
            </w:pPr>
            <w:r w:rsidRPr="00F1559A">
              <w:rPr>
                <w:b/>
                <w:bCs/>
                <w:color w:val="auto"/>
              </w:rPr>
              <w:t>Year</w:t>
            </w:r>
          </w:p>
        </w:tc>
        <w:tc>
          <w:tcPr>
            <w:tcW w:w="4365" w:type="dxa"/>
          </w:tcPr>
          <w:p w14:paraId="3CF2FDBF" w14:textId="77777777" w:rsidR="00CE1F57" w:rsidRPr="00F1559A" w:rsidRDefault="00CE1F57" w:rsidP="001D05D3">
            <w:pPr>
              <w:spacing w:before="0" w:after="120"/>
              <w:rPr>
                <w:b/>
                <w:bCs/>
                <w:color w:val="auto"/>
              </w:rPr>
            </w:pPr>
            <w:r w:rsidRPr="00F1559A">
              <w:rPr>
                <w:b/>
                <w:bCs/>
                <w:color w:val="auto"/>
              </w:rPr>
              <w:t>Cumulative No. of Teacher Aide hours</w:t>
            </w:r>
          </w:p>
        </w:tc>
      </w:tr>
      <w:tr w:rsidR="00CE1F57" w:rsidRPr="00F1559A" w14:paraId="2B858139" w14:textId="77777777" w:rsidTr="00CE1F57">
        <w:tc>
          <w:tcPr>
            <w:tcW w:w="4364" w:type="dxa"/>
          </w:tcPr>
          <w:p w14:paraId="219A54AB" w14:textId="77777777" w:rsidR="00CE1F57" w:rsidRPr="00F1559A" w:rsidRDefault="00CE1F57" w:rsidP="001D05D3">
            <w:pPr>
              <w:spacing w:before="0" w:after="120"/>
              <w:rPr>
                <w:color w:val="auto"/>
              </w:rPr>
            </w:pPr>
            <w:r w:rsidRPr="00F1559A">
              <w:rPr>
                <w:color w:val="auto"/>
              </w:rPr>
              <w:t>2026</w:t>
            </w:r>
          </w:p>
        </w:tc>
        <w:tc>
          <w:tcPr>
            <w:tcW w:w="4365" w:type="dxa"/>
          </w:tcPr>
          <w:p w14:paraId="38AEF8A4" w14:textId="77777777" w:rsidR="00CE1F57" w:rsidRPr="00F1559A" w:rsidRDefault="00CE1F57" w:rsidP="001D05D3">
            <w:pPr>
              <w:spacing w:before="0" w:after="120"/>
              <w:rPr>
                <w:color w:val="auto"/>
              </w:rPr>
            </w:pPr>
            <w:r w:rsidRPr="00F1559A">
              <w:rPr>
                <w:color w:val="auto"/>
              </w:rPr>
              <w:t>225,000</w:t>
            </w:r>
          </w:p>
        </w:tc>
      </w:tr>
      <w:tr w:rsidR="00CE1F57" w:rsidRPr="00F1559A" w14:paraId="4283E356" w14:textId="77777777" w:rsidTr="00CE1F57">
        <w:tc>
          <w:tcPr>
            <w:tcW w:w="4364" w:type="dxa"/>
          </w:tcPr>
          <w:p w14:paraId="3BBB32C9" w14:textId="77777777" w:rsidR="00CE1F57" w:rsidRPr="00F1559A" w:rsidRDefault="00CE1F57" w:rsidP="001D05D3">
            <w:pPr>
              <w:spacing w:before="0" w:after="120"/>
              <w:rPr>
                <w:color w:val="auto"/>
              </w:rPr>
            </w:pPr>
            <w:r w:rsidRPr="00F1559A">
              <w:rPr>
                <w:color w:val="auto"/>
              </w:rPr>
              <w:t>2027</w:t>
            </w:r>
          </w:p>
        </w:tc>
        <w:tc>
          <w:tcPr>
            <w:tcW w:w="4365" w:type="dxa"/>
          </w:tcPr>
          <w:p w14:paraId="17982303" w14:textId="77777777" w:rsidR="00CE1F57" w:rsidRPr="00F1559A" w:rsidRDefault="00CE1F57" w:rsidP="001D05D3">
            <w:pPr>
              <w:spacing w:before="0" w:after="120"/>
              <w:rPr>
                <w:color w:val="auto"/>
              </w:rPr>
            </w:pPr>
            <w:r w:rsidRPr="00F1559A">
              <w:rPr>
                <w:color w:val="auto"/>
              </w:rPr>
              <w:t>310,000</w:t>
            </w:r>
          </w:p>
        </w:tc>
      </w:tr>
      <w:tr w:rsidR="00CE1F57" w:rsidRPr="00F1559A" w14:paraId="1050F70C" w14:textId="77777777" w:rsidTr="00CE1F57">
        <w:tc>
          <w:tcPr>
            <w:tcW w:w="4364" w:type="dxa"/>
          </w:tcPr>
          <w:p w14:paraId="58B52B63" w14:textId="77777777" w:rsidR="00CE1F57" w:rsidRPr="00F1559A" w:rsidRDefault="00CE1F57" w:rsidP="001D05D3">
            <w:pPr>
              <w:spacing w:before="0" w:after="120"/>
              <w:rPr>
                <w:color w:val="auto"/>
              </w:rPr>
            </w:pPr>
            <w:r w:rsidRPr="00F1559A">
              <w:rPr>
                <w:color w:val="auto"/>
              </w:rPr>
              <w:t>2028</w:t>
            </w:r>
          </w:p>
        </w:tc>
        <w:tc>
          <w:tcPr>
            <w:tcW w:w="4365" w:type="dxa"/>
          </w:tcPr>
          <w:p w14:paraId="394E6A4E" w14:textId="77777777" w:rsidR="00CE1F57" w:rsidRPr="00F1559A" w:rsidRDefault="00CE1F57" w:rsidP="001D05D3">
            <w:pPr>
              <w:spacing w:before="0" w:after="120"/>
              <w:rPr>
                <w:color w:val="auto"/>
              </w:rPr>
            </w:pPr>
            <w:r w:rsidRPr="00F1559A">
              <w:rPr>
                <w:color w:val="auto"/>
              </w:rPr>
              <w:t>579,800</w:t>
            </w:r>
          </w:p>
        </w:tc>
      </w:tr>
    </w:tbl>
    <w:p w14:paraId="0D22507E" w14:textId="77777777" w:rsidR="00CE1F57" w:rsidRPr="00F1559A" w:rsidRDefault="00CE1F57" w:rsidP="00CE1F57">
      <w:r w:rsidRPr="00F1559A">
        <w:t>This initiative will enable specialists to provide more effective support to young learners accessing EIS by funding teacher aide time. These learners include children with communication difficulties or behavioural challenges who required additional support to be able to attend, progress and achieve in their learning alongside their peers.</w:t>
      </w:r>
    </w:p>
    <w:p w14:paraId="7876B009" w14:textId="77777777" w:rsidR="00CE1F57" w:rsidRPr="00F1559A" w:rsidRDefault="00CE1F57" w:rsidP="00CE1F57">
      <w:r w:rsidRPr="00F1559A">
        <w:t>With more consistent collaboration between teacher aides, teachers and specialists, this initiative is expected to contribute to smoother transitions in school, greater engagement in learning, and improved long-term educational outcomes.</w:t>
      </w:r>
    </w:p>
    <w:p w14:paraId="7C4C474C" w14:textId="77777777" w:rsidR="00CE1F57" w:rsidRPr="00F1559A" w:rsidRDefault="00CE1F57" w:rsidP="00CE1F57">
      <w:pPr>
        <w:pStyle w:val="Heading3"/>
      </w:pPr>
      <w:r w:rsidRPr="00F1559A">
        <w:t>Learning Support Coordinators for Schools with Year 1-8 Students</w:t>
      </w:r>
    </w:p>
    <w:p w14:paraId="15581C88" w14:textId="77777777" w:rsidR="00CE1F57" w:rsidRPr="00F1559A" w:rsidRDefault="00CE1F57" w:rsidP="00CE1F57">
      <w:pPr>
        <w:rPr>
          <w:b/>
          <w:bCs/>
        </w:rPr>
      </w:pPr>
      <w:r w:rsidRPr="00F1559A">
        <w:rPr>
          <w:b/>
          <w:bCs/>
        </w:rPr>
        <w:t>$192.5m operating funding</w:t>
      </w:r>
    </w:p>
    <w:p w14:paraId="704B52DD" w14:textId="77777777" w:rsidR="00CE1F57" w:rsidRPr="00F1559A" w:rsidRDefault="00CE1F57" w:rsidP="00CE1F57">
      <w:r w:rsidRPr="00F1559A">
        <w:t>This funding rolls out a Learning Support Coordinator (LSC) to all schools with Year 1 to 8 students that don't currently have an LSC.</w:t>
      </w:r>
    </w:p>
    <w:p w14:paraId="14B6D0BD" w14:textId="77777777" w:rsidR="00CE1F57" w:rsidRPr="00F1559A" w:rsidRDefault="00CE1F57" w:rsidP="00CE1F57">
      <w:pPr>
        <w:spacing w:after="120"/>
      </w:pPr>
      <w:r w:rsidRPr="00F1559A">
        <w:t>It provides around 650 new LSC full time teacher equivalents (FTTE), phased in over three years</w:t>
      </w:r>
    </w:p>
    <w:p w14:paraId="44729E3A" w14:textId="77777777" w:rsidR="00CE1F57" w:rsidRPr="00F1559A" w:rsidRDefault="00CE1F57" w:rsidP="001D05D3">
      <w:pPr>
        <w:pStyle w:val="ListParagraph"/>
        <w:numPr>
          <w:ilvl w:val="0"/>
          <w:numId w:val="26"/>
        </w:numPr>
        <w:spacing w:before="0" w:after="120"/>
        <w:ind w:left="714" w:hanging="357"/>
      </w:pPr>
      <w:r w:rsidRPr="00F1559A">
        <w:t>a new LSC will be allocated to ~1250 additional schools to benefit ~300,000 learners.</w:t>
      </w:r>
    </w:p>
    <w:p w14:paraId="7C2D006B" w14:textId="77777777" w:rsidR="00CE1F57" w:rsidRPr="00F1559A" w:rsidRDefault="00CE1F57" w:rsidP="001D05D3">
      <w:pPr>
        <w:pStyle w:val="ListParagraph"/>
        <w:numPr>
          <w:ilvl w:val="0"/>
          <w:numId w:val="26"/>
        </w:numPr>
        <w:spacing w:before="0" w:after="120"/>
        <w:ind w:left="714" w:hanging="357"/>
      </w:pPr>
      <w:r w:rsidRPr="00F1559A">
        <w:t>small schools with 100 students or less will get access to an LSC one day per week.</w:t>
      </w:r>
    </w:p>
    <w:p w14:paraId="6575F18B" w14:textId="77777777" w:rsidR="00CE1F57" w:rsidRPr="00F1559A" w:rsidRDefault="00CE1F57" w:rsidP="00CE1F57">
      <w:r w:rsidRPr="00F1559A">
        <w:t>There is also funding for:</w:t>
      </w:r>
    </w:p>
    <w:p w14:paraId="78C05841" w14:textId="77777777" w:rsidR="00CE1F57" w:rsidRPr="00F1559A" w:rsidRDefault="00CE1F57" w:rsidP="001D05D3">
      <w:pPr>
        <w:pStyle w:val="ListParagraph"/>
        <w:numPr>
          <w:ilvl w:val="0"/>
          <w:numId w:val="27"/>
        </w:numPr>
        <w:spacing w:before="0" w:after="120"/>
        <w:ind w:left="714" w:hanging="357"/>
      </w:pPr>
      <w:r w:rsidRPr="00F1559A">
        <w:t>professional learning and development for new LSCs.</w:t>
      </w:r>
    </w:p>
    <w:p w14:paraId="0606B200" w14:textId="77777777" w:rsidR="00CE1F57" w:rsidRPr="00F1559A" w:rsidRDefault="00CE1F57" w:rsidP="001D05D3">
      <w:pPr>
        <w:pStyle w:val="ListParagraph"/>
        <w:numPr>
          <w:ilvl w:val="0"/>
          <w:numId w:val="27"/>
        </w:numPr>
        <w:spacing w:before="0" w:after="120"/>
        <w:ind w:left="714" w:hanging="357"/>
      </w:pPr>
      <w:r w:rsidRPr="00F1559A">
        <w:t>an evaluation of the service.</w:t>
      </w:r>
    </w:p>
    <w:p w14:paraId="49E74B31" w14:textId="77777777" w:rsidR="00CE1F57" w:rsidRPr="00F1559A" w:rsidRDefault="00CE1F57" w:rsidP="00CE1F57">
      <w:pPr>
        <w:pStyle w:val="Heading3"/>
      </w:pPr>
      <w:r w:rsidRPr="00F1559A">
        <w:t>Ongoing Resourcing Scheme Volume Funding for the Increasing Number of Eligible Students</w:t>
      </w:r>
    </w:p>
    <w:p w14:paraId="493C828C" w14:textId="77777777" w:rsidR="00CE1F57" w:rsidRPr="00F1559A" w:rsidRDefault="00CE1F57" w:rsidP="00CE1F57">
      <w:pPr>
        <w:rPr>
          <w:b/>
          <w:bCs/>
        </w:rPr>
      </w:pPr>
      <w:r w:rsidRPr="00F1559A">
        <w:rPr>
          <w:b/>
          <w:bCs/>
        </w:rPr>
        <w:t>$122.5m operating funding</w:t>
      </w:r>
    </w:p>
    <w:p w14:paraId="31691658" w14:textId="77777777" w:rsidR="00CE1F57" w:rsidRPr="00F1559A" w:rsidRDefault="00CE1F57" w:rsidP="00CE1F57">
      <w:r w:rsidRPr="00F1559A">
        <w:t>This funds the more than 1,700 additional learners forecasted to access ORS by 2028/29.</w:t>
      </w:r>
    </w:p>
    <w:p w14:paraId="278AED82" w14:textId="77777777" w:rsidR="00CE1F57" w:rsidRPr="00F1559A" w:rsidRDefault="00CE1F57" w:rsidP="00CE1F57">
      <w:r w:rsidRPr="00F1559A">
        <w:t>Longer term, funding increases will be based on formal growth forecasts, rather than requiring annual Budget bids.</w:t>
      </w:r>
    </w:p>
    <w:p w14:paraId="17C66F44" w14:textId="719BA37C" w:rsidR="00AD6393" w:rsidRDefault="00CE1F57" w:rsidP="00CE1F57">
      <w:r w:rsidRPr="00F1559A">
        <w:t>That change will enable those students with the highest needs to be supported throughout their time at school.</w:t>
      </w:r>
    </w:p>
    <w:p w14:paraId="36E7B1C5" w14:textId="5E34799D" w:rsidR="00CE1F57" w:rsidRPr="00F1559A" w:rsidRDefault="00AD6393" w:rsidP="00AD6393">
      <w:pPr>
        <w:spacing w:before="0" w:after="0" w:line="240" w:lineRule="auto"/>
      </w:pPr>
      <w:r>
        <w:br w:type="page"/>
      </w:r>
    </w:p>
    <w:p w14:paraId="32A751C8" w14:textId="77777777" w:rsidR="00CE1F57" w:rsidRPr="00F1559A" w:rsidRDefault="00CE1F57" w:rsidP="00CE1F57">
      <w:pPr>
        <w:pStyle w:val="Heading3"/>
      </w:pPr>
      <w:r w:rsidRPr="00F1559A">
        <w:t>Behaviour and Communications Service Cost Pressure</w:t>
      </w:r>
    </w:p>
    <w:p w14:paraId="57F92379" w14:textId="77777777" w:rsidR="00CE1F57" w:rsidRPr="00F1559A" w:rsidRDefault="00CE1F57" w:rsidP="00CE1F57">
      <w:pPr>
        <w:rPr>
          <w:b/>
          <w:bCs/>
        </w:rPr>
      </w:pPr>
      <w:r w:rsidRPr="00F1559A">
        <w:rPr>
          <w:b/>
          <w:bCs/>
        </w:rPr>
        <w:t>$41.5m operating funding</w:t>
      </w:r>
    </w:p>
    <w:p w14:paraId="0BD2AD2E" w14:textId="77777777" w:rsidR="00CE1F57" w:rsidRPr="00F1559A" w:rsidRDefault="00CE1F57" w:rsidP="00CE1F57">
      <w:r w:rsidRPr="00F1559A">
        <w:rPr>
          <w:b/>
          <w:bCs/>
        </w:rPr>
        <w:t>$1.4m capital</w:t>
      </w:r>
    </w:p>
    <w:p w14:paraId="2C4A777B" w14:textId="77777777" w:rsidR="00CE1F57" w:rsidRPr="00F1559A" w:rsidRDefault="00CE1F57" w:rsidP="00CE1F57">
      <w:r w:rsidRPr="00F1559A">
        <w:t>This funding is for additional frontline staff to meet the forecast increased demand of around 2,500 learners who will need specialist support from the Behaviour and Communications Service over the next four years.</w:t>
      </w:r>
    </w:p>
    <w:p w14:paraId="3FD6853F" w14:textId="77777777" w:rsidR="00CE1F57" w:rsidRPr="00F1559A" w:rsidRDefault="00CE1F57" w:rsidP="00CE1F57">
      <w:r w:rsidRPr="00F1559A">
        <w:t>The funding is for an additional:</w:t>
      </w:r>
    </w:p>
    <w:p w14:paraId="23C29A61" w14:textId="77777777" w:rsidR="00CE1F57" w:rsidRPr="00F1559A" w:rsidRDefault="00CE1F57" w:rsidP="001D05D3">
      <w:pPr>
        <w:pStyle w:val="ListParagraph"/>
        <w:numPr>
          <w:ilvl w:val="0"/>
          <w:numId w:val="28"/>
        </w:numPr>
        <w:spacing w:before="0" w:after="120"/>
        <w:ind w:left="714" w:hanging="357"/>
      </w:pPr>
      <w:r w:rsidRPr="00F1559A">
        <w:t>78.5 FTE speech language therapists</w:t>
      </w:r>
    </w:p>
    <w:p w14:paraId="7BA94291" w14:textId="77777777" w:rsidR="00CE1F57" w:rsidRPr="00F1559A" w:rsidRDefault="00CE1F57" w:rsidP="001D05D3">
      <w:pPr>
        <w:pStyle w:val="ListParagraph"/>
        <w:numPr>
          <w:ilvl w:val="0"/>
          <w:numId w:val="28"/>
        </w:numPr>
        <w:spacing w:before="0" w:after="120"/>
        <w:ind w:left="714" w:hanging="357"/>
      </w:pPr>
      <w:r w:rsidRPr="00F1559A">
        <w:t>6.2 FTE educational psychologists</w:t>
      </w:r>
    </w:p>
    <w:p w14:paraId="276BB1E2" w14:textId="77777777" w:rsidR="00CE1F57" w:rsidRPr="00F1559A" w:rsidRDefault="00CE1F57" w:rsidP="001D05D3">
      <w:pPr>
        <w:pStyle w:val="ListParagraph"/>
        <w:numPr>
          <w:ilvl w:val="0"/>
          <w:numId w:val="28"/>
        </w:numPr>
        <w:spacing w:before="0" w:after="120"/>
        <w:ind w:left="714" w:hanging="357"/>
      </w:pPr>
      <w:r w:rsidRPr="00F1559A">
        <w:t>157,089 hours of teacher aide time.</w:t>
      </w:r>
    </w:p>
    <w:p w14:paraId="6993F2A8" w14:textId="77777777" w:rsidR="00CE1F57" w:rsidRPr="00F1559A" w:rsidRDefault="00CE1F57" w:rsidP="00CE1F57">
      <w:r w:rsidRPr="00F1559A">
        <w:t>This initiative provides increased capacity to address demand and reduce wait times so students with additional learning needs can receive the support they need.</w:t>
      </w:r>
    </w:p>
    <w:p w14:paraId="6BD102C7" w14:textId="6BF9DBEE" w:rsidR="00CE1F57" w:rsidRPr="00F1559A" w:rsidRDefault="00CE1F57" w:rsidP="00CE1F57">
      <w:pPr>
        <w:pStyle w:val="Heading3"/>
      </w:pPr>
      <w:r w:rsidRPr="00F1559A">
        <w:t xml:space="preserve">Expanding the Intensive Wraparound Service </w:t>
      </w:r>
      <w:r w:rsidR="00E1135F" w:rsidRPr="00E1135F">
        <w:t>|</w:t>
      </w:r>
      <w:r w:rsidR="00E1135F">
        <w:t xml:space="preserve"> </w:t>
      </w:r>
      <w:proofErr w:type="spellStart"/>
      <w:r w:rsidRPr="00F1559A">
        <w:t>Te</w:t>
      </w:r>
      <w:proofErr w:type="spellEnd"/>
      <w:r w:rsidRPr="00F1559A">
        <w:t xml:space="preserve"> Kahu </w:t>
      </w:r>
      <w:proofErr w:type="spellStart"/>
      <w:r w:rsidRPr="00F1559A">
        <w:t>Tōī</w:t>
      </w:r>
      <w:proofErr w:type="spellEnd"/>
      <w:r w:rsidRPr="00F1559A">
        <w:t>,</w:t>
      </w:r>
    </w:p>
    <w:p w14:paraId="4C646DC6" w14:textId="77777777" w:rsidR="00CE1F57" w:rsidRPr="00F1559A" w:rsidRDefault="00CE1F57" w:rsidP="00CE1F57">
      <w:pPr>
        <w:rPr>
          <w:b/>
          <w:bCs/>
        </w:rPr>
      </w:pPr>
      <w:r w:rsidRPr="00F1559A">
        <w:rPr>
          <w:b/>
          <w:bCs/>
        </w:rPr>
        <w:t>$7.3m operating funding</w:t>
      </w:r>
    </w:p>
    <w:p w14:paraId="43D42AE8" w14:textId="77777777" w:rsidR="00CE1F57" w:rsidRPr="00F1559A" w:rsidRDefault="00CE1F57" w:rsidP="00CE1F57">
      <w:r w:rsidRPr="00F1559A">
        <w:t>This initiative provides:</w:t>
      </w:r>
    </w:p>
    <w:p w14:paraId="3D7EE84A" w14:textId="1D4F260F" w:rsidR="00CE1F57" w:rsidRPr="00F1559A" w:rsidRDefault="00CE1F57" w:rsidP="001D05D3">
      <w:pPr>
        <w:pStyle w:val="ListParagraph"/>
        <w:numPr>
          <w:ilvl w:val="0"/>
          <w:numId w:val="29"/>
        </w:numPr>
        <w:spacing w:before="0" w:after="120"/>
        <w:ind w:left="714" w:hanging="357"/>
      </w:pPr>
      <w:r w:rsidRPr="00F1559A">
        <w:t xml:space="preserve">45 additional student places for </w:t>
      </w:r>
      <w:proofErr w:type="spellStart"/>
      <w:r w:rsidRPr="00F1559A">
        <w:t>Te</w:t>
      </w:r>
      <w:proofErr w:type="spellEnd"/>
      <w:r w:rsidRPr="00F1559A">
        <w:t xml:space="preserve"> Kahu </w:t>
      </w:r>
      <w:proofErr w:type="spellStart"/>
      <w:r w:rsidRPr="00F1559A">
        <w:t>Tōī</w:t>
      </w:r>
      <w:proofErr w:type="spellEnd"/>
      <w:r w:rsidRPr="00F1559A">
        <w:t xml:space="preserve"> </w:t>
      </w:r>
      <w:r w:rsidR="00E1135F" w:rsidRPr="00E1135F">
        <w:t>|</w:t>
      </w:r>
      <w:r w:rsidR="00E1135F">
        <w:t xml:space="preserve"> </w:t>
      </w:r>
      <w:r w:rsidRPr="00F1559A">
        <w:t>Intensive Wraparound Service over the next two years</w:t>
      </w:r>
    </w:p>
    <w:p w14:paraId="48A228D6" w14:textId="77777777" w:rsidR="00CE1F57" w:rsidRPr="00F1559A" w:rsidRDefault="00CE1F57" w:rsidP="001D05D3">
      <w:pPr>
        <w:pStyle w:val="ListParagraph"/>
        <w:numPr>
          <w:ilvl w:val="0"/>
          <w:numId w:val="29"/>
        </w:numPr>
        <w:spacing w:before="0" w:after="120"/>
        <w:ind w:left="714" w:hanging="357"/>
      </w:pPr>
      <w:r w:rsidRPr="00F1559A">
        <w:t>5 new psychologist FTE and 8 facilitator FTE by 2027.</w:t>
      </w:r>
    </w:p>
    <w:p w14:paraId="10057E4D" w14:textId="77777777" w:rsidR="00CE1F57" w:rsidRPr="00F1559A" w:rsidRDefault="00CE1F57" w:rsidP="00CE1F57">
      <w:proofErr w:type="spellStart"/>
      <w:r w:rsidRPr="00F1559A">
        <w:t>Te</w:t>
      </w:r>
      <w:proofErr w:type="spellEnd"/>
      <w:r w:rsidRPr="00F1559A">
        <w:t xml:space="preserve"> Kahu </w:t>
      </w:r>
      <w:proofErr w:type="spellStart"/>
      <w:r w:rsidRPr="00F1559A">
        <w:t>Tōī</w:t>
      </w:r>
      <w:proofErr w:type="spellEnd"/>
      <w:r w:rsidRPr="00F1559A">
        <w:t xml:space="preserve"> supports students in Years 0 to 10 with the most complex and challenging behaviour, social and learning needs—at school, at home, and in the community.</w:t>
      </w:r>
    </w:p>
    <w:p w14:paraId="3DCAFA4F" w14:textId="77777777" w:rsidR="00CE1F57" w:rsidRPr="00F1559A" w:rsidRDefault="00CE1F57" w:rsidP="00CE1F57">
      <w:pPr>
        <w:pStyle w:val="Heading3"/>
      </w:pPr>
      <w:r w:rsidRPr="00F1559A">
        <w:t>Intern Psychologist Salaries Cost Pressure</w:t>
      </w:r>
    </w:p>
    <w:p w14:paraId="2EF1743A" w14:textId="77777777" w:rsidR="00CE1F57" w:rsidRPr="00F1559A" w:rsidRDefault="00CE1F57" w:rsidP="00CE1F57">
      <w:r w:rsidRPr="00F1559A">
        <w:rPr>
          <w:b/>
          <w:bCs/>
        </w:rPr>
        <w:t>$4.2m operating funding</w:t>
      </w:r>
    </w:p>
    <w:p w14:paraId="0004B283" w14:textId="77777777" w:rsidR="00CE1F57" w:rsidRPr="00F1559A" w:rsidRDefault="00CE1F57" w:rsidP="00CE1F57">
      <w:r w:rsidRPr="00F1559A">
        <w:t>This funds the employment of 25 intern education psychologists per year.</w:t>
      </w:r>
    </w:p>
    <w:p w14:paraId="4F40EC1C" w14:textId="77777777" w:rsidR="00CE1F57" w:rsidRPr="00F1559A" w:rsidRDefault="00CE1F57" w:rsidP="00CE1F57">
      <w:r w:rsidRPr="00F1559A">
        <w:t>Interns need to complete a supervised placement to be eligible for full registration as psychologists. This initiative provides a more sustainable the pipeline of locally trained workforce.</w:t>
      </w:r>
    </w:p>
    <w:p w14:paraId="08AEC192" w14:textId="77777777" w:rsidR="00CE1F57" w:rsidRPr="00F1559A" w:rsidRDefault="00CE1F57" w:rsidP="00CE1F57">
      <w:r w:rsidRPr="00F1559A">
        <w:t>In recent years, more than 85% of the interns have been offered ongoing employment within the Ministry once they are qualified.</w:t>
      </w:r>
    </w:p>
    <w:p w14:paraId="3344C5BF" w14:textId="17EBB900" w:rsidR="00777C15" w:rsidRDefault="00CE1F57" w:rsidP="00CE1F57">
      <w:r w:rsidRPr="00F1559A">
        <w:t>(Prior to a 2023 Employment Relations Authority determination, interns were paid stipends for being on scholarships. Having been deemed interns, they must be paid as fixed term employees).</w:t>
      </w:r>
    </w:p>
    <w:p w14:paraId="4D92E86F" w14:textId="2C1EF225" w:rsidR="00CE1F57" w:rsidRPr="00F1559A" w:rsidRDefault="00777C15" w:rsidP="00777C15">
      <w:pPr>
        <w:spacing w:before="0" w:after="0" w:line="240" w:lineRule="auto"/>
      </w:pPr>
      <w:r>
        <w:br w:type="page"/>
      </w:r>
    </w:p>
    <w:p w14:paraId="706303B4" w14:textId="77777777" w:rsidR="00CE1F57" w:rsidRPr="00F1559A" w:rsidRDefault="00CE1F57" w:rsidP="00CE1F57">
      <w:pPr>
        <w:pStyle w:val="Heading3"/>
      </w:pPr>
      <w:r w:rsidRPr="00F1559A">
        <w:t>Teacher Aide Professional Learning and Development</w:t>
      </w:r>
    </w:p>
    <w:p w14:paraId="21920FFF" w14:textId="77777777" w:rsidR="00CE1F57" w:rsidRPr="00F1559A" w:rsidRDefault="00CE1F57" w:rsidP="00CE1F57">
      <w:pPr>
        <w:rPr>
          <w:b/>
          <w:bCs/>
        </w:rPr>
      </w:pPr>
      <w:r w:rsidRPr="00F1559A">
        <w:rPr>
          <w:b/>
          <w:bCs/>
        </w:rPr>
        <w:t>$3.0m operating funding</w:t>
      </w:r>
    </w:p>
    <w:p w14:paraId="7B7C69FF" w14:textId="77777777" w:rsidR="00CE1F57" w:rsidRPr="00F1559A" w:rsidRDefault="00CE1F57" w:rsidP="00CE1F57">
      <w:r w:rsidRPr="00F1559A">
        <w:t>This funding will provide professional learning and development (PLD) for teacher aides in state and state integrated schools.</w:t>
      </w:r>
    </w:p>
    <w:p w14:paraId="6EFB5CF6" w14:textId="77777777" w:rsidR="00CE1F57" w:rsidRPr="00F1559A" w:rsidRDefault="00CE1F57" w:rsidP="00CE1F57">
      <w:r w:rsidRPr="00F1559A">
        <w:t>The PLD will be based on evidence-based practices, to strengthen teacher aides' capability when working with students who experience behavioural or learning difficulties associated with disability or neurodiversity.</w:t>
      </w:r>
    </w:p>
    <w:p w14:paraId="3C2A36FD" w14:textId="77777777" w:rsidR="00CE1F57" w:rsidRPr="00F1559A" w:rsidRDefault="00CE1F57" w:rsidP="00CE1F57">
      <w:pPr>
        <w:pStyle w:val="Heading3"/>
      </w:pPr>
      <w:r w:rsidRPr="00F1559A">
        <w:t>Expanding the Learning Support Network and Delivering Property Modifications—Contingency</w:t>
      </w:r>
    </w:p>
    <w:p w14:paraId="3A8C57DC" w14:textId="77777777" w:rsidR="00CE1F57" w:rsidRPr="00F1559A" w:rsidRDefault="00CE1F57" w:rsidP="00CE1F57">
      <w:pPr>
        <w:rPr>
          <w:b/>
          <w:bCs/>
        </w:rPr>
      </w:pPr>
      <w:r w:rsidRPr="00F1559A">
        <w:rPr>
          <w:b/>
          <w:bCs/>
        </w:rPr>
        <w:t>$18.4m operating funding</w:t>
      </w:r>
    </w:p>
    <w:p w14:paraId="3513657E" w14:textId="77777777" w:rsidR="00CE1F57" w:rsidRPr="00F1559A" w:rsidRDefault="00CE1F57" w:rsidP="00CE1F57">
      <w:pPr>
        <w:rPr>
          <w:b/>
          <w:bCs/>
        </w:rPr>
      </w:pPr>
      <w:r w:rsidRPr="00F1559A">
        <w:rPr>
          <w:b/>
          <w:bCs/>
        </w:rPr>
        <w:t>$90.0m capital</w:t>
      </w:r>
    </w:p>
    <w:p w14:paraId="4429730E" w14:textId="77777777" w:rsidR="00CE1F57" w:rsidRPr="00F1559A" w:rsidRDefault="00CE1F57" w:rsidP="00CE1F57">
      <w:r w:rsidRPr="00F1559A">
        <w:t>This initiative supports students with learning support needs to access the education setting that best meets their needs, whether that is a specialist school or their local school.</w:t>
      </w:r>
    </w:p>
    <w:p w14:paraId="052FC997" w14:textId="77777777" w:rsidR="00CE1F57" w:rsidRPr="00F1559A" w:rsidRDefault="00CE1F57" w:rsidP="00CE1F57">
      <w:r w:rsidRPr="00F1559A">
        <w:t>This funding delivers:</w:t>
      </w:r>
    </w:p>
    <w:p w14:paraId="15554FBE" w14:textId="77777777" w:rsidR="00CE1F57" w:rsidRPr="00F1559A" w:rsidRDefault="00CE1F57" w:rsidP="001D05D3">
      <w:pPr>
        <w:pStyle w:val="ListParagraph"/>
        <w:numPr>
          <w:ilvl w:val="0"/>
          <w:numId w:val="25"/>
        </w:numPr>
        <w:spacing w:before="0" w:after="120"/>
        <w:ind w:left="714" w:hanging="357"/>
      </w:pPr>
      <w:r w:rsidRPr="00F1559A">
        <w:t>up to 25 new classrooms in the specialist school network</w:t>
      </w:r>
    </w:p>
    <w:p w14:paraId="04E0F41C" w14:textId="77777777" w:rsidR="00CE1F57" w:rsidRPr="00F1559A" w:rsidRDefault="00CE1F57" w:rsidP="001D05D3">
      <w:pPr>
        <w:pStyle w:val="ListParagraph"/>
        <w:numPr>
          <w:ilvl w:val="0"/>
          <w:numId w:val="25"/>
        </w:numPr>
        <w:spacing w:before="0" w:after="120"/>
        <w:ind w:left="714" w:hanging="357"/>
      </w:pPr>
      <w:r w:rsidRPr="00F1559A">
        <w:t>up to 365 learning support property modifications to provide equitable access to education for all students. These modifications include the purchase and installation of automatic doors, lifts, fencing, hoists and bathroom modifications.</w:t>
      </w:r>
    </w:p>
    <w:p w14:paraId="45017F9B" w14:textId="77777777" w:rsidR="00CE1F57" w:rsidRPr="00F1559A" w:rsidRDefault="00CE1F57" w:rsidP="00CE1F57">
      <w:pPr>
        <w:pStyle w:val="Heading2"/>
      </w:pPr>
      <w:r w:rsidRPr="00F1559A">
        <w:t>For more information</w:t>
      </w:r>
    </w:p>
    <w:p w14:paraId="6589484E" w14:textId="77777777" w:rsidR="00CE1F57" w:rsidRPr="00F1559A" w:rsidRDefault="00CE1F57" w:rsidP="00CE1F57">
      <w:r w:rsidRPr="00F1559A">
        <w:t xml:space="preserve">Please visit the Ministry of Education website. Go here: </w:t>
      </w:r>
      <w:hyperlink r:id="rId13" w:history="1">
        <w:r w:rsidRPr="001D05D3">
          <w:rPr>
            <w:rStyle w:val="Hyperlink"/>
            <w:color w:val="0000FF"/>
          </w:rPr>
          <w:t>https://www.education.govt.nz/our-work/publications/corporate-documents/budget-2025/learning-support</w:t>
        </w:r>
      </w:hyperlink>
      <w:r w:rsidRPr="00F1559A">
        <w:t xml:space="preserve"> (</w:t>
      </w:r>
      <w:hyperlink r:id="rId14" w:history="1">
        <w:r w:rsidRPr="001D05D3">
          <w:rPr>
            <w:rStyle w:val="Hyperlink"/>
            <w:color w:val="0000FF"/>
          </w:rPr>
          <w:t>https://tinyurl.com/learning-support-2025</w:t>
        </w:r>
      </w:hyperlink>
      <w:r w:rsidRPr="00F1559A">
        <w:t>).</w:t>
      </w:r>
    </w:p>
    <w:p w14:paraId="5EA7C0DC" w14:textId="4F793CA9" w:rsidR="008F322C" w:rsidRPr="006C3EE9" w:rsidRDefault="006C3EE9" w:rsidP="008F322C">
      <w:pPr>
        <w:rPr>
          <w:b/>
          <w:bCs/>
        </w:rPr>
      </w:pPr>
      <w:r w:rsidRPr="006C3EE9">
        <w:rPr>
          <w:b/>
          <w:bCs/>
        </w:rPr>
        <w:t>End of Learning Support: Budget Factsheet 2025</w:t>
      </w:r>
    </w:p>
    <w:sectPr w:rsidR="008F322C" w:rsidRPr="006C3EE9" w:rsidSect="00307191">
      <w:footerReference w:type="default" r:id="rId15"/>
      <w:pgSz w:w="11907" w:h="16839" w:code="9"/>
      <w:pgMar w:top="1440" w:right="1247" w:bottom="1440" w:left="1247" w:header="624" w:footer="624" w:gutter="0"/>
      <w:pgNumType w:start="1"/>
      <w:cols w:space="708"/>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9C00D" w14:textId="77777777" w:rsidR="00CE1F57" w:rsidRDefault="00CE1F57">
      <w:r>
        <w:separator/>
      </w:r>
    </w:p>
  </w:endnote>
  <w:endnote w:type="continuationSeparator" w:id="0">
    <w:p w14:paraId="49CAEC00" w14:textId="77777777" w:rsidR="00CE1F57" w:rsidRDefault="00CE1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ABCE2" w14:textId="77777777" w:rsidR="00FC6AAA" w:rsidRDefault="00FC6AAA" w:rsidP="00D0147F">
    <w:pPr>
      <w:pStyle w:val="Footer"/>
      <w:framePr w:wrap="around"/>
    </w:pPr>
    <w:r>
      <w:fldChar w:fldCharType="begin"/>
    </w:r>
    <w:r>
      <w:instrText xml:space="preserve">PAGE  </w:instrText>
    </w:r>
    <w:r>
      <w:fldChar w:fldCharType="end"/>
    </w:r>
  </w:p>
  <w:p w14:paraId="78FD04FD" w14:textId="77777777" w:rsidR="00FC6AAA" w:rsidRDefault="00FC6AAA" w:rsidP="00D0147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5C91" w14:textId="77777777" w:rsidR="00FC6AAA" w:rsidRDefault="00FC6AAA" w:rsidP="00D0147F">
    <w:pPr>
      <w:pStyle w:val="Footer"/>
      <w:framePr w:wrap="around"/>
    </w:pPr>
  </w:p>
  <w:p w14:paraId="1801FA26" w14:textId="77777777" w:rsidR="00FC6AAA" w:rsidRDefault="00FC6AAA" w:rsidP="00D0147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004E" w14:textId="77777777" w:rsidR="003D1E3F" w:rsidRDefault="00D6394F" w:rsidP="00D6394F">
    <w:pPr>
      <w:pStyle w:val="Footer"/>
      <w:framePr w:hRule="auto" w:wrap="auto" w:vAnchor="margin" w:hAnchor="text" w:xAlign="left" w:yAlign="inline"/>
    </w:pPr>
    <w:r>
      <w:fldChar w:fldCharType="begin"/>
    </w:r>
    <w:r>
      <w:instrText xml:space="preserve">PAGE  </w:instrText>
    </w:r>
    <w:r>
      <w:fldChar w:fldCharType="separate"/>
    </w:r>
    <w:r w:rsidR="000F74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9F906" w14:textId="77777777" w:rsidR="00CE1F57" w:rsidRDefault="00CE1F57">
      <w:r>
        <w:separator/>
      </w:r>
    </w:p>
  </w:footnote>
  <w:footnote w:type="continuationSeparator" w:id="0">
    <w:p w14:paraId="2EF74360" w14:textId="77777777" w:rsidR="00CE1F57" w:rsidRDefault="00CE1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3FD0" w14:textId="77777777" w:rsidR="009717B2" w:rsidRDefault="009B443C" w:rsidP="00947ACC">
    <w:pPr>
      <w:pStyle w:val="Header"/>
      <w:tabs>
        <w:tab w:val="clear" w:pos="4153"/>
        <w:tab w:val="clear" w:pos="8306"/>
        <w:tab w:val="left" w:pos="4008"/>
      </w:tabs>
    </w:pPr>
    <w:r>
      <w:rPr>
        <w:noProof/>
        <w:lang w:val="en-NZ" w:eastAsia="ja-JP"/>
      </w:rPr>
      <mc:AlternateContent>
        <mc:Choice Requires="wps">
          <w:drawing>
            <wp:anchor distT="0" distB="0" distL="114300" distR="114300" simplePos="0" relativeHeight="251657728" behindDoc="0" locked="0" layoutInCell="1" allowOverlap="1" wp14:anchorId="6EFA5700" wp14:editId="26711AE6">
              <wp:simplePos x="0" y="0"/>
              <wp:positionH relativeFrom="column">
                <wp:posOffset>23495</wp:posOffset>
              </wp:positionH>
              <wp:positionV relativeFrom="page">
                <wp:posOffset>487680</wp:posOffset>
              </wp:positionV>
              <wp:extent cx="655320" cy="472440"/>
              <wp:effectExtent l="0" t="0" r="11430"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72440"/>
                      </a:xfrm>
                      <a:prstGeom prst="rect">
                        <a:avLst/>
                      </a:prstGeom>
                      <a:solidFill>
                        <a:srgbClr val="FFFFFF"/>
                      </a:solidFill>
                      <a:ln w="15875">
                        <a:solidFill>
                          <a:srgbClr val="000000"/>
                        </a:solidFill>
                        <a:miter lim="800000"/>
                        <a:headEnd/>
                        <a:tailEnd/>
                      </a:ln>
                    </wps:spPr>
                    <wps:txbx>
                      <w:txbxContent>
                        <w:p w14:paraId="35DFA1F5" w14:textId="77777777" w:rsidR="00FC6AAA" w:rsidRPr="00320DFF" w:rsidRDefault="002A00F5" w:rsidP="00E95DD4">
                          <w:pPr>
                            <w:rPr>
                              <w:rStyle w:val="Emphasis"/>
                              <w:lang w:val="en-NZ"/>
                            </w:rPr>
                          </w:pPr>
                          <w:r>
                            <w:rPr>
                              <w:rStyle w:val="Emphasis"/>
                            </w:rPr>
                            <w:t>18</w:t>
                          </w:r>
                          <w:r w:rsidR="00FC6AAA" w:rsidRPr="00320DFF">
                            <w:rPr>
                              <w:rStyle w:val="Emphasis"/>
                            </w:rPr>
                            <w:t>pt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A5700" id="_x0000_t202" coordsize="21600,21600" o:spt="202" path="m,l,21600r21600,l21600,xe">
              <v:stroke joinstyle="miter"/>
              <v:path gradientshapeok="t" o:connecttype="rect"/>
            </v:shapetype>
            <v:shape id="Text Box 1" o:spid="_x0000_s1026" type="#_x0000_t202" style="position:absolute;margin-left:1.85pt;margin-top:38.4pt;width:51.6pt;height:3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" strokeweight="1.25pt">
              <v:textbox inset="1.5mm,,1.5mm">
                <w:txbxContent>
                  <w:p w14:paraId="35DFA1F5" w14:textId="77777777" w:rsidR="00FC6AAA" w:rsidRPr="00320DFF" w:rsidRDefault="002A00F5" w:rsidP="00E95DD4">
                    <w:pPr>
                      <w:rPr>
                        <w:rStyle w:val="Emphasis"/>
                        <w:lang w:val="en-NZ"/>
                      </w:rPr>
                    </w:pPr>
                    <w:r>
                      <w:rPr>
                        <w:rStyle w:val="Emphasis"/>
                      </w:rPr>
                      <w:t>18</w:t>
                    </w:r>
                    <w:r w:rsidR="00FC6AAA" w:rsidRPr="00320DFF">
                      <w:rPr>
                        <w:rStyle w:val="Emphasis"/>
                      </w:rPr>
                      <w:t>pt</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541B" w14:textId="77777777" w:rsidR="002D4042" w:rsidRDefault="002D4042" w:rsidP="00947ACC">
    <w:pPr>
      <w:pStyle w:val="Header"/>
      <w:tabs>
        <w:tab w:val="clear" w:pos="4153"/>
        <w:tab w:val="clear" w:pos="8306"/>
        <w:tab w:val="left" w:pos="400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CC9A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9218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B41A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D065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0841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5014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078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E4C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DA86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60CD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65BDBB"/>
    <w:multiLevelType w:val="singleLevel"/>
    <w:tmpl w:val="2CEED441"/>
    <w:lvl w:ilvl="0">
      <w:numFmt w:val="bullet"/>
      <w:lvlText w:val="·"/>
      <w:lvlJc w:val="left"/>
      <w:pPr>
        <w:tabs>
          <w:tab w:val="num" w:pos="144"/>
        </w:tabs>
      </w:pPr>
      <w:rPr>
        <w:rFonts w:ascii="Symbol" w:hAnsi="Symbol"/>
        <w:snapToGrid/>
        <w:spacing w:val="29"/>
        <w:sz w:val="24"/>
      </w:rPr>
    </w:lvl>
  </w:abstractNum>
  <w:abstractNum w:abstractNumId="11" w15:restartNumberingAfterBreak="0">
    <w:nsid w:val="0C0432F4"/>
    <w:multiLevelType w:val="hybridMultilevel"/>
    <w:tmpl w:val="14FA1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4BE6297"/>
    <w:multiLevelType w:val="singleLevel"/>
    <w:tmpl w:val="14090001"/>
    <w:lvl w:ilvl="0">
      <w:start w:val="1"/>
      <w:numFmt w:val="bullet"/>
      <w:lvlText w:val=""/>
      <w:lvlJc w:val="left"/>
      <w:pPr>
        <w:ind w:left="720" w:hanging="360"/>
      </w:pPr>
      <w:rPr>
        <w:rFonts w:ascii="Symbol" w:hAnsi="Symbol" w:hint="default"/>
      </w:rPr>
    </w:lvl>
  </w:abstractNum>
  <w:abstractNum w:abstractNumId="13" w15:restartNumberingAfterBreak="0">
    <w:nsid w:val="16707074"/>
    <w:multiLevelType w:val="hybridMultilevel"/>
    <w:tmpl w:val="AD1C9202"/>
    <w:lvl w:ilvl="0" w:tplc="569271A6">
      <w:start w:val="1"/>
      <w:numFmt w:val="bullet"/>
      <w:lvlText w:val=""/>
      <w:lvlJc w:val="left"/>
      <w:pPr>
        <w:tabs>
          <w:tab w:val="num" w:pos="5256"/>
        </w:tabs>
        <w:ind w:left="525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2778C"/>
    <w:multiLevelType w:val="hybridMultilevel"/>
    <w:tmpl w:val="F8244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51416D2"/>
    <w:multiLevelType w:val="hybridMultilevel"/>
    <w:tmpl w:val="66E4A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2F608C8"/>
    <w:multiLevelType w:val="singleLevel"/>
    <w:tmpl w:val="14090001"/>
    <w:lvl w:ilvl="0">
      <w:start w:val="1"/>
      <w:numFmt w:val="bullet"/>
      <w:lvlText w:val=""/>
      <w:lvlJc w:val="left"/>
      <w:pPr>
        <w:ind w:left="720" w:hanging="360"/>
      </w:pPr>
      <w:rPr>
        <w:rFonts w:ascii="Symbol" w:hAnsi="Symbol" w:hint="default"/>
      </w:rPr>
    </w:lvl>
  </w:abstractNum>
  <w:abstractNum w:abstractNumId="17" w15:restartNumberingAfterBreak="0">
    <w:nsid w:val="461C73CB"/>
    <w:multiLevelType w:val="hybridMultilevel"/>
    <w:tmpl w:val="EE920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2EB19C4"/>
    <w:multiLevelType w:val="hybridMultilevel"/>
    <w:tmpl w:val="4CE45A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A0D2FF8"/>
    <w:multiLevelType w:val="singleLevel"/>
    <w:tmpl w:val="14090001"/>
    <w:lvl w:ilvl="0">
      <w:start w:val="1"/>
      <w:numFmt w:val="bullet"/>
      <w:lvlText w:val=""/>
      <w:lvlJc w:val="left"/>
      <w:pPr>
        <w:ind w:left="720" w:hanging="360"/>
      </w:pPr>
      <w:rPr>
        <w:rFonts w:ascii="Symbol" w:hAnsi="Symbol" w:hint="default"/>
      </w:rPr>
    </w:lvl>
  </w:abstractNum>
  <w:abstractNum w:abstractNumId="20" w15:restartNumberingAfterBreak="0">
    <w:nsid w:val="6E8D71EC"/>
    <w:multiLevelType w:val="hybridMultilevel"/>
    <w:tmpl w:val="7074931E"/>
    <w:lvl w:ilvl="0" w:tplc="C58289BA">
      <w:start w:val="1"/>
      <w:numFmt w:val="bullet"/>
      <w:pStyle w:val="StyleBulleted"/>
      <w:lvlText w:val=""/>
      <w:lvlJc w:val="left"/>
      <w:pPr>
        <w:tabs>
          <w:tab w:val="num" w:pos="0"/>
        </w:tabs>
        <w:ind w:left="160" w:hanging="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D810C9"/>
    <w:multiLevelType w:val="singleLevel"/>
    <w:tmpl w:val="14090001"/>
    <w:lvl w:ilvl="0">
      <w:start w:val="1"/>
      <w:numFmt w:val="bullet"/>
      <w:lvlText w:val=""/>
      <w:lvlJc w:val="left"/>
      <w:pPr>
        <w:ind w:left="720" w:hanging="360"/>
      </w:pPr>
      <w:rPr>
        <w:rFonts w:ascii="Symbol" w:hAnsi="Symbol" w:hint="default"/>
      </w:rPr>
    </w:lvl>
  </w:abstractNum>
  <w:abstractNum w:abstractNumId="22" w15:restartNumberingAfterBreak="0">
    <w:nsid w:val="7DFB5E06"/>
    <w:multiLevelType w:val="singleLevel"/>
    <w:tmpl w:val="14090001"/>
    <w:lvl w:ilvl="0">
      <w:start w:val="1"/>
      <w:numFmt w:val="bullet"/>
      <w:lvlText w:val=""/>
      <w:lvlJc w:val="left"/>
      <w:pPr>
        <w:ind w:left="720" w:hanging="360"/>
      </w:pPr>
      <w:rPr>
        <w:rFonts w:ascii="Symbol" w:hAnsi="Symbol" w:hint="default"/>
      </w:rPr>
    </w:lvl>
  </w:abstractNum>
  <w:abstractNum w:abstractNumId="23" w15:restartNumberingAfterBreak="0">
    <w:nsid w:val="7F2E529F"/>
    <w:multiLevelType w:val="hybridMultilevel"/>
    <w:tmpl w:val="DEACF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821918619">
    <w:abstractNumId w:val="13"/>
  </w:num>
  <w:num w:numId="2" w16cid:durableId="57637754">
    <w:abstractNumId w:val="20"/>
  </w:num>
  <w:num w:numId="3" w16cid:durableId="1237475871">
    <w:abstractNumId w:val="13"/>
  </w:num>
  <w:num w:numId="4" w16cid:durableId="598410928">
    <w:abstractNumId w:val="13"/>
  </w:num>
  <w:num w:numId="5" w16cid:durableId="195629227">
    <w:abstractNumId w:val="13"/>
  </w:num>
  <w:num w:numId="6" w16cid:durableId="728071319">
    <w:abstractNumId w:val="13"/>
  </w:num>
  <w:num w:numId="7" w16cid:durableId="1028019779">
    <w:abstractNumId w:val="20"/>
  </w:num>
  <w:num w:numId="8" w16cid:durableId="1934505927">
    <w:abstractNumId w:val="9"/>
  </w:num>
  <w:num w:numId="9" w16cid:durableId="591007974">
    <w:abstractNumId w:val="7"/>
  </w:num>
  <w:num w:numId="10" w16cid:durableId="1565674214">
    <w:abstractNumId w:val="6"/>
  </w:num>
  <w:num w:numId="11" w16cid:durableId="1515148388">
    <w:abstractNumId w:val="5"/>
  </w:num>
  <w:num w:numId="12" w16cid:durableId="2061436180">
    <w:abstractNumId w:val="4"/>
  </w:num>
  <w:num w:numId="13" w16cid:durableId="867378508">
    <w:abstractNumId w:val="8"/>
  </w:num>
  <w:num w:numId="14" w16cid:durableId="1375346927">
    <w:abstractNumId w:val="3"/>
  </w:num>
  <w:num w:numId="15" w16cid:durableId="1396466245">
    <w:abstractNumId w:val="2"/>
  </w:num>
  <w:num w:numId="16" w16cid:durableId="74060052">
    <w:abstractNumId w:val="1"/>
  </w:num>
  <w:num w:numId="17" w16cid:durableId="996222760">
    <w:abstractNumId w:val="0"/>
  </w:num>
  <w:num w:numId="18" w16cid:durableId="2146852645">
    <w:abstractNumId w:val="15"/>
  </w:num>
  <w:num w:numId="19" w16cid:durableId="630941144">
    <w:abstractNumId w:val="11"/>
  </w:num>
  <w:num w:numId="20" w16cid:durableId="334303644">
    <w:abstractNumId w:val="10"/>
    <w:lvlOverride w:ilvl="0">
      <w:lvl w:ilvl="0">
        <w:numFmt w:val="bullet"/>
        <w:lvlText w:val="·"/>
        <w:lvlJc w:val="left"/>
        <w:pPr>
          <w:tabs>
            <w:tab w:val="num" w:pos="576"/>
          </w:tabs>
          <w:ind w:left="216"/>
        </w:pPr>
        <w:rPr>
          <w:rFonts w:ascii="Symbol" w:hAnsi="Symbol"/>
          <w:snapToGrid/>
          <w:sz w:val="32"/>
        </w:rPr>
      </w:lvl>
    </w:lvlOverride>
  </w:num>
  <w:num w:numId="21" w16cid:durableId="1650941495">
    <w:abstractNumId w:val="21"/>
  </w:num>
  <w:num w:numId="22" w16cid:durableId="1176462450">
    <w:abstractNumId w:val="16"/>
  </w:num>
  <w:num w:numId="23" w16cid:durableId="1636525859">
    <w:abstractNumId w:val="22"/>
  </w:num>
  <w:num w:numId="24" w16cid:durableId="149714834">
    <w:abstractNumId w:val="19"/>
  </w:num>
  <w:num w:numId="25" w16cid:durableId="1419593142">
    <w:abstractNumId w:val="12"/>
  </w:num>
  <w:num w:numId="26" w16cid:durableId="1086071908">
    <w:abstractNumId w:val="17"/>
  </w:num>
  <w:num w:numId="27" w16cid:durableId="1243683631">
    <w:abstractNumId w:val="14"/>
  </w:num>
  <w:num w:numId="28" w16cid:durableId="1076710013">
    <w:abstractNumId w:val="18"/>
  </w:num>
  <w:num w:numId="29" w16cid:durableId="16372247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VerticalSpacing w:val="653"/>
  <w:displayHorizontalDrawingGridEvery w:val="2"/>
  <w:noPunctuationKerning/>
  <w:characterSpacingControl w:val="doNotCompress"/>
  <w:savePreviewPicture/>
  <w:hdrShapeDefaults>
    <o:shapedefaults v:ext="edit" spidmax="2050" style="mso-position-vertical-relative:page" fillcolor="white">
      <v:fill color="white"/>
      <v:stroke weight="1.25pt"/>
      <v:textbox inset="1.5mm,,1.5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F57"/>
    <w:rsid w:val="00016497"/>
    <w:rsid w:val="00032CA6"/>
    <w:rsid w:val="000345FC"/>
    <w:rsid w:val="00045652"/>
    <w:rsid w:val="000662BC"/>
    <w:rsid w:val="00067348"/>
    <w:rsid w:val="00074CED"/>
    <w:rsid w:val="000A119E"/>
    <w:rsid w:val="000A7436"/>
    <w:rsid w:val="000B2268"/>
    <w:rsid w:val="000B7E12"/>
    <w:rsid w:val="000C42F4"/>
    <w:rsid w:val="000C4FD0"/>
    <w:rsid w:val="000D0038"/>
    <w:rsid w:val="000D2224"/>
    <w:rsid w:val="000D2CC9"/>
    <w:rsid w:val="000D3D3D"/>
    <w:rsid w:val="000D416D"/>
    <w:rsid w:val="000D4395"/>
    <w:rsid w:val="000D613D"/>
    <w:rsid w:val="000D7895"/>
    <w:rsid w:val="000E1880"/>
    <w:rsid w:val="000E4BC5"/>
    <w:rsid w:val="000E7097"/>
    <w:rsid w:val="000F5F76"/>
    <w:rsid w:val="000F64D1"/>
    <w:rsid w:val="000F7451"/>
    <w:rsid w:val="001130DC"/>
    <w:rsid w:val="00116645"/>
    <w:rsid w:val="00117EF9"/>
    <w:rsid w:val="00123CD5"/>
    <w:rsid w:val="00132044"/>
    <w:rsid w:val="00134EFA"/>
    <w:rsid w:val="00136864"/>
    <w:rsid w:val="00141EE9"/>
    <w:rsid w:val="00144F22"/>
    <w:rsid w:val="00156350"/>
    <w:rsid w:val="0016238F"/>
    <w:rsid w:val="00163D42"/>
    <w:rsid w:val="001659A4"/>
    <w:rsid w:val="0016600D"/>
    <w:rsid w:val="001A0859"/>
    <w:rsid w:val="001A1181"/>
    <w:rsid w:val="001A2407"/>
    <w:rsid w:val="001A6044"/>
    <w:rsid w:val="001D05D3"/>
    <w:rsid w:val="001E071C"/>
    <w:rsid w:val="001E4E78"/>
    <w:rsid w:val="001E5B09"/>
    <w:rsid w:val="00202330"/>
    <w:rsid w:val="002076A0"/>
    <w:rsid w:val="00213645"/>
    <w:rsid w:val="002169B7"/>
    <w:rsid w:val="00216C22"/>
    <w:rsid w:val="002173EE"/>
    <w:rsid w:val="00230ACB"/>
    <w:rsid w:val="00234FD3"/>
    <w:rsid w:val="002376BA"/>
    <w:rsid w:val="00242BDD"/>
    <w:rsid w:val="002509C9"/>
    <w:rsid w:val="00261011"/>
    <w:rsid w:val="00276FEB"/>
    <w:rsid w:val="00281420"/>
    <w:rsid w:val="002830B9"/>
    <w:rsid w:val="00287D29"/>
    <w:rsid w:val="00290F85"/>
    <w:rsid w:val="002976E3"/>
    <w:rsid w:val="002A00F5"/>
    <w:rsid w:val="002A0A02"/>
    <w:rsid w:val="002A71DB"/>
    <w:rsid w:val="002C6A67"/>
    <w:rsid w:val="002D4042"/>
    <w:rsid w:val="002D4F42"/>
    <w:rsid w:val="00301D32"/>
    <w:rsid w:val="00307191"/>
    <w:rsid w:val="0031535A"/>
    <w:rsid w:val="00315526"/>
    <w:rsid w:val="00320275"/>
    <w:rsid w:val="00320308"/>
    <w:rsid w:val="00324D07"/>
    <w:rsid w:val="00331543"/>
    <w:rsid w:val="003367BB"/>
    <w:rsid w:val="00341A41"/>
    <w:rsid w:val="00353BD1"/>
    <w:rsid w:val="003623E2"/>
    <w:rsid w:val="003664DB"/>
    <w:rsid w:val="00367B77"/>
    <w:rsid w:val="00390C2D"/>
    <w:rsid w:val="003948E5"/>
    <w:rsid w:val="003A5B25"/>
    <w:rsid w:val="003B0ECF"/>
    <w:rsid w:val="003B339F"/>
    <w:rsid w:val="003B4E48"/>
    <w:rsid w:val="003C2D2F"/>
    <w:rsid w:val="003C446E"/>
    <w:rsid w:val="003D1E3F"/>
    <w:rsid w:val="003D276E"/>
    <w:rsid w:val="003D4FC6"/>
    <w:rsid w:val="003D50CB"/>
    <w:rsid w:val="003E3764"/>
    <w:rsid w:val="003E37B3"/>
    <w:rsid w:val="003F2AEE"/>
    <w:rsid w:val="004049C1"/>
    <w:rsid w:val="004216A5"/>
    <w:rsid w:val="00422295"/>
    <w:rsid w:val="00425EF7"/>
    <w:rsid w:val="00433624"/>
    <w:rsid w:val="00441910"/>
    <w:rsid w:val="00442A95"/>
    <w:rsid w:val="00454B6E"/>
    <w:rsid w:val="00455456"/>
    <w:rsid w:val="0045698F"/>
    <w:rsid w:val="00462B8D"/>
    <w:rsid w:val="00474451"/>
    <w:rsid w:val="00475E75"/>
    <w:rsid w:val="004914A9"/>
    <w:rsid w:val="004959DE"/>
    <w:rsid w:val="004C18EF"/>
    <w:rsid w:val="004C7A62"/>
    <w:rsid w:val="004D1F2A"/>
    <w:rsid w:val="004D2D5F"/>
    <w:rsid w:val="004F1626"/>
    <w:rsid w:val="00532A81"/>
    <w:rsid w:val="00551D3C"/>
    <w:rsid w:val="00557285"/>
    <w:rsid w:val="0057186D"/>
    <w:rsid w:val="00573507"/>
    <w:rsid w:val="005823D9"/>
    <w:rsid w:val="00595E50"/>
    <w:rsid w:val="005A00EC"/>
    <w:rsid w:val="005B30E7"/>
    <w:rsid w:val="005B358A"/>
    <w:rsid w:val="005B4CFF"/>
    <w:rsid w:val="005C02EB"/>
    <w:rsid w:val="005D210E"/>
    <w:rsid w:val="005D3D1E"/>
    <w:rsid w:val="005E0E2C"/>
    <w:rsid w:val="005E62E2"/>
    <w:rsid w:val="005E78D8"/>
    <w:rsid w:val="006031F5"/>
    <w:rsid w:val="006056D0"/>
    <w:rsid w:val="00612069"/>
    <w:rsid w:val="006169F4"/>
    <w:rsid w:val="00616AEC"/>
    <w:rsid w:val="00633B9E"/>
    <w:rsid w:val="006344C7"/>
    <w:rsid w:val="0063491F"/>
    <w:rsid w:val="00635148"/>
    <w:rsid w:val="00637AF4"/>
    <w:rsid w:val="00640228"/>
    <w:rsid w:val="0066771C"/>
    <w:rsid w:val="00671578"/>
    <w:rsid w:val="006806CA"/>
    <w:rsid w:val="0068372F"/>
    <w:rsid w:val="00686045"/>
    <w:rsid w:val="00691D2D"/>
    <w:rsid w:val="00694AF8"/>
    <w:rsid w:val="00695F79"/>
    <w:rsid w:val="006978F2"/>
    <w:rsid w:val="006A56B9"/>
    <w:rsid w:val="006B0813"/>
    <w:rsid w:val="006C3EE9"/>
    <w:rsid w:val="006F30FD"/>
    <w:rsid w:val="00711B31"/>
    <w:rsid w:val="00713CB9"/>
    <w:rsid w:val="00720281"/>
    <w:rsid w:val="00720386"/>
    <w:rsid w:val="0072308E"/>
    <w:rsid w:val="007233A1"/>
    <w:rsid w:val="007277D3"/>
    <w:rsid w:val="007365FB"/>
    <w:rsid w:val="00751D58"/>
    <w:rsid w:val="00754054"/>
    <w:rsid w:val="00770AE1"/>
    <w:rsid w:val="00772447"/>
    <w:rsid w:val="00772840"/>
    <w:rsid w:val="00777C15"/>
    <w:rsid w:val="007B1201"/>
    <w:rsid w:val="007D6622"/>
    <w:rsid w:val="007E6A23"/>
    <w:rsid w:val="00814E01"/>
    <w:rsid w:val="00821A3E"/>
    <w:rsid w:val="00833DBF"/>
    <w:rsid w:val="00841B0E"/>
    <w:rsid w:val="00855DDB"/>
    <w:rsid w:val="00865040"/>
    <w:rsid w:val="0087231E"/>
    <w:rsid w:val="008752D5"/>
    <w:rsid w:val="0087735A"/>
    <w:rsid w:val="00880535"/>
    <w:rsid w:val="008A1F03"/>
    <w:rsid w:val="008A3C02"/>
    <w:rsid w:val="008A79B3"/>
    <w:rsid w:val="008B4B80"/>
    <w:rsid w:val="008C54E0"/>
    <w:rsid w:val="008D0182"/>
    <w:rsid w:val="008D040E"/>
    <w:rsid w:val="008E3334"/>
    <w:rsid w:val="008E3CBB"/>
    <w:rsid w:val="008F1CB0"/>
    <w:rsid w:val="008F322C"/>
    <w:rsid w:val="009064D6"/>
    <w:rsid w:val="0092188B"/>
    <w:rsid w:val="0092554E"/>
    <w:rsid w:val="00935BA2"/>
    <w:rsid w:val="00947ACC"/>
    <w:rsid w:val="009550CD"/>
    <w:rsid w:val="0096418C"/>
    <w:rsid w:val="009717B2"/>
    <w:rsid w:val="00974661"/>
    <w:rsid w:val="00977D0C"/>
    <w:rsid w:val="00982735"/>
    <w:rsid w:val="0099016A"/>
    <w:rsid w:val="009A1808"/>
    <w:rsid w:val="009A3B10"/>
    <w:rsid w:val="009A6926"/>
    <w:rsid w:val="009B443C"/>
    <w:rsid w:val="009D5955"/>
    <w:rsid w:val="009D7B9F"/>
    <w:rsid w:val="009E4FE7"/>
    <w:rsid w:val="009F0401"/>
    <w:rsid w:val="00A070F8"/>
    <w:rsid w:val="00A129B8"/>
    <w:rsid w:val="00A21EAF"/>
    <w:rsid w:val="00A42944"/>
    <w:rsid w:val="00A42A40"/>
    <w:rsid w:val="00A56FFE"/>
    <w:rsid w:val="00A72BF0"/>
    <w:rsid w:val="00A80848"/>
    <w:rsid w:val="00A8394A"/>
    <w:rsid w:val="00AC3E46"/>
    <w:rsid w:val="00AD6393"/>
    <w:rsid w:val="00AE209E"/>
    <w:rsid w:val="00AF1240"/>
    <w:rsid w:val="00AF1467"/>
    <w:rsid w:val="00AF1D74"/>
    <w:rsid w:val="00AF43E6"/>
    <w:rsid w:val="00AF59BE"/>
    <w:rsid w:val="00AF7D89"/>
    <w:rsid w:val="00B17F4D"/>
    <w:rsid w:val="00B536D7"/>
    <w:rsid w:val="00B560CC"/>
    <w:rsid w:val="00B61230"/>
    <w:rsid w:val="00B67A54"/>
    <w:rsid w:val="00B77D9A"/>
    <w:rsid w:val="00B9023F"/>
    <w:rsid w:val="00B910FB"/>
    <w:rsid w:val="00B917CC"/>
    <w:rsid w:val="00BA506C"/>
    <w:rsid w:val="00BB032D"/>
    <w:rsid w:val="00BB0A40"/>
    <w:rsid w:val="00BD0C55"/>
    <w:rsid w:val="00BD4A93"/>
    <w:rsid w:val="00BE034C"/>
    <w:rsid w:val="00BE0EF0"/>
    <w:rsid w:val="00BF6F6E"/>
    <w:rsid w:val="00BF71D9"/>
    <w:rsid w:val="00C03994"/>
    <w:rsid w:val="00C0436A"/>
    <w:rsid w:val="00C138AF"/>
    <w:rsid w:val="00C14B5D"/>
    <w:rsid w:val="00C21445"/>
    <w:rsid w:val="00C23ACF"/>
    <w:rsid w:val="00C321AC"/>
    <w:rsid w:val="00C406C3"/>
    <w:rsid w:val="00C42DBE"/>
    <w:rsid w:val="00C50A52"/>
    <w:rsid w:val="00C513F3"/>
    <w:rsid w:val="00C534AE"/>
    <w:rsid w:val="00C65137"/>
    <w:rsid w:val="00C7239C"/>
    <w:rsid w:val="00C72D08"/>
    <w:rsid w:val="00C7770D"/>
    <w:rsid w:val="00C92BDF"/>
    <w:rsid w:val="00C95364"/>
    <w:rsid w:val="00CA1D0D"/>
    <w:rsid w:val="00CA20F9"/>
    <w:rsid w:val="00CC7105"/>
    <w:rsid w:val="00CD21A2"/>
    <w:rsid w:val="00CD30E6"/>
    <w:rsid w:val="00CE1F57"/>
    <w:rsid w:val="00CE3213"/>
    <w:rsid w:val="00D0147F"/>
    <w:rsid w:val="00D02F31"/>
    <w:rsid w:val="00D059AC"/>
    <w:rsid w:val="00D16292"/>
    <w:rsid w:val="00D407D4"/>
    <w:rsid w:val="00D42A7C"/>
    <w:rsid w:val="00D42B6B"/>
    <w:rsid w:val="00D6394F"/>
    <w:rsid w:val="00D642D9"/>
    <w:rsid w:val="00D64555"/>
    <w:rsid w:val="00D768E1"/>
    <w:rsid w:val="00D82B16"/>
    <w:rsid w:val="00D840F2"/>
    <w:rsid w:val="00D94B5D"/>
    <w:rsid w:val="00DA2636"/>
    <w:rsid w:val="00DD0B2D"/>
    <w:rsid w:val="00DF54D9"/>
    <w:rsid w:val="00DF5D64"/>
    <w:rsid w:val="00E0579D"/>
    <w:rsid w:val="00E1135F"/>
    <w:rsid w:val="00E21598"/>
    <w:rsid w:val="00E21662"/>
    <w:rsid w:val="00E26869"/>
    <w:rsid w:val="00E47B82"/>
    <w:rsid w:val="00E53D67"/>
    <w:rsid w:val="00E71FC8"/>
    <w:rsid w:val="00E90201"/>
    <w:rsid w:val="00E9484B"/>
    <w:rsid w:val="00E95DD4"/>
    <w:rsid w:val="00E965DD"/>
    <w:rsid w:val="00EB6CDA"/>
    <w:rsid w:val="00EC2887"/>
    <w:rsid w:val="00ED314F"/>
    <w:rsid w:val="00EE11C0"/>
    <w:rsid w:val="00EE558F"/>
    <w:rsid w:val="00EF3423"/>
    <w:rsid w:val="00EF7E47"/>
    <w:rsid w:val="00F01665"/>
    <w:rsid w:val="00F032D3"/>
    <w:rsid w:val="00F2523B"/>
    <w:rsid w:val="00F33509"/>
    <w:rsid w:val="00F37771"/>
    <w:rsid w:val="00F81286"/>
    <w:rsid w:val="00F84476"/>
    <w:rsid w:val="00FA6142"/>
    <w:rsid w:val="00FA6F00"/>
    <w:rsid w:val="00FB479E"/>
    <w:rsid w:val="00FC6AAA"/>
    <w:rsid w:val="00FE213E"/>
    <w:rsid w:val="00FE2614"/>
    <w:rsid w:val="00FE2F4B"/>
    <w:rsid w:val="00FF056A"/>
  </w:rsids>
  <m:mathPr>
    <m:mathFont m:val="Cambria Math"/>
    <m:brkBin m:val="before"/>
    <m:brkBinSub m:val="--"/>
    <m:smallFrac m:val="0"/>
    <m:dispDef/>
    <m:lMargin m:val="0"/>
    <m:rMargin m:val="0"/>
    <m:defJc m:val="centerGroup"/>
    <m:wrapIndent m:val="1440"/>
    <m:intLim m:val="subSup"/>
    <m:naryLim m:val="undOvr"/>
  </m:mathPr>
  <w:themeFontLang w:val="en-NZ"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page" fillcolor="white">
      <v:fill color="white"/>
      <v:stroke weight="1.25pt"/>
      <v:textbox inset="1.5mm,,1.5mm"/>
    </o:shapedefaults>
    <o:shapelayout v:ext="edit">
      <o:idmap v:ext="edit" data="2"/>
    </o:shapelayout>
  </w:shapeDefaults>
  <w:decimalSymbol w:val="."/>
  <w:listSeparator w:val=","/>
  <w14:docId w14:val="2103725C"/>
  <w15:docId w15:val="{D41700B6-413C-460B-B258-E41B7D978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7191"/>
    <w:pPr>
      <w:spacing w:before="120" w:after="240" w:line="288" w:lineRule="auto"/>
    </w:pPr>
    <w:rPr>
      <w:rFonts w:ascii="Arial" w:hAnsi="Arial"/>
      <w:sz w:val="36"/>
      <w:szCs w:val="24"/>
      <w:lang w:val="en-AU" w:eastAsia="en-US"/>
    </w:rPr>
  </w:style>
  <w:style w:type="paragraph" w:styleId="Heading1">
    <w:name w:val="heading 1"/>
    <w:basedOn w:val="Normal"/>
    <w:next w:val="Normal"/>
    <w:link w:val="Heading1Char"/>
    <w:qFormat/>
    <w:rsid w:val="00D642D9"/>
    <w:pPr>
      <w:keepNext/>
      <w:tabs>
        <w:tab w:val="left" w:pos="0"/>
        <w:tab w:val="left" w:pos="120"/>
      </w:tabs>
      <w:spacing w:before="180" w:after="180"/>
      <w:outlineLvl w:val="0"/>
    </w:pPr>
    <w:rPr>
      <w:rFonts w:cs="Arial"/>
      <w:b/>
      <w:bCs/>
      <w:kern w:val="32"/>
      <w:sz w:val="60"/>
      <w:szCs w:val="32"/>
    </w:rPr>
  </w:style>
  <w:style w:type="paragraph" w:styleId="Heading2">
    <w:name w:val="heading 2"/>
    <w:basedOn w:val="Normal"/>
    <w:next w:val="Normal"/>
    <w:link w:val="Heading2Char"/>
    <w:qFormat/>
    <w:rsid w:val="00D642D9"/>
    <w:pPr>
      <w:keepNext/>
      <w:spacing w:after="180"/>
      <w:outlineLvl w:val="1"/>
    </w:pPr>
    <w:rPr>
      <w:rFonts w:cs="Arial"/>
      <w:b/>
      <w:bCs/>
      <w:iCs/>
      <w:sz w:val="52"/>
      <w:szCs w:val="28"/>
    </w:rPr>
  </w:style>
  <w:style w:type="paragraph" w:styleId="Heading3">
    <w:name w:val="heading 3"/>
    <w:basedOn w:val="Normal"/>
    <w:next w:val="Normal"/>
    <w:link w:val="Heading3Char"/>
    <w:uiPriority w:val="9"/>
    <w:qFormat/>
    <w:rsid w:val="00E0579D"/>
    <w:pPr>
      <w:keepNext/>
      <w:tabs>
        <w:tab w:val="left" w:pos="0"/>
      </w:tabs>
      <w:spacing w:before="180"/>
      <w:outlineLvl w:val="2"/>
    </w:pPr>
    <w:rPr>
      <w:rFonts w:cs="Arial"/>
      <w:b/>
      <w:bCs/>
      <w:sz w:val="44"/>
      <w:szCs w:val="26"/>
    </w:rPr>
  </w:style>
  <w:style w:type="paragraph" w:styleId="Heading4">
    <w:name w:val="heading 4"/>
    <w:basedOn w:val="Normal"/>
    <w:link w:val="Heading4Char"/>
    <w:qFormat/>
    <w:rsid w:val="00287D29"/>
    <w:pPr>
      <w:keepNext/>
      <w:spacing w:before="60" w:after="60"/>
      <w:outlineLvl w:val="3"/>
    </w:pPr>
    <w:rPr>
      <w:b/>
      <w:bCs/>
      <w:lang w:val="en-GB" w:eastAsia="en-GB"/>
    </w:rPr>
  </w:style>
  <w:style w:type="paragraph" w:styleId="Heading5">
    <w:name w:val="heading 5"/>
    <w:basedOn w:val="Normal"/>
    <w:next w:val="Normal"/>
    <w:qFormat/>
    <w:rsid w:val="002830B9"/>
    <w:pPr>
      <w:spacing w:before="240" w:after="60"/>
      <w:outlineLvl w:val="4"/>
    </w:pPr>
    <w:rPr>
      <w:b/>
      <w:bCs/>
      <w:i/>
      <w:iCs/>
      <w:sz w:val="26"/>
      <w:szCs w:val="26"/>
    </w:rPr>
  </w:style>
  <w:style w:type="paragraph" w:styleId="Heading6">
    <w:name w:val="heading 6"/>
    <w:basedOn w:val="Normal"/>
    <w:next w:val="Normal"/>
    <w:qFormat/>
    <w:rsid w:val="00A72BF0"/>
    <w:pPr>
      <w:spacing w:before="360" w:after="18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642D9"/>
    <w:rPr>
      <w:rFonts w:ascii="Arial" w:hAnsi="Arial" w:cs="Arial"/>
      <w:b/>
      <w:bCs/>
      <w:kern w:val="32"/>
      <w:sz w:val="60"/>
      <w:szCs w:val="32"/>
      <w:lang w:val="en-AU" w:eastAsia="en-US"/>
    </w:rPr>
  </w:style>
  <w:style w:type="paragraph" w:styleId="Header">
    <w:name w:val="header"/>
    <w:basedOn w:val="Normal"/>
    <w:pPr>
      <w:tabs>
        <w:tab w:val="center" w:pos="4153"/>
        <w:tab w:val="right" w:pos="8306"/>
      </w:tabs>
    </w:pPr>
  </w:style>
  <w:style w:type="paragraph" w:customStyle="1" w:styleId="BookTitle1">
    <w:name w:val="Book Title1"/>
    <w:basedOn w:val="Normal"/>
    <w:next w:val="Normal"/>
    <w:rsid w:val="0087735A"/>
    <w:rPr>
      <w:b/>
      <w:sz w:val="96"/>
    </w:rPr>
  </w:style>
  <w:style w:type="paragraph" w:customStyle="1" w:styleId="Author">
    <w:name w:val="Author"/>
    <w:basedOn w:val="Normal"/>
    <w:next w:val="Normal"/>
    <w:autoRedefine/>
    <w:rsid w:val="00B77D9A"/>
    <w:rPr>
      <w:b/>
      <w:sz w:val="52"/>
    </w:rPr>
  </w:style>
  <w:style w:type="paragraph" w:styleId="Footer">
    <w:name w:val="footer"/>
    <w:basedOn w:val="Normal"/>
    <w:autoRedefine/>
    <w:rsid w:val="00D0147F"/>
    <w:pPr>
      <w:framePr w:h="694" w:hRule="exact" w:wrap="around" w:vAnchor="text" w:hAnchor="page" w:x="1441" w:y="198"/>
      <w:tabs>
        <w:tab w:val="center" w:pos="4153"/>
        <w:tab w:val="right" w:pos="8306"/>
      </w:tabs>
      <w:spacing w:before="100" w:after="100" w:line="240" w:lineRule="auto"/>
      <w:jc w:val="center"/>
    </w:pPr>
  </w:style>
  <w:style w:type="paragraph" w:customStyle="1" w:styleId="after-nospace">
    <w:name w:val="after-nospace"/>
    <w:basedOn w:val="Normal"/>
    <w:rsid w:val="00301D32"/>
    <w:pPr>
      <w:spacing w:after="0"/>
    </w:pPr>
  </w:style>
  <w:style w:type="table" w:styleId="TableGrid">
    <w:name w:val="Table Grid"/>
    <w:aliases w:val="Table Grid 1.5pt"/>
    <w:basedOn w:val="TableNormal"/>
    <w:rsid w:val="00C513F3"/>
    <w:pPr>
      <w:kinsoku w:val="0"/>
      <w:overflowPunct w:val="0"/>
      <w:autoSpaceDE w:val="0"/>
      <w:autoSpaceDN w:val="0"/>
      <w:snapToGrid w:val="0"/>
      <w:spacing w:after="120" w:line="288" w:lineRule="auto"/>
    </w:pPr>
    <w:rPr>
      <w:rFonts w:ascii="Arial" w:hAnsi="Arial"/>
    </w:rPr>
    <w:tblP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Pr>
    <w:trPr>
      <w:cantSplit/>
    </w:trPr>
    <w:tcPr>
      <w:shd w:val="clear" w:color="auto" w:fill="auto"/>
      <w:tcMar>
        <w:top w:w="160" w:type="dxa"/>
        <w:left w:w="160" w:type="dxa"/>
        <w:right w:w="160" w:type="dxa"/>
      </w:tcMar>
    </w:tcPr>
  </w:style>
  <w:style w:type="paragraph" w:customStyle="1" w:styleId="VolumeNumber">
    <w:name w:val="Volume Number"/>
    <w:basedOn w:val="Author"/>
    <w:autoRedefine/>
    <w:rsid w:val="000B2268"/>
  </w:style>
  <w:style w:type="paragraph" w:customStyle="1" w:styleId="pgnum">
    <w:name w:val="pgnum"/>
    <w:basedOn w:val="Normal"/>
    <w:rsid w:val="00D02F31"/>
    <w:pPr>
      <w:keepNext/>
      <w:pBdr>
        <w:top w:val="single" w:sz="24" w:space="1" w:color="auto"/>
      </w:pBdr>
      <w:jc w:val="right"/>
    </w:pPr>
    <w:rPr>
      <w:b/>
    </w:rPr>
  </w:style>
  <w:style w:type="character" w:styleId="Emphasis">
    <w:name w:val="Emphasis"/>
    <w:qFormat/>
    <w:rsid w:val="003C446E"/>
    <w:rPr>
      <w:b/>
      <w:iCs/>
      <w:sz w:val="36"/>
    </w:rPr>
  </w:style>
  <w:style w:type="character" w:styleId="PageNumber">
    <w:name w:val="page number"/>
    <w:basedOn w:val="DefaultParagraphFont"/>
    <w:rsid w:val="00635148"/>
  </w:style>
  <w:style w:type="paragraph" w:styleId="DocumentMap">
    <w:name w:val="Document Map"/>
    <w:basedOn w:val="Normal"/>
    <w:semiHidden/>
    <w:rsid w:val="000D7895"/>
    <w:pPr>
      <w:shd w:val="clear" w:color="auto" w:fill="000080"/>
    </w:pPr>
    <w:rPr>
      <w:rFonts w:ascii="Tahoma" w:hAnsi="Tahoma" w:cs="Tahoma"/>
      <w:sz w:val="20"/>
      <w:szCs w:val="20"/>
    </w:rPr>
  </w:style>
  <w:style w:type="paragraph" w:customStyle="1" w:styleId="authorname">
    <w:name w:val="authorname"/>
    <w:basedOn w:val="Normal"/>
    <w:rsid w:val="00045652"/>
    <w:rPr>
      <w:b/>
    </w:rPr>
  </w:style>
  <w:style w:type="paragraph" w:customStyle="1" w:styleId="after-6pt">
    <w:name w:val="after-6pt"/>
    <w:basedOn w:val="Normal"/>
    <w:rsid w:val="005C02EB"/>
  </w:style>
  <w:style w:type="paragraph" w:customStyle="1" w:styleId="after6pt">
    <w:name w:val="after 6pt"/>
    <w:basedOn w:val="after-nospace"/>
    <w:rsid w:val="00242BDD"/>
    <w:pPr>
      <w:spacing w:after="120"/>
    </w:pPr>
  </w:style>
  <w:style w:type="paragraph" w:customStyle="1" w:styleId="after10pt">
    <w:name w:val="after 10 pt"/>
    <w:basedOn w:val="Normal"/>
    <w:rsid w:val="009550CD"/>
    <w:pPr>
      <w:spacing w:after="200"/>
    </w:pPr>
  </w:style>
  <w:style w:type="paragraph" w:customStyle="1" w:styleId="StyleBulleted">
    <w:name w:val="Style Bulleted"/>
    <w:basedOn w:val="Normal"/>
    <w:rsid w:val="00CE3213"/>
    <w:pPr>
      <w:numPr>
        <w:numId w:val="7"/>
      </w:numPr>
    </w:pPr>
    <w:rPr>
      <w:lang w:val="en-US"/>
    </w:rPr>
  </w:style>
  <w:style w:type="paragraph" w:customStyle="1" w:styleId="after18pt">
    <w:name w:val="after 18pt"/>
    <w:basedOn w:val="after10pt"/>
    <w:rsid w:val="00977D0C"/>
    <w:pPr>
      <w:shd w:val="clear" w:color="auto" w:fill="FFFFFF"/>
      <w:spacing w:after="360"/>
    </w:pPr>
  </w:style>
  <w:style w:type="paragraph" w:customStyle="1" w:styleId="Bold">
    <w:name w:val="Bold"/>
    <w:basedOn w:val="Normal"/>
    <w:next w:val="Normal"/>
    <w:rsid w:val="008F1CB0"/>
    <w:pPr>
      <w:spacing w:after="480" w:line="480" w:lineRule="auto"/>
    </w:pPr>
    <w:rPr>
      <w:b/>
    </w:rPr>
  </w:style>
  <w:style w:type="paragraph" w:customStyle="1" w:styleId="imagecaption">
    <w:name w:val="imagecaption"/>
    <w:basedOn w:val="Normal"/>
    <w:link w:val="imagecaptionChar"/>
    <w:qFormat/>
    <w:rsid w:val="00475E75"/>
    <w:pPr>
      <w:pBdr>
        <w:top w:val="single" w:sz="12" w:space="1" w:color="auto"/>
        <w:left w:val="single" w:sz="12" w:space="4" w:color="auto"/>
        <w:bottom w:val="single" w:sz="12" w:space="4" w:color="auto"/>
        <w:right w:val="single" w:sz="12" w:space="4" w:color="auto"/>
      </w:pBdr>
    </w:pPr>
  </w:style>
  <w:style w:type="table" w:customStyle="1" w:styleId="TableStyle1">
    <w:name w:val="Table Style1"/>
    <w:basedOn w:val="TableGrid"/>
    <w:rsid w:val="00B560CC"/>
    <w:rPr>
      <w:color w:val="000000"/>
      <w:sz w:val="36"/>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3" w:type="dxa"/>
        <w:left w:w="113" w:type="dxa"/>
        <w:bottom w:w="28" w:type="dxa"/>
        <w:right w:w="40" w:type="dxa"/>
      </w:tblCellMar>
    </w:tblPr>
    <w:tcPr>
      <w:shd w:val="clear" w:color="auto" w:fill="auto"/>
      <w:tcMar>
        <w:top w:w="113" w:type="dxa"/>
        <w:left w:w="113" w:type="dxa"/>
        <w:right w:w="113" w:type="dxa"/>
      </w:tcMar>
    </w:tcPr>
  </w:style>
  <w:style w:type="paragraph" w:customStyle="1" w:styleId="before10pt">
    <w:name w:val="before 10pt"/>
    <w:basedOn w:val="Normal"/>
    <w:rsid w:val="00C406C3"/>
    <w:pPr>
      <w:spacing w:before="200" w:after="180"/>
    </w:pPr>
    <w:rPr>
      <w:lang w:val="en"/>
    </w:rPr>
  </w:style>
  <w:style w:type="paragraph" w:customStyle="1" w:styleId="before18pt">
    <w:name w:val="before 18pt"/>
    <w:basedOn w:val="Normal"/>
    <w:rsid w:val="00C406C3"/>
    <w:pPr>
      <w:spacing w:before="360"/>
    </w:pPr>
    <w:rPr>
      <w:lang w:val="en"/>
    </w:rPr>
  </w:style>
  <w:style w:type="paragraph" w:customStyle="1" w:styleId="before6pt">
    <w:name w:val="before 6pt"/>
    <w:basedOn w:val="Normal"/>
    <w:rsid w:val="00FB479E"/>
  </w:style>
  <w:style w:type="paragraph" w:customStyle="1" w:styleId="Instructions">
    <w:name w:val="Instructions"/>
    <w:basedOn w:val="imagecaption"/>
    <w:rsid w:val="00320308"/>
    <w:pPr>
      <w:pBdr>
        <w:top w:val="dashSmallGap" w:sz="8" w:space="1" w:color="auto"/>
        <w:left w:val="dashSmallGap" w:sz="8" w:space="4" w:color="auto"/>
        <w:bottom w:val="dashSmallGap" w:sz="8" w:space="4" w:color="auto"/>
        <w:right w:val="dashSmallGap" w:sz="8" w:space="4" w:color="auto"/>
      </w:pBdr>
    </w:pPr>
    <w:rPr>
      <w:lang w:val="en"/>
    </w:rPr>
  </w:style>
  <w:style w:type="paragraph" w:customStyle="1" w:styleId="after10pt0">
    <w:name w:val="after 10pt"/>
    <w:basedOn w:val="Normal"/>
    <w:rsid w:val="00CD21A2"/>
    <w:pPr>
      <w:spacing w:after="200"/>
    </w:pPr>
  </w:style>
  <w:style w:type="paragraph" w:customStyle="1" w:styleId="imagecaptionbefore6pt">
    <w:name w:val="imagecaption before 6pt"/>
    <w:basedOn w:val="imagecaption"/>
    <w:rsid w:val="005B358A"/>
  </w:style>
  <w:style w:type="paragraph" w:customStyle="1" w:styleId="before12pt">
    <w:name w:val="before 12pt"/>
    <w:basedOn w:val="Normal"/>
    <w:rsid w:val="001E4E78"/>
    <w:pPr>
      <w:spacing w:before="240"/>
    </w:pPr>
    <w:rPr>
      <w:lang w:val="en"/>
    </w:rPr>
  </w:style>
  <w:style w:type="paragraph" w:customStyle="1" w:styleId="imagecaption0ptafter">
    <w:name w:val="imagecaption 0pt after"/>
    <w:basedOn w:val="imagecaption"/>
    <w:rsid w:val="00A80848"/>
    <w:pPr>
      <w:spacing w:after="0"/>
    </w:pPr>
  </w:style>
  <w:style w:type="paragraph" w:customStyle="1" w:styleId="Egbox">
    <w:name w:val="Egbox"/>
    <w:basedOn w:val="EgBoxAfternospace"/>
    <w:rsid w:val="0087231E"/>
    <w:pPr>
      <w:spacing w:after="120"/>
    </w:pPr>
  </w:style>
  <w:style w:type="paragraph" w:customStyle="1" w:styleId="BrokenBorderBox">
    <w:name w:val="BrokenBorderBox"/>
    <w:basedOn w:val="BookTitle1"/>
    <w:rsid w:val="000D4395"/>
    <w:pPr>
      <w:pBdr>
        <w:top w:val="single" w:sz="18" w:space="1" w:color="auto"/>
        <w:left w:val="single" w:sz="18" w:space="4" w:color="auto"/>
        <w:bottom w:val="single" w:sz="18" w:space="1" w:color="auto"/>
        <w:right w:val="single" w:sz="18" w:space="4" w:color="auto"/>
      </w:pBdr>
    </w:pPr>
    <w:rPr>
      <w:rFonts w:ascii="Arial Bold" w:hAnsi="Arial Bold"/>
      <w:sz w:val="48"/>
    </w:rPr>
  </w:style>
  <w:style w:type="paragraph" w:customStyle="1" w:styleId="BorderBox">
    <w:name w:val="BorderBox"/>
    <w:basedOn w:val="Normal"/>
    <w:rsid w:val="00F01665"/>
    <w:pPr>
      <w:pBdr>
        <w:top w:val="single" w:sz="24" w:space="1" w:color="auto"/>
        <w:left w:val="single" w:sz="24" w:space="4" w:color="auto"/>
        <w:bottom w:val="single" w:sz="24" w:space="1" w:color="auto"/>
        <w:right w:val="single" w:sz="24" w:space="4" w:color="auto"/>
      </w:pBdr>
    </w:pPr>
  </w:style>
  <w:style w:type="character" w:styleId="FootnoteReference">
    <w:name w:val="footnote reference"/>
    <w:semiHidden/>
    <w:rsid w:val="000662BC"/>
    <w:rPr>
      <w:rFonts w:ascii="Arial" w:hAnsi="Arial"/>
      <w:sz w:val="36"/>
      <w:vertAlign w:val="baseline"/>
    </w:rPr>
  </w:style>
  <w:style w:type="table" w:customStyle="1" w:styleId="3ptborders">
    <w:name w:val="3pt borders"/>
    <w:basedOn w:val="TableNormal"/>
    <w:uiPriority w:val="99"/>
    <w:rsid w:val="00331543"/>
    <w:tblPr/>
  </w:style>
  <w:style w:type="paragraph" w:customStyle="1" w:styleId="Focusbox3">
    <w:name w:val="Focusbox3"/>
    <w:basedOn w:val="Normal"/>
    <w:rsid w:val="0087231E"/>
    <w:pPr>
      <w:pBdr>
        <w:top w:val="single" w:sz="24" w:space="1" w:color="auto" w:shadow="1"/>
        <w:left w:val="single" w:sz="24" w:space="3" w:color="auto" w:shadow="1"/>
        <w:bottom w:val="single" w:sz="24" w:space="1" w:color="auto" w:shadow="1"/>
        <w:right w:val="single" w:sz="24" w:space="3" w:color="auto" w:shadow="1"/>
      </w:pBdr>
      <w:spacing w:after="160"/>
    </w:pPr>
  </w:style>
  <w:style w:type="paragraph" w:customStyle="1" w:styleId="Focusbox2">
    <w:name w:val="Focusbox2"/>
    <w:basedOn w:val="Normal"/>
    <w:rsid w:val="005B4CFF"/>
    <w:pPr>
      <w:pBdr>
        <w:top w:val="single" w:sz="36" w:space="1" w:color="auto"/>
        <w:left w:val="single" w:sz="36" w:space="4" w:color="auto"/>
        <w:bottom w:val="single" w:sz="36" w:space="1" w:color="auto"/>
        <w:right w:val="single" w:sz="36" w:space="4" w:color="auto"/>
      </w:pBdr>
      <w:spacing w:after="160"/>
    </w:pPr>
  </w:style>
  <w:style w:type="paragraph" w:customStyle="1" w:styleId="EgBoxAfternospace">
    <w:name w:val="EgBoxAfternospace"/>
    <w:basedOn w:val="Normal"/>
    <w:rsid w:val="0087231E"/>
    <w:pPr>
      <w:pBdr>
        <w:top w:val="single" w:sz="18" w:space="1" w:color="auto" w:shadow="1"/>
        <w:left w:val="single" w:sz="18" w:space="5" w:color="auto" w:shadow="1"/>
        <w:bottom w:val="single" w:sz="18" w:space="4" w:color="auto" w:shadow="1"/>
        <w:right w:val="single" w:sz="18" w:space="4" w:color="auto" w:shadow="1"/>
      </w:pBdr>
      <w:shd w:val="clear" w:color="auto" w:fill="F3F3F3"/>
      <w:spacing w:after="0"/>
    </w:pPr>
    <w:rPr>
      <w:lang w:val="en"/>
    </w:rPr>
  </w:style>
  <w:style w:type="paragraph" w:customStyle="1" w:styleId="Focusbox1-6pt-border">
    <w:name w:val="Focusbox1-6pt-border"/>
    <w:basedOn w:val="Normal"/>
    <w:rsid w:val="0087231E"/>
    <w:pPr>
      <w:pBdr>
        <w:top w:val="single" w:sz="48" w:space="1" w:color="auto"/>
        <w:bottom w:val="single" w:sz="48" w:space="1" w:color="auto"/>
      </w:pBdr>
      <w:shd w:val="clear" w:color="auto" w:fill="E6E6E6"/>
      <w:spacing w:line="264" w:lineRule="auto"/>
    </w:pPr>
    <w:rPr>
      <w:lang w:val="en-NZ"/>
    </w:rPr>
  </w:style>
  <w:style w:type="paragraph" w:customStyle="1" w:styleId="Focusbox1-after0pt">
    <w:name w:val="Focusbox1-after0pt"/>
    <w:basedOn w:val="Focusbox1-6pt-border"/>
    <w:rsid w:val="0087231E"/>
    <w:pPr>
      <w:spacing w:after="0"/>
    </w:pPr>
  </w:style>
  <w:style w:type="paragraph" w:customStyle="1" w:styleId="Focusbox2-after0pt">
    <w:name w:val="Focusbox2-after0pt"/>
    <w:basedOn w:val="Focusbox2"/>
    <w:rsid w:val="0087231E"/>
    <w:pPr>
      <w:spacing w:after="0"/>
    </w:pPr>
  </w:style>
  <w:style w:type="paragraph" w:customStyle="1" w:styleId="Focusbox3-after0pt">
    <w:name w:val="Focusbox3-after0pt"/>
    <w:basedOn w:val="Focusbox3"/>
    <w:rsid w:val="0087231E"/>
    <w:pPr>
      <w:spacing w:after="0"/>
    </w:pPr>
  </w:style>
  <w:style w:type="paragraph" w:customStyle="1" w:styleId="BeforeAfter12pt">
    <w:name w:val="Before &amp; After 12pt"/>
    <w:basedOn w:val="Normal"/>
    <w:rsid w:val="00C65137"/>
    <w:pPr>
      <w:spacing w:before="240"/>
    </w:pPr>
    <w:rPr>
      <w:lang w:val="en"/>
    </w:rPr>
  </w:style>
  <w:style w:type="paragraph" w:styleId="FootnoteText">
    <w:name w:val="footnote text"/>
    <w:basedOn w:val="Normal"/>
    <w:semiHidden/>
    <w:rsid w:val="00156350"/>
    <w:pPr>
      <w:keepLines/>
      <w:spacing w:after="0" w:line="240" w:lineRule="auto"/>
    </w:pPr>
    <w:rPr>
      <w:szCs w:val="20"/>
      <w:lang w:val="en-GB"/>
    </w:rPr>
  </w:style>
  <w:style w:type="character" w:customStyle="1" w:styleId="imagecaptionChar">
    <w:name w:val="imagecaption Char"/>
    <w:link w:val="imagecaption"/>
    <w:locked/>
    <w:rsid w:val="00475E75"/>
    <w:rPr>
      <w:rFonts w:ascii="Arial" w:hAnsi="Arial"/>
      <w:sz w:val="36"/>
      <w:szCs w:val="24"/>
      <w:lang w:val="en-AU" w:eastAsia="en-US"/>
    </w:rPr>
  </w:style>
  <w:style w:type="paragraph" w:styleId="BalloonText">
    <w:name w:val="Balloon Text"/>
    <w:basedOn w:val="Normal"/>
    <w:link w:val="BalloonTextChar"/>
    <w:rsid w:val="00C21445"/>
    <w:pPr>
      <w:spacing w:after="0" w:line="240" w:lineRule="auto"/>
    </w:pPr>
    <w:rPr>
      <w:rFonts w:ascii="Tahoma" w:hAnsi="Tahoma" w:cs="Tahoma"/>
      <w:sz w:val="16"/>
      <w:szCs w:val="16"/>
    </w:rPr>
  </w:style>
  <w:style w:type="character" w:customStyle="1" w:styleId="BalloonTextChar">
    <w:name w:val="Balloon Text Char"/>
    <w:link w:val="BalloonText"/>
    <w:rsid w:val="00C21445"/>
    <w:rPr>
      <w:rFonts w:ascii="Tahoma" w:hAnsi="Tahoma" w:cs="Tahoma"/>
      <w:sz w:val="16"/>
      <w:szCs w:val="16"/>
      <w:lang w:val="en-AU" w:eastAsia="en-US"/>
    </w:rPr>
  </w:style>
  <w:style w:type="table" w:customStyle="1" w:styleId="3ptborders0">
    <w:name w:val="3pt_borders"/>
    <w:basedOn w:val="TableNormal"/>
    <w:uiPriority w:val="99"/>
    <w:rsid w:val="00B9023F"/>
    <w:tblP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Pr>
  </w:style>
  <w:style w:type="table" w:customStyle="1" w:styleId="3ptborder">
    <w:name w:val="3pt border"/>
    <w:basedOn w:val="TableNormal"/>
    <w:uiPriority w:val="99"/>
    <w:rsid w:val="000B7E12"/>
    <w:rPr>
      <w:rFonts w:ascii="Arial" w:hAnsi="Arial"/>
      <w:sz w:val="36"/>
    </w:rPr>
    <w:tblP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119" w:type="dxa"/>
        <w:left w:w="142" w:type="dxa"/>
        <w:right w:w="119" w:type="dxa"/>
      </w:tblCellMar>
    </w:tblPr>
  </w:style>
  <w:style w:type="paragraph" w:customStyle="1" w:styleId="StyleRightAfter0ptLinespacingsingle">
    <w:name w:val="Style Right After:  0 pt Line spacing:  single"/>
    <w:basedOn w:val="Normal"/>
    <w:rsid w:val="00711B31"/>
    <w:pPr>
      <w:spacing w:after="0" w:line="240" w:lineRule="auto"/>
      <w:jc w:val="right"/>
    </w:pPr>
    <w:rPr>
      <w:szCs w:val="20"/>
    </w:rPr>
  </w:style>
  <w:style w:type="character" w:customStyle="1" w:styleId="Heading2Char">
    <w:name w:val="Heading 2 Char"/>
    <w:basedOn w:val="DefaultParagraphFont"/>
    <w:link w:val="Heading2"/>
    <w:rsid w:val="00D642D9"/>
    <w:rPr>
      <w:rFonts w:ascii="Arial" w:hAnsi="Arial" w:cs="Arial"/>
      <w:b/>
      <w:bCs/>
      <w:iCs/>
      <w:sz w:val="52"/>
      <w:szCs w:val="28"/>
      <w:lang w:val="en-AU" w:eastAsia="en-US"/>
    </w:rPr>
  </w:style>
  <w:style w:type="paragraph" w:styleId="ListParagraph">
    <w:name w:val="List Paragraph"/>
    <w:basedOn w:val="Normal"/>
    <w:uiPriority w:val="34"/>
    <w:qFormat/>
    <w:rsid w:val="001A0859"/>
    <w:pPr>
      <w:ind w:left="720"/>
    </w:pPr>
    <w:rPr>
      <w:lang w:val="en-GB" w:eastAsia="en-GB"/>
    </w:rPr>
  </w:style>
  <w:style w:type="character" w:customStyle="1" w:styleId="Heading3Char">
    <w:name w:val="Heading 3 Char"/>
    <w:basedOn w:val="DefaultParagraphFont"/>
    <w:link w:val="Heading3"/>
    <w:uiPriority w:val="9"/>
    <w:rsid w:val="00E0579D"/>
    <w:rPr>
      <w:rFonts w:ascii="Arial" w:hAnsi="Arial" w:cs="Arial"/>
      <w:b/>
      <w:bCs/>
      <w:sz w:val="44"/>
      <w:szCs w:val="26"/>
      <w:lang w:val="en-AU" w:eastAsia="en-US"/>
    </w:rPr>
  </w:style>
  <w:style w:type="paragraph" w:customStyle="1" w:styleId="PageNumberDAISY">
    <w:name w:val="Page Number (DAISY)"/>
    <w:basedOn w:val="Normal"/>
    <w:qFormat/>
    <w:rsid w:val="000345FC"/>
    <w:rPr>
      <w:color w:val="0D0D0D" w:themeColor="text1" w:themeTint="F2"/>
    </w:rPr>
  </w:style>
  <w:style w:type="character" w:styleId="Hyperlink">
    <w:name w:val="Hyperlink"/>
    <w:basedOn w:val="DefaultParagraphFont"/>
    <w:unhideWhenUsed/>
    <w:rsid w:val="000D3D3D"/>
    <w:rPr>
      <w:color w:val="0000FF" w:themeColor="hyperlink"/>
      <w:u w:val="single"/>
    </w:rPr>
  </w:style>
  <w:style w:type="character" w:customStyle="1" w:styleId="StyleSuperscript">
    <w:name w:val="Style Superscript"/>
    <w:basedOn w:val="DefaultParagraphFont"/>
    <w:rsid w:val="00AF59BE"/>
    <w:rPr>
      <w:rFonts w:ascii="Arial" w:hAnsi="Arial"/>
      <w:sz w:val="44"/>
      <w:vertAlign w:val="superscript"/>
    </w:rPr>
  </w:style>
  <w:style w:type="paragraph" w:customStyle="1" w:styleId="Hanging05cm">
    <w:name w:val="Hanging  0.5 cm"/>
    <w:basedOn w:val="Normal"/>
    <w:rsid w:val="00C0436A"/>
    <w:pPr>
      <w:ind w:left="284" w:hanging="284"/>
    </w:pPr>
    <w:rPr>
      <w:szCs w:val="20"/>
    </w:rPr>
  </w:style>
  <w:style w:type="paragraph" w:customStyle="1" w:styleId="Hanging1cm">
    <w:name w:val="Hanging:  1 cm"/>
    <w:basedOn w:val="Hanging05cm"/>
    <w:rsid w:val="00AF59BE"/>
    <w:pPr>
      <w:ind w:left="567" w:hanging="567"/>
    </w:pPr>
  </w:style>
  <w:style w:type="character" w:customStyle="1" w:styleId="StyleFootnoteReferenceText1">
    <w:name w:val="Style Footnote Reference + Text 1"/>
    <w:basedOn w:val="FootnoteReference"/>
    <w:rsid w:val="00713CB9"/>
    <w:rPr>
      <w:rFonts w:ascii="Arial" w:hAnsi="Arial"/>
      <w:color w:val="000000" w:themeColor="text1"/>
      <w:sz w:val="36"/>
      <w:vertAlign w:val="baseline"/>
    </w:rPr>
  </w:style>
  <w:style w:type="character" w:customStyle="1" w:styleId="StyleSubscript">
    <w:name w:val="Style Subscript"/>
    <w:basedOn w:val="DefaultParagraphFont"/>
    <w:rsid w:val="00671578"/>
    <w:rPr>
      <w:rFonts w:ascii="Arial" w:hAnsi="Arial"/>
      <w:position w:val="-12"/>
      <w:sz w:val="44"/>
      <w:vertAlign w:val="subscript"/>
    </w:rPr>
  </w:style>
  <w:style w:type="character" w:customStyle="1" w:styleId="StyleSuperscript1">
    <w:name w:val="Style Superscript1"/>
    <w:basedOn w:val="DefaultParagraphFont"/>
    <w:rsid w:val="00671578"/>
    <w:rPr>
      <w:rFonts w:ascii="Arial" w:hAnsi="Arial"/>
      <w:position w:val="6"/>
      <w:sz w:val="44"/>
      <w:vertAlign w:val="superscript"/>
    </w:rPr>
  </w:style>
  <w:style w:type="character" w:customStyle="1" w:styleId="Heading4Char">
    <w:name w:val="Heading 4 Char"/>
    <w:basedOn w:val="DefaultParagraphFont"/>
    <w:link w:val="Heading4"/>
    <w:rsid w:val="00287D29"/>
    <w:rPr>
      <w:rFonts w:ascii="Arial" w:hAnsi="Arial"/>
      <w:b/>
      <w:bCs/>
      <w:sz w:val="36"/>
      <w:szCs w:val="24"/>
      <w:lang w:val="en-GB" w:eastAsia="en-GB"/>
    </w:rPr>
  </w:style>
  <w:style w:type="paragraph" w:customStyle="1" w:styleId="Hanging1cm0">
    <w:name w:val="Hanging 1 cm"/>
    <w:basedOn w:val="Hanging05cm"/>
    <w:rsid w:val="00475E75"/>
    <w:pPr>
      <w:ind w:left="567" w:hanging="567"/>
    </w:pPr>
  </w:style>
  <w:style w:type="character" w:styleId="FollowedHyperlink">
    <w:name w:val="FollowedHyperlink"/>
    <w:basedOn w:val="DefaultParagraphFont"/>
    <w:semiHidden/>
    <w:unhideWhenUsed/>
    <w:rsid w:val="00276FEB"/>
    <w:rPr>
      <w:color w:val="800080" w:themeColor="followedHyperlink"/>
      <w:u w:val="single"/>
    </w:rPr>
  </w:style>
  <w:style w:type="character" w:styleId="CommentReference">
    <w:name w:val="annotation reference"/>
    <w:basedOn w:val="DefaultParagraphFont"/>
    <w:semiHidden/>
    <w:unhideWhenUsed/>
    <w:rsid w:val="00454B6E"/>
    <w:rPr>
      <w:sz w:val="16"/>
      <w:szCs w:val="16"/>
    </w:rPr>
  </w:style>
  <w:style w:type="paragraph" w:styleId="CommentText">
    <w:name w:val="annotation text"/>
    <w:basedOn w:val="Normal"/>
    <w:link w:val="CommentTextChar"/>
    <w:semiHidden/>
    <w:unhideWhenUsed/>
    <w:rsid w:val="00454B6E"/>
    <w:pPr>
      <w:spacing w:line="240" w:lineRule="auto"/>
    </w:pPr>
    <w:rPr>
      <w:sz w:val="20"/>
      <w:szCs w:val="20"/>
    </w:rPr>
  </w:style>
  <w:style w:type="character" w:customStyle="1" w:styleId="CommentTextChar">
    <w:name w:val="Comment Text Char"/>
    <w:basedOn w:val="DefaultParagraphFont"/>
    <w:link w:val="CommentText"/>
    <w:semiHidden/>
    <w:rsid w:val="00454B6E"/>
    <w:rPr>
      <w:rFonts w:ascii="Arial" w:hAnsi="Arial"/>
      <w:lang w:val="en-AU" w:eastAsia="en-US"/>
    </w:rPr>
  </w:style>
  <w:style w:type="paragraph" w:styleId="CommentSubject">
    <w:name w:val="annotation subject"/>
    <w:basedOn w:val="CommentText"/>
    <w:next w:val="CommentText"/>
    <w:link w:val="CommentSubjectChar"/>
    <w:semiHidden/>
    <w:unhideWhenUsed/>
    <w:rsid w:val="00454B6E"/>
    <w:rPr>
      <w:b/>
      <w:bCs/>
    </w:rPr>
  </w:style>
  <w:style w:type="character" w:customStyle="1" w:styleId="CommentSubjectChar">
    <w:name w:val="Comment Subject Char"/>
    <w:basedOn w:val="CommentTextChar"/>
    <w:link w:val="CommentSubject"/>
    <w:semiHidden/>
    <w:rsid w:val="00454B6E"/>
    <w:rPr>
      <w:rFonts w:ascii="Arial" w:hAnsi="Arial"/>
      <w:b/>
      <w:bCs/>
      <w:lang w:val="en-AU" w:eastAsia="en-US"/>
    </w:rPr>
  </w:style>
  <w:style w:type="character" w:styleId="UnresolvedMention">
    <w:name w:val="Unresolved Mention"/>
    <w:basedOn w:val="DefaultParagraphFont"/>
    <w:uiPriority w:val="99"/>
    <w:semiHidden/>
    <w:unhideWhenUsed/>
    <w:rsid w:val="005E0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0497">
      <w:bodyDiv w:val="1"/>
      <w:marLeft w:val="0"/>
      <w:marRight w:val="0"/>
      <w:marTop w:val="0"/>
      <w:marBottom w:val="0"/>
      <w:divBdr>
        <w:top w:val="none" w:sz="0" w:space="0" w:color="auto"/>
        <w:left w:val="none" w:sz="0" w:space="0" w:color="auto"/>
        <w:bottom w:val="none" w:sz="0" w:space="0" w:color="auto"/>
        <w:right w:val="none" w:sz="0" w:space="0" w:color="auto"/>
      </w:divBdr>
    </w:div>
    <w:div w:id="230428152">
      <w:bodyDiv w:val="1"/>
      <w:marLeft w:val="0"/>
      <w:marRight w:val="0"/>
      <w:marTop w:val="0"/>
      <w:marBottom w:val="0"/>
      <w:divBdr>
        <w:top w:val="none" w:sz="0" w:space="0" w:color="auto"/>
        <w:left w:val="none" w:sz="0" w:space="0" w:color="auto"/>
        <w:bottom w:val="none" w:sz="0" w:space="0" w:color="auto"/>
        <w:right w:val="none" w:sz="0" w:space="0" w:color="auto"/>
      </w:divBdr>
    </w:div>
    <w:div w:id="402336337">
      <w:bodyDiv w:val="1"/>
      <w:marLeft w:val="0"/>
      <w:marRight w:val="0"/>
      <w:marTop w:val="0"/>
      <w:marBottom w:val="0"/>
      <w:divBdr>
        <w:top w:val="none" w:sz="0" w:space="0" w:color="auto"/>
        <w:left w:val="none" w:sz="0" w:space="0" w:color="auto"/>
        <w:bottom w:val="none" w:sz="0" w:space="0" w:color="auto"/>
        <w:right w:val="none" w:sz="0" w:space="0" w:color="auto"/>
      </w:divBdr>
    </w:div>
    <w:div w:id="454255615">
      <w:bodyDiv w:val="1"/>
      <w:marLeft w:val="0"/>
      <w:marRight w:val="0"/>
      <w:marTop w:val="0"/>
      <w:marBottom w:val="0"/>
      <w:divBdr>
        <w:top w:val="none" w:sz="0" w:space="0" w:color="auto"/>
        <w:left w:val="none" w:sz="0" w:space="0" w:color="auto"/>
        <w:bottom w:val="none" w:sz="0" w:space="0" w:color="auto"/>
        <w:right w:val="none" w:sz="0" w:space="0" w:color="auto"/>
      </w:divBdr>
    </w:div>
    <w:div w:id="1067343023">
      <w:bodyDiv w:val="1"/>
      <w:marLeft w:val="0"/>
      <w:marRight w:val="0"/>
      <w:marTop w:val="0"/>
      <w:marBottom w:val="0"/>
      <w:divBdr>
        <w:top w:val="none" w:sz="0" w:space="0" w:color="auto"/>
        <w:left w:val="none" w:sz="0" w:space="0" w:color="auto"/>
        <w:bottom w:val="none" w:sz="0" w:space="0" w:color="auto"/>
        <w:right w:val="none" w:sz="0" w:space="0" w:color="auto"/>
      </w:divBdr>
    </w:div>
    <w:div w:id="170894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govt.nz/" TargetMode="External"/><Relationship Id="rId13" Type="http://schemas.openxmlformats.org/officeDocument/2006/relationships/hyperlink" Target="https://www.education.govt.nz/our-work/publications/corporate-documents/budget-2025/learning-suppo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inyurl.com/learning-support-20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AFP%20Documentation\AFS%20Automation\TEMPLATES%20AND%20TEXT%20SOURCE%20FILES\TEMPLATES\LP%2018pt%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0BF64-B6B9-4BF9-A4B6-E826C0517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LP 18pt A4.dotx</Template>
  <TotalTime>28</TotalTime>
  <Pages>15</Pages>
  <Words>1465</Words>
  <Characters>8566</Characters>
  <Application>Microsoft Office Word</Application>
  <DocSecurity>0</DocSecurity>
  <Lines>276</Lines>
  <Paragraphs>131</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Book Title</vt:lpstr>
      <vt:lpstr>    Notes for the Large Print Reader</vt:lpstr>
      <vt:lpstr>Heading 1</vt:lpstr>
      <vt:lpstr>    Heading 2</vt:lpstr>
      <vt:lpstr>        Heading 3</vt:lpstr>
      <vt:lpstr>Learning Support: Budget 2025 Fact Sheet</vt:lpstr>
      <vt:lpstr>    Bringing learning supports closer to children and young people</vt:lpstr>
      <vt:lpstr>    Initiatives</vt:lpstr>
      <vt:lpstr>        Early Intervention Service Strengthened and Extended to Year 1 Learners</vt:lpstr>
      <vt:lpstr>        Teacher Aide Time to Support the Early Intervention Service Extension into Year </vt:lpstr>
      <vt:lpstr>        Learning Support Coordinators for Schools with Year 1-8 Students</vt:lpstr>
      <vt:lpstr>        Ongoing Resourcing Scheme Volume Funding for the Increasing Number of Eligible S</vt:lpstr>
      <vt:lpstr>        Behaviour and Communications Service Cost Pressure</vt:lpstr>
      <vt:lpstr>        Expanding the Intensive Wraparound Service Te Kahu Tōī,</vt:lpstr>
      <vt:lpstr>        Intern Psychologist Salaries Cost Pressure</vt:lpstr>
      <vt:lpstr>        Teacher Aide Professional Learning and Development</vt:lpstr>
      <vt:lpstr>        Expanding the Learning Support Network and Delivering Property Modifications—Con</vt:lpstr>
      <vt:lpstr>    For more information</vt:lpstr>
    </vt:vector>
  </TitlesOfParts>
  <Company>RNZFB</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Title</dc:title>
  <cp:lastPrinted>1900-12-31T12:00:00Z</cp:lastPrinted>
  <dcterms:created xsi:type="dcterms:W3CDTF">2025-06-23T11:42:00Z</dcterms:created>
  <dcterms:modified xsi:type="dcterms:W3CDTF">2025-06-24T08:15:00Z</dcterms:modified>
</cp:coreProperties>
</file>